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66B7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66B72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B861D3" wp14:editId="268DD3EA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330ADBCB" wp14:editId="429EC3CD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330ADBCB" wp14:editId="429EC3CD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9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66B72" w:rsidP="00BB4D1A">
      <w:pPr>
        <w:pStyle w:val="ekvue1arial"/>
      </w:pPr>
      <w:bookmarkStart w:id="0" w:name="bmStart"/>
      <w:bookmarkEnd w:id="0"/>
      <w:r>
        <w:t xml:space="preserve">Verwandte </w:t>
      </w:r>
      <w:r w:rsidR="00BB4D1A">
        <w:t>Streichquadrate</w:t>
      </w:r>
    </w:p>
    <w:p w:rsidR="00BB4D1A" w:rsidRDefault="00BB4D1A" w:rsidP="00005AE2"/>
    <w:p w:rsidR="009F4BF7" w:rsidRPr="00287B24" w:rsidRDefault="009F4BF7" w:rsidP="009F4BF7">
      <w:pPr>
        <w:pStyle w:val="ekvpicto"/>
        <w:framePr w:wrap="around"/>
      </w:pPr>
    </w:p>
    <w:p w:rsidR="00BB4D1A" w:rsidRDefault="00B66B72" w:rsidP="00005AE2">
      <w:r>
        <w:t>Vergleiche die beiden Streichquadrate und ihre Streichsummen. Was fällt dir auf?</w:t>
      </w:r>
    </w:p>
    <w:p w:rsidR="00BB4D1A" w:rsidRDefault="00BB4D1A" w:rsidP="00005AE2"/>
    <w:p w:rsidR="00D4186C" w:rsidRPr="00D3427F" w:rsidRDefault="00D4186C" w:rsidP="00D4186C">
      <w:pPr>
        <w:pStyle w:val="ekvnummerierung"/>
        <w:framePr w:wrap="around"/>
      </w:pPr>
      <w:r>
        <w:t>1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A078004" wp14:editId="7CC6E248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BD543E" w:rsidP="00ED234E">
      <w:pPr>
        <w:tabs>
          <w:tab w:val="left" w:pos="184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3044825" cy="1584325"/>
                <wp:effectExtent l="0" t="0" r="0" b="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4825" cy="1584325"/>
                          <a:chOff x="0" y="0"/>
                          <a:chExt cx="3044937" cy="1584665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1923" b="75497"/>
                          <a:stretch/>
                        </pic:blipFill>
                        <pic:spPr bwMode="auto">
                          <a:xfrm>
                            <a:off x="63796" y="0"/>
                            <a:ext cx="2817628" cy="1233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Textfeld 15"/>
                        <wps:cNvSpPr txBox="1"/>
                        <wps:spPr>
                          <a:xfrm>
                            <a:off x="0" y="1307805"/>
                            <a:ext cx="1439545" cy="2768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feld 15"/>
                        <wps:cNvSpPr txBox="1"/>
                        <wps:spPr>
                          <a:xfrm>
                            <a:off x="1605392" y="1307524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9" o:spid="_x0000_s1027" style="position:absolute;margin-left:1.15pt;margin-top:0;width:239.75pt;height:124.75pt;z-index:251667456" coordsize="30449,15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8" type="#_x0000_t75" style="position:absolute;left:637;width:28177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Rz4bCAAAA2gAAAA8AAABkcnMvZG93bnJldi54bWxET81qwkAQvhd8h2WEXkqzqRSRNKuIUtuD&#10;thh9gGl2mo1mZ0N21fj2rlDoafj4fief9bYRZ+p87VjBS5KCIC6drrlSsN+9P09A+ICssXFMCq7k&#10;YTYdPOSYaXfhLZ2LUIkYwj5DBSaENpPSl4Ys+sS1xJH7dZ3FEGFXSd3hJYbbRo7SdCwt1hwbDLa0&#10;MFQei5NVcLJfPxvX9t+r8f5p/fG62B1MtVTqcdjP30AE6sO/+M/9qeN8uL9yv3J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0c+GwgAAANoAAAAPAAAAAAAAAAAAAAAAAJ8C&#10;AABkcnMvZG93bnJldi54bWxQSwUGAAAAAAQABAD3AAAAjgMAAAAA&#10;">
                  <v:imagedata r:id="rId12" o:title="" cropbottom="49478f" cropleft="-1f" cropright="-1260f"/>
                  <v:path arrowok="t"/>
                </v:shape>
                <v:shape id="Textfeld 15" o:spid="_x0000_s1029" type="#_x0000_t202" style="position:absolute;top:13078;width:14395;height:2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  <v:shape id="Textfeld 15" o:spid="_x0000_s1030" type="#_x0000_t202" style="position:absolute;left:16053;top:13075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4873" w:rsidRDefault="000C4873" w:rsidP="00ED234E">
      <w:pPr>
        <w:tabs>
          <w:tab w:val="left" w:pos="1843"/>
        </w:tabs>
      </w:pPr>
    </w:p>
    <w:p w:rsidR="00BB4D1A" w:rsidRDefault="00BD543E" w:rsidP="00ED234E">
      <w:pPr>
        <w:tabs>
          <w:tab w:val="left" w:pos="1843"/>
        </w:tabs>
      </w:pPr>
      <w:r w:rsidRPr="00BD543E"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3AF7B9" wp14:editId="153E5923">
                <wp:simplePos x="0" y="0"/>
                <wp:positionH relativeFrom="column">
                  <wp:posOffset>3126740</wp:posOffset>
                </wp:positionH>
                <wp:positionV relativeFrom="paragraph">
                  <wp:posOffset>32385</wp:posOffset>
                </wp:positionV>
                <wp:extent cx="2663825" cy="719455"/>
                <wp:effectExtent l="0" t="0" r="22225" b="23495"/>
                <wp:wrapNone/>
                <wp:docPr id="6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14" name="Gerade Verbindung 14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15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 Verbindung 16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246.2pt;margin-top:2.55pt;width:209.75pt;height:56.65pt;z-index:251662336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">
                <v:line id="Gerade Verbindung 14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P8YcAAAADbAAAADwAAAGRycy9kb3ducmV2LnhtbERP22rCQBB9L/gPywh9qxMviERXEaHF&#10;J4uXDxizYxLNzobs1qT9+q4g+DaHc53FqrOVunPjSycahoMEFEvmTCm5htPx82MGygcSQ5UT1vDL&#10;HlbL3tuCUuNa2fP9EHIVQ8SnpKEIoU4RfVawJT9wNUvkLq6xFCJscjQNtTHcVjhKkilaKiU2FFTz&#10;puDsdvixGux4m+ym7WhXYXb9Ossf4mT8rfV7v1vPQQXuwkv8dG9NnD+Bxy/xA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Wz/GHAAAAA2wAAAA8AAAAAAAAAAAAAAAAA&#10;oQIAAGRycy9kb3ducmV2LnhtbFBLBQYAAAAABAAEAPkAAACOAwAAAAA=&#10;" strokecolor="black [3213]" strokeweight="1pt">
                  <v:stroke joinstyle="miter"/>
                </v:line>
                <v:line id="Gerade Verbindung 15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9Z+sAAAADbAAAADwAAAGRycy9kb3ducmV2LnhtbERPzWrCQBC+F3yHZQRvdaK2UlJXEcHi&#10;San6ANPsNIlmZ0N2a2Kf3hUEb/Px/c5s0dlKXbjxpRMNo2ECiiVzppRcw/Gwfv0A5QOJocoJa7iy&#10;h8W89zKj1LhWvvmyD7mKIeJT0lCEUKeIPivYkh+6miVyv66xFCJscjQNtTHcVjhOkilaKiU2FFTz&#10;quDsvP+zGuxkk2yn7XhbYXb6+pF/xLfJTutBv1t+ggrchaf44d6YOP8d7r/EA3B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r/WfrAAAAA2wAAAA8AAAAAAAAAAAAAAAAA&#10;oQIAAGRycy9kb3ducmV2LnhtbFBLBQYAAAAABAAEAPkAAACOAwAAAAA=&#10;" strokecolor="black [3213]" strokeweight="1pt">
                  <v:stroke joinstyle="miter"/>
                </v:line>
                <v:line id="Gerade Verbindung 16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3HjcAAAADbAAAADwAAAGRycy9kb3ducmV2LnhtbERP22rCQBB9F/oPyxR804kXQkldRQoV&#10;nxQvHzDNTpO02dmQXU3s13cFwbc5nOssVr2t1ZVbXznRMBknoFhyZyopNJxPn6M3UD6QGKqdsIYb&#10;e1gtXwYLyozr5MDXYyhUDBGfkYYyhCZD9HnJlvzYNSyR+3atpRBhW6BpqYvhtsZpkqRoqZLYUFLD&#10;HyXnv8eL1WBn22SXdtNdjfnP5kv+EOezvdbD1379DipwH57ih3tr4vwU7r/EA3D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otx43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27162C" w:rsidRDefault="0027162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C34D2CD" wp14:editId="2187EB73">
                <wp:simplePos x="0" y="0"/>
                <wp:positionH relativeFrom="column">
                  <wp:posOffset>14605</wp:posOffset>
                </wp:positionH>
                <wp:positionV relativeFrom="paragraph">
                  <wp:posOffset>136052</wp:posOffset>
                </wp:positionV>
                <wp:extent cx="3034030" cy="1495425"/>
                <wp:effectExtent l="0" t="0" r="0" b="0"/>
                <wp:wrapNone/>
                <wp:docPr id="58" name="Gruppieren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030" cy="1495425"/>
                          <a:chOff x="0" y="0"/>
                          <a:chExt cx="3034219" cy="1495463"/>
                        </a:xfrm>
                      </wpg:grpSpPr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28" r="-1924" b="50569"/>
                          <a:stretch/>
                        </pic:blipFill>
                        <pic:spPr bwMode="auto">
                          <a:xfrm>
                            <a:off x="53163" y="0"/>
                            <a:ext cx="2817628" cy="1233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0" name="Textfeld 15"/>
                        <wps:cNvSpPr txBox="1"/>
                        <wps:spPr>
                          <a:xfrm>
                            <a:off x="0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Textfeld 15"/>
                        <wps:cNvSpPr txBox="1"/>
                        <wps:spPr>
                          <a:xfrm>
                            <a:off x="1594674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8" o:spid="_x0000_s1031" style="position:absolute;margin-left:1.15pt;margin-top:10.7pt;width:238.9pt;height:117.75pt;z-index:251680768" coordsize="30342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">
                <v:shape id="Grafik 20" o:spid="_x0000_s1032" type="#_x0000_t75" style="position:absolute;left:531;width:28176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4MV++AAAA2wAAAA8AAABkcnMvZG93bnJldi54bWxET02LwjAQvQv+hzCCN03toUhtFBEV8bJu&#10;1fvQjG2xmZQmavvvNwdhj4/3nW1604g3da62rGAxj0AQF1bXXCq4XQ+zJQjnkTU2lknBQA426/Eo&#10;w1TbD//SO/elCCHsUlRQed+mUrqiIoNublviwD1sZ9AH2JVSd/gJ4aaRcRQl0mDNoaHClnYVFc/8&#10;ZRSch1iWR6/zy3I4Hdv7T7KvZaLUdNJvVyA89f5f/HWftII4rA9fwg+Q6z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Z4MV++AAAA2wAAAA8AAAAAAAAAAAAAAAAAnwIAAGRy&#10;cy9kb3ducmV2LnhtbFBLBQYAAAAABAAEAPcAAACKAwAAAAA=&#10;">
                  <v:imagedata r:id="rId12" o:title="" croptop="16337f" cropbottom="33141f" cropright="-1261f"/>
                  <v:path arrowok="t"/>
                </v:shape>
                <v:shape id="Textfeld 15" o:spid="_x0000_s1033" type="#_x0000_t202" style="position:absolute;top:12332;width:14395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  <v:shape id="Textfeld 15" o:spid="_x0000_s1034" type="#_x0000_t202" style="position:absolute;left:15946;top:12332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7Y8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ljk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e2P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186C" w:rsidRPr="00D3427F" w:rsidRDefault="00D4186C" w:rsidP="00D4186C">
      <w:pPr>
        <w:pStyle w:val="ekvnummerierung"/>
        <w:framePr w:wrap="around"/>
      </w:pPr>
      <w:r>
        <w:t>2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BDDCEE8" wp14:editId="575753C0">
            <wp:extent cx="288290" cy="288290"/>
            <wp:effectExtent l="0" t="0" r="0" b="0"/>
            <wp:docPr id="150" name="Grafi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 w:rsidRPr="00BD543E"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62714CC" wp14:editId="5455DDCE">
                <wp:simplePos x="0" y="0"/>
                <wp:positionH relativeFrom="column">
                  <wp:posOffset>3126740</wp:posOffset>
                </wp:positionH>
                <wp:positionV relativeFrom="paragraph">
                  <wp:posOffset>111287</wp:posOffset>
                </wp:positionV>
                <wp:extent cx="2663825" cy="719455"/>
                <wp:effectExtent l="0" t="0" r="22225" b="23495"/>
                <wp:wrapNone/>
                <wp:docPr id="2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28" name="Gerade Verbindung 28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Gerade Verbindung 29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Gerade Verbindung 41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246.2pt;margin-top:8.75pt;width:209.75pt;height:56.65pt;z-index:251673600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">
                <v:line id="Gerade Verbindung 28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I82cAAAADbAAAADwAAAGRycy9kb3ducmV2LnhtbERPzWrCQBC+C32HZQredNJEpKSuoRQq&#10;nhS1DzDNTpO02dmQ3Zro07sHwePH978qRtuqM/e+caLhZZ6AYimdaaTS8HX6nL2C8oHEUOuENVzY&#10;Q7F+mqwoN26QA5+PoVIxRHxOGuoQuhzRlzVb8nPXsUTux/WWQoR9haanIYbbFtMkWaKlRmJDTR1/&#10;1Fz+Hf+tBpttk91ySHctlr+bb7kiLrK91tPn8f0NVOAxPMR399ZoSOPY+CX+AFz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SPNnAAAAA2wAAAA8AAAAAAAAAAAAAAAAA&#10;oQIAAGRycy9kb3ducmV2LnhtbFBLBQYAAAAABAAEAPkAAACOAwAAAAA=&#10;" strokecolor="black [3213]" strokeweight="1pt">
                  <v:stroke joinstyle="miter"/>
                </v:line>
                <v:line id="Gerade Verbindung 29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6ZQsMAAADbAAAADwAAAGRycy9kb3ducmV2LnhtbESPUWvCQBCE3wX/w7FC33RjLFKjp4jQ&#10;4pOl1h+w5tYkmtsLuatJ++t7hYKPw8x8w6w2va3VnVtfOdEwnSSgWHJnKik0nD5fxy+gfCAxVDth&#10;Dd/sYbMeDlaUGdfJB9+PoVARIj4jDWUITYbo85It+YlrWKJ3ca2lEGVboGmpi3BbY5okc7RUSVwo&#10;qeFdyfnt+GU12Nk+Ocy79FBjfn07yw/i8+xd66dRv12CCtyHR/i/vTca0gX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emULDAAAA2wAAAA8AAAAAAAAAAAAA&#10;AAAAoQIAAGRycy9kb3ducmV2LnhtbFBLBQYAAAAABAAEAPkAAACRAwAAAAA=&#10;" strokecolor="black [3213]" strokeweight="1pt">
                  <v:stroke joinstyle="miter"/>
                </v:line>
                <v:line id="Gerade Verbindung 41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dw5MMAAADbAAAADwAAAGRycy9kb3ducmV2LnhtbESP3WrCQBSE7wu+w3IE7+qJP4ikriJC&#10;xSuLPw9wzJ4mabNnQ3Zrok/fFQQvh5n5hlmsOlupKze+dKJhNExAsWTOlJJrOJ8+3+egfCAxVDlh&#10;DTf2sFr23haUGtfKga/HkKsIEZ+ShiKEOkX0WcGW/NDVLNH7do2lEGWTo2mojXBb4ThJZmiplLhQ&#10;UM2bgrPf45/VYCe7ZD9rx/sKs5/tRe6I08mX1oN+t/4AFbgLr/CzvTMapiN4fI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3cOT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bookmarkStart w:id="1" w:name="_GoBack"/>
      <w:bookmarkEnd w:id="1"/>
    </w:p>
    <w:p w:rsidR="00D4186C" w:rsidRDefault="00BD543E" w:rsidP="00ED234E">
      <w:pPr>
        <w:tabs>
          <w:tab w:val="left" w:pos="184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E496E39" wp14:editId="7216512D">
                <wp:simplePos x="0" y="0"/>
                <wp:positionH relativeFrom="column">
                  <wp:posOffset>14605</wp:posOffset>
                </wp:positionH>
                <wp:positionV relativeFrom="paragraph">
                  <wp:posOffset>123352</wp:posOffset>
                </wp:positionV>
                <wp:extent cx="3044825" cy="1495425"/>
                <wp:effectExtent l="0" t="0" r="0" b="0"/>
                <wp:wrapNone/>
                <wp:docPr id="57" name="Gruppieren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4825" cy="1495425"/>
                          <a:chOff x="0" y="0"/>
                          <a:chExt cx="3044937" cy="1495463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4" t="49645" b="25852"/>
                          <a:stretch/>
                        </pic:blipFill>
                        <pic:spPr bwMode="auto">
                          <a:xfrm>
                            <a:off x="53163" y="0"/>
                            <a:ext cx="2817628" cy="1233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" name="Textfeld 15"/>
                        <wps:cNvSpPr txBox="1"/>
                        <wps:spPr>
                          <a:xfrm>
                            <a:off x="0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Textfeld 15"/>
                        <wps:cNvSpPr txBox="1"/>
                        <wps:spPr>
                          <a:xfrm>
                            <a:off x="1605392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7" o:spid="_x0000_s1035" style="position:absolute;margin-left:1.15pt;margin-top:9.7pt;width:239.75pt;height:117.75pt;z-index:251683840" coordsize="30449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">
                <v:shape id="Grafik 22" o:spid="_x0000_s1036" type="#_x0000_t75" style="position:absolute;left:531;width:28176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nif/AAAAA2wAAAA8AAABkcnMvZG93bnJldi54bWxEj8GKwkAQRO/C/sPQC950sjmIREcRYTHH&#10;NSp4bDNtEsz0hEyvxr/fWRA8FlX1ilquB9eqO/Wh8Wzga5qAIi69bbgycDx8T+aggiBbbD2TgScF&#10;WK8+RkvMrH/wnu6FVCpCOGRooBbpMq1DWZPDMPUdcfSuvncoUfaVtj0+Ity1Ok2SmXbYcFyosaNt&#10;TeWt+HUGGNOdP+9mlOf7S5BCfqpTuTFm/DlsFqCEBnmHX+3cGkhT+P8Sf4Be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eeJ/8AAAADbAAAADwAAAAAAAAAAAAAAAACfAgAA&#10;ZHJzL2Rvd25yZXYueG1sUEsFBgAAAAAEAAQA9wAAAIwDAAAAAA==&#10;">
                  <v:imagedata r:id="rId12" o:title="" croptop="32535f" cropbottom="16942f" cropleft="-1261f"/>
                  <v:path arrowok="t"/>
                </v:shape>
                <v:shape id="Textfeld 15" o:spid="_x0000_s1037" type="#_x0000_t202" style="position:absolute;top:12332;width:14395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lFM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7Mp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35RT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  <v:shape id="Textfeld 15" o:spid="_x0000_s1038" type="#_x0000_t202" style="position:absolute;left:16053;top:12332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Aj8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7QI/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186C" w:rsidRPr="00D3427F" w:rsidRDefault="00D4186C" w:rsidP="00D4186C">
      <w:pPr>
        <w:pStyle w:val="ekvnummerierung"/>
        <w:framePr w:wrap="around"/>
      </w:pPr>
      <w:r>
        <w:t>3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5C8244F" wp14:editId="4A25D52C">
            <wp:extent cx="288290" cy="288290"/>
            <wp:effectExtent l="0" t="0" r="0" b="0"/>
            <wp:docPr id="151" name="Grafi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 w:rsidRPr="00BD543E"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1CEA3FC" wp14:editId="6F75A268">
                <wp:simplePos x="0" y="0"/>
                <wp:positionH relativeFrom="column">
                  <wp:posOffset>3126740</wp:posOffset>
                </wp:positionH>
                <wp:positionV relativeFrom="paragraph">
                  <wp:posOffset>130337</wp:posOffset>
                </wp:positionV>
                <wp:extent cx="2663825" cy="719455"/>
                <wp:effectExtent l="0" t="0" r="22225" b="23495"/>
                <wp:wrapNone/>
                <wp:docPr id="42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43" name="Gerade Verbindung 43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Gerade Verbindung 44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Gerade Verbindung 45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246.2pt;margin-top:10.25pt;width:209.75pt;height:56.65pt;z-index:251675648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">
                <v:line id="Gerade Verbindung 43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lLCMMAAADbAAAADwAAAGRycy9kb3ducmV2LnhtbESP3WrCQBSE7wu+w3IE7+qJRkRSVylC&#10;xSuLPw9wmj0msdmzIbs10afvCoVeDjPzDbNc97ZWN2595UTDZJyAYsmdqaTQcD59vC5A+UBiqHbC&#10;Gu7sYb0avCwpM66TA9+OoVARIj4jDWUITYbo85It+bFrWKJ3ca2lEGVboGmpi3Bb4zRJ5mipkrhQ&#10;UsObkvPv44/VYNNdsp93032N+XX7JQ/EWfqp9WjYv7+BCtyH//Bfe2c0zFJ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pSwjDAAAA2wAAAA8AAAAAAAAAAAAA&#10;AAAAoQIAAGRycy9kb3ducmV2LnhtbFBLBQYAAAAABAAEAPkAAACRAwAAAAA=&#10;" strokecolor="black [3213]" strokeweight="1pt">
                  <v:stroke joinstyle="miter"/>
                </v:line>
                <v:line id="Gerade Verbindung 44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DTfMMAAADbAAAADwAAAGRycy9kb3ducmV2LnhtbESPUWvCQBCE3wv9D8cKfasbNYikXkIp&#10;WHxSqv6AbW5NYnN7IXeatL/eKxT6OMzMN8y6GG2rbtz7xomG2TQBxVI600il4XTcPK9A+UBiqHXC&#10;Gr7ZQ5E/PqwpM26QD74dQqUiRHxGGuoQugzRlzVb8lPXsUTv7HpLIcq+QtPTEOG2xXmSLNFSI3Gh&#10;po7fai6/DlerwS62yW45zHctlpf3T/lBTBd7rZ8m4+sLqMBj+A//tbdGQ5rC75f4AzC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A03zDAAAA2wAAAA8AAAAAAAAAAAAA&#10;AAAAoQIAAGRycy9kb3ducmV2LnhtbFBLBQYAAAAABAAEAPkAAACRAwAAAAA=&#10;" strokecolor="black [3213]" strokeweight="1pt">
                  <v:stroke joinstyle="miter"/>
                </v:line>
                <v:line id="Gerade Verbindung 45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x258MAAADbAAAADwAAAGRycy9kb3ducmV2LnhtbESP3WrCQBSE7wu+w3IE7+qJv0h0FREq&#10;Xln8eYBj9jRJzZ4N2a1J+/TdQsHLYWa+YVabzlbqwY0vnWgYDRNQLJkzpeQarpe31wUoH0gMVU5Y&#10;wzd72Kx7LytKjWvlxI9zyFWEiE9JQxFCnSL6rGBLfuhqluh9uMZSiLLJ0TTURritcJwkc7RUSlwo&#10;qOZdwdn9/GU12MkhOc7b8bHC7HN/kx/E6eRd60G/2y5BBe7CM/zfPhgN0xn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Mduf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4201187" wp14:editId="7D4D1E4A">
                <wp:simplePos x="0" y="0"/>
                <wp:positionH relativeFrom="column">
                  <wp:posOffset>14605</wp:posOffset>
                </wp:positionH>
                <wp:positionV relativeFrom="paragraph">
                  <wp:posOffset>138268</wp:posOffset>
                </wp:positionV>
                <wp:extent cx="3044825" cy="1484630"/>
                <wp:effectExtent l="0" t="0" r="0" b="0"/>
                <wp:wrapNone/>
                <wp:docPr id="56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4825" cy="1484630"/>
                          <a:chOff x="0" y="0"/>
                          <a:chExt cx="3044937" cy="1484698"/>
                        </a:xfrm>
                      </wpg:grpSpPr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494" r="-1924" b="3"/>
                          <a:stretch/>
                        </pic:blipFill>
                        <pic:spPr bwMode="auto">
                          <a:xfrm>
                            <a:off x="74428" y="0"/>
                            <a:ext cx="2817628" cy="1233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4" name="Textfeld 15"/>
                        <wps:cNvSpPr txBox="1"/>
                        <wps:spPr>
                          <a:xfrm>
                            <a:off x="0" y="1222443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Textfeld 15"/>
                        <wps:cNvSpPr txBox="1"/>
                        <wps:spPr>
                          <a:xfrm>
                            <a:off x="1605392" y="1222443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____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6" o:spid="_x0000_s1039" style="position:absolute;margin-left:1.15pt;margin-top:10.9pt;width:239.75pt;height:116.9pt;z-index:251686912" coordsize="30449,14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">
                <v:shape id="Grafik 26" o:spid="_x0000_s1040" type="#_x0000_t75" style="position:absolute;left:744;width:28176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WytvFAAAA2wAAAA8AAABkcnMvZG93bnJldi54bWxEj92KwjAUhO8XfIdwBG9EU13wpxpFxF28&#10;2Av/HuDQHJtic1KatHb36TcLC14OM/MNs952thQt1b5wrGAyTkAQZ04XnCu4XT9GCxA+IGssHZOC&#10;b/Kw3fTe1phq9+QztZeQiwhhn6ICE0KVSukzQxb92FXE0bu72mKIss6lrvEZ4baU0ySZSYsFxwWD&#10;Fe0NZY9LYxXM/XL3+X49nIaNO/6YU7Noafil1KDf7VYgAnXhFf5vH7WC6Qz+vsQf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lsrbxQAAANsAAAAPAAAAAAAAAAAAAAAA&#10;AJ8CAABkcnMvZG93bnJldi54bWxQSwUGAAAAAAQABAD3AAAAkQMAAAAA&#10;">
                  <v:imagedata r:id="rId12" o:title="" croptop="49476f" cropbottom="2f" cropright="-1261f"/>
                  <v:path arrowok="t"/>
                </v:shape>
                <v:shape id="Textfeld 15" o:spid="_x0000_s1041" type="#_x0000_t202" style="position:absolute;top:12224;width:14395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  <v:shape id="Textfeld 15" o:spid="_x0000_s1042" type="#_x0000_t202" style="position:absolute;left:16053;top:12224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9YMEA&#10;AADbAAAADwAAAGRycy9kb3ducmV2LnhtbESPQWvCQBSE7wX/w/IK3upGISKpq0it4MGLNr0/sq/Z&#10;0OzbkH018d+7gtDjMDPfMOvt6Ft1pT42gQ3MZxko4irYhmsD5dfhbQUqCrLFNjAZuFGE7WbyssbC&#10;hoHPdL1IrRKEY4EGnEhXaB0rRx7jLHTEyfsJvUdJsq+17XFIcN/qRZYttceG04LDjj4cVb+XP29A&#10;xO7mt/LTx+P3eNoPLqtyLI2Zvo67d1BCo/yHn+2jNZD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fWD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186C" w:rsidRPr="00D3427F" w:rsidRDefault="00D4186C" w:rsidP="00D4186C">
      <w:pPr>
        <w:pStyle w:val="ekvnummerierung"/>
        <w:framePr w:wrap="around"/>
      </w:pPr>
      <w:r>
        <w:t>4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C63170C" wp14:editId="307808D8">
            <wp:extent cx="285115" cy="288290"/>
            <wp:effectExtent l="0" t="0" r="0" b="0"/>
            <wp:docPr id="153" name="Grafi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Pr="00287B24" w:rsidRDefault="00D4186C" w:rsidP="00D4186C">
      <w:pPr>
        <w:pStyle w:val="ekvpicto"/>
        <w:framePr w:wrap="around"/>
      </w:pPr>
    </w:p>
    <w:p w:rsidR="00D4186C" w:rsidRDefault="00D4186C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 w:rsidRPr="00BD543E"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573658C" wp14:editId="370B6CAC">
                <wp:simplePos x="0" y="0"/>
                <wp:positionH relativeFrom="column">
                  <wp:posOffset>3126740</wp:posOffset>
                </wp:positionH>
                <wp:positionV relativeFrom="paragraph">
                  <wp:posOffset>177003</wp:posOffset>
                </wp:positionV>
                <wp:extent cx="2663825" cy="719455"/>
                <wp:effectExtent l="0" t="0" r="22225" b="23495"/>
                <wp:wrapNone/>
                <wp:docPr id="46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47" name="Gerade Verbindung 47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Gerade Verbindung 48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Gerade Verbindung 49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246.2pt;margin-top:13.95pt;width:209.75pt;height:56.65pt;z-index:251677696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">
                <v:line id="Gerade Verbindung 47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JNC8MAAADbAAAADwAAAGRycy9kb3ducmV2LnhtbESP3WrCQBSE74W+w3IK3ulJVbSkrlIE&#10;xSvFnwc4zZ4mabNnQ3Y1sU/fFQQvh5n5hpkvO1upKze+dKLhbZiAYsmcKSXXcD6tB++gfCAxVDlh&#10;DTf2sFy89OaUGtfKga/HkKsIEZ+ShiKEOkX0WcGW/NDVLNH7do2lEGWTo2mojXBb4ShJpmiplLhQ&#10;UM2rgrPf48VqsONtspu2o12F2c/mS/4QJ+O91v3X7vMDVOAuPMOP9tZomMzg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STQvDAAAA2wAAAA8AAAAAAAAAAAAA&#10;AAAAoQIAAGRycy9kb3ducmV2LnhtbFBLBQYAAAAABAAEAPkAAACRAwAAAAA=&#10;" strokecolor="black [3213]" strokeweight="1pt">
                  <v:stroke joinstyle="miter"/>
                </v:line>
                <v:line id="Gerade Verbindung 48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3ZecAAAADbAAAADwAAAGRycy9kb3ducmV2LnhtbERPzWrCQBC+F3yHZYTe6kQNIqmriGDJ&#10;KaW2DzBmp0k0Oxuy2yTt03cPhR4/vv/dYbKtGrj3jRMNy0UCiqV0ppFKw8f7+WkLygcSQ60T1vDN&#10;Hg772cOOMuNGeePhEioVQ8RnpKEOocsQfVmzJb9wHUvkPl1vKUTYV2h6GmO4bXGVJBu01EhsqKnj&#10;U83l/fJlNdh1nhSbcVW0WN5ervKDmK5ftX6cT8dnUIGn8C/+c+dGQxrHxi/xB+D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N2XnAAAAA2wAAAA8AAAAAAAAAAAAAAAAA&#10;oQIAAGRycy9kb3ducmV2LnhtbFBLBQYAAAAABAAEAPkAAACOAwAAAAA=&#10;" strokecolor="black [3213]" strokeweight="1pt">
                  <v:stroke joinstyle="miter"/>
                </v:line>
                <v:line id="Gerade Verbindung 49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F84sMAAADbAAAADwAAAGRycy9kb3ducmV2LnhtbESP3WrCQBSE74W+w3IK3ulJVcSmrlIE&#10;xSvFnwc4zZ4mabNnQ3Y1sU/fFQQvh5n5hpkvO1upKze+dKLhbZiAYsmcKSXXcD6tBzNQPpAYqpyw&#10;hht7WC5eenNKjWvlwNdjyFWEiE9JQxFCnSL6rGBLfuhqluh9u8ZSiLLJ0TTURritcJQkU7RUSlwo&#10;qOZVwdnv8WI12PE22U3b0a7C7GfzJX+Ik/Fe6/5r9/kBKnAXnuFHe2s0TN7h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BfOL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sectPr w:rsidR="00D4186C" w:rsidSect="008D5A1A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CEA04F4" wp14:editId="48CCEA6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37D0F"/>
    <w:rsid w:val="0044079F"/>
    <w:rsid w:val="00441088"/>
    <w:rsid w:val="00441724"/>
    <w:rsid w:val="00451CC2"/>
    <w:rsid w:val="00454148"/>
    <w:rsid w:val="004621B3"/>
    <w:rsid w:val="0047471A"/>
    <w:rsid w:val="004763D2"/>
    <w:rsid w:val="00481643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06F1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34F9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9E9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4BF7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5A8A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6B72"/>
    <w:rsid w:val="00B66C6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543E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35D5"/>
    <w:rsid w:val="00D05217"/>
    <w:rsid w:val="00D06182"/>
    <w:rsid w:val="00D12661"/>
    <w:rsid w:val="00D1582D"/>
    <w:rsid w:val="00D2569D"/>
    <w:rsid w:val="00D267BD"/>
    <w:rsid w:val="00D3427F"/>
    <w:rsid w:val="00D36857"/>
    <w:rsid w:val="00D4186C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715B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34E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BD54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BD54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2018-04-27T12:28:00Z</dcterms:created>
  <dcterms:modified xsi:type="dcterms:W3CDTF">2018-04-27T12:42:00Z</dcterms:modified>
</cp:coreProperties>
</file>