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1F583F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1F583F">
              <w:t>5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B4D1A" w:rsidP="00037566">
            <w:pPr>
              <w:rPr>
                <w:color w:val="FFFFFF" w:themeColor="background1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AE1A97" wp14:editId="643EEC9E">
                      <wp:simplePos x="0" y="0"/>
                      <wp:positionH relativeFrom="margin">
                        <wp:posOffset>4053205</wp:posOffset>
                      </wp:positionH>
                      <wp:positionV relativeFrom="page">
                        <wp:posOffset>109855</wp:posOffset>
                      </wp:positionV>
                      <wp:extent cx="1845945" cy="377825"/>
                      <wp:effectExtent l="0" t="0" r="0" b="3175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5945" cy="37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B4D1A" w:rsidRDefault="00BB4D1A" w:rsidP="00BB4D1A">
                                  <w:pPr>
                                    <w:pStyle w:val="ekvinternetlink"/>
                                  </w:pPr>
                                  <w:r w:rsidRPr="00232213">
                                    <w:rPr>
                                      <w:rStyle w:val="ekvsymbol"/>
                                      <w:lang w:eastAsia="de-DE"/>
                                    </w:rPr>
                                    <w:drawing>
                                      <wp:inline distT="0" distB="0" distL="0" distR="0" wp14:anchorId="13CF11E4" wp14:editId="09EE2469">
                                        <wp:extent cx="276860" cy="273685"/>
                                        <wp:effectExtent l="0" t="0" r="8890" b="0"/>
                                        <wp:docPr id="4" name="Grafik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c_internet.png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6860" cy="2736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DF74DB">
                                    <w:tab/>
                                  </w:r>
                                  <w:hyperlink r:id="rId8" w:history="1">
                                    <w:r w:rsidRPr="007964A3">
                                      <w:t>www.grundschul-blog.de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319.15pt;margin-top:8.65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" fillcolor="white [3201]" stroked="f" strokeweight=".5pt">
                      <v:textbox>
                        <w:txbxContent>
                          <w:p w:rsidR="00BB4D1A" w:rsidRDefault="00BB4D1A" w:rsidP="00BB4D1A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13CF11E4" wp14:editId="09EE2469">
                                  <wp:extent cx="276860" cy="273685"/>
                                  <wp:effectExtent l="0" t="0" r="889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9" w:history="1">
                              <w:r w:rsidRPr="007964A3">
                                <w:t>www.grundschul-blog.de</w:t>
                              </w:r>
                            </w:hyperlink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</w:tbl>
    <w:p w:rsidR="00CD7D9F" w:rsidRDefault="001E1C7D" w:rsidP="00BB4D1A">
      <w:pPr>
        <w:pStyle w:val="ekvue1arial"/>
      </w:pPr>
      <w:bookmarkStart w:id="0" w:name="bmStart"/>
      <w:bookmarkEnd w:id="0"/>
      <w:r>
        <w:t>Streichquadrate (Leerformate</w:t>
      </w:r>
      <w:r w:rsidR="000338D7">
        <w:t>)</w:t>
      </w:r>
    </w:p>
    <w:p w:rsidR="00BB4D1A" w:rsidRDefault="00BB4D1A" w:rsidP="00005AE2"/>
    <w:p w:rsidR="001E1C7D" w:rsidRDefault="001E1C7D" w:rsidP="00005AE2"/>
    <w:p w:rsidR="001E1C7D" w:rsidRDefault="001E1C7D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182880</wp:posOffset>
                </wp:positionV>
                <wp:extent cx="5593080" cy="1092200"/>
                <wp:effectExtent l="0" t="0" r="7620" b="0"/>
                <wp:wrapNone/>
                <wp:docPr id="2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3080" cy="1092200"/>
                          <a:chOff x="0" y="0"/>
                          <a:chExt cx="5593277" cy="1092529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779" cy="10925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Grafik 1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08166" y="0"/>
                            <a:ext cx="1068779" cy="10925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Grafik 20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6332" y="0"/>
                            <a:ext cx="1068779" cy="10925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Grafik 2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24498" y="0"/>
                            <a:ext cx="1068779" cy="10925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2" o:spid="_x0000_s1026" style="position:absolute;margin-left:0;margin-top:14.4pt;width:440.4pt;height:86pt;z-index:251666432" coordsize="55932,10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width:10687;height:10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s2U7BAAAA2gAAAA8AAABkcnMvZG93bnJldi54bWxET01rwkAQvQv9D8sUetNNSikldQ1aKBUP&#10;QqIevA3ZaTZtdjZk1yT+e1co9DQ83ucs88m2YqDeN44VpIsEBHHldMO1guPhc/4Gwgdkja1jUnAl&#10;D/nqYbbETLuRCxrKUIsYwj5DBSaELpPSV4Ys+oXriCP37XqLIcK+lrrHMYbbVj4nyau02HBsMNjR&#10;h6Hqt7xYBfRS7M2uOR9PX+lQdD+bmsp2VOrpcVq/gwg0hX/xn3ur43y4v3K/cn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1s2U7BAAAA2gAAAA8AAAAAAAAAAAAAAAAAnwIA&#10;AGRycy9kb3ducmV2LnhtbFBLBQYAAAAABAAEAPcAAACNAwAAAAA=&#10;">
                  <v:imagedata r:id="rId11" o:title=""/>
                  <v:path arrowok="t"/>
                </v:shape>
                <v:shape id="Grafik 19" o:spid="_x0000_s1028" type="#_x0000_t75" style="position:absolute;left:15081;width:10688;height:10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2aDHCAAAA2wAAAA8AAABkcnMvZG93bnJldi54bWxET01rwkAQvQv+h2WE3nRjKUWjq2ihtPRQ&#10;SNSDtyE7ZqPZ2ZDdJum/7xYEb/N4n7PeDrYWHbW+cqxgPktAEBdOV1wqOB7epwsQPiBrrB2Tgl/y&#10;sN2MR2tMtes5oy4PpYgh7FNUYEJoUil9Yciin7mGOHIX11oMEbal1C32MdzW8jlJXqXFimODwYbe&#10;DBW3/McqoJfs23xV5+PpY95lzXVfUl73Sj1Nht0KRKAhPMR396eO85fw/0s8QG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dmgxwgAAANsAAAAPAAAAAAAAAAAAAAAAAJ8C&#10;AABkcnMvZG93bnJldi54bWxQSwUGAAAAAAQABAD3AAAAjgMAAAAA&#10;">
                  <v:imagedata r:id="rId11" o:title=""/>
                  <v:path arrowok="t"/>
                </v:shape>
                <v:shape id="Grafik 20" o:spid="_x0000_s1029" type="#_x0000_t75" style="position:absolute;left:30163;width:10688;height:10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gCxHBAAAA2wAAAA8AAABkcnMvZG93bnJldi54bWxET89rwjAUvg/8H8ITvM1UkTGqUVQQxw6D&#10;1nrw9mieTbV5KU3Wdv/9chjs+PH93uxG24ieOl87VrCYJyCIS6drrhQUl9PrOwgfkDU2jknBD3nY&#10;bScvG0y1GzijPg+ViCHsU1RgQmhTKX1pyKKfu5Y4cnfXWQwRdpXUHQ4x3DZymSRv0mLNscFgS0dD&#10;5TP/tgpolX2Zz/pWXM+LPmsfh4ryZlBqNh33axCBxvAv/nN/aAXLuD5+iT9Ab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AgCxHBAAAA2wAAAA8AAAAAAAAAAAAAAAAAnwIA&#10;AGRycy9kb3ducmV2LnhtbFBLBQYAAAAABAAEAPcAAACNAwAAAAA=&#10;">
                  <v:imagedata r:id="rId11" o:title=""/>
                  <v:path arrowok="t"/>
                </v:shape>
                <v:shape id="Grafik 21" o:spid="_x0000_s1030" type="#_x0000_t75" style="position:absolute;left:45244;width:10688;height:10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srorEAAAA2wAAAA8AAABkcnMvZG93bnJldi54bWxEj0FrwkAUhO9C/8PyCr3pJlKkpK7SCtLS&#10;g5CoB2+P7Gs2mn0bstsk/ntXEHocZuYbZrkebSN66nztWEE6S0AQl07XXCk47LfTNxA+IGtsHJOC&#10;K3lYr54mS8y0GzinvgiViBD2GSowIbSZlL40ZNHPXEscvV/XWQxRdpXUHQ4Rbhs5T5KFtFhzXDDY&#10;0sZQeSn+rAJ6zXfmpz4djl9pn7fnz4qKZlDq5Xn8eAcRaAz/4Uf7WyuYp3D/En+AXN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9srorEAAAA2wAAAA8AAAAAAAAAAAAAAAAA&#10;nwIAAGRycy9kb3ducmV2LnhtbFBLBQYAAAAABAAEAPcAAACQAwAAAAA=&#10;">
                  <v:imagedata r:id="rId11" o:title=""/>
                  <v:path arrowok="t"/>
                </v:shape>
              </v:group>
            </w:pict>
          </mc:Fallback>
        </mc:AlternateContent>
      </w:r>
    </w:p>
    <w:p w:rsidR="001E1C7D" w:rsidRDefault="001E1C7D" w:rsidP="00005AE2"/>
    <w:p w:rsidR="001E1C7D" w:rsidRDefault="001F583F" w:rsidP="00005AE2">
      <w:r>
        <w:rPr>
          <w:lang w:eastAsia="de-DE"/>
        </w:rPr>
        <w:drawing>
          <wp:anchor distT="0" distB="0" distL="114300" distR="114300" simplePos="0" relativeHeight="251680768" behindDoc="0" locked="0" layoutInCell="1" allowOverlap="1" wp14:anchorId="2A48A575" wp14:editId="40004FF9">
            <wp:simplePos x="0" y="0"/>
            <wp:positionH relativeFrom="column">
              <wp:posOffset>0</wp:posOffset>
            </wp:positionH>
            <wp:positionV relativeFrom="paragraph">
              <wp:posOffset>5938001</wp:posOffset>
            </wp:positionV>
            <wp:extent cx="1439545" cy="1454150"/>
            <wp:effectExtent l="0" t="0" r="8255" b="0"/>
            <wp:wrapNone/>
            <wp:docPr id="119" name="Grafik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81792" behindDoc="0" locked="0" layoutInCell="1" allowOverlap="1" wp14:anchorId="57E557E3" wp14:editId="14698333">
            <wp:simplePos x="0" y="0"/>
            <wp:positionH relativeFrom="column">
              <wp:posOffset>2062480</wp:posOffset>
            </wp:positionH>
            <wp:positionV relativeFrom="paragraph">
              <wp:posOffset>5938001</wp:posOffset>
            </wp:positionV>
            <wp:extent cx="1439545" cy="1454150"/>
            <wp:effectExtent l="0" t="0" r="8255" b="0"/>
            <wp:wrapNone/>
            <wp:docPr id="120" name="Grafi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82816" behindDoc="0" locked="0" layoutInCell="1" allowOverlap="1" wp14:anchorId="1EB3FAB0" wp14:editId="79A4E4E3">
            <wp:simplePos x="0" y="0"/>
            <wp:positionH relativeFrom="column">
              <wp:posOffset>4124960</wp:posOffset>
            </wp:positionH>
            <wp:positionV relativeFrom="paragraph">
              <wp:posOffset>5938001</wp:posOffset>
            </wp:positionV>
            <wp:extent cx="1439545" cy="1454150"/>
            <wp:effectExtent l="0" t="0" r="8255" b="0"/>
            <wp:wrapNone/>
            <wp:docPr id="121" name="Grafik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C7D">
        <w:rPr>
          <w:lang w:eastAsia="de-DE"/>
        </w:rPr>
        <w:drawing>
          <wp:anchor distT="0" distB="0" distL="114300" distR="114300" simplePos="0" relativeHeight="251678720" behindDoc="0" locked="0" layoutInCell="1" allowOverlap="1" wp14:anchorId="71E94808" wp14:editId="1D7D50EC">
            <wp:simplePos x="0" y="0"/>
            <wp:positionH relativeFrom="column">
              <wp:posOffset>4124960</wp:posOffset>
            </wp:positionH>
            <wp:positionV relativeFrom="paragraph">
              <wp:posOffset>4275455</wp:posOffset>
            </wp:positionV>
            <wp:extent cx="1439545" cy="1454150"/>
            <wp:effectExtent l="0" t="0" r="8255" b="0"/>
            <wp:wrapNone/>
            <wp:docPr id="114" name="Grafi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C7D">
        <w:rPr>
          <w:lang w:eastAsia="de-DE"/>
        </w:rPr>
        <w:drawing>
          <wp:anchor distT="0" distB="0" distL="114300" distR="114300" simplePos="0" relativeHeight="251677696" behindDoc="0" locked="0" layoutInCell="1" allowOverlap="1" wp14:anchorId="12E3C228" wp14:editId="469C36A6">
            <wp:simplePos x="0" y="0"/>
            <wp:positionH relativeFrom="column">
              <wp:posOffset>2062480</wp:posOffset>
            </wp:positionH>
            <wp:positionV relativeFrom="paragraph">
              <wp:posOffset>4275455</wp:posOffset>
            </wp:positionV>
            <wp:extent cx="1439545" cy="1454150"/>
            <wp:effectExtent l="0" t="0" r="8255" b="0"/>
            <wp:wrapNone/>
            <wp:docPr id="113" name="Grafik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C7D">
        <w:rPr>
          <w:lang w:eastAsia="de-D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4275455</wp:posOffset>
            </wp:positionV>
            <wp:extent cx="1439545" cy="1454150"/>
            <wp:effectExtent l="0" t="0" r="8255" b="0"/>
            <wp:wrapNone/>
            <wp:docPr id="110" name="Grafik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C7D">
        <w:rPr>
          <w:lang w:eastAsia="de-DE"/>
        </w:rPr>
        <w:t xml:space="preserve"> </w:t>
      </w:r>
      <w:bookmarkStart w:id="1" w:name="_GoBack"/>
      <w:bookmarkEnd w:id="1"/>
      <w:r w:rsidR="001E1C7D">
        <w:rPr>
          <w:lang w:eastAsia="de-DE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400455C" wp14:editId="5971B9CE">
                <wp:simplePos x="0" y="0"/>
                <wp:positionH relativeFrom="column">
                  <wp:posOffset>0</wp:posOffset>
                </wp:positionH>
                <wp:positionV relativeFrom="paragraph">
                  <wp:posOffset>2588260</wp:posOffset>
                </wp:positionV>
                <wp:extent cx="5593080" cy="1092200"/>
                <wp:effectExtent l="0" t="0" r="7620" b="0"/>
                <wp:wrapNone/>
                <wp:docPr id="73" name="Gruppieren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3080" cy="1092200"/>
                          <a:chOff x="0" y="0"/>
                          <a:chExt cx="5593277" cy="1092529"/>
                        </a:xfrm>
                      </wpg:grpSpPr>
                      <pic:pic xmlns:pic="http://schemas.openxmlformats.org/drawingml/2006/picture">
                        <pic:nvPicPr>
                          <pic:cNvPr id="75" name="Grafik 7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779" cy="10925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Grafik 7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08166" y="0"/>
                            <a:ext cx="1068779" cy="10925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Grafik 7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6332" y="0"/>
                            <a:ext cx="1068779" cy="10925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Grafik 7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24498" y="0"/>
                            <a:ext cx="1068779" cy="10925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73" o:spid="_x0000_s1026" style="position:absolute;margin-left:0;margin-top:203.8pt;width:440.4pt;height:86pt;z-index:251670528" coordsize="55932,10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">
                <v:shape id="Grafik 75" o:spid="_x0000_s1027" type="#_x0000_t75" style="position:absolute;width:10687;height:10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kh5TFAAAA2wAAAA8AAABkcnMvZG93bnJldi54bWxEj09rwkAUxO9Cv8PyCr3pRvFPSV2lFaTF&#10;g5DUHnp7ZF+zabNvQ3abxG/vCoLHYWZ+w6y3g61FR62vHCuYThIQxIXTFZcKTp/78TMIH5A11o5J&#10;wZk8bDcPozWm2vWcUZeHUkQI+xQVmBCaVEpfGLLoJ64hjt6Pay2GKNtS6hb7CLe1nCXJUlqsOC4Y&#10;bGhnqPjL/60CmmdHc6i+T1/v0y5rft9KyuteqafH4fUFRKAh3MO39odWsFrA9Uv8AXJz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5IeUxQAAANsAAAAPAAAAAAAAAAAAAAAA&#10;AJ8CAABkcnMvZG93bnJldi54bWxQSwUGAAAAAAQABAD3AAAAkQMAAAAA&#10;">
                  <v:imagedata r:id="rId11" o:title=""/>
                  <v:path arrowok="t"/>
                </v:shape>
                <v:shape id="Grafik 76" o:spid="_x0000_s1028" type="#_x0000_t75" style="position:absolute;left:15081;width:10688;height:10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2GePEAAAA2wAAAA8AAABkcnMvZG93bnJldi54bWxEj0FrwkAUhO+C/2F5Qm+6sRSV6CoqlJYe&#10;Ckn14O2RfWaj2bchu03Sf98tCD0OM/MNs9kNthYdtb5yrGA+S0AQF05XXCo4fb1OVyB8QNZYOyYF&#10;P+Rhtx2PNphq13NGXR5KESHsU1RgQmhSKX1hyKKfuYY4elfXWgxRtqXULfYRbmv5nCQLabHiuGCw&#10;oaOh4p5/WwX0kn2aj+pyOr/Nu6y5HUrK616pp8mwX4MINIT/8KP9rhUsF/D3Jf4Au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M2GePEAAAA2wAAAA8AAAAAAAAAAAAAAAAA&#10;nwIAAGRycy9kb3ducmV2LnhtbFBLBQYAAAAABAAEAPcAAACQAwAAAAA=&#10;">
                  <v:imagedata r:id="rId11" o:title=""/>
                  <v:path arrowok="t"/>
                </v:shape>
                <v:shape id="Grafik 77" o:spid="_x0000_s1029" type="#_x0000_t75" style="position:absolute;left:30163;width:10688;height:10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6vHjEAAAA2wAAAA8AAABkcnMvZG93bnJldi54bWxEj0FrwkAUhO+C/2F5Qm+6sRSV6CoqlBYP&#10;haR68PbIPrPR7NuQ3Sbpv+8WCj0OM/MNs9kNthYdtb5yrGA+S0AQF05XXCo4f75OVyB8QNZYOyYF&#10;3+Rhtx2PNphq13NGXR5KESHsU1RgQmhSKX1hyKKfuYY4ejfXWgxRtqXULfYRbmv5nCQLabHiuGCw&#10;oaOh4pF/WQX0kn2YU3U9X97mXdbcDyXlda/U02TYr0EEGsJ/+K/9rhUsl/D7Jf4Au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6vHjEAAAA2wAAAA8AAAAAAAAAAAAAAAAA&#10;nwIAAGRycy9kb3ducmV2LnhtbFBLBQYAAAAABAAEAPcAAACQAwAAAAA=&#10;">
                  <v:imagedata r:id="rId11" o:title=""/>
                  <v:path arrowok="t"/>
                </v:shape>
                <v:shape id="Grafik 78" o:spid="_x0000_s1030" type="#_x0000_t75" style="position:absolute;left:45244;width:10688;height:10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lKArBAAAA2wAAAA8AAABkcnMvZG93bnJldi54bWxET89rwjAUvg/8H8ITdpupQzapRtHBcHgQ&#10;WvXg7dE8m2rzUpqsrf/9chB2/Ph+L9eDrUVHra8cK5hOEhDEhdMVlwpOx++3OQgfkDXWjknBgzys&#10;V6OXJaba9ZxRl4dSxBD2KSowITSplL4wZNFPXEMcuatrLYYI21LqFvsYbmv5niQf0mLFscFgQ1+G&#10;inv+axXQLDuYfXU5nXfTLmtu25LyulfqdTxsFiACDeFf/HT/aAWfcWz8En+A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3lKArBAAAA2wAAAA8AAAAAAAAAAAAAAAAAnwIA&#10;AGRycy9kb3ducmV2LnhtbFBLBQYAAAAABAAEAPcAAACNAwAAAAA=&#10;">
                  <v:imagedata r:id="rId11" o:title=""/>
                  <v:path arrowok="t"/>
                </v:shape>
              </v:group>
            </w:pict>
          </mc:Fallback>
        </mc:AlternateContent>
      </w:r>
      <w:r w:rsidR="001E1C7D">
        <w:rPr>
          <w:lang w:eastAsia="de-DE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23148CC" wp14:editId="67C29F56">
                <wp:simplePos x="0" y="0"/>
                <wp:positionH relativeFrom="column">
                  <wp:posOffset>0</wp:posOffset>
                </wp:positionH>
                <wp:positionV relativeFrom="paragraph">
                  <wp:posOffset>1187450</wp:posOffset>
                </wp:positionV>
                <wp:extent cx="5593080" cy="1092200"/>
                <wp:effectExtent l="0" t="0" r="7620" b="0"/>
                <wp:wrapNone/>
                <wp:docPr id="26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3080" cy="1092200"/>
                          <a:chOff x="0" y="0"/>
                          <a:chExt cx="5593277" cy="1092529"/>
                        </a:xfrm>
                      </wpg:grpSpPr>
                      <pic:pic xmlns:pic="http://schemas.openxmlformats.org/drawingml/2006/picture">
                        <pic:nvPicPr>
                          <pic:cNvPr id="27" name="Grafik 2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779" cy="10925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08166" y="0"/>
                            <a:ext cx="1068779" cy="10925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Grafik 2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6332" y="0"/>
                            <a:ext cx="1068779" cy="10925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Grafik 5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24498" y="0"/>
                            <a:ext cx="1068779" cy="10925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6" o:spid="_x0000_s1026" style="position:absolute;margin-left:0;margin-top:93.5pt;width:440.4pt;height:86pt;z-index:251668480" coordsize="55932,10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">
                <v:shape id="Grafik 27" o:spid="_x0000_s1027" type="#_x0000_t75" style="position:absolute;width:10687;height:10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Jk2XEAAAA2wAAAA8AAABkcnMvZG93bnJldi54bWxEj0FrwkAUhO9C/8PyCr3pRhEt0VXaglh6&#10;EJLag7dH9pmNzb4N2TVJ/70rCD0OM/MNs94OthYdtb5yrGA6SUAQF05XXCo4fu/GryB8QNZYOyYF&#10;f+Rhu3karTHVrueMujyUIkLYp6jAhNCkUvrCkEU/cQ1x9M6utRiibEupW+wj3NZyliQLabHiuGCw&#10;oQ9DxW9+tQponh3MV3U6/uynXdZc3kvK616pl+fhbQUi0BD+w4/2p1YwW8L9S/wBcn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/Jk2XEAAAA2wAAAA8AAAAAAAAAAAAAAAAA&#10;nwIAAGRycy9kb3ducmV2LnhtbFBLBQYAAAAABAAEAPcAAACQAwAAAAA=&#10;">
                  <v:imagedata r:id="rId11" o:title=""/>
                  <v:path arrowok="t"/>
                </v:shape>
                <v:shape id="Grafik 28" o:spid="_x0000_s1028" type="#_x0000_t75" style="position:absolute;left:15081;width:10688;height:10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WBxfBAAAA2wAAAA8AAABkcnMvZG93bnJldi54bWxET89rwjAUvg/8H8ITvM1UkTGqUVQQxw6D&#10;1nrw9mieTbV5KU3Wdv/9chjs+PH93uxG24ieOl87VrCYJyCIS6drrhQUl9PrOwgfkDU2jknBD3nY&#10;bScvG0y1GzijPg+ViCHsU1RgQmhTKX1pyKKfu5Y4cnfXWQwRdpXUHQ4x3DZymSRv0mLNscFgS0dD&#10;5TP/tgpolX2Zz/pWXM+LPmsfh4ryZlBqNh33axCBxvAv/nN/aAXLODZ+iT9Ab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5WBxfBAAAA2wAAAA8AAAAAAAAAAAAAAAAAnwIA&#10;AGRycy9kb3ducmV2LnhtbFBLBQYAAAAABAAEAPcAAACNAwAAAAA=&#10;">
                  <v:imagedata r:id="rId11" o:title=""/>
                  <v:path arrowok="t"/>
                </v:shape>
                <v:shape id="Grafik 29" o:spid="_x0000_s1029" type="#_x0000_t75" style="position:absolute;left:30163;width:10688;height:10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aoozEAAAA2wAAAA8AAABkcnMvZG93bnJldi54bWxEj0FrwkAUhO9C/8PyCr3pRhGx0VXaglh6&#10;EJLag7dH9pmNzb4N2TVJ/70rCD0OM/MNs94OthYdtb5yrGA6SUAQF05XXCo4fu/GSxA+IGusHZOC&#10;P/Kw3TyN1phq13NGXR5KESHsU1RgQmhSKX1hyKKfuIY4emfXWgxRtqXULfYRbms5S5KFtFhxXDDY&#10;0Ieh4je/WgU0zw7mqzodf/bTLmsu7yXlda/Uy/PwtgIRaAj/4Uf7UyuYvcL9S/wBcn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EaoozEAAAA2wAAAA8AAAAAAAAAAAAAAAAA&#10;nwIAAGRycy9kb3ducmV2LnhtbFBLBQYAAAAABAAEAPcAAACQAwAAAAA=&#10;">
                  <v:imagedata r:id="rId11" o:title=""/>
                  <v:path arrowok="t"/>
                </v:shape>
                <v:shape id="Grafik 56" o:spid="_x0000_s1030" type="#_x0000_t75" style="position:absolute;left:45244;width:10688;height:10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DRYPEAAAA2wAAAA8AAABkcnMvZG93bnJldi54bWxEj0FrwkAUhO+C/2F5Qm+6sVSR6CoqlBYP&#10;haR68PbIPrPR7NuQ3Sbpv+8WCj0OM/MNs9kNthYdtb5yrGA+S0AQF05XXCo4f75OVyB8QNZYOyYF&#10;3+Rhtx2PNphq13NGXR5KESHsU1RgQmhSKX1hyKKfuYY4ejfXWgxRtqXULfYRbmv5nCRLabHiuGCw&#10;oaOh4pF/WQX0kn2YU3U9X97mXdbcDyXlda/U02TYr0EEGsJ/+K/9rhUslvD7Jf4Au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DRYPEAAAA2wAAAA8AAAAAAAAAAAAAAAAA&#10;nwIAAGRycy9kb3ducmV2LnhtbFBLBQYAAAAABAAEAPcAAACQAwAAAAA=&#10;">
                  <v:imagedata r:id="rId11" o:title=""/>
                  <v:path arrowok="t"/>
                </v:shape>
              </v:group>
            </w:pict>
          </mc:Fallback>
        </mc:AlternateContent>
      </w:r>
    </w:p>
    <w:sectPr w:rsidR="001E1C7D" w:rsidSect="008D5A1A"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D1A" w:rsidRDefault="00BB4D1A" w:rsidP="003C599D">
      <w:pPr>
        <w:spacing w:line="240" w:lineRule="auto"/>
      </w:pPr>
      <w:r>
        <w:separator/>
      </w:r>
    </w:p>
  </w:endnote>
  <w:endnote w:type="continuationSeparator" w:id="0">
    <w:p w:rsidR="00BB4D1A" w:rsidRDefault="00BB4D1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11901CD" wp14:editId="2766D14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FC361D">
          <w:pPr>
            <w:pStyle w:val="ekvpagina"/>
          </w:pPr>
          <w:r w:rsidRPr="00913892">
            <w:t>© Ernst Klett Verlag GmbH, Stuttgart 201</w:t>
          </w:r>
          <w:r w:rsidR="00FC361D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FC361D" w:rsidRPr="00005AE2" w:rsidRDefault="00193A18" w:rsidP="00FC361D">
          <w:pPr>
            <w:pStyle w:val="ekvquelle"/>
          </w:pPr>
          <w:r w:rsidRPr="00005AE2">
            <w:t xml:space="preserve">Textquellen: </w:t>
          </w:r>
          <w:r w:rsidR="00FC361D">
            <w:t>Ernst Klett Verlag Stuttgart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D1A" w:rsidRDefault="00BB4D1A" w:rsidP="003C599D">
      <w:pPr>
        <w:spacing w:line="240" w:lineRule="auto"/>
      </w:pPr>
      <w:r>
        <w:separator/>
      </w:r>
    </w:p>
  </w:footnote>
  <w:footnote w:type="continuationSeparator" w:id="0">
    <w:p w:rsidR="00BB4D1A" w:rsidRDefault="00BB4D1A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1A"/>
    <w:rsid w:val="000040E2"/>
    <w:rsid w:val="00005AE2"/>
    <w:rsid w:val="000101D7"/>
    <w:rsid w:val="00017D13"/>
    <w:rsid w:val="00020440"/>
    <w:rsid w:val="000206B8"/>
    <w:rsid w:val="00025140"/>
    <w:rsid w:val="000338D7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C4873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1C7D"/>
    <w:rsid w:val="001E485B"/>
    <w:rsid w:val="001F15DA"/>
    <w:rsid w:val="001F1E3D"/>
    <w:rsid w:val="001F4F75"/>
    <w:rsid w:val="001F53F1"/>
    <w:rsid w:val="001F583F"/>
    <w:rsid w:val="001F6CFD"/>
    <w:rsid w:val="0020055A"/>
    <w:rsid w:val="00201AA1"/>
    <w:rsid w:val="00205239"/>
    <w:rsid w:val="00215597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7162C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5329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2F6B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87E6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4D1A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1B23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361D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ndschul-blog.d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grundschul-blog.d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2016-12-20T14:33:00Z</cp:lastPrinted>
  <dcterms:created xsi:type="dcterms:W3CDTF">2018-04-27T12:55:00Z</dcterms:created>
  <dcterms:modified xsi:type="dcterms:W3CDTF">2018-04-27T13:04:00Z</dcterms:modified>
</cp:coreProperties>
</file>