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255F8" w:rsidRPr="004255F8" w14:paraId="2E58A49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FB06EE3" w14:textId="77777777" w:rsidR="00FB59FB" w:rsidRPr="004255F8" w:rsidRDefault="00FB59FB" w:rsidP="00362B02">
            <w:pPr>
              <w:pageBreakBefore/>
              <w:rPr>
                <w:color w:val="0D0D0D" w:themeColor="text1" w:themeTint="F2"/>
              </w:rPr>
            </w:pPr>
          </w:p>
        </w:tc>
        <w:tc>
          <w:tcPr>
            <w:tcW w:w="4186" w:type="dxa"/>
            <w:noWrap/>
            <w:vAlign w:val="bottom"/>
          </w:tcPr>
          <w:p w14:paraId="5E9AF3D9" w14:textId="77777777" w:rsidR="00FB59FB" w:rsidRPr="004255F8" w:rsidRDefault="00FB59FB" w:rsidP="0006258C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7989AF8F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3220F816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5DA36A4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F6EF278" w14:textId="13EC5F6A" w:rsidR="00FB59FB" w:rsidRPr="004255F8" w:rsidRDefault="00E9368A" w:rsidP="005672A9">
            <w:pPr>
              <w:pStyle w:val="ekvkvnummer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030FE0" wp14:editId="3D84B8AE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-2389505</wp:posOffset>
                      </wp:positionV>
                      <wp:extent cx="17780" cy="7563485"/>
                      <wp:effectExtent l="0" t="0" r="20320" b="18415"/>
                      <wp:wrapNone/>
                      <wp:docPr id="50" name="Gerade Verbindung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" cy="756348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DC054" id="Gerade Verbindung 5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-188.15pt" to="105.4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" strokecolor="black [3213]">
                      <v:stroke dashstyle="dash" joinstyle="miter"/>
                    </v:line>
                  </w:pict>
                </mc:Fallback>
              </mc:AlternateContent>
            </w:r>
            <w:r w:rsidR="00FB59FB" w:rsidRPr="004255F8">
              <w:rPr>
                <w:color w:val="0D0D0D" w:themeColor="text1" w:themeTint="F2"/>
              </w:rPr>
              <w:t xml:space="preserve">KV </w:t>
            </w:r>
            <w:r w:rsidR="00B63D00" w:rsidRPr="004255F8">
              <w:rPr>
                <w:color w:val="0D0D0D" w:themeColor="text1" w:themeTint="F2"/>
              </w:rPr>
              <w:t>1</w:t>
            </w:r>
          </w:p>
        </w:tc>
      </w:tr>
      <w:tr w:rsidR="004255F8" w:rsidRPr="004255F8" w14:paraId="733C882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9AFC54C" w14:textId="77777777" w:rsidR="00FB59FB" w:rsidRPr="004255F8" w:rsidRDefault="00FB59FB" w:rsidP="005672A9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="Calibri" w:cstheme="minorBidi"/>
                <w:color w:val="0D0D0D" w:themeColor="text1" w:themeTint="F2"/>
                <w:kern w:val="24"/>
                <w:sz w:val="32"/>
                <w:szCs w:val="3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730B92C" w14:textId="38F849AC" w:rsidR="00FB59FB" w:rsidRPr="004255F8" w:rsidRDefault="001E2675" w:rsidP="003C22CA">
            <w:pPr>
              <w:pStyle w:val="ekvue2arial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Kartei</w:t>
            </w:r>
            <w:r w:rsidR="00C976A5">
              <w:rPr>
                <w:color w:val="0D0D0D" w:themeColor="text1" w:themeTint="F2"/>
              </w:rPr>
              <w:t>karten</w:t>
            </w:r>
            <w:r w:rsidR="004F7527">
              <w:rPr>
                <w:color w:val="0D0D0D" w:themeColor="text1" w:themeTint="F2"/>
              </w:rPr>
              <w:t xml:space="preserve"> 1-4</w:t>
            </w:r>
            <w:r w:rsidR="004F26A9">
              <w:rPr>
                <w:color w:val="0D0D0D" w:themeColor="text1" w:themeTint="F2"/>
              </w:rPr>
              <w:t xml:space="preserve"> - Lösungen</w:t>
            </w:r>
          </w:p>
        </w:tc>
      </w:tr>
    </w:tbl>
    <w:p w14:paraId="74411337" w14:textId="77777777" w:rsidR="008E2194" w:rsidRPr="004255F8" w:rsidRDefault="008E2194" w:rsidP="00D60378">
      <w:pPr>
        <w:rPr>
          <w:color w:val="0D0D0D" w:themeColor="text1" w:themeTint="F2"/>
        </w:rPr>
      </w:pPr>
      <w:bookmarkStart w:id="0" w:name="bmStart"/>
      <w:bookmarkEnd w:id="0"/>
    </w:p>
    <w:p w14:paraId="7F8B2255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B112BD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7ADAD73" wp14:editId="4CE3DE22">
                <wp:simplePos x="0" y="0"/>
                <wp:positionH relativeFrom="column">
                  <wp:posOffset>-927218</wp:posOffset>
                </wp:positionH>
                <wp:positionV relativeFrom="paragraph">
                  <wp:posOffset>372612</wp:posOffset>
                </wp:positionV>
                <wp:extent cx="3867985" cy="2547095"/>
                <wp:effectExtent l="0" t="6350" r="12065" b="12065"/>
                <wp:wrapNone/>
                <wp:docPr id="8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9" name="Freihandform: Form 9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9E03DE" w14:textId="1FC5CC15" w:rsidR="004255F8" w:rsidRPr="00001610" w:rsidRDefault="009A063A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2</w:t>
                              </w:r>
                              <w:r w:rsidR="004255F8"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 Gänse haben zusammen 5 Beine. </w:t>
                              </w:r>
                            </w:p>
                            <w:p w14:paraId="4EFD6958" w14:textId="512E9530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  <w:p w14:paraId="031E2623" w14:textId="36A9BC12" w:rsidR="004F26A9" w:rsidRDefault="004F26A9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28A0D097" w14:textId="6BFA4F63" w:rsidR="004F26A9" w:rsidRPr="00001610" w:rsidRDefault="004F26A9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Nein, 2 + 2 = 4.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ihandform: Form 10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C8C640" w14:textId="308C7D6C" w:rsidR="007E5B28" w:rsidRPr="00B63D00" w:rsidRDefault="001E2675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 1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DAD73" id="Gruppieren 1" o:spid="_x0000_s1026" style="position:absolute;margin-left:-73pt;margin-top:29.35pt;width:304.55pt;height:200.55pt;rotation:-90;z-index:251659776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">
                <v:shape id="Freihandform: Form 9" o:spid="_x0000_s1027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6E9E03DE" w14:textId="1FC5CC15" w:rsidR="004255F8" w:rsidRPr="00001610" w:rsidRDefault="009A063A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2</w:t>
                        </w:r>
                        <w:r w:rsidR="004255F8"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 Gänse haben zusammen 5 Beine. </w:t>
                        </w:r>
                      </w:p>
                      <w:p w14:paraId="4EFD6958" w14:textId="512E9530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  <w:p w14:paraId="031E2623" w14:textId="36A9BC12" w:rsidR="004F26A9" w:rsidRDefault="004F26A9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28A0D097" w14:textId="6BFA4F63" w:rsidR="004F26A9" w:rsidRPr="00001610" w:rsidRDefault="004F26A9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Nein, 2 + 2 = 4.</w:t>
                        </w:r>
                      </w:p>
                    </w:txbxContent>
                  </v:textbox>
                </v:shape>
                <v:shape id="Freihandform: Form 10" o:spid="_x0000_s1028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FC8C640" w14:textId="308C7D6C" w:rsidR="007E5B28" w:rsidRPr="00B63D00" w:rsidRDefault="001E2675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 1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2899DF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CCD9185" wp14:editId="55548CFB">
                <wp:simplePos x="0" y="0"/>
                <wp:positionH relativeFrom="column">
                  <wp:posOffset>2252700</wp:posOffset>
                </wp:positionH>
                <wp:positionV relativeFrom="paragraph">
                  <wp:posOffset>121284</wp:posOffset>
                </wp:positionV>
                <wp:extent cx="3867985" cy="2547095"/>
                <wp:effectExtent l="0" t="6350" r="12065" b="12065"/>
                <wp:wrapNone/>
                <wp:docPr id="1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2" name="Freihandform: Form 12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80D37F" w14:textId="58D98D31" w:rsidR="001B2E8D" w:rsidRPr="00001610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3 Gänse haben zusammen 6 Beine. </w:t>
                              </w:r>
                            </w:p>
                            <w:p w14:paraId="2D0A6A7E" w14:textId="6E9C5104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  <w:p w14:paraId="7DDCFBF0" w14:textId="21BA1F33" w:rsidR="004F26A9" w:rsidRDefault="004F26A9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7C4BA87D" w14:textId="1B52869D" w:rsidR="004F26A9" w:rsidRPr="00001610" w:rsidRDefault="004F26A9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Ja, 3 mal 2 = 6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ihandform: Form 13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835DAA" w14:textId="6D492C74" w:rsidR="001B2E8D" w:rsidRPr="00B63D00" w:rsidRDefault="001E2675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 2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D9185" id="_x0000_s1029" style="position:absolute;margin-left:177.4pt;margin-top:9.55pt;width:304.55pt;height:200.55pt;rotation:-90;z-index:251663872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">
                <v:shape id="Freihandform: Form 12" o:spid="_x0000_s1030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7180D37F" w14:textId="58D98D31" w:rsidR="001B2E8D" w:rsidRPr="00001610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3 Gänse haben zusammen 6 Beine. </w:t>
                        </w:r>
                      </w:p>
                      <w:p w14:paraId="2D0A6A7E" w14:textId="6E9C5104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  <w:p w14:paraId="7DDCFBF0" w14:textId="21BA1F33" w:rsidR="004F26A9" w:rsidRDefault="004F26A9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7C4BA87D" w14:textId="1B52869D" w:rsidR="004F26A9" w:rsidRPr="00001610" w:rsidRDefault="004F26A9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Ja, 3 mal 2 = 6</w:t>
                        </w:r>
                      </w:p>
                    </w:txbxContent>
                  </v:textbox>
                </v:shape>
                <v:shape id="Freihandform: Form 13" o:spid="_x0000_s1031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C835DAA" w14:textId="6D492C74" w:rsidR="001B2E8D" w:rsidRPr="00B63D00" w:rsidRDefault="001E2675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 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A40F93" w14:textId="77777777" w:rsidR="005672A9" w:rsidRPr="004255F8" w:rsidRDefault="005672A9" w:rsidP="00D60378">
      <w:pPr>
        <w:rPr>
          <w:color w:val="0D0D0D" w:themeColor="text1" w:themeTint="F2"/>
        </w:rPr>
      </w:pPr>
    </w:p>
    <w:p w14:paraId="57F65524" w14:textId="77777777" w:rsidR="005672A9" w:rsidRPr="004255F8" w:rsidRDefault="005672A9" w:rsidP="00D60378">
      <w:pPr>
        <w:rPr>
          <w:color w:val="0D0D0D" w:themeColor="text1" w:themeTint="F2"/>
        </w:rPr>
      </w:pPr>
    </w:p>
    <w:p w14:paraId="202D1EA5" w14:textId="77777777" w:rsidR="005672A9" w:rsidRPr="004255F8" w:rsidRDefault="005672A9" w:rsidP="00D60378">
      <w:pPr>
        <w:rPr>
          <w:color w:val="0D0D0D" w:themeColor="text1" w:themeTint="F2"/>
        </w:rPr>
      </w:pPr>
    </w:p>
    <w:p w14:paraId="7DFD6E3D" w14:textId="77777777" w:rsidR="005672A9" w:rsidRPr="004255F8" w:rsidRDefault="005672A9" w:rsidP="00D60378">
      <w:pPr>
        <w:rPr>
          <w:color w:val="0D0D0D" w:themeColor="text1" w:themeTint="F2"/>
        </w:rPr>
      </w:pPr>
    </w:p>
    <w:p w14:paraId="7E7B133E" w14:textId="77777777" w:rsidR="005672A9" w:rsidRPr="004255F8" w:rsidRDefault="005672A9" w:rsidP="00D60378">
      <w:pPr>
        <w:rPr>
          <w:color w:val="0D0D0D" w:themeColor="text1" w:themeTint="F2"/>
        </w:rPr>
      </w:pPr>
    </w:p>
    <w:p w14:paraId="529E1FBE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349D5C" w14:textId="77777777" w:rsidR="005672A9" w:rsidRPr="004255F8" w:rsidRDefault="005672A9" w:rsidP="00D60378">
      <w:pPr>
        <w:rPr>
          <w:color w:val="0D0D0D" w:themeColor="text1" w:themeTint="F2"/>
        </w:rPr>
      </w:pPr>
    </w:p>
    <w:p w14:paraId="58858406" w14:textId="77777777" w:rsidR="00383BBB" w:rsidRPr="004255F8" w:rsidRDefault="00E9368A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7B16814" wp14:editId="5BF29A82">
                <wp:simplePos x="0" y="0"/>
                <wp:positionH relativeFrom="column">
                  <wp:posOffset>-1101563</wp:posOffset>
                </wp:positionH>
                <wp:positionV relativeFrom="paragraph">
                  <wp:posOffset>1503680</wp:posOffset>
                </wp:positionV>
                <wp:extent cx="7562850" cy="19050"/>
                <wp:effectExtent l="0" t="0" r="1905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2850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20B309" id="Gerade Verbindung 7" o:spid="_x0000_s1026" style="position:absolute;flip:y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6.75pt,118.4pt" to="508.75pt,1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" strokecolor="black [3213]">
                <v:stroke dashstyle="dash" joinstyle="miter"/>
              </v:line>
            </w:pict>
          </mc:Fallback>
        </mc:AlternateContent>
      </w:r>
    </w:p>
    <w:p w14:paraId="1526BD7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A3F25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3382B4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3841213F" w14:textId="77777777" w:rsidR="00383BBB" w:rsidRPr="004255F8" w:rsidRDefault="00383BBB" w:rsidP="00383BBB">
      <w:pPr>
        <w:rPr>
          <w:color w:val="0D0D0D" w:themeColor="text1" w:themeTint="F2"/>
        </w:rPr>
      </w:pPr>
    </w:p>
    <w:p w14:paraId="35A54A46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1E65DD" wp14:editId="7A3693B1">
                <wp:simplePos x="0" y="0"/>
                <wp:positionH relativeFrom="column">
                  <wp:posOffset>-1540518</wp:posOffset>
                </wp:positionH>
                <wp:positionV relativeFrom="paragraph">
                  <wp:posOffset>233363</wp:posOffset>
                </wp:positionV>
                <wp:extent cx="8279765" cy="17780"/>
                <wp:effectExtent l="0" t="2857" r="23177" b="23178"/>
                <wp:wrapNone/>
                <wp:docPr id="51" name="Gerade Verbindun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279765" cy="1778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1526B" id="Gerade Verbindung 51" o:spid="_x0000_s1026" style="position:absolute;rotation:-90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1.3pt,18.4pt" to="530.6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" strokecolor="black [3213]">
                <v:stroke dashstyle="dash" joinstyle="miter"/>
              </v:line>
            </w:pict>
          </mc:Fallback>
        </mc:AlternateContent>
      </w:r>
    </w:p>
    <w:p w14:paraId="211F37D9" w14:textId="77777777" w:rsidR="00383BBB" w:rsidRPr="004255F8" w:rsidRDefault="00383BBB" w:rsidP="00383BBB">
      <w:pPr>
        <w:rPr>
          <w:color w:val="0D0D0D" w:themeColor="text1" w:themeTint="F2"/>
        </w:rPr>
      </w:pPr>
    </w:p>
    <w:p w14:paraId="45AE40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48E19920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1ACCE749" wp14:editId="41D1AA45">
                <wp:simplePos x="0" y="0"/>
                <wp:positionH relativeFrom="column">
                  <wp:posOffset>-947730</wp:posOffset>
                </wp:positionH>
                <wp:positionV relativeFrom="paragraph">
                  <wp:posOffset>352868</wp:posOffset>
                </wp:positionV>
                <wp:extent cx="3867985" cy="2547095"/>
                <wp:effectExtent l="0" t="6350" r="12065" b="12065"/>
                <wp:wrapNone/>
                <wp:docPr id="14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5" name="Freihandform: Form 15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A1380B" w14:textId="3D1D1D34" w:rsidR="001B2E8D" w:rsidRPr="00001610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Es sind insgesamt 6 Beine. Es sind 2 Kühe.</w:t>
                              </w:r>
                            </w:p>
                            <w:p w14:paraId="20F62D82" w14:textId="4802F506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  <w:p w14:paraId="347EC5AA" w14:textId="7E71E677" w:rsidR="004F26A9" w:rsidRDefault="004F26A9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72A37005" w14:textId="5B5F9B13" w:rsidR="004F26A9" w:rsidRPr="00001610" w:rsidRDefault="004F26A9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Nein, 2 mal 4 = 8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ihandform: Form 16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0D62E1" w14:textId="2AFD85D2" w:rsidR="001B2E8D" w:rsidRPr="00B63D00" w:rsidRDefault="001E2675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Aufgabe 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CE749" id="_x0000_s1032" style="position:absolute;margin-left:-74.6pt;margin-top:27.8pt;width:304.55pt;height:200.55pt;rotation:-90;z-index:251686400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">
                <v:shape id="Freihandform: Form 15" o:spid="_x0000_s1033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2EA1380B" w14:textId="3D1D1D34" w:rsidR="001B2E8D" w:rsidRPr="00001610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Es sind insgesamt 6 Beine. Es sind 2 Kühe.</w:t>
                        </w:r>
                      </w:p>
                      <w:p w14:paraId="20F62D82" w14:textId="4802F506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  <w:p w14:paraId="347EC5AA" w14:textId="7E71E677" w:rsidR="004F26A9" w:rsidRDefault="004F26A9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72A37005" w14:textId="5B5F9B13" w:rsidR="004F26A9" w:rsidRPr="00001610" w:rsidRDefault="004F26A9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Nein, 2 mal 4 = 8</w:t>
                        </w:r>
                      </w:p>
                    </w:txbxContent>
                  </v:textbox>
                </v:shape>
                <v:shape id="Freihandform: Form 16" o:spid="_x0000_s1034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7E0D62E1" w14:textId="2AFD85D2" w:rsidR="001B2E8D" w:rsidRPr="00B63D00" w:rsidRDefault="001E2675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Aufgabe 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BC4E19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237DEF3C" wp14:editId="314FA64B">
                <wp:simplePos x="0" y="0"/>
                <wp:positionH relativeFrom="column">
                  <wp:posOffset>2231080</wp:posOffset>
                </wp:positionH>
                <wp:positionV relativeFrom="paragraph">
                  <wp:posOffset>101408</wp:posOffset>
                </wp:positionV>
                <wp:extent cx="3867985" cy="2547095"/>
                <wp:effectExtent l="0" t="6350" r="12065" b="12065"/>
                <wp:wrapNone/>
                <wp:docPr id="17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8" name="Freihandform: Form 18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CD49AC" w14:textId="05E32051" w:rsidR="001B2E8D" w:rsidRPr="00001610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gibt ein Schwein, eine Kuh und einen Hahn. Zusammen sind es 9 Beine. </w:t>
                              </w:r>
                            </w:p>
                            <w:p w14:paraId="675AEF3A" w14:textId="7DCD0C01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Kann das stimmen? Ja oder Nein? Begründe. </w:t>
                              </w:r>
                            </w:p>
                            <w:p w14:paraId="3E5275FA" w14:textId="7C84DC25" w:rsidR="004F26A9" w:rsidRDefault="004F26A9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0FFE7FF7" w14:textId="040B83DC" w:rsidR="004F26A9" w:rsidRPr="00001610" w:rsidRDefault="004F26A9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Nein, 4 + 4 + 2 = 10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ihandform: Form 19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FCA466" w14:textId="327BC92F" w:rsidR="001B2E8D" w:rsidRPr="00B63D00" w:rsidRDefault="001E2675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4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DEF3C" id="_x0000_s1035" style="position:absolute;margin-left:175.7pt;margin-top:8pt;width:304.55pt;height:200.55pt;rotation:-90;z-index:251708928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">
                <v:shape id="Freihandform: Form 18" o:spid="_x0000_s1036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63CD49AC" w14:textId="05E32051" w:rsidR="001B2E8D" w:rsidRPr="00001610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gibt ein Schwein, eine Kuh und einen Hahn. Zusammen sind es 9 Beine. </w:t>
                        </w:r>
                      </w:p>
                      <w:p w14:paraId="675AEF3A" w14:textId="7DCD0C01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Kann das stimmen? Ja oder Nein? Begründe. </w:t>
                        </w:r>
                      </w:p>
                      <w:p w14:paraId="3E5275FA" w14:textId="7C84DC25" w:rsidR="004F26A9" w:rsidRDefault="004F26A9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0FFE7FF7" w14:textId="040B83DC" w:rsidR="004F26A9" w:rsidRPr="00001610" w:rsidRDefault="004F26A9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Nein, 4 + 4 + 2 = 10</w:t>
                        </w:r>
                      </w:p>
                    </w:txbxContent>
                  </v:textbox>
                </v:shape>
                <v:shape id="Freihandform: Form 19" o:spid="_x0000_s1037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19FCA466" w14:textId="327BC92F" w:rsidR="001B2E8D" w:rsidRPr="00B63D00" w:rsidRDefault="001E2675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0CD7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7A1AEAA" w14:textId="77777777" w:rsidR="00383BBB" w:rsidRPr="004255F8" w:rsidRDefault="00383BBB" w:rsidP="00383BBB">
      <w:pPr>
        <w:rPr>
          <w:color w:val="0D0D0D" w:themeColor="text1" w:themeTint="F2"/>
        </w:rPr>
      </w:pPr>
    </w:p>
    <w:p w14:paraId="60B66D0D" w14:textId="77777777" w:rsidR="00383BBB" w:rsidRPr="004255F8" w:rsidRDefault="00383BBB" w:rsidP="00383BBB">
      <w:pPr>
        <w:rPr>
          <w:color w:val="0D0D0D" w:themeColor="text1" w:themeTint="F2"/>
        </w:rPr>
      </w:pPr>
    </w:p>
    <w:p w14:paraId="5182632F" w14:textId="77777777" w:rsidR="00383BBB" w:rsidRPr="004255F8" w:rsidRDefault="00383BBB" w:rsidP="00383BBB">
      <w:pPr>
        <w:rPr>
          <w:color w:val="0D0D0D" w:themeColor="text1" w:themeTint="F2"/>
        </w:rPr>
      </w:pPr>
    </w:p>
    <w:p w14:paraId="1223D313" w14:textId="77777777" w:rsidR="00383BBB" w:rsidRPr="004255F8" w:rsidRDefault="00383BBB" w:rsidP="00383BBB">
      <w:pPr>
        <w:rPr>
          <w:color w:val="0D0D0D" w:themeColor="text1" w:themeTint="F2"/>
        </w:rPr>
      </w:pPr>
    </w:p>
    <w:p w14:paraId="036540F2" w14:textId="77777777" w:rsidR="00383BBB" w:rsidRPr="004255F8" w:rsidRDefault="00383BBB" w:rsidP="00383BBB">
      <w:pPr>
        <w:rPr>
          <w:color w:val="0D0D0D" w:themeColor="text1" w:themeTint="F2"/>
        </w:rPr>
      </w:pPr>
    </w:p>
    <w:p w14:paraId="5E792A80" w14:textId="77777777" w:rsidR="00383BBB" w:rsidRPr="004255F8" w:rsidRDefault="00383BBB" w:rsidP="00383BBB">
      <w:pPr>
        <w:rPr>
          <w:color w:val="0D0D0D" w:themeColor="text1" w:themeTint="F2"/>
        </w:rPr>
      </w:pPr>
    </w:p>
    <w:p w14:paraId="69605F3E" w14:textId="77777777" w:rsidR="00383BBB" w:rsidRPr="004255F8" w:rsidRDefault="00383BBB" w:rsidP="00383BBB">
      <w:pPr>
        <w:rPr>
          <w:color w:val="0D0D0D" w:themeColor="text1" w:themeTint="F2"/>
        </w:rPr>
      </w:pPr>
    </w:p>
    <w:p w14:paraId="3132B9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01F78DAE" w14:textId="77777777" w:rsidR="00383BBB" w:rsidRPr="004255F8" w:rsidRDefault="00383BBB" w:rsidP="00383BBB">
      <w:pPr>
        <w:jc w:val="right"/>
        <w:rPr>
          <w:color w:val="0D0D0D" w:themeColor="text1" w:themeTint="F2"/>
        </w:rPr>
      </w:pPr>
      <w:bookmarkStart w:id="1" w:name="_GoBack"/>
      <w:bookmarkEnd w:id="1"/>
    </w:p>
    <w:sectPr w:rsidR="00383BBB" w:rsidRPr="004255F8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93101" w14:textId="77777777" w:rsidR="00630959" w:rsidRDefault="00630959" w:rsidP="003C599D">
      <w:pPr>
        <w:spacing w:line="240" w:lineRule="auto"/>
      </w:pPr>
      <w:r>
        <w:separator/>
      </w:r>
    </w:p>
  </w:endnote>
  <w:endnote w:type="continuationSeparator" w:id="0">
    <w:p w14:paraId="5356F16D" w14:textId="77777777" w:rsidR="00630959" w:rsidRDefault="0063095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14:paraId="50F5C1D0" w14:textId="77777777" w:rsidTr="00267B6D">
      <w:trPr>
        <w:trHeight w:hRule="exact" w:val="680"/>
      </w:trPr>
      <w:tc>
        <w:tcPr>
          <w:tcW w:w="1138" w:type="dxa"/>
          <w:noWrap/>
        </w:tcPr>
        <w:p w14:paraId="78108494" w14:textId="77777777"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B8492EE" wp14:editId="0805A3F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2CBB268A" w14:textId="77777777" w:rsidR="00823CAF" w:rsidRPr="00913892" w:rsidRDefault="00823CAF" w:rsidP="005672A9">
          <w:pPr>
            <w:pStyle w:val="ekvpagina"/>
          </w:pPr>
          <w:r w:rsidRPr="00913892">
            <w:t>© Ernst Klett Verlag GmbH, Stuttgart 20</w:t>
          </w:r>
          <w:r w:rsidR="0095234A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22C250E1" w14:textId="77777777" w:rsidR="00823CAF" w:rsidRPr="00913892" w:rsidRDefault="003C22CA" w:rsidP="005672A9">
          <w:pPr>
            <w:pStyle w:val="ekvquelle"/>
            <w:spacing w:line="240" w:lineRule="auto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6FAC45" wp14:editId="6630AABB">
                    <wp:simplePos x="0" y="0"/>
                    <wp:positionH relativeFrom="margin">
                      <wp:posOffset>1767840</wp:posOffset>
                    </wp:positionH>
                    <wp:positionV relativeFrom="page">
                      <wp:posOffset>49364</wp:posOffset>
                    </wp:positionV>
                    <wp:extent cx="1845945" cy="377825"/>
                    <wp:effectExtent l="0" t="0" r="0" b="3175"/>
                    <wp:wrapNone/>
                    <wp:docPr id="2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459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7531ED" w14:textId="77777777" w:rsidR="00823CAF" w:rsidRDefault="00823CAF" w:rsidP="00823CAF">
                                <w:pPr>
                                  <w:pStyle w:val="ekvinternetlink"/>
                                </w:pPr>
                                <w:r w:rsidRPr="00232213">
                                  <w:rPr>
                                    <w:rStyle w:val="ekvsymbol"/>
                                    <w:lang w:eastAsia="de-DE"/>
                                  </w:rPr>
                                  <w:drawing>
                                    <wp:inline distT="0" distB="0" distL="0" distR="0" wp14:anchorId="11C3599D" wp14:editId="0E51870C">
                                      <wp:extent cx="214685" cy="212219"/>
                                      <wp:effectExtent l="0" t="0" r="0" b="0"/>
                                      <wp:docPr id="4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c_internet.png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19859" cy="217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F74DB">
                                  <w:tab/>
                                </w:r>
                                <w:hyperlink r:id="rId3" w:history="1">
                                  <w:r w:rsidRPr="003C22CA">
                                    <w:rPr>
                                      <w:sz w:val="20"/>
                                      <w:szCs w:val="20"/>
                                    </w:rPr>
                                    <w:t>www.grundschul-blog.de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6FAC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8" type="#_x0000_t202" style="position:absolute;left:0;text-align:left;margin-left:139.2pt;margin-top:3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Q2YOVuAAAAAIAQAADwAAAAAAAAAAAAAAAACiBAAAZHJzL2Rvd25yZXYueG1sUEsFBgAAAAAEAAQA&#10;8wAAAK8FAAAAAA==&#10;" fillcolor="white [3201]" stroked="f" strokeweight=".5pt">
                    <v:textbox>
                      <w:txbxContent>
                        <w:p w14:paraId="617531ED" w14:textId="77777777"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11C3599D" wp14:editId="0E51870C">
                                <wp:extent cx="214685" cy="212219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859" cy="2173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4" w:history="1">
                            <w:r w:rsidRPr="003C22CA">
                              <w:rPr>
                                <w:sz w:val="20"/>
                                <w:szCs w:val="20"/>
                              </w:rPr>
                              <w:t>www.grundschul-blog.de</w:t>
                            </w:r>
                          </w:hyperlink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823CAF">
            <w:t xml:space="preserve">Textquellen: </w:t>
          </w:r>
          <w:r w:rsidR="005672A9">
            <w:t>Elke Witt, Leverkusen</w:t>
          </w:r>
        </w:p>
      </w:tc>
      <w:tc>
        <w:tcPr>
          <w:tcW w:w="399" w:type="dxa"/>
        </w:tcPr>
        <w:p w14:paraId="13A58BED" w14:textId="77777777" w:rsidR="00823CAF" w:rsidRPr="00913892" w:rsidRDefault="00823CAF" w:rsidP="00F25AEA">
          <w:pPr>
            <w:pStyle w:val="ekvpagina"/>
          </w:pPr>
        </w:p>
      </w:tc>
    </w:tr>
  </w:tbl>
  <w:p w14:paraId="7F1923A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F822B" w14:textId="77777777" w:rsidR="00630959" w:rsidRDefault="00630959" w:rsidP="003C599D">
      <w:pPr>
        <w:spacing w:line="240" w:lineRule="auto"/>
      </w:pPr>
      <w:r>
        <w:separator/>
      </w:r>
    </w:p>
  </w:footnote>
  <w:footnote w:type="continuationSeparator" w:id="0">
    <w:p w14:paraId="11B35F82" w14:textId="77777777" w:rsidR="00630959" w:rsidRDefault="0063095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A9"/>
    <w:rsid w:val="00001610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C502F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550A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5A4F"/>
    <w:rsid w:val="001A4E8B"/>
    <w:rsid w:val="001A5BD5"/>
    <w:rsid w:val="001B1266"/>
    <w:rsid w:val="001B2E8D"/>
    <w:rsid w:val="001C3792"/>
    <w:rsid w:val="001D2674"/>
    <w:rsid w:val="001D2726"/>
    <w:rsid w:val="001D39FD"/>
    <w:rsid w:val="001E2675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7549"/>
    <w:rsid w:val="0028107C"/>
    <w:rsid w:val="0028231D"/>
    <w:rsid w:val="00287B24"/>
    <w:rsid w:val="00287DC0"/>
    <w:rsid w:val="002A25AE"/>
    <w:rsid w:val="002B3DF1"/>
    <w:rsid w:val="002B64EA"/>
    <w:rsid w:val="002D3B1C"/>
    <w:rsid w:val="002D41F4"/>
    <w:rsid w:val="002D7B0C"/>
    <w:rsid w:val="002D7B42"/>
    <w:rsid w:val="002E163A"/>
    <w:rsid w:val="002F1328"/>
    <w:rsid w:val="002F4ECE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742"/>
    <w:rsid w:val="00376A0A"/>
    <w:rsid w:val="0038356B"/>
    <w:rsid w:val="00383BBB"/>
    <w:rsid w:val="00384305"/>
    <w:rsid w:val="0039268F"/>
    <w:rsid w:val="00392F9B"/>
    <w:rsid w:val="003945FF"/>
    <w:rsid w:val="0039465E"/>
    <w:rsid w:val="003A1A19"/>
    <w:rsid w:val="003A5B0C"/>
    <w:rsid w:val="003B37E7"/>
    <w:rsid w:val="003C22CA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475B"/>
    <w:rsid w:val="00415632"/>
    <w:rsid w:val="0042107E"/>
    <w:rsid w:val="00424375"/>
    <w:rsid w:val="004255F8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4F26A9"/>
    <w:rsid w:val="004F7527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72A9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0959"/>
    <w:rsid w:val="006320A6"/>
    <w:rsid w:val="0064692C"/>
    <w:rsid w:val="00653F68"/>
    <w:rsid w:val="0065576E"/>
    <w:rsid w:val="006765F8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B28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3658"/>
    <w:rsid w:val="00936CF0"/>
    <w:rsid w:val="00942106"/>
    <w:rsid w:val="0094260D"/>
    <w:rsid w:val="00946121"/>
    <w:rsid w:val="0095234A"/>
    <w:rsid w:val="00952B21"/>
    <w:rsid w:val="00956783"/>
    <w:rsid w:val="00957248"/>
    <w:rsid w:val="00957969"/>
    <w:rsid w:val="00962A4D"/>
    <w:rsid w:val="00964A22"/>
    <w:rsid w:val="00967C71"/>
    <w:rsid w:val="00973126"/>
    <w:rsid w:val="00977556"/>
    <w:rsid w:val="009800AB"/>
    <w:rsid w:val="00981DFC"/>
    <w:rsid w:val="009856A1"/>
    <w:rsid w:val="009915B2"/>
    <w:rsid w:val="00992B0E"/>
    <w:rsid w:val="00992B92"/>
    <w:rsid w:val="009A056D"/>
    <w:rsid w:val="009A063A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05E74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3D00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0B4D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976A5"/>
    <w:rsid w:val="00CB27C6"/>
    <w:rsid w:val="00CB463B"/>
    <w:rsid w:val="00CB5B82"/>
    <w:rsid w:val="00CB782D"/>
    <w:rsid w:val="00CC54E0"/>
    <w:rsid w:val="00CC65A8"/>
    <w:rsid w:val="00CD6369"/>
    <w:rsid w:val="00CE2A37"/>
    <w:rsid w:val="00CF2B74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D5FF8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368A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A3416"/>
  <w15:docId w15:val="{4C509097-C6CB-4907-988A-5001AD6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ableContents">
    <w:name w:val="Table Contents"/>
    <w:basedOn w:val="Standard"/>
    <w:rsid w:val="005672A9"/>
    <w:pPr>
      <w:widowControl w:val="0"/>
      <w:suppressLineNumbers/>
      <w:tabs>
        <w:tab w:val="clear" w:pos="340"/>
        <w:tab w:val="clear" w:pos="595"/>
        <w:tab w:val="clear" w:pos="851"/>
      </w:tabs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noProof w:val="0"/>
      <w:kern w:val="3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5672A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F94B1-14F7-436D-9D12-58FC4CE17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</Template>
  <TotalTime>0</TotalTime>
  <Pages>1</Pages>
  <Words>13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3</cp:revision>
  <cp:lastPrinted>2016-12-08T14:25:00Z</cp:lastPrinted>
  <dcterms:created xsi:type="dcterms:W3CDTF">2020-02-27T14:32:00Z</dcterms:created>
  <dcterms:modified xsi:type="dcterms:W3CDTF">2020-02-27T14:37:00Z</dcterms:modified>
</cp:coreProperties>
</file>