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19F71410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 w:rsidRPr="004255F8">
              <w:rPr>
                <w:color w:val="0D0D0D" w:themeColor="text1" w:themeTint="F2"/>
              </w:rPr>
              <w:t xml:space="preserve">KV </w:t>
            </w:r>
            <w:r w:rsidR="00FC0519">
              <w:rPr>
                <w:color w:val="0D0D0D" w:themeColor="text1" w:themeTint="F2"/>
              </w:rPr>
              <w:t>2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1A0C4EC2" w:rsidR="00FB59FB" w:rsidRPr="004255F8" w:rsidRDefault="00FC0519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BF6013">
              <w:rPr>
                <w:color w:val="0D0D0D" w:themeColor="text1" w:themeTint="F2"/>
              </w:rPr>
              <w:t>karten</w:t>
            </w:r>
            <w:r>
              <w:rPr>
                <w:color w:val="0D0D0D" w:themeColor="text1" w:themeTint="F2"/>
              </w:rPr>
              <w:t xml:space="preserve"> 6 bis 9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870424" w14:textId="77777777" w:rsidR="00C44308" w:rsidRDefault="008069A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ein Huhn und mehrere Pferde. Zusammen sind es 10 Beine.</w:t>
                              </w:r>
                            </w:p>
                            <w:p w14:paraId="4EFD6958" w14:textId="016D1338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2AE6364F" w:rsidR="007E5B28" w:rsidRPr="008069A7" w:rsidRDefault="00BF6013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F35217" w:rsidRPr="008069A7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50870424" w14:textId="77777777" w:rsidR="00C44308" w:rsidRDefault="008069A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ein Huhn und mehrere Pferde. Zusammen sind es 10 Beine.</w:t>
                        </w:r>
                      </w:p>
                      <w:p w14:paraId="4EFD6958" w14:textId="016D1338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2AE6364F" w:rsidR="007E5B28" w:rsidRPr="008069A7" w:rsidRDefault="00BF6013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F35217" w:rsidRPr="008069A7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026D9" w14:textId="77777777" w:rsidR="008069A7" w:rsidRPr="00C44308" w:rsidRDefault="008069A7" w:rsidP="008069A7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Katzen und Hunde. Es sind insgesamt 18 Beine.</w:t>
                              </w:r>
                            </w:p>
                            <w:p w14:paraId="2D0A6A7E" w14:textId="253F2A45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6BD584C3" w:rsidR="001B2E8D" w:rsidRPr="00B63D00" w:rsidRDefault="00BF6013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F35217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31B026D9" w14:textId="77777777" w:rsidR="008069A7" w:rsidRPr="00C44308" w:rsidRDefault="008069A7" w:rsidP="008069A7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Katzen und Hunde. Es sind insgesamt 18 Beine.</w:t>
                        </w:r>
                      </w:p>
                      <w:p w14:paraId="2D0A6A7E" w14:textId="253F2A45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6BD584C3" w:rsidR="001B2E8D" w:rsidRPr="00B63D00" w:rsidRDefault="00BF6013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F35217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  <w:bookmarkStart w:id="1" w:name="_GoBack"/>
      <w:bookmarkEnd w:id="1"/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883984" w14:textId="5D4D12FE" w:rsidR="008069A7" w:rsidRPr="00C44308" w:rsidRDefault="008069A7" w:rsidP="008069A7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Kühe und Gänse. Insgesamt sind es 43 Beine.</w:t>
                              </w:r>
                            </w:p>
                            <w:p w14:paraId="20F62D82" w14:textId="0C088D2E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0D79D94A" w:rsidR="001B2E8D" w:rsidRPr="00B63D00" w:rsidRDefault="00BF6013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 8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3B883984" w14:textId="5D4D12FE" w:rsidR="008069A7" w:rsidRPr="00C44308" w:rsidRDefault="008069A7" w:rsidP="008069A7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Kühe und Gänse. Insgesamt sind es 43 Beine.</w:t>
                        </w:r>
                      </w:p>
                      <w:p w14:paraId="20F62D82" w14:textId="0C088D2E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0D79D94A" w:rsidR="001B2E8D" w:rsidRPr="00B63D00" w:rsidRDefault="00BF6013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 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D49AC" w14:textId="4E58AF99" w:rsidR="001B2E8D" w:rsidRPr="00C44308" w:rsidRDefault="00CB60B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Enten und Hunde. Es gibt doppelt so viele Enten wie Hunde. Insgesamt sind es 48 Beine. </w:t>
                              </w:r>
                            </w:p>
                            <w:p w14:paraId="675AEF3A" w14:textId="1DC7C4B9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59D73E96" w:rsidR="001B2E8D" w:rsidRPr="00B63D00" w:rsidRDefault="00BF6013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8069A7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63CD49AC" w14:textId="4E58AF99" w:rsidR="001B2E8D" w:rsidRPr="00C44308" w:rsidRDefault="00CB60B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Enten und Hunde. Es gibt doppelt so viele Enten wie Hunde. Insgesamt sind es 48 Beine. </w:t>
                        </w:r>
                      </w:p>
                      <w:p w14:paraId="675AEF3A" w14:textId="1DC7C4B9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59D73E96" w:rsidR="001B2E8D" w:rsidRPr="00B63D00" w:rsidRDefault="00BF6013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8069A7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5179F" w14:textId="77777777" w:rsidR="003A39E1" w:rsidRDefault="003A39E1" w:rsidP="003C599D">
      <w:pPr>
        <w:spacing w:line="240" w:lineRule="auto"/>
      </w:pPr>
      <w:r>
        <w:separator/>
      </w:r>
    </w:p>
  </w:endnote>
  <w:endnote w:type="continuationSeparator" w:id="0">
    <w:p w14:paraId="0613F607" w14:textId="77777777" w:rsidR="003A39E1" w:rsidRDefault="003A39E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9E834" w14:textId="77777777" w:rsidR="003A39E1" w:rsidRDefault="003A39E1" w:rsidP="003C599D">
      <w:pPr>
        <w:spacing w:line="240" w:lineRule="auto"/>
      </w:pPr>
      <w:r>
        <w:separator/>
      </w:r>
    </w:p>
  </w:footnote>
  <w:footnote w:type="continuationSeparator" w:id="0">
    <w:p w14:paraId="73EF63D7" w14:textId="77777777" w:rsidR="003A39E1" w:rsidRDefault="003A39E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39E1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32A1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069A7"/>
    <w:rsid w:val="00816953"/>
    <w:rsid w:val="008211DB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6013"/>
    <w:rsid w:val="00C00404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60B7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0519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7BA50-9D4E-459D-AC30-71B33748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5</cp:revision>
  <cp:lastPrinted>2016-12-08T14:25:00Z</cp:lastPrinted>
  <dcterms:created xsi:type="dcterms:W3CDTF">2020-02-16T19:17:00Z</dcterms:created>
  <dcterms:modified xsi:type="dcterms:W3CDTF">2020-02-27T14:27:00Z</dcterms:modified>
</cp:coreProperties>
</file>