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7F6C885B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913300">
              <w:rPr>
                <w:color w:val="0D0D0D" w:themeColor="text1" w:themeTint="F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4942BB">
              <w:rPr>
                <w:color w:val="0D0D0D" w:themeColor="text1" w:themeTint="F2"/>
              </w:rPr>
              <w:t>KV3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6B53CEC9" w:rsidR="00FB59FB" w:rsidRPr="004255F8" w:rsidRDefault="004942BB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C15E28">
              <w:rPr>
                <w:color w:val="0D0D0D" w:themeColor="text1" w:themeTint="F2"/>
              </w:rPr>
              <w:t>karten</w:t>
            </w:r>
            <w:r>
              <w:rPr>
                <w:color w:val="0D0D0D" w:themeColor="text1" w:themeTint="F2"/>
              </w:rPr>
              <w:t xml:space="preserve"> 11-14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C461F" w14:textId="6F33DDF3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</w:t>
                              </w: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gibt Kühe und Schweine. Insgesamt sind es 42 Beine.</w:t>
                              </w:r>
                            </w:p>
                            <w:p w14:paraId="4EFD6958" w14:textId="414631F2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67D71870" w:rsidR="007E5B28" w:rsidRPr="008069A7" w:rsidRDefault="00C15E28" w:rsidP="007E5B28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478C461F" w14:textId="6F33DDF3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</w:t>
                        </w: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gibt Kühe und Schweine. Insgesamt sind es 42 Beine.</w:t>
                        </w:r>
                      </w:p>
                      <w:p w14:paraId="4EFD6958" w14:textId="414631F2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67D71870" w:rsidR="007E5B28" w:rsidRPr="008069A7" w:rsidRDefault="00C15E28" w:rsidP="007E5B28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1EE8F40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20F514" w14:textId="77777777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Schweine, Gänse und Esel. Zusammen sind es 102 Beine. </w:t>
                              </w:r>
                            </w:p>
                            <w:p w14:paraId="2D0A6A7E" w14:textId="253F2A45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41B74007" w:rsidR="001B2E8D" w:rsidRPr="00B63D00" w:rsidRDefault="00C15E28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0B20F514" w14:textId="77777777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Schweine, Gänse und Esel. Zusammen sind es 102 Beine. </w:t>
                        </w:r>
                      </w:p>
                      <w:p w14:paraId="2D0A6A7E" w14:textId="253F2A45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41B74007" w:rsidR="001B2E8D" w:rsidRPr="00B63D00" w:rsidRDefault="00C15E28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bookmarkStart w:id="1" w:name="_GoBack"/>
    <w:bookmarkEnd w:id="1"/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C4B184" w14:textId="77777777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Enten und Katzen. Insgesamt sind es 60 Beine. Es sind 11 Enten.</w:t>
                              </w:r>
                            </w:p>
                            <w:p w14:paraId="20F62D82" w14:textId="0C088D2E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0797B4BD" w:rsidR="001B2E8D" w:rsidRPr="00B63D00" w:rsidRDefault="00C15E28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4C4B184" w14:textId="77777777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Enten und Katzen. Insgesamt sind es 60 Beine. Es sind 11 Enten.</w:t>
                        </w:r>
                      </w:p>
                      <w:p w14:paraId="20F62D82" w14:textId="0C088D2E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0797B4BD" w:rsidR="001B2E8D" w:rsidRPr="00B63D00" w:rsidRDefault="00C15E28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DFE30E" w14:textId="77777777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Kühe und Gänse. Es sind 10 Kühe mehr als Gänse. Insgesamt sind es 100 Beine. </w:t>
                              </w:r>
                            </w:p>
                            <w:p w14:paraId="675AEF3A" w14:textId="322E3054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Kann das stimmen? Ja oder Nein? Begründe. 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5486D3BC" w:rsidR="001B2E8D" w:rsidRPr="00B63D00" w:rsidRDefault="00C15E28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42DFE30E" w14:textId="77777777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Kühe und Gänse. Es sind 10 Kühe mehr als Gänse. Insgesamt sind es 100 Beine. </w:t>
                        </w:r>
                      </w:p>
                      <w:p w14:paraId="675AEF3A" w14:textId="322E3054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Kann das stimmen? Ja oder Nein? Begründe. 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5486D3BC" w:rsidR="001B2E8D" w:rsidRPr="00B63D00" w:rsidRDefault="00C15E28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DB0EA" w14:textId="77777777" w:rsidR="00282379" w:rsidRDefault="00282379" w:rsidP="003C599D">
      <w:pPr>
        <w:spacing w:line="240" w:lineRule="auto"/>
      </w:pPr>
      <w:r>
        <w:separator/>
      </w:r>
    </w:p>
  </w:endnote>
  <w:endnote w:type="continuationSeparator" w:id="0">
    <w:p w14:paraId="671E5AEC" w14:textId="77777777" w:rsidR="00282379" w:rsidRDefault="0028237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5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71484" w14:textId="77777777" w:rsidR="00282379" w:rsidRDefault="00282379" w:rsidP="003C599D">
      <w:pPr>
        <w:spacing w:line="240" w:lineRule="auto"/>
      </w:pPr>
      <w:r>
        <w:separator/>
      </w:r>
    </w:p>
  </w:footnote>
  <w:footnote w:type="continuationSeparator" w:id="0">
    <w:p w14:paraId="1B4AECD0" w14:textId="77777777" w:rsidR="00282379" w:rsidRDefault="0028237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BC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29F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0AAC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2379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42BB"/>
    <w:rsid w:val="004A41EF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069A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300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5E28"/>
    <w:rsid w:val="00C172AE"/>
    <w:rsid w:val="00C20B4D"/>
    <w:rsid w:val="00C343F5"/>
    <w:rsid w:val="00C40555"/>
    <w:rsid w:val="00C40D51"/>
    <w:rsid w:val="00C429A6"/>
    <w:rsid w:val="00C4430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21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rundschul-blog.de" TargetMode="External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35F8F-22A6-48B7-8963-E329099C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5</cp:revision>
  <cp:lastPrinted>2016-12-08T14:25:00Z</cp:lastPrinted>
  <dcterms:created xsi:type="dcterms:W3CDTF">2020-02-16T19:17:00Z</dcterms:created>
  <dcterms:modified xsi:type="dcterms:W3CDTF">2020-02-27T14:27:00Z</dcterms:modified>
</cp:coreProperties>
</file>