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27FFB476" w:rsidR="00FB59FB" w:rsidRPr="00E857CD" w:rsidRDefault="00E9368A" w:rsidP="005672A9">
            <w:pPr>
              <w:pStyle w:val="ekvkvnummer"/>
              <w:rPr>
                <w:color w:val="0D0D0D" w:themeColor="text1" w:themeTint="F2"/>
                <w:sz w:val="20"/>
                <w:szCs w:val="20"/>
              </w:rPr>
            </w:pPr>
            <w:r w:rsidRPr="00913300">
              <w:rPr>
                <w:color w:val="0D0D0D" w:themeColor="text1" w:themeTint="F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F629D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E857CD">
              <w:rPr>
                <w:color w:val="0D0D0D" w:themeColor="text1" w:themeTint="F2"/>
                <w:sz w:val="20"/>
                <w:szCs w:val="20"/>
              </w:rPr>
              <w:t>KV5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07D854BF" w:rsidR="00FB59FB" w:rsidRPr="004255F8" w:rsidRDefault="00BE2FB3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Karteikarten - Leerformat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FC852D" w14:textId="77777777" w:rsidR="00E857CD" w:rsidRPr="00E857CD" w:rsidRDefault="00E857CD" w:rsidP="00E857C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E857C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Denke dir selbst einen Text aus, er kann stimmen oder nicht. Begründe.</w:t>
                              </w:r>
                            </w:p>
                            <w:p w14:paraId="4EFD6958" w14:textId="481A8EA9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2262534C" w:rsidR="007E5B28" w:rsidRPr="008069A7" w:rsidRDefault="00BE2FB3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72FC852D" w14:textId="77777777" w:rsidR="00E857CD" w:rsidRPr="00E857CD" w:rsidRDefault="00E857CD" w:rsidP="00E857C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E857C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Denke dir selbst einen Text aus, er kann stimmen oder nicht. Begründe.</w:t>
                        </w:r>
                      </w:p>
                      <w:p w14:paraId="4EFD6958" w14:textId="481A8EA9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2262534C" w:rsidR="007E5B28" w:rsidRPr="008069A7" w:rsidRDefault="00BE2FB3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1E0C7" w14:textId="77777777" w:rsidR="00E857CD" w:rsidRPr="00E857CD" w:rsidRDefault="00E857CD" w:rsidP="00E857C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E857C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Denke dir selbst einen Text aus, er kann stimmen oder nicht. Begründe.</w:t>
                              </w:r>
                            </w:p>
                            <w:p w14:paraId="2D0A6A7E" w14:textId="5C79CF82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DFC1F" w14:textId="77777777" w:rsidR="00BE2FB3" w:rsidRPr="008069A7" w:rsidRDefault="00BE2FB3" w:rsidP="00BE2FB3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</w:p>
                            <w:p w14:paraId="5C835DAA" w14:textId="0C60C4E3" w:rsidR="001B2E8D" w:rsidRPr="00B63D00" w:rsidRDefault="001B2E8D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901E0C7" w14:textId="77777777" w:rsidR="00E857CD" w:rsidRPr="00E857CD" w:rsidRDefault="00E857CD" w:rsidP="00E857C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E857C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Denke dir selbst einen Text aus, er kann stimmen oder nicht. Begründe.</w:t>
                        </w:r>
                      </w:p>
                      <w:p w14:paraId="2D0A6A7E" w14:textId="5C79CF82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76DFC1F" w14:textId="77777777" w:rsidR="00BE2FB3" w:rsidRPr="008069A7" w:rsidRDefault="00BE2FB3" w:rsidP="00BE2FB3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</w:p>
                      <w:p w14:paraId="5C835DAA" w14:textId="0C60C4E3" w:rsidR="001B2E8D" w:rsidRPr="00B63D00" w:rsidRDefault="001B2E8D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  <w:bookmarkStart w:id="1" w:name="_GoBack"/>
      <w:bookmarkEnd w:id="1"/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2CC90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94EE7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B52EF3" w14:textId="77777777" w:rsidR="00E857CD" w:rsidRPr="00E857CD" w:rsidRDefault="00E857CD" w:rsidP="00E857C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E857C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Denke dir selbst einen Text aus, er kann stimmen oder nicht. Begründe.</w:t>
                              </w:r>
                            </w:p>
                            <w:p w14:paraId="20F62D82" w14:textId="74D4BF9A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8C12A2" w14:textId="77777777" w:rsidR="00BE2FB3" w:rsidRPr="008069A7" w:rsidRDefault="00BE2FB3" w:rsidP="00BE2FB3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</w:p>
                            <w:p w14:paraId="7E0D62E1" w14:textId="516E324A" w:rsidR="001B2E8D" w:rsidRPr="00B63D00" w:rsidRDefault="001B2E8D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2B52EF3" w14:textId="77777777" w:rsidR="00E857CD" w:rsidRPr="00E857CD" w:rsidRDefault="00E857CD" w:rsidP="00E857C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E857C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Denke dir selbst einen Text aus, er kann stimmen oder nicht. Begründe.</w:t>
                        </w:r>
                      </w:p>
                      <w:p w14:paraId="20F62D82" w14:textId="74D4BF9A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0B8C12A2" w14:textId="77777777" w:rsidR="00BE2FB3" w:rsidRPr="008069A7" w:rsidRDefault="00BE2FB3" w:rsidP="00BE2FB3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</w:p>
                      <w:p w14:paraId="7E0D62E1" w14:textId="516E324A" w:rsidR="001B2E8D" w:rsidRPr="00B63D00" w:rsidRDefault="001B2E8D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5B9081E3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6A8CD" w14:textId="0568A8F4" w:rsidR="00E857CD" w:rsidRPr="00E857CD" w:rsidRDefault="00E857CD" w:rsidP="00E857C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E857C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Denke dir selbst einen Text aus, er kann stimmen oder nicht. Begründe.</w:t>
                              </w:r>
                            </w:p>
                            <w:p w14:paraId="675AEF3A" w14:textId="54F68EA4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5DF5AA" w14:textId="77777777" w:rsidR="00BE2FB3" w:rsidRPr="008069A7" w:rsidRDefault="00BE2FB3" w:rsidP="00BE2FB3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</w:p>
                            <w:p w14:paraId="19FCA466" w14:textId="51D3B89B" w:rsidR="001B2E8D" w:rsidRPr="00B63D00" w:rsidRDefault="001B2E8D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3376A8CD" w14:textId="0568A8F4" w:rsidR="00E857CD" w:rsidRPr="00E857CD" w:rsidRDefault="00E857CD" w:rsidP="00E857C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E857C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Denke dir selbst einen Text aus, er kann stimmen oder nicht. Begründe.</w:t>
                        </w:r>
                      </w:p>
                      <w:p w14:paraId="675AEF3A" w14:textId="54F68EA4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425DF5AA" w14:textId="77777777" w:rsidR="00BE2FB3" w:rsidRPr="008069A7" w:rsidRDefault="00BE2FB3" w:rsidP="00BE2FB3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</w:p>
                      <w:p w14:paraId="19FCA466" w14:textId="51D3B89B" w:rsidR="001B2E8D" w:rsidRPr="00B63D00" w:rsidRDefault="001B2E8D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AC67F" w14:textId="77777777" w:rsidR="00292B50" w:rsidRDefault="00292B50" w:rsidP="003C599D">
      <w:pPr>
        <w:spacing w:line="240" w:lineRule="auto"/>
      </w:pPr>
      <w:r>
        <w:separator/>
      </w:r>
    </w:p>
  </w:endnote>
  <w:endnote w:type="continuationSeparator" w:id="0">
    <w:p w14:paraId="6316CE51" w14:textId="77777777" w:rsidR="00292B50" w:rsidRDefault="00292B5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1949A5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1949A5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1949A5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F2110" w14:textId="77777777" w:rsidR="00292B50" w:rsidRDefault="00292B50" w:rsidP="003C599D">
      <w:pPr>
        <w:spacing w:line="240" w:lineRule="auto"/>
      </w:pPr>
      <w:r>
        <w:separator/>
      </w:r>
    </w:p>
  </w:footnote>
  <w:footnote w:type="continuationSeparator" w:id="0">
    <w:p w14:paraId="58084C3A" w14:textId="77777777" w:rsidR="00292B50" w:rsidRDefault="00292B50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239D5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49A5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0AAC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92B50"/>
    <w:rsid w:val="002A25AE"/>
    <w:rsid w:val="002B3DF1"/>
    <w:rsid w:val="002B64EA"/>
    <w:rsid w:val="002D3B1C"/>
    <w:rsid w:val="002D41F4"/>
    <w:rsid w:val="002D7B0C"/>
    <w:rsid w:val="002D7B42"/>
    <w:rsid w:val="002E163A"/>
    <w:rsid w:val="002E5813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069A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300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1180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A26C8"/>
    <w:rsid w:val="00BC2CD2"/>
    <w:rsid w:val="00BC6483"/>
    <w:rsid w:val="00BC69E3"/>
    <w:rsid w:val="00BC7335"/>
    <w:rsid w:val="00BD542D"/>
    <w:rsid w:val="00BD6E66"/>
    <w:rsid w:val="00BE1962"/>
    <w:rsid w:val="00BE2FB3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57CD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3295"/>
    <w:rsid w:val="00FE4FE6"/>
    <w:rsid w:val="00FE594D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A3416"/>
  <w15:docId w15:val="{11487D76-223A-45B5-8BF0-A52A7BDF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CE99-243A-4D2D-BF10-CD82204C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Iris</dc:creator>
  <cp:keywords/>
  <dc:description/>
  <cp:lastModifiedBy>Münstermann, Iris</cp:lastModifiedBy>
  <cp:revision>2</cp:revision>
  <cp:lastPrinted>2016-12-08T14:25:00Z</cp:lastPrinted>
  <dcterms:created xsi:type="dcterms:W3CDTF">2020-02-16T19:27:00Z</dcterms:created>
  <dcterms:modified xsi:type="dcterms:W3CDTF">2020-02-27T14:24:00Z</dcterms:modified>
</cp:coreProperties>
</file>