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1B52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8305FA" w:rsidRPr="008305FA" w:rsidRDefault="008305FA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a)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b)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05FA" w:rsidRPr="008305FA" w:rsidTr="00D61B52">
        <w:trPr>
          <w:trHeight w:hRule="exact" w:val="907"/>
        </w:trPr>
        <w:tc>
          <w:tcPr>
            <w:tcW w:w="624" w:type="dxa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8305FA" w:rsidRDefault="008305FA" w:rsidP="00D60378"/>
    <w:p w:rsidR="004233A8" w:rsidRDefault="004233A8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BA72C1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BA72C1" w:rsidRPr="008305FA" w:rsidRDefault="00CF5312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BA72C1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A72C1" w:rsidRPr="008305FA" w:rsidRDefault="00CF5312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BA72C1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CF5312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 w:rsidR="00CF5312"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CF5312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86752B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</w:p>
        </w:tc>
      </w:tr>
      <w:tr w:rsidR="00BA72C1" w:rsidRPr="008305FA" w:rsidTr="00D61B52">
        <w:trPr>
          <w:trHeight w:hRule="exact" w:val="907"/>
        </w:trPr>
        <w:tc>
          <w:tcPr>
            <w:tcW w:w="624" w:type="dxa"/>
            <w:vMerge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BA72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A72C1" w:rsidRPr="008305FA" w:rsidRDefault="00BA72C1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542DF" w:rsidRPr="008305FA" w:rsidTr="00D542DF">
        <w:trPr>
          <w:trHeight w:hRule="exact" w:val="907"/>
        </w:trPr>
        <w:tc>
          <w:tcPr>
            <w:tcW w:w="624" w:type="dxa"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D542DF">
              <w:rPr>
                <w:sz w:val="28"/>
                <w:szCs w:val="28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 w:val="restart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D542DF" w:rsidRPr="00F3527E" w:rsidRDefault="00D542DF" w:rsidP="00F3527E">
      <w:pPr>
        <w:spacing w:line="240" w:lineRule="auto"/>
        <w:rPr>
          <w:sz w:val="4"/>
          <w:szCs w:val="4"/>
        </w:rPr>
      </w:pPr>
      <w:bookmarkStart w:id="1" w:name="_GoBack"/>
      <w:bookmarkEnd w:id="1"/>
    </w:p>
    <w:sectPr w:rsidR="00D542DF" w:rsidRPr="00F3527E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D257BB3" wp14:editId="32075AB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D542DF" w:rsidP="00F810B4">
          <w:pPr>
            <w:pStyle w:val="ekvpagina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5F310742" wp14:editId="76F05FD1">
                    <wp:simplePos x="0" y="0"/>
                    <wp:positionH relativeFrom="column">
                      <wp:posOffset>443865</wp:posOffset>
                    </wp:positionH>
                    <wp:positionV relativeFrom="paragraph">
                      <wp:posOffset>-2624124</wp:posOffset>
                    </wp:positionV>
                    <wp:extent cx="1970764" cy="2178437"/>
                    <wp:effectExtent l="19050" t="0" r="29845" b="3175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70764" cy="2178437"/>
                              <a:chOff x="0" y="0"/>
                              <a:chExt cx="1970764" cy="2178437"/>
                            </a:xfrm>
                          </wpg:grpSpPr>
                          <wps:wsp>
                            <wps:cNvPr id="22" name="Flussdiagramm: Gespeicherte Daten 22"/>
                            <wps:cNvSpPr/>
                            <wps:spPr>
                              <a:xfrm flipH="1">
                                <a:off x="771275" y="15903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lussdiagramm: Gespeicherte Daten 24"/>
                            <wps:cNvSpPr/>
                            <wps:spPr>
                              <a:xfrm flipH="1">
                                <a:off x="1518699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lussdiagramm: Gespeicherte Daten 25"/>
                            <wps:cNvSpPr/>
                            <wps:spPr>
                              <a:xfrm flipH="1">
                                <a:off x="771275" y="116884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55659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Regelmäßiges Fünfeck 27"/>
                            <wps:cNvSpPr/>
                            <wps:spPr>
                              <a:xfrm flipV="1">
                                <a:off x="1502796" y="1152939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Regelmäßiges Fünfeck 28"/>
                            <wps:cNvSpPr/>
                            <wps:spPr>
                              <a:xfrm flipV="1">
                                <a:off x="771275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Regelmäßiges Fünfeck 29"/>
                            <wps:cNvSpPr/>
                            <wps:spPr>
                              <a:xfrm flipV="1">
                                <a:off x="1502796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flipH="1">
                                <a:off x="1463040" y="0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0" y="115293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32" o:spid="_x0000_s1026" style="position:absolute;margin-left:34.95pt;margin-top:-206.6pt;width:155.2pt;height:171.55pt;z-index:251713536" coordsize="19707,2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2" o:spid="_x0000_s1027" type="#_x0000_t130" style="position:absolute;left:7712;top:159;width:4521;height:404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JpcUA&#10;AADbAAAADwAAAGRycy9kb3ducmV2LnhtbESPT2vCQBTE70K/w/IKXqRumoOG6EZKSqFCPWhL8fjM&#10;vvzB7Nuwu9X027uFgsdh5jfDrDej6cWFnO8sK3ieJyCIK6s7bhR8fb49ZSB8QNbYWyYFv+RhUzxM&#10;1phre+U9XQ6hEbGEfY4K2hCGXEpftWTQz+1AHL3aOoMhStdI7fAay00v0yRZSIMdx4UWBypbqs6H&#10;H6MgnWX2o3blbpst8XvxejqWTbBKTR/HlxWIQGO4h//pdx25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AmlxQAAANsAAAAPAAAAAAAAAAAAAAAAAJgCAABkcnMv&#10;ZG93bnJldi54bWxQSwUGAAAAAAQABAD1AAAAigMAAAAA&#10;" filled="f" strokecolor="#7f7f7f [1612]" strokeweight="2pt"/>
                    <v:shape id="Flussdiagramm: Gespeicherte Daten 23" o:spid="_x0000_s1028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4" o:spid="_x0000_s1029" type="#_x0000_t130" style="position:absolute;left:15186;top:572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0SsQA&#10;AADbAAAADwAAAGRycy9kb3ducmV2LnhtbESPQWvCQBSE7wX/w/KEXkQ3FbE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NErEAAAA2wAAAA8AAAAAAAAAAAAAAAAAmAIAAGRycy9k&#10;b3ducmV2LnhtbFBLBQYAAAAABAAEAPUAAACJAwAAAAA=&#10;" filled="f" strokecolor="#7f7f7f [1612]" strokeweight="2pt"/>
                    <v:shape id="Flussdiagramm: Gespeicherte Daten 25" o:spid="_x0000_s1030" type="#_x0000_t130" style="position:absolute;left:7712;top:11688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R0cQA&#10;AADbAAAADwAAAGRycy9kb3ducmV2LnhtbESPQWvCQBSE7wX/w/KEXkQ3FbQ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kdHEAAAA2wAAAA8AAAAAAAAAAAAAAAAAmAIAAGRycy9k&#10;b3ducmV2LnhtbFBLBQYAAAAABAAEAPUAAACJAwAAAAA=&#10;" filled="f" strokecolor="#7f7f7f [1612]" strokeweight="2pt"/>
                    <v:shape id="Flussdiagramm: Gespeicherte Daten 26" o:spid="_x0000_s1031" type="#_x0000_t130" style="position:absolute;left:556;top:1717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elmäßiges Fünfeck 27" o:spid="_x0000_s1032" type="#_x0000_t56" style="position:absolute;left:15027;top:11529;width:4649;height:413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LaSsUA&#10;AADbAAAADwAAAGRycy9kb3ducmV2LnhtbESPT2sCMRTE74V+h/CEXqRmTaGVrVGKWCmCB/+058fm&#10;dXfr5mVJort+eyMIPQ4z8xtmOu9tI87kQ+1Yw3iUgSAunKm51HDYfz5PQISIbLBxTBouFGA+e3yY&#10;Ym5cx1s672IpEoRDjhqqGNtcylBUZDGMXEucvF/nLcYkfSmNxy7BbSNVlr1KizWnhQpbWlRUHHcn&#10;q6HbL3++//qV32xf5PAyVGqzHiutnwb9xzuISH38D9/bX0aDeoP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tpKxQAAANsAAAAPAAAAAAAAAAAAAAAAAJgCAABkcnMv&#10;ZG93bnJldi54bWxQSwUGAAAAAAQABAD1AAAAigMAAAAA&#10;" filled="f" strokecolor="#7f7f7f [1612]" strokeweight="2pt"/>
                    <v:shape id="Regelmäßiges Fünfeck 28" o:spid="_x0000_s1033" type="#_x0000_t56" style="position:absolute;left:7712;top:17651;width:4648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OOMEA&#10;AADbAAAADwAAAGRycy9kb3ducmV2LnhtbERPz2vCMBS+D/wfwhO8iKZmMEY1yhCVMfCgTs+P5tnW&#10;NS8libb+98thsOPH93ux6m0jHuRD7VjDbJqBIC6cqbnU8H3aTt5BhIhssHFMGp4UYLUcvCwwN67j&#10;Az2OsRQphEOOGqoY21zKUFRkMUxdS5y4q/MWY4K+lMZjl8JtI1WWvUmLNaeGCltaV1T8HO9WQ3fa&#10;XM63fuf3h1c5fo6V2n/NlNajYf8xBxGpj//iP/en0aDS2PQl/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TjjBAAAA2wAAAA8AAAAAAAAAAAAAAAAAmAIAAGRycy9kb3du&#10;cmV2LnhtbFBLBQYAAAAABAAEAPUAAACGAwAAAAA=&#10;" filled="f" strokecolor="#7f7f7f [1612]" strokeweight="2pt"/>
                    <v:shape id="Regelmäßiges Fünfeck 29" o:spid="_x0000_s1034" type="#_x0000_t56" style="position:absolute;left:15027;top:17651;width:4649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ro8UA&#10;AADbAAAADwAAAGRycy9kb3ducmV2LnhtbESPT2sCMRTE74V+h/CEXqRmTaHUrVGKWCmCB/+058fm&#10;dXfr5mVJort+eyMIPQ4z8xtmOu9tI87kQ+1Yw3iUgSAunKm51HDYfz6/gQgR2WDjmDRcKMB89vgw&#10;xdy4jrd03sVSJAiHHDVUMba5lKGoyGIYuZY4eb/OW4xJ+lIaj12C20aqLHuVFmtOCxW2tKioOO5O&#10;VkO3X/58//Urv9m+yOFlqNRmPVZaPw36j3cQkfr4H763v4wGNYH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eujxQAAANsAAAAPAAAAAAAAAAAAAAAAAJgCAABkcnMv&#10;ZG93bnJldi54bWxQSwUGAAAAAAQABAD1AAAAigMAAAAA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35" type="#_x0000_t15" style="position:absolute;left:14630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wi8EA&#10;AADbAAAADwAAAGRycy9kb3ducmV2LnhtbERPTYvCMBC9L/gfwgheFk1VWJZqFBUEBUHWFsTb0Ixt&#10;tZnUJmr1128OC3t8vO/pvDWVeFDjSssKhoMIBHFmdcm5gjRZ979BOI+ssbJMCl7kYD7rfEwx1vbJ&#10;P/Q4+FyEEHYxKii8r2MpXVaQQTewNXHgzrYx6ANscqkbfIZwU8lRFH1JgyWHhgJrWhWUXQ93o2CX&#10;Xj/xeNku7ZJSPh3t+5bsE6V63XYxAeGp9f/iP/dGKxiH9eFL+A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/MIvBAAAA2wAAAA8AAAAAAAAAAAAAAAAAmAIAAGRycy9kb3du&#10;cmV2LnhtbFBLBQYAAAAABAAEAPUAAACGAwAAAAA=&#10;" adj="11800" filled="f" strokecolor="#7f7f7f [1612]" strokeweight="2pt"/>
                    <v:shape id="Richtungspfeil 31" o:spid="_x0000_s1036" type="#_x0000_t15" style="position:absolute;top:11529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</v:group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4233A8" w:rsidP="00F810B4">
          <w:pPr>
            <w:pStyle w:val="ekvquelle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7E98C3E4" wp14:editId="45A0027B">
                    <wp:simplePos x="0" y="0"/>
                    <wp:positionH relativeFrom="column">
                      <wp:posOffset>1046480</wp:posOffset>
                    </wp:positionH>
                    <wp:positionV relativeFrom="paragraph">
                      <wp:posOffset>-2608249</wp:posOffset>
                    </wp:positionV>
                    <wp:extent cx="1980842" cy="2108062"/>
                    <wp:effectExtent l="19050" t="19050" r="19685" b="26035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80842" cy="2108062"/>
                              <a:chOff x="0" y="0"/>
                              <a:chExt cx="1980842" cy="2108062"/>
                            </a:xfrm>
                          </wpg:grpSpPr>
                          <wps:wsp>
                            <wps:cNvPr id="33" name="Rechteck 33"/>
                            <wps:cNvSpPr/>
                            <wps:spPr>
                              <a:xfrm>
                                <a:off x="914400" y="1192695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1622067" y="0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leichschenkliges Dreieck 35"/>
                            <wps:cNvSpPr/>
                            <wps:spPr>
                              <a:xfrm>
                                <a:off x="0" y="1137036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Rechteck 36"/>
                            <wps:cNvSpPr/>
                            <wps:spPr>
                              <a:xfrm>
                                <a:off x="882595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echteck 37"/>
                            <wps:cNvSpPr/>
                            <wps:spPr>
                              <a:xfrm>
                                <a:off x="1622067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622067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795131" y="0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Ellipse 57"/>
                            <wps:cNvSpPr/>
                            <wps:spPr>
                              <a:xfrm>
                                <a:off x="63611" y="1749287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58" o:spid="_x0000_s1026" style="position:absolute;margin-left:82.4pt;margin-top:-205.35pt;width:155.95pt;height:166pt;z-index:251727872" coordsize="19808,2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">
                    <v:rect id="Rechteck 33" o:spid="_x0000_s1027" style="position:absolute;left:9144;top:11926;width:3587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2KgcUA&#10;AADbAAAADwAAAGRycy9kb3ducmV2LnhtbESP0WrCQBRE3wv+w3KFvjUbK4pEVxFtoX2waPQDrtlr&#10;Npi9m2a3Ju3XdwtCH4eZOcMsVr2txY1aXzlWMEpSEMSF0xWXCk7H16cZCB+QNdaOScE3eVgtBw8L&#10;zLTr+EC3PJQiQthnqMCE0GRS+sKQRZ+4hjh6F9daDFG2pdQtdhFua/mcplNpseK4YLChjaHimn9Z&#10;BfbjZ7p92e8+d+f9+wQnl6pjkyv1OOzXcxCB+vAfvrfftILxG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YqBxQAAANsAAAAPAAAAAAAAAAAAAAAAAJgCAABkcnMv&#10;ZG93bnJldi54bWxQSwUGAAAAAAQABAD1AAAAigMAAAAA&#10;" fillcolor="#d8d8d8 [2732]" strokecolor="#7f7f7f [1612]" strokeweight="2pt"/>
                    <v:oval id="Ellipse 34" o:spid="_x0000_s1028" style="position:absolute;left:16220;width:3588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/NsIA&#10;AADbAAAADwAAAGRycy9kb3ducmV2LnhtbESPQYvCMBSE7wv+h/AEb2uqLiLVKKUoeBLWCnp8Ns+2&#10;2LyUJGr995uFhT0OM/MNs9r0phVPcr6xrGAyTkAQl1Y3XCk4FbvPBQgfkDW2lknBmzxs1oOPFaba&#10;vvibnsdQiQhhn6KCOoQuldKXNRn0Y9sRR+9mncEQpaukdviKcNPKaZLMpcGG40KNHeU1lffjwyjI&#10;+vt5kRdyVmx9kz8ue3eYZ1elRsM+W4II1If/8F97rxXMvuD3S/w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v82wgAAANsAAAAPAAAAAAAAAAAAAAAAAJgCAABkcnMvZG93&#10;bnJldi54bWxQSwUGAAAAAAQABAD1AAAAhwMAAAAA&#10;" fillcolor="#d8d8d8 [2732]" strokecolor="#7f7f7f [1612]" strokeweight="2pt">
                      <v:stroke joinstyle="miter"/>
                    </v:oval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5" o:spid="_x0000_s1029" type="#_x0000_t5" style="position:absolute;top:11370;width:447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js8QA&#10;AADbAAAADwAAAGRycy9kb3ducmV2LnhtbESPQWvCQBSE7wX/w/IEb3VjbYpEVymFSo9pkkOPj+wz&#10;Ce6+jdmNxv76bqHQ4zAz3zC7w2SNuNLgO8cKVssEBHHtdMeNgqp8f9yA8AFZo3FMCu7k4bCfPeww&#10;0+7Gn3QtQiMihH2GCtoQ+kxKX7dk0S9dTxy9kxsshiiHRuoBbxFujXxKkhdpseO40GJPby3V52K0&#10;CvLvr8tzcao6463JN2U61kc3KrWYT69bEIGm8B/+a39oBesUfr/E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8Y7PEAAAA2wAAAA8AAAAAAAAAAAAAAAAAmAIAAGRycy9k&#10;b3ducmV2LnhtbFBLBQYAAAAABAAEAPUAAACJAwAAAAA=&#10;" fillcolor="#d8d8d8 [2732]" strokecolor="#7f7f7f [1612]" strokeweight="2pt"/>
                    <v:rect id="Rechteck 36" o:spid="_x0000_s1030" style="position:absolute;left:8825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pGcUA&#10;AADbAAAADwAAAGRycy9kb3ducmV2LnhtbESP0WrCQBRE34X+w3ILfaubVgwSXaW0Cu2DRdN+wDV7&#10;zYZm78bs1kS/3hUEH4eZOcPMFr2txZFaXzlW8DJMQBAXTldcKvj9WT1PQPiArLF2TApO5GExfxjM&#10;MNOu4y0d81CKCGGfoQITQpNJ6QtDFv3QNcTR27vWYoiyLaVusYtwW8vXJEmlxYrjgsGG3g0Vf/m/&#10;VWC/z+nHcrM+rHebrzGO91XHJlfq6bF/m4II1Id7+Nb+1ApGKVy/xB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ikZxQAAANsAAAAPAAAAAAAAAAAAAAAAAJgCAABkcnMv&#10;ZG93bnJldi54bWxQSwUGAAAAAAQABAD1AAAAigMAAAAA&#10;" fillcolor="#d8d8d8 [2732]" strokecolor="#7f7f7f [1612]" strokeweight="2pt"/>
                    <v:rect id="Rechteck 37" o:spid="_x0000_s1031" style="position:absolute;left:16220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MgsUA&#10;AADbAAAADwAAAGRycy9kb3ducmV2LnhtbESP3WrCQBSE7wt9h+UIvasbW/whukrpD9QLRaMPcMwe&#10;s8Hs2TS7NbFP7xYEL4eZ+YaZLTpbiTM1vnSsYNBPQBDnTpdcKNjvvp4nIHxA1lg5JgUX8rCYPz7M&#10;MNWu5S2ds1CICGGfogITQp1K6XNDFn3f1cTRO7rGYoiyKaRusI1wW8mXJBlJiyXHBYM1vRvKT9mv&#10;VWDXf6OPz83qZ3XYLIc4PJYtm0ypp173NgURqAv38K39rRW8juH/S/w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oyCxQAAANsAAAAPAAAAAAAAAAAAAAAAAJgCAABkcnMv&#10;ZG93bnJldi54bWxQSwUGAAAAAAQABAD1AAAAigMAAAAA&#10;" fillcolor="#d8d8d8 [2732]" strokecolor="#7f7f7f [1612]" strokeweight="2pt"/>
                    <v:rect id="Rechteck 55" o:spid="_x0000_s1032" style="position:absolute;left:16220;top:5565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SzsQA&#10;AADbAAAADwAAAGRycy9kb3ducmV2LnhtbESP3WrCQBSE7wXfYTlC73SjECmpqxR/oL1QbPQBTrPH&#10;bGj2bMyuJu3Td4VCL4eZ+YZZrHpbizu1vnKsYDpJQBAXTldcKjifduNnED4ga6wdk4Jv8rBaDgcL&#10;zLTr+IPueShFhLDPUIEJocmk9IUhi37iGuLoXVxrMUTZllK32EW4reUsSebSYsVxwWBDa0PFV36z&#10;CuzhZ77ZHvfX/efxPcX0UnVscqWeRv3rC4hAffgP/7XftII0hce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nUs7EAAAA2wAAAA8AAAAAAAAAAAAAAAAAmAIAAGRycy9k&#10;b3ducmV2LnhtbFBLBQYAAAAABAAEAPUAAACJAwAAAAA=&#10;" fillcolor="#d8d8d8 [2732]" strokecolor="#7f7f7f [1612]" strokeweight="2pt"/>
                    <v:shape id="Gleichschenkliges Dreieck 56" o:spid="_x0000_s1033" type="#_x0000_t5" style="position:absolute;left:7951;width:4470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EYZMIA&#10;AADbAAAADwAAAGRycy9kb3ducmV2LnhtbESPQYvCMBSE78L+h/AWvGm6oiLVKCIoHrX24PHRPNti&#10;8tJtUq376zfCwh6HmfmGWW16a8SDWl87VvA1TkAQF07XXCrIL/vRAoQPyBqNY1LwIg+b9cdghal2&#10;Tz7TIwuliBD2KSqoQmhSKX1RkUU/dg1x9G6utRiibEupW3xGuDVykiRzabHmuFBhQ7uKinvWWQWn&#10;n+v3NLvltfHWnBaXWVccXKfU8LPfLkEE6sN/+K991Apmc3h/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RhkwgAAANsAAAAPAAAAAAAAAAAAAAAAAJgCAABkcnMvZG93&#10;bnJldi54bWxQSwUGAAAAAAQABAD1AAAAhwMAAAAA&#10;" fillcolor="#d8d8d8 [2732]" strokecolor="#7f7f7f [1612]" strokeweight="2pt"/>
                    <v:oval id="Ellipse 57" o:spid="_x0000_s1034" style="position:absolute;left:636;top:17492;width:3587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E4cMA&#10;AADbAAAADwAAAGRycy9kb3ducmV2LnhtbESPQWvCQBSE7wX/w/IEb3WjUpXoKiG04KlQI+jxmX0m&#10;wezbsLtq/PduodDjMDPfMOttb1pxJ+cbywom4wQEcWl1w5WCQ/H1vgThA7LG1jIpeJKH7WbwtsZU&#10;2wf/0H0fKhEh7FNUUIfQpVL6siaDfmw74uhdrDMYonSV1A4fEW5aOU2SuTTYcFyosaO8pvK6vxkF&#10;WX89LvNCzopP3+S30859z7OzUqNhn61ABOrDf/ivvdMKPhbw+yX+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eE4cMAAADbAAAADwAAAAAAAAAAAAAAAACYAgAAZHJzL2Rv&#10;d25yZXYueG1sUEsFBgAAAAAEAAQA9QAAAIgDAAAAAA==&#10;" fillcolor="#d8d8d8 [2732]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1A4B41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F91E606" wp14:editId="1B327702">
              <wp:simplePos x="0" y="0"/>
              <wp:positionH relativeFrom="column">
                <wp:posOffset>3221521</wp:posOffset>
              </wp:positionH>
              <wp:positionV relativeFrom="paragraph">
                <wp:posOffset>1516656</wp:posOffset>
              </wp:positionV>
              <wp:extent cx="2342515" cy="2101137"/>
              <wp:effectExtent l="19050" t="0" r="38735" b="13970"/>
              <wp:wrapNone/>
              <wp:docPr id="52" name="Gruppieren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2515" cy="2101137"/>
                        <a:chOff x="0" y="0"/>
                        <a:chExt cx="2342984" cy="2101539"/>
                      </a:xfrm>
                    </wpg:grpSpPr>
                    <wps:wsp>
                      <wps:cNvPr id="12" name="Trapezoid 12"/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chseck 13"/>
                      <wps:cNvSpPr/>
                      <wps:spPr>
                        <a:xfrm>
                          <a:off x="1773141" y="556591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ichtungspfeil 16"/>
                      <wps:cNvSpPr/>
                      <wps:spPr>
                        <a:xfrm>
                          <a:off x="1733384" y="1653863"/>
                          <a:ext cx="609600" cy="419100"/>
                        </a:xfrm>
                        <a:prstGeom prst="homePlat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Trapezoid 17"/>
                      <wps:cNvSpPr/>
                      <wps:spPr>
                        <a:xfrm>
                          <a:off x="858741" y="572494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Trapezoid 18"/>
                      <wps:cNvSpPr/>
                      <wps:spPr>
                        <a:xfrm>
                          <a:off x="0" y="1144988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Sechseck 19"/>
                      <wps:cNvSpPr/>
                      <wps:spPr>
                        <a:xfrm>
                          <a:off x="858741" y="1089328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Sechseck 20"/>
                      <wps:cNvSpPr/>
                      <wps:spPr>
                        <a:xfrm>
                          <a:off x="7951" y="165386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echseck 21"/>
                      <wps:cNvSpPr/>
                      <wps:spPr>
                        <a:xfrm>
                          <a:off x="866692" y="164591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2" o:spid="_x0000_s1026" style="position:absolute;margin-left:253.65pt;margin-top:119.4pt;width:184.45pt;height:165.45pt;z-index:251674624;mso-height-relative:margin" coordsize="23429,2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">
              <v:shape id="Trapezoid 12" o:spid="_x0000_s1027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13" o:spid="_x0000_s1028" type="#_x0000_t9" style="position:absolute;left:17731;top:5565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csEA&#10;AADbAAAADwAAAGRycy9kb3ducmV2LnhtbERP32vCMBB+H+x/CDfY20y3QZFqWmQw2KYP6kR9PJqz&#10;CTaX0mRa/3sjCHu7j+/nTavBteJEfbCeFbyOMhDEtdeWGwWb38+XMYgQkTW2nknBhQJU5ePDFAvt&#10;z7yi0zo2IoVwKFCBibErpAy1IYdh5DvixB187zAm2DdS93hO4a6Vb1mWS4eWU4PBjj4M1cf1n1Pg&#10;t7u5zXbt3izyb1rme/RL+6PU89Mwm4CINMR/8d39pdP8d7j9kg6Q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3MnLBAAAA2wAAAA8AAAAAAAAAAAAAAAAAmAIAAGRycy9kb3du&#10;cmV2LnhtbFBLBQYAAAAABAAEAPUAAACGAwAAAAA=&#10;" adj="4598" filled="f" strokecolor="#7f7f7f [1612]" strokeweight="2pt"/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6" o:spid="_x0000_s1029" type="#_x0000_t15" style="position:absolute;left:17333;top:16538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<v:shape id="Trapezoid 17" o:spid="_x0000_s1030" style="position:absolute;left:8587;top:5724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4YMEA&#10;AADbAAAADwAAAGRycy9kb3ducmV2LnhtbERPTWsCMRC9C/0PYQreNOsetGyNIhZhvQhaoT0Om+lm&#10;dTNZklRXf70RCr3N433OfNnbVlzIh8axgsk4A0FcOd1wreD4uRm9gQgRWWPrmBTcKMBy8TKYY6Hd&#10;lfd0OcRapBAOBSowMXaFlKEyZDGMXUecuB/nLcYEfS21x2sKt63Ms2wqLTacGgx2tDZUnQ+/VkEe&#10;+tO28afdJpb3r73Jv6flh1Nq+Nqv3kFE6uO/+M9d6jR/Bs9f0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JuGDBAAAA2wAAAA8AAAAAAAAAAAAAAAAAmAIAAGRycy9kb3du&#10;cmV2LnhtbFBLBQYAAAAABAAEAPUAAACG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Trapezoid 18" o:spid="_x0000_s1031" style="position:absolute;top:11449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sEsQA&#10;AADbAAAADwAAAGRycy9kb3ducmV2LnhtbESPT2vDMAzF74V9B6PBbq2zHMpI65axUUgvg/6B9ihi&#10;LU4Xy8F222yffjoMdpN4T+/9tFyPvlc3iqkLbOB5VoAiboLtuDVwPGymL6BSRrbYByYD35RgvXqY&#10;LLGy4c47uu1zqySEU4UGXM5DpXVqHHlMszAQi/YZoscsa2y1jXiXcN/rsijm2mPH0uBwoDdHzdf+&#10;6g2Uabxsu3j52OT657Rz5Xlevwdjnh7H1wWoTGP+N/9d1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BLEAAAA2wAAAA8AAAAAAAAAAAAAAAAAmAIAAGRycy9k&#10;b3ducmV2LnhtbFBLBQYAAAAABAAEAPUAAACJ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Sechseck 19" o:spid="_x0000_s1032" type="#_x0000_t9" style="position:absolute;left:8587;top:10893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8FmMIA&#10;AADbAAAADwAAAGRycy9kb3ducmV2LnhtbERPS2sCMRC+F/ofwhS81Ww9LLqaXUpB8NGD2lI9Dptx&#10;E7qZLJuo239vCoXe5uN7zqIaXCuu1AfrWcHLOANBXHttuVHw+bF8noIIEVlj65kU/FCAqnx8WGCh&#10;/Y33dD3ERqQQDgUqMDF2hZShNuQwjH1HnLiz7x3GBPtG6h5vKdy1cpJluXRoOTUY7OjNUP19uDgF&#10;/uu4tdmxPZn3fE27/IR+ZzdKjZ6G1zmISEP8F/+5VzrNn8H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wWYwgAAANsAAAAPAAAAAAAAAAAAAAAAAJgCAABkcnMvZG93&#10;bnJldi54bWxQSwUGAAAAAAQABAD1AAAAhwMAAAAA&#10;" adj="4598" filled="f" strokecolor="#7f7f7f [1612]" strokeweight="2pt"/>
              <v:shape id="Sechseck 20" o:spid="_x0000_s1033" type="#_x0000_t9" style="position:absolute;left:79;top:16538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muMEA&#10;AADbAAAADwAAAGRycy9kb3ducmV2LnhtbERPz2vCMBS+D/wfwhN2m6k9lFGNIoOBmzt0KtPjo3lr&#10;gs1LaWLb/ffLYbDjx/d7vZ1cKwbqg/WsYLnIQBDXXltuFJxPr0/PIEJE1th6JgU/FGC7mT2ssdR+&#10;5E8ajrERKYRDiQpMjF0pZagNOQwL3xEn7tv3DmOCfSN1j2MKd63Ms6yQDi2nBoMdvRiqb8e7U+C/&#10;LgebXdqr+SjeqCqu6Cv7rtTjfNqtQESa4r/4z73XCvK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JZrjBAAAA2wAAAA8AAAAAAAAAAAAAAAAAmAIAAGRycy9kb3du&#10;cmV2LnhtbFBLBQYAAAAABAAEAPUAAACGAwAAAAA=&#10;" adj="4598" filled="f" strokecolor="#7f7f7f [1612]" strokeweight="2pt"/>
              <v:shape id="Sechseck 21" o:spid="_x0000_s1034" type="#_x0000_t9" style="position:absolute;left:8666;top:16459;width:5258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</v:group>
          </w:pict>
        </mc:Fallback>
      </mc:AlternateContent>
    </w:r>
    <w:r w:rsidR="004233A8"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A0C40BE" wp14:editId="431CC1FE">
              <wp:simplePos x="0" y="0"/>
              <wp:positionH relativeFrom="column">
                <wp:posOffset>3235960</wp:posOffset>
              </wp:positionH>
              <wp:positionV relativeFrom="paragraph">
                <wp:posOffset>4258945</wp:posOffset>
              </wp:positionV>
              <wp:extent cx="2117725" cy="2138045"/>
              <wp:effectExtent l="0" t="19050" r="15875" b="1460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7725" cy="2138045"/>
                        <a:chOff x="0" y="0"/>
                        <a:chExt cx="2117918" cy="2138514"/>
                      </a:xfrm>
                    </wpg:grpSpPr>
                    <wps:wsp>
                      <wps:cNvPr id="11" name="Zierrahmen 11"/>
                      <wps:cNvSpPr/>
                      <wps:spPr>
                        <a:xfrm>
                          <a:off x="1757238" y="1765189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Zierrahmen 44"/>
                      <wps:cNvSpPr/>
                      <wps:spPr>
                        <a:xfrm>
                          <a:off x="914400" y="1200647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lussdiagramm: Gespeicherte Daten 47"/>
                      <wps:cNvSpPr/>
                      <wps:spPr>
                        <a:xfrm>
                          <a:off x="23853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Positionsrahmen 48"/>
                      <wps:cNvSpPr/>
                      <wps:spPr>
                        <a:xfrm>
                          <a:off x="0" y="1144988"/>
                          <a:ext cx="482600" cy="491490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Regelmäßiges Fünfeck 49"/>
                      <wps:cNvSpPr/>
                      <wps:spPr>
                        <a:xfrm>
                          <a:off x="23853" y="0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4" o:spid="_x0000_s1026" style="position:absolute;margin-left:254.8pt;margin-top:335.35pt;width:166.75pt;height:168.35pt;z-index:251693056" coordsize="21179,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"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Zierrahmen 11" o:spid="_x0000_s1027" type="#_x0000_t21" style="position:absolute;left:17572;top:17651;width:3607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pk8EA&#10;AADbAAAADwAAAGRycy9kb3ducmV2LnhtbERPzWoCMRC+F3yHMIXeNGtbrK5GkYLWg1hqfYBxM26W&#10;biZLEtf17Y0g9DYf3+/MFp2tRUs+VI4VDAcZCOLC6YpLBYffVX8MIkRkjbVjUnClAIt572mGuXYX&#10;/qF2H0uRQjjkqMDE2ORShsKQxTBwDXHiTs5bjAn6UmqPlxRua/maZSNpseLUYLChT0PF3/5sFXxd&#10;N2PidrV9r0173L3574/J+qTUy3O3nIKI1MV/8cO90Wn+EO6/p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i6ZPBAAAA2wAAAA8AAAAAAAAAAAAAAAAAmAIAAGRycy9kb3du&#10;cmV2LnhtbFBLBQYAAAAABAAEAPUAAACGAwAAAAA=&#10;" filled="f" strokecolor="#7f7f7f [1612]" strokeweight="2pt"/>
              <v:shape id="Zierrahmen 44" o:spid="_x0000_s1028" type="#_x0000_t21" style="position:absolute;left:9144;top:12006;width:3606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lFsUA&#10;AADbAAAADwAAAGRycy9kb3ducmV2LnhtbESPzWrDMBCE74W8g9hAb43c1uTHjRJKIW0OISE/D7C1&#10;NpaptTKS6jhvHwUKPQ4z8w0zX/a2ER35UDtW8DzKQBCXTtdcKTgdV09TECEia2wck4IrBVguBg9z&#10;LLS78J66Q6xEgnAoUIGJsS2kDKUhi2HkWuLknZ23GJP0ldQeLwluG/mSZWNpsea0YLClD0Plz+HX&#10;Kvi6rqfE3WqTN6b73r763WT2eVbqcdi/v4GI1Mf/8F97rRXkOdy/p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mUWxQAAANsAAAAPAAAAAAAAAAAAAAAAAJgCAABkcnMv&#10;ZG93bnJldi54bWxQSwUGAAAAAAQABAD1AAAAigMAAAAA&#10;" filled="f" strokecolor="#7f7f7f [1612]" strokeweight="2pt"/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ussdiagramm: Gespeicherte Daten 45" o:spid="_x0000_s1029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30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 id="Flussdiagramm: Gespeicherte Daten 47" o:spid="_x0000_s1031" type="#_x0000_t130" style="position:absolute;left:238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GosQA&#10;AADbAAAADwAAAGRycy9kb3ducmV2LnhtbESPQWvCQBSE74L/YXmFXqRuKsXW1FWkYOlBCo1evD2y&#10;z2xI9m3Y3cT4791CocdhZr5h1tvRtmIgH2rHCp7nGQji0umaKwWn4/7pDUSIyBpbx6TgRgG2m+lk&#10;jbl2V/6hoYiVSBAOOSowMXa5lKE0ZDHMXUecvIvzFmOSvpLa4zXBbSsXWbaUFmtOCwY7+jBUNkVv&#10;FXQ9x6Y4NMuBzpeZWfX++/DplXp8GHfvICKN8T/81/7SCl5e4fdL+g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hqLEAAAA2wAAAA8AAAAAAAAAAAAAAAAAmAIAAGRycy9k&#10;b3ducmV2LnhtbFBLBQYAAAAABAAEAPUAAACJAwAAAAA=&#10;" filled="f" strokecolor="#7f7f7f [1612]" strokeweight="2pt"/>
              <v:shape id="Positionsrahmen 48" o:spid="_x0000_s1032" style="position:absolute;top:11449;width:4826;height:4915;visibility:visible;mso-wrap-style:square;v-text-anchor:middle" coordsize="482600,49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+or4A&#10;AADbAAAADwAAAGRycy9kb3ducmV2LnhtbERPTYvCMBC9L/gfwgheFk2VZZFqFBUEr1srXodmbIrN&#10;pDSj1n+/OSzs8fG+19vBt+pJfWwCG5jPMlDEVbAN1wbK83G6BBUF2WIbmAy8KcJ2M/pYY27Di3/o&#10;WUitUgjHHA04kS7XOlaOPMZZ6IgTdwu9R0mwr7Xt8ZXCfasXWfatPTacGhx2dHBU3YuHN1C54ryv&#10;ZVncr2Vbfrpmvr/I0ZjJeNitQAkN8i/+c5+sga80Nn1JP0Bv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JfqK+AAAA2wAAAA8AAAAAAAAAAAAAAAAAmAIAAGRycy9kb3ducmV2&#10;LnhtbFBLBQYAAAAABAAEAPUAAACDAwAAAAA=&#10;" path="m,l482600,r,491490l,491490,,xm60325,60325r,370840l422275,431165r,-370840l60325,60325xe" filled="f" strokecolor="#7f7f7f [1612]" strokeweight="2pt">
                <v:stroke joinstyle="miter"/>
                <v:path arrowok="t" o:connecttype="custom" o:connectlocs="0,0;482600,0;482600,491490;0,491490;0,0;60325,60325;60325,431165;422275,431165;422275,60325;60325,60325" o:connectangles="0,0,0,0,0,0,0,0,0,0"/>
              </v:shape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49" o:spid="_x0000_s1033" type="#_x0000_t56" style="position:absolute;left:238;width:4655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dtMAA&#10;AADbAAAADwAAAGRycy9kb3ducmV2LnhtbESP3YrCMBSE7xd8h3AE79akootWo4iieCf+PMChObbF&#10;5qQ0sda3N4Kwl8PMfMMsVp2tREuNLx1rSIYKBHHmTMm5hutl9zsF4QOywcoxaXiRh9Wy97PA1Lgn&#10;n6g9h1xECPsUNRQh1KmUPivIoh+6mjh6N9dYDFE2uTQNPiPcVnKk1J+0WHJcKLCmTUHZ/fywGrLa&#10;bK3aqyMl23ZUdZdk0o53Wg/63XoOIlAX/sPf9sFoGM/g8yX+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5dtMAAAADbAAAADwAAAAAAAAAAAAAAAACYAgAAZHJzL2Rvd25y&#10;ZXYueG1sUEsFBgAAAAAEAAQA9QAAAIUDAAAAAA==&#10;" filled="f" strokecolor="#7f7f7f [1612]" strokeweight="2pt"/>
              <v:shape id="Regelmäßiges Fünfeck 50" o:spid="_x0000_s1034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</v:group>
          </w:pict>
        </mc:Fallback>
      </mc:AlternateContent>
    </w:r>
    <w:r w:rsidR="004233A8"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414B089C" wp14:editId="7696329E">
              <wp:simplePos x="0" y="0"/>
              <wp:positionH relativeFrom="column">
                <wp:posOffset>381635</wp:posOffset>
              </wp:positionH>
              <wp:positionV relativeFrom="paragraph">
                <wp:posOffset>4227526</wp:posOffset>
              </wp:positionV>
              <wp:extent cx="2105660" cy="2231390"/>
              <wp:effectExtent l="19050" t="19050" r="46990" b="35560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05660" cy="2231390"/>
                        <a:chOff x="0" y="0"/>
                        <a:chExt cx="2106185" cy="2231914"/>
                      </a:xfrm>
                    </wpg:grpSpPr>
                    <wps:wsp>
                      <wps:cNvPr id="10" name="Raute 10"/>
                      <wps:cNvSpPr/>
                      <wps:spPr>
                        <a:xfrm>
                          <a:off x="0" y="2385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tern mit 6 Zacken 14"/>
                      <wps:cNvSpPr/>
                      <wps:spPr>
                        <a:xfrm>
                          <a:off x="811033" y="0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Stern mit 6 Zacken 38"/>
                      <wps:cNvSpPr/>
                      <wps:spPr>
                        <a:xfrm>
                          <a:off x="811033" y="588396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tern mit 6 Zacken 39"/>
                      <wps:cNvSpPr/>
                      <wps:spPr>
                        <a:xfrm>
                          <a:off x="811033" y="1176793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Stern mit 6 Zacken 40"/>
                      <wps:cNvSpPr/>
                      <wps:spPr>
                        <a:xfrm>
                          <a:off x="23854" y="1152939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95131" y="1765189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Raute 43"/>
                      <wps:cNvSpPr/>
                      <wps:spPr>
                        <a:xfrm>
                          <a:off x="1582310" y="62020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3" o:spid="_x0000_s1026" style="position:absolute;margin-left:30.05pt;margin-top:332.9pt;width:165.8pt;height:175.7pt;z-index:251683840" coordsize="21061,2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10" o:spid="_x0000_s1027" type="#_x0000_t4" style="position:absolute;top:238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hNsQA&#10;AADbAAAADwAAAGRycy9kb3ducmV2LnhtbESPT2sCMRDF7wW/Qxiht5pUisjWKK0ilF7EPz30Nmym&#10;m6WbybKJuttP3zkI3mZ4b977zWLVh0ZdqEt1ZAvPEwOKuIyu5srC6bh9moNKGdlhE5ksDJRgtRw9&#10;LLBw8cp7uhxypSSEU4EWfM5toXUqPQVMk9gSi/YTu4BZ1q7SrsOrhIdGT42Z6YA1S4PHltaeyt/D&#10;OVj4HDZmRy/v+Jf233E3fNXebAZrH8f92yuoTH2+m2/XH07whV5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oTbEAAAA2wAAAA8AAAAAAAAAAAAAAAAAmAIAAGRycy9k&#10;b3ducmV2LnhtbFBLBQYAAAAABAAEAPUAAACJAwAAAAA=&#10;" filled="f" strokecolor="#7f7f7f [1612]" strokeweight="2pt"/>
              <v:shape id="Stern mit 6 Zacken 14" o:spid="_x0000_s1028" style="position:absolute;left:8110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71MAA&#10;AADbAAAADwAAAGRycy9kb3ducmV2LnhtbERPS2vCQBC+F/wPywi91Y1tKRJdpQqF3kqioMchO02C&#10;2dmQnbz+fbdQ6G0+vufsDpNr1EBdqD0bWK8SUMSFtzWXBi7nj6cNqCDIFhvPZGCmAIf94mGHqfUj&#10;ZzTkUqoYwiFFA5VIm2odioochpVviSP37TuHEmFXatvhGMNdo5+T5E07rDk2VNjSqaLinvfOQJHz&#10;XV6aZB6vcvzqbyeXZ2dnzONyet+CEprkX/zn/rRx/iv8/hIP0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B71MAAAADbAAAADwAAAAAAAAAAAAAAAACYAgAAZHJzL2Rvd25y&#10;ZXYueG1sUEsFBgAAAAAEAAQA9QAAAIUDAAAAAA=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8" o:spid="_x0000_s1029" style="position:absolute;left:8110;top:5883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tsb4A&#10;AADbAAAADwAAAGRycy9kb3ducmV2LnhtbERPTYvCMBC9C/sfwix403QVRLqmsisseBOroMehmW1L&#10;m0lpRlv/vTkIHh/ve7MdXavu1Ifas4GveQKKuPC25tLA+fQ3W4MKgmyx9UwGHhRgm31MNphaP/CR&#10;7rmUKoZwSNFAJdKlWoeiIodh7jviyP373qFE2Jfa9jjEcNfqRZKstMOaY0OFHe0qKpr85gwUOTey&#10;bJPHcJHfw+26c/nx5IyZfo4/36CERnmLX+69NbCMY+OX+AN09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4LbG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9" o:spid="_x0000_s1030" style="position:absolute;left:8110;top:11767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IKsEA&#10;AADbAAAADwAAAGRycy9kb3ducmV2LnhtbESPwYrCQBBE74L/MLTgTSersKzRUVZhYW9iFPTYZNok&#10;mOkJmdbEv3eEhT0WVfWKWm16V6sHtaHybOBjmoAizr2tuDBwOv5MvkAFQbZYeyYDTwqwWQ8HK0yt&#10;7/hAj0wKFSEcUjRQijSp1iEvyWGY+oY4elffOpQo20LbFrsId7WeJcmndlhxXCixoV1J+S27OwN5&#10;xjeZ18mzO8t2f7/sXHY4OmPGo/57CUqol//wX/vXGpgv4P0l/gC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0iCrBAAAA2wAAAA8AAAAAAAAAAAAAAAAAmAIAAGRycy9kb3du&#10;cmV2LnhtbFBLBQYAAAAABAAEAPUAAACG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40" o:spid="_x0000_s1031" style="position:absolute;left:238;top:11529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Syr4A&#10;AADbAAAADwAAAGRycy9kb3ducmV2LnhtbERPTYvCMBC9C/sfwix4s6mryFKN4gqCt8UquMehGdti&#10;MynNaOu/3xwEj4/3vdoMrlEP6kLt2cA0SUERF97WXBo4n/aTb1BBkC02nsnAkwJs1h+jFWbW93yk&#10;Ry6liiEcMjRQibSZ1qGoyGFIfEscuavvHEqEXalth30Md43+StOFdlhzbKiwpV1FxS2/OwNFzjeZ&#10;Nemzv8jP7/1v5/LjyRkz/hy2S1BCg7zFL/fBGpjH9fFL/AF6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IUsq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Raute 41" o:spid="_x0000_s1032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33" type="#_x0000_t4" style="position:absolute;left:7951;top:17651;width:5239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  <v:shape id="Raute 43" o:spid="_x0000_s1034" type="#_x0000_t4" style="position:absolute;left:15823;top:6202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YQXMMA&#10;AADbAAAADwAAAGRycy9kb3ducmV2LnhtbESPQWsCMRSE7wX/Q3iCt5q0lVJWo1SlIF5Eqwdvj81z&#10;s7h5WTap7vrrjVDwOMzMN8xk1rpKXKgJpWcNb0MFgjj3puRCw/735/ULRIjIBivPpKGjALNp72WC&#10;mfFX3tJlFwuRIBwy1GBjrDMpQ27JYRj6mjh5J984jEk2hTQNXhPcVfJdqU/psOS0YLGmhaX8vPtz&#10;GtbdUm1oNMdb2B79pjuUVi07rQf99nsMIlIbn+H/9spoGH3A40v6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YQXMMAAADbAAAADwAAAAAAAAAAAAAAAACYAgAAZHJzL2Rv&#10;d25yZXYueG1sUEsFBgAAAAAEAAQA9QAAAIgDAAAAAA==&#10;" filled="f" strokecolor="#7f7f7f [1612]" strokeweight="2pt"/>
            </v:group>
          </w:pict>
        </mc:Fallback>
      </mc:AlternateContent>
    </w:r>
    <w:r w:rsidR="00D542DF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20D174" wp14:editId="35104B4C">
              <wp:simplePos x="0" y="0"/>
              <wp:positionH relativeFrom="column">
                <wp:posOffset>350520</wp:posOffset>
              </wp:positionH>
              <wp:positionV relativeFrom="paragraph">
                <wp:posOffset>1465911</wp:posOffset>
              </wp:positionV>
              <wp:extent cx="1209675" cy="2124075"/>
              <wp:effectExtent l="19050" t="0" r="28575" b="28575"/>
              <wp:wrapNone/>
              <wp:docPr id="51" name="Gruppieren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9675" cy="2124075"/>
                        <a:chOff x="0" y="0"/>
                        <a:chExt cx="1210199" cy="2124599"/>
                      </a:xfrm>
                    </wpg:grpSpPr>
                    <wps:wsp>
                      <wps:cNvPr id="1" name="Rechteck 1"/>
                      <wps:cNvSpPr/>
                      <wps:spPr>
                        <a:xfrm>
                          <a:off x="850789" y="0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hteck 2"/>
                      <wps:cNvSpPr/>
                      <wps:spPr>
                        <a:xfrm>
                          <a:off x="850789" y="588396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hteck 4"/>
                      <wps:cNvSpPr/>
                      <wps:spPr>
                        <a:xfrm>
                          <a:off x="850789" y="1176793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hteck 5"/>
                      <wps:cNvSpPr/>
                      <wps:spPr>
                        <a:xfrm>
                          <a:off x="47708" y="620201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Ellipse 7"/>
                      <wps:cNvSpPr/>
                      <wps:spPr>
                        <a:xfrm>
                          <a:off x="47708" y="1176793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Ellipse 8"/>
                      <wps:cNvSpPr/>
                      <wps:spPr>
                        <a:xfrm>
                          <a:off x="850789" y="1765189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leichschenkliges Dreieck 9"/>
                      <wps:cNvSpPr/>
                      <wps:spPr>
                        <a:xfrm>
                          <a:off x="0" y="1725433"/>
                          <a:ext cx="447675" cy="359410"/>
                        </a:xfrm>
                        <a:prstGeom prst="triangl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1" o:spid="_x0000_s1026" style="position:absolute;margin-left:27.6pt;margin-top:115.45pt;width:95.25pt;height:167.25pt;z-index:251665408" coordsize="12101,2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">
              <v:rect id="Rechteck 1" o:spid="_x0000_s1027" style="position:absolute;left:8507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AT8EA&#10;AADaAAAADwAAAGRycy9kb3ducmV2LnhtbERP32vCMBB+H/g/hBN8m6lDRDqjrMWxggjqxtjj0dya&#10;suZSmkzjf78IA5+Oj+/nrTbRduJMg28dK5hNMxDEtdMtNwo+3l8flyB8QNbYOSYFV/KwWY8eVphr&#10;d+EjnU+hESmEfY4KTAh9LqWvDVn0U9cTJ+7bDRZDgkMj9YCXFG47+ZRlC2mx5dRgsKfSUP1z+rUK&#10;tnFR7N/2ZVGYeXWo2s9Y7r6iUpNxfHkGESiGu/jfXek0H26v3K5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AE/BAAAA2gAAAA8AAAAAAAAAAAAAAAAAmAIAAGRycy9kb3du&#10;cmV2LnhtbFBLBQYAAAAABAAEAPUAAACGAwAAAAA=&#10;" filled="f" strokecolor="#7f7f7f [1612]" strokeweight="2pt"/>
              <v:rect id="Rechteck 2" o:spid="_x0000_s1028" style="position:absolute;left:8507;top:5883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2eOMQA&#10;AADaAAAADwAAAGRycy9kb3ducmV2LnhtbESPUWvCMBSF3wf+h3AF32aqDBmdUdbiWEGE6cbY46W5&#10;a8qam9JkGv+9EQQfD+ec73CW62g7caTBt44VzKYZCOLa6ZYbBV+fb4/PIHxA1tg5JgVn8rBejR6W&#10;mGt34j0dD6ERCcI+RwUmhD6X0teGLPqp64mT9+sGiyHJoZF6wFOC207Os2whLbacFgz2VBqq/w7/&#10;VsEmLord+64sCvNUfVTtdyy3P1GpyTi+voAIFMM9fGtXWsEcrlfSDZ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9njjEAAAA2gAAAA8AAAAAAAAAAAAAAAAAmAIAAGRycy9k&#10;b3ducmV2LnhtbFBLBQYAAAAABAAEAPUAAACJAwAAAAA=&#10;" filled="f" strokecolor="#7f7f7f [1612]" strokeweight="2pt"/>
              <v:rect id="Rechteck 4" o:spid="_x0000_s1029" style="position:absolute;left:8507;top:11767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j18QA&#10;AADaAAAADwAAAGRycy9kb3ducmV2LnhtbESPUWvCMBSF3wf+h3AF32bqEBmdUdbiWEGE6cbY46W5&#10;a8qam9JkGv+9EQQfD+ec73CW62g7caTBt44VzKYZCOLa6ZYbBV+fb4/PIHxA1tg5JgVn8rBejR6W&#10;mGt34j0dD6ERCcI+RwUmhD6X0teGLPqp64mT9+sGiyHJoZF6wFOC204+ZdlCWmw5LRjsqTRU/x3+&#10;rYJNXBS7911ZFGZefVTtdyy3P1GpyTi+voAIFMM9fGtXWsEcrlfSDZ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Yo9fEAAAA2gAAAA8AAAAAAAAAAAAAAAAAmAIAAGRycy9k&#10;b3ducmV2LnhtbFBLBQYAAAAABAAEAPUAAACJAwAAAAA=&#10;" filled="f" strokecolor="#7f7f7f [1612]" strokeweight="2pt"/>
              <v:rect id="Rechteck 5" o:spid="_x0000_s1030" style="position:absolute;left:477;top:6202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GTMQA&#10;AADaAAAADwAAAGRycy9kb3ducmV2LnhtbESPUWvCMBSF3wf+h3AF32aqOBmdUWxRVhBhc2Ps8dLc&#10;NWXNTWmiZv9+EQZ7PJxzvsNZbaLtxIUG3zpWMJtmIIhrp1tuFLy/7e8fQfiArLFzTAp+yMNmPbpb&#10;Ya7dlV/pcgqNSBD2OSowIfS5lL42ZNFPXU+cvC83WAxJDo3UA14T3HZynmVLabHltGCwp9JQ/X06&#10;WwW7uCyOz8eyKMyieqnaj1gePqNSk3HcPoEIFMN/+K9daQUPcLuSb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BkzEAAAA2gAAAA8AAAAAAAAAAAAAAAAAmAIAAGRycy9k&#10;b3ducmV2LnhtbFBLBQYAAAAABAAEAPUAAACJAwAAAAA=&#10;" filled="f" strokecolor="#7f7f7f [1612]" strokeweight="2pt"/>
              <v:oval id="Ellipse 7" o:spid="_x0000_s1031" style="position:absolute;left:477;top:11767;width:3594;height:3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QA8MA&#10;AADaAAAADwAAAGRycy9kb3ducmV2LnhtbESPQWvCQBSE74X+h+UVeqsbg1ibuoYSGlAKBaPQ6yP7&#10;zIZm34bs1sR/7xYEj8PMfMOs88l24kyDbx0rmM8SEMS10y03Co6H8mUFwgdkjZ1jUnAhD/nm8WGN&#10;mXYj7+lchUZECPsMFZgQ+kxKXxuy6GeuJ47eyQ0WQ5RDI/WAY4TbTqZJspQWW44LBnsqDNW/1Z9V&#10;sPzkHm1avn3tvheLE4/Vz/xYKPX8NH28gwg0hXv41t5qBa/wfyXe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QQA8MAAADaAAAADwAAAAAAAAAAAAAAAACYAgAAZHJzL2Rv&#10;d25yZXYueG1sUEsFBgAAAAAEAAQA9QAAAIgDAAAAAA==&#10;" filled="f" strokecolor="#7f7f7f [1612]" strokeweight="2pt">
                <v:stroke joinstyle="miter"/>
              </v:oval>
              <v:oval id="Ellipse 8" o:spid="_x0000_s1032" style="position:absolute;left:8507;top:17651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EcbwA&#10;AADaAAAADwAAAGRycy9kb3ducmV2LnhtbERP3QoBQRS+V95hOsodsySxDEkUKWUpt6edY3ezc2bb&#10;GXa9vblQLr++/+W6NaV4U+0KywpGwwgEcWp1wZmC23U/mIFwHlljaZkUfMjBetXtLDHWtuELvROf&#10;iRDCLkYFufdVLKVLczLohrYiDtzD1gZ9gHUmdY1NCDelHEfRVBosODTkWNE2p/SZvIyC6Y4rNOP9&#10;/HQ8TyYPbpL76LZVqt9rNwsQnlr/F//cB60gbA1Xwg2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W4RxvAAAANoAAAAPAAAAAAAAAAAAAAAAAJgCAABkcnMvZG93bnJldi54&#10;bWxQSwUGAAAAAAQABAD1AAAAgQMAAAAA&#10;" filled="f" strokecolor="#7f7f7f [1612]" strokeweight="2pt">
                <v:stroke joinstyle="miter"/>
              </v:oval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9" o:spid="_x0000_s1033" type="#_x0000_t5" style="position:absolute;top:17254;width:4476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qhMIA&#10;AADaAAAADwAAAGRycy9kb3ducmV2LnhtbESPQWvCQBSE7wX/w/IEb82mhUqNrtIGhJ60VdtcH9ln&#10;Esy+Dburif++Kwgeh5n5hlmsBtOKCznfWFbwkqQgiEurG64UHPbr53cQPiBrbC2Tgit5WC1HTwvM&#10;tO35hy67UIkIYZ+hgjqELpPSlzUZ9IntiKN3tM5giNJVUjvsI9y08jVNp9Jgw3Ghxo7ymsrT7mwU&#10;/H13RSG3dPzcuO3vG1M+87pRajIePuYgAg3hEb63v7SCGdyuxB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2mqEwgAAANoAAAAPAAAAAAAAAAAAAAAAAJgCAABkcnMvZG93&#10;bnJldi54bWxQSwUGAAAAAAQABAD1AAAAhwMAAAAA&#10;" filled="f" strokecolor="#7f7f7f [1612]" strokeweight="2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52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27E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Münstermann, Iris</dc:creator>
  <cp:lastModifiedBy>Münstermann, Iris</cp:lastModifiedBy>
  <cp:revision>5</cp:revision>
  <cp:lastPrinted>2016-12-08T14:25:00Z</cp:lastPrinted>
  <dcterms:created xsi:type="dcterms:W3CDTF">2018-09-06T09:49:00Z</dcterms:created>
  <dcterms:modified xsi:type="dcterms:W3CDTF">2018-09-06T11:25:00Z</dcterms:modified>
</cp:coreProperties>
</file>