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5FA">
            <w:pPr>
              <w:pStyle w:val="ekvkvnummer"/>
            </w:pPr>
            <w:r>
              <w:t xml:space="preserve">KV </w:t>
            </w:r>
            <w:r w:rsidR="008305FA">
              <w:t>1</w:t>
            </w:r>
          </w:p>
        </w:tc>
      </w:tr>
      <w:tr w:rsidR="008305F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305FA" w:rsidRPr="00BF17F2" w:rsidRDefault="008305F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305FA" w:rsidRPr="00BF17F2" w:rsidRDefault="008305FA" w:rsidP="00F810B4">
            <w:pPr>
              <w:pStyle w:val="ekvue1arial"/>
            </w:pPr>
            <w:r>
              <w:t>Knobeln mit Zahlen</w:t>
            </w:r>
            <w:r w:rsidR="00591111">
              <w:t xml:space="preserve"> </w:t>
            </w:r>
            <w:r w:rsidR="00B818C8">
              <w:t>(</w:t>
            </w:r>
            <w:r w:rsidR="00591111">
              <w:t>Lösung</w:t>
            </w:r>
            <w:r w:rsidR="00B818C8">
              <w:t>)</w:t>
            </w:r>
          </w:p>
        </w:tc>
      </w:tr>
    </w:tbl>
    <w:p w:rsidR="008E2194" w:rsidRDefault="008E2194" w:rsidP="00D60378">
      <w:bookmarkStart w:id="0" w:name="bmStart"/>
      <w:bookmarkEnd w:id="0"/>
    </w:p>
    <w:p w:rsidR="008305FA" w:rsidRDefault="008305FA" w:rsidP="008305FA">
      <w:pPr>
        <w:pStyle w:val="ekvnummerierung"/>
        <w:framePr w:wrap="around"/>
      </w:pPr>
      <w:r>
        <w:t>1</w:t>
      </w:r>
    </w:p>
    <w:p w:rsidR="008305FA" w:rsidRPr="00287B24" w:rsidRDefault="008305FA" w:rsidP="008305F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5FA" w:rsidRDefault="008305FA" w:rsidP="00D60378">
      <w:r>
        <w:t>Gleiche Zeichen stehen für gleiche Zahlen.</w:t>
      </w:r>
      <w:bookmarkStart w:id="1" w:name="_GoBack"/>
      <w:bookmarkEnd w:id="1"/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1B52" w:rsidRPr="008305FA" w:rsidTr="00D61B52">
        <w:trPr>
          <w:trHeight w:hRule="exact" w:val="907"/>
        </w:trPr>
        <w:tc>
          <w:tcPr>
            <w:tcW w:w="624" w:type="dxa"/>
            <w:vAlign w:val="center"/>
          </w:tcPr>
          <w:p w:rsidR="008305FA" w:rsidRPr="008305FA" w:rsidRDefault="008305FA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a)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b)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05FA" w:rsidRPr="008305FA" w:rsidTr="00D61B52">
        <w:trPr>
          <w:trHeight w:hRule="exact" w:val="907"/>
        </w:trPr>
        <w:tc>
          <w:tcPr>
            <w:tcW w:w="624" w:type="dxa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61B52" w:rsidRPr="008305FA" w:rsidTr="00D61B52">
        <w:trPr>
          <w:trHeight w:hRule="exact" w:val="907"/>
        </w:trPr>
        <w:tc>
          <w:tcPr>
            <w:tcW w:w="624" w:type="dxa"/>
            <w:vMerge w:val="restart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61B52" w:rsidRPr="008305FA" w:rsidTr="00D61B52">
        <w:trPr>
          <w:trHeight w:hRule="exact" w:val="907"/>
        </w:trPr>
        <w:tc>
          <w:tcPr>
            <w:tcW w:w="624" w:type="dxa"/>
            <w:vMerge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8305FA" w:rsidRDefault="008305FA" w:rsidP="00D60378"/>
    <w:p w:rsidR="004233A8" w:rsidRDefault="004233A8" w:rsidP="00D60378"/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BA72C1" w:rsidRPr="008305FA" w:rsidTr="00D61B52">
        <w:trPr>
          <w:trHeight w:hRule="exact" w:val="907"/>
        </w:trPr>
        <w:tc>
          <w:tcPr>
            <w:tcW w:w="624" w:type="dxa"/>
            <w:vAlign w:val="center"/>
          </w:tcPr>
          <w:p w:rsidR="00BA72C1" w:rsidRPr="008305FA" w:rsidRDefault="00CF5312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BA72C1"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A72C1" w:rsidRPr="008305FA" w:rsidRDefault="00CF5312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BA72C1"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</w:tr>
      <w:tr w:rsidR="00BA72C1" w:rsidRPr="008305FA" w:rsidTr="00D61B52">
        <w:trPr>
          <w:trHeight w:hRule="exact" w:val="907"/>
        </w:trPr>
        <w:tc>
          <w:tcPr>
            <w:tcW w:w="624" w:type="dxa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CF5312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 w:rsidR="00CF5312"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</w:tr>
      <w:tr w:rsidR="00BA72C1" w:rsidRPr="008305FA" w:rsidTr="00D61B52">
        <w:trPr>
          <w:trHeight w:hRule="exact" w:val="907"/>
        </w:trPr>
        <w:tc>
          <w:tcPr>
            <w:tcW w:w="624" w:type="dxa"/>
            <w:vMerge w:val="restart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AA2CDF" w:rsidRDefault="00AA2CDF" w:rsidP="00CF5312">
            <w:pPr>
              <w:pStyle w:val="ekvtabellezentriert"/>
              <w:rPr>
                <w:sz w:val="28"/>
                <w:szCs w:val="28"/>
              </w:rPr>
            </w:pPr>
            <w:r w:rsidRPr="00AA2CDF"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AA2CDF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AA2CDF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</w:tr>
      <w:tr w:rsidR="00BA72C1" w:rsidRPr="008305FA" w:rsidTr="00D61B52">
        <w:trPr>
          <w:trHeight w:hRule="exact" w:val="907"/>
        </w:trPr>
        <w:tc>
          <w:tcPr>
            <w:tcW w:w="624" w:type="dxa"/>
            <w:vMerge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BA72C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8305FA" w:rsidRDefault="008305FA" w:rsidP="00D60378"/>
    <w:p w:rsidR="004233A8" w:rsidRDefault="004233A8" w:rsidP="00D60378"/>
    <w:p w:rsidR="00D542DF" w:rsidRPr="00287B24" w:rsidRDefault="00D542DF" w:rsidP="00D542DF">
      <w:pPr>
        <w:pStyle w:val="ekvpicto"/>
        <w:framePr w:wrap="around"/>
      </w:pP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542DF" w:rsidRPr="008305FA" w:rsidTr="00D542DF">
        <w:trPr>
          <w:trHeight w:hRule="exact" w:val="907"/>
        </w:trPr>
        <w:tc>
          <w:tcPr>
            <w:tcW w:w="624" w:type="dxa"/>
            <w:vAlign w:val="center"/>
          </w:tcPr>
          <w:p w:rsidR="00D542DF" w:rsidRPr="008305FA" w:rsidRDefault="00D542D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D542DF">
              <w:rPr>
                <w:sz w:val="28"/>
                <w:szCs w:val="28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  <w:vMerge w:val="restart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  <w:vMerge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5B2C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D542DF" w:rsidRPr="005B2CB7" w:rsidRDefault="00D542DF" w:rsidP="005B2CB7">
      <w:pPr>
        <w:spacing w:line="240" w:lineRule="auto"/>
        <w:rPr>
          <w:sz w:val="4"/>
          <w:szCs w:val="4"/>
        </w:rPr>
      </w:pPr>
    </w:p>
    <w:sectPr w:rsidR="00D542DF" w:rsidRPr="005B2CB7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FA" w:rsidRDefault="008305FA" w:rsidP="003C599D">
      <w:pPr>
        <w:spacing w:line="240" w:lineRule="auto"/>
      </w:pPr>
      <w:r>
        <w:separator/>
      </w:r>
    </w:p>
  </w:endnote>
  <w:endnote w:type="continuationSeparator" w:id="0">
    <w:p w:rsidR="008305FA" w:rsidRDefault="008305F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305FA" w:rsidRPr="00F42294" w:rsidTr="008305FA">
      <w:trPr>
        <w:trHeight w:hRule="exact" w:val="680"/>
      </w:trPr>
      <w:tc>
        <w:tcPr>
          <w:tcW w:w="1138" w:type="dxa"/>
          <w:noWrap/>
        </w:tcPr>
        <w:p w:rsidR="008305FA" w:rsidRPr="00913892" w:rsidRDefault="008305F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DF0E818" wp14:editId="1E04CC2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305FA" w:rsidRPr="00913892" w:rsidRDefault="00D542DF" w:rsidP="00F810B4">
          <w:pPr>
            <w:pStyle w:val="ekvpagina"/>
          </w:pPr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13536" behindDoc="0" locked="0" layoutInCell="1" allowOverlap="1" wp14:anchorId="3919533B" wp14:editId="1B9ACE76">
                    <wp:simplePos x="0" y="0"/>
                    <wp:positionH relativeFrom="column">
                      <wp:posOffset>443865</wp:posOffset>
                    </wp:positionH>
                    <wp:positionV relativeFrom="paragraph">
                      <wp:posOffset>-2624124</wp:posOffset>
                    </wp:positionV>
                    <wp:extent cx="1970764" cy="2178437"/>
                    <wp:effectExtent l="19050" t="0" r="29845" b="31750"/>
                    <wp:wrapNone/>
                    <wp:docPr id="32" name="Gruppieren 3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70764" cy="2178437"/>
                              <a:chOff x="0" y="0"/>
                              <a:chExt cx="1970764" cy="2178437"/>
                            </a:xfrm>
                          </wpg:grpSpPr>
                          <wps:wsp>
                            <wps:cNvPr id="22" name="Flussdiagramm: Gespeicherte Daten 22"/>
                            <wps:cNvSpPr/>
                            <wps:spPr>
                              <a:xfrm flipH="1">
                                <a:off x="771275" y="15903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Flussdiagramm: Gespeicherte Daten 23"/>
                            <wps:cNvSpPr/>
                            <wps:spPr>
                              <a:xfrm flipH="1">
                                <a:off x="763324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Flussdiagramm: Gespeicherte Daten 24"/>
                            <wps:cNvSpPr/>
                            <wps:spPr>
                              <a:xfrm flipH="1">
                                <a:off x="1518699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Flussdiagramm: Gespeicherte Daten 25"/>
                            <wps:cNvSpPr/>
                            <wps:spPr>
                              <a:xfrm flipH="1">
                                <a:off x="771275" y="116884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lussdiagramm: Gespeicherte Daten 26"/>
                            <wps:cNvSpPr/>
                            <wps:spPr>
                              <a:xfrm flipH="1">
                                <a:off x="55659" y="171748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Regelmäßiges Fünfeck 27"/>
                            <wps:cNvSpPr/>
                            <wps:spPr>
                              <a:xfrm flipV="1">
                                <a:off x="1502796" y="1152939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Regelmäßiges Fünfeck 28"/>
                            <wps:cNvSpPr/>
                            <wps:spPr>
                              <a:xfrm flipV="1">
                                <a:off x="771275" y="1765190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Regelmäßiges Fünfeck 29"/>
                            <wps:cNvSpPr/>
                            <wps:spPr>
                              <a:xfrm flipV="1">
                                <a:off x="1502796" y="1765190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Richtungspfeil 30"/>
                            <wps:cNvSpPr/>
                            <wps:spPr>
                              <a:xfrm flipH="1">
                                <a:off x="1463040" y="0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Richtungspfeil 31"/>
                            <wps:cNvSpPr/>
                            <wps:spPr>
                              <a:xfrm flipH="1">
                                <a:off x="0" y="1152939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uppieren 32" o:spid="_x0000_s1026" style="position:absolute;margin-left:34.95pt;margin-top:-206.6pt;width:155.2pt;height:171.55pt;z-index:251713536" coordsize="19707,2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"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Flussdiagramm: Gespeicherte Daten 22" o:spid="_x0000_s1027" type="#_x0000_t130" style="position:absolute;left:7712;top:159;width:4521;height:404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JpcUA&#10;AADbAAAADwAAAGRycy9kb3ducmV2LnhtbESPT2vCQBTE70K/w/IKXqRumoOG6EZKSqFCPWhL8fjM&#10;vvzB7Nuwu9X027uFgsdh5jfDrDej6cWFnO8sK3ieJyCIK6s7bhR8fb49ZSB8QNbYWyYFv+RhUzxM&#10;1phre+U9XQ6hEbGEfY4K2hCGXEpftWTQz+1AHL3aOoMhStdI7fAay00v0yRZSIMdx4UWBypbqs6H&#10;H6MgnWX2o3blbpst8XvxejqWTbBKTR/HlxWIQGO4h//pdx25FP6+x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fAmlxQAAANsAAAAPAAAAAAAAAAAAAAAAAJgCAABkcnMv&#10;ZG93bnJldi54bWxQSwUGAAAAAAQABAD1AAAAigMAAAAA&#10;" filled="f" strokecolor="#7f7f7f [1612]" strokeweight="2pt"/>
                    <v:shape id="Flussdiagramm: Gespeicherte Daten 23" o:spid="_x0000_s1028" type="#_x0000_t130" style="position:absolute;left:7633;top:5724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sPsQA&#10;AADbAAAADwAAAGRycy9kb3ducmV2LnhtbESPQWvCQBSE7wX/w/KEXkQ3VbA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rD7EAAAA2wAAAA8AAAAAAAAAAAAAAAAAmAIAAGRycy9k&#10;b3ducmV2LnhtbFBLBQYAAAAABAAEAPUAAACJAwAAAAA=&#10;" filled="f" strokecolor="#7f7f7f [1612]" strokeweight="2pt"/>
                    <v:shape id="Flussdiagramm: Gespeicherte Daten 24" o:spid="_x0000_s1029" type="#_x0000_t130" style="position:absolute;left:15186;top:572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k0SsQA&#10;AADbAAAADwAAAGRycy9kb3ducmV2LnhtbESPQWvCQBSE7wX/w/KEXkQ3FbE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ZNErEAAAA2wAAAA8AAAAAAAAAAAAAAAAAmAIAAGRycy9k&#10;b3ducmV2LnhtbFBLBQYAAAAABAAEAPUAAACJAwAAAAA=&#10;" filled="f" strokecolor="#7f7f7f [1612]" strokeweight="2pt"/>
                    <v:shape id="Flussdiagramm: Gespeicherte Daten 25" o:spid="_x0000_s1030" type="#_x0000_t130" style="position:absolute;left:7712;top:11688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R0cQA&#10;AADbAAAADwAAAGRycy9kb3ducmV2LnhtbESPQWvCQBSE7wX/w/KEXkQ3FbQ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kdHEAAAA2wAAAA8AAAAAAAAAAAAAAAAAmAIAAGRycy9k&#10;b3ducmV2LnhtbFBLBQYAAAAABAAEAPUAAACJAwAAAAA=&#10;" filled="f" strokecolor="#7f7f7f [1612]" strokeweight="2pt"/>
                    <v:shape id="Flussdiagramm: Gespeicherte Daten 26" o:spid="_x0000_s1031" type="#_x0000_t130" style="position:absolute;left:556;top:1717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PpsQA&#10;AADbAAAADwAAAGRycy9kb3ducmV2LnhtbESPQWvCQBSE7wX/w/IEL0U39ZCG1FUkUlDQQ1Wkx9fs&#10;MwnNvg27q8Z/7xYKHoeZb4aZLXrTiis531hW8DZJQBCXVjdcKTgePscZCB+QNbaWScGdPCzmg5cZ&#10;5tre+Iuu+1CJWMI+RwV1CF0upS9rMugntiOO3tk6gyFKV0nt8BbLTSunSZJKgw3HhRo7Kmoqf/cX&#10;o2D6mtnt2RW7TfaOp3T1811UwSo1GvbLDxCB+vAM/9NrHbkU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D6bEAAAA2wAAAA8AAAAAAAAAAAAAAAAAmAIAAGRycy9k&#10;b3ducmV2LnhtbFBLBQYAAAAABAAEAPUAAACJAwAAAAA=&#10;" filled="f" strokecolor="#7f7f7f [1612]" strokeweight="2pt"/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Regelmäßiges Fünfeck 27" o:spid="_x0000_s1032" type="#_x0000_t56" style="position:absolute;left:15027;top:11529;width:4649;height:413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LaSsUA&#10;AADbAAAADwAAAGRycy9kb3ducmV2LnhtbESPT2sCMRTE74V+h/CEXqRmTaGVrVGKWCmCB/+058fm&#10;dXfr5mVJort+eyMIPQ4z8xtmOu9tI87kQ+1Yw3iUgSAunKm51HDYfz5PQISIbLBxTBouFGA+e3yY&#10;Ym5cx1s672IpEoRDjhqqGNtcylBUZDGMXEucvF/nLcYkfSmNxy7BbSNVlr1KizWnhQpbWlRUHHcn&#10;q6HbL3++//qV32xf5PAyVGqzHiutnwb9xzuISH38D9/bX0aDeoPbl/Q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tpKxQAAANsAAAAPAAAAAAAAAAAAAAAAAJgCAABkcnMv&#10;ZG93bnJldi54bWxQSwUGAAAAAAQABAD1AAAAigMAAAAA&#10;" filled="f" strokecolor="#7f7f7f [1612]" strokeweight="2pt"/>
                    <v:shape id="Regelmäßiges Fünfeck 28" o:spid="_x0000_s1033" type="#_x0000_t56" style="position:absolute;left:7712;top:17651;width:4648;height:413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OOMEA&#10;AADbAAAADwAAAGRycy9kb3ducmV2LnhtbERPz2vCMBS+D/wfwhO8iKZmMEY1yhCVMfCgTs+P5tnW&#10;NS8libb+98thsOPH93ux6m0jHuRD7VjDbJqBIC6cqbnU8H3aTt5BhIhssHFMGp4UYLUcvCwwN67j&#10;Az2OsRQphEOOGqoY21zKUFRkMUxdS5y4q/MWY4K+lMZjl8JtI1WWvUmLNaeGCltaV1T8HO9WQ3fa&#10;XM63fuf3h1c5fo6V2n/NlNajYf8xBxGpj//iP/en0aDS2PQl/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dTjjBAAAA2wAAAA8AAAAAAAAAAAAAAAAAmAIAAGRycy9kb3du&#10;cmV2LnhtbFBLBQYAAAAABAAEAPUAAACGAwAAAAA=&#10;" filled="f" strokecolor="#7f7f7f [1612]" strokeweight="2pt"/>
                    <v:shape id="Regelmäßiges Fünfeck 29" o:spid="_x0000_s1034" type="#_x0000_t56" style="position:absolute;left:15027;top:17651;width:4649;height:413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ro8UA&#10;AADbAAAADwAAAGRycy9kb3ducmV2LnhtbESPT2sCMRTE74V+h/CEXqRmTaHUrVGKWCmCB/+058fm&#10;dXfr5mVJort+eyMIPQ4z8xtmOu9tI87kQ+1Yw3iUgSAunKm51HDYfz6/gQgR2WDjmDRcKMB89vgw&#10;xdy4jrd03sVSJAiHHDVUMba5lKGoyGIYuZY4eb/OW4xJ+lIaj12C20aqLHuVFmtOCxW2tKioOO5O&#10;VkO3X/58//Urv9m+yOFlqNRmPVZaPw36j3cQkfr4H763v4wGNYHbl/Q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eujxQAAANsAAAAPAAAAAAAAAAAAAAAAAJgCAABkcnMv&#10;ZG93bnJldi54bWxQSwUGAAAAAAQABAD1AAAAigMAAAAA&#10;" filled="f" strokecolor="#7f7f7f [1612]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Richtungspfeil 30" o:spid="_x0000_s1035" type="#_x0000_t15" style="position:absolute;left:14630;width:4612;height:418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8wi8EA&#10;AADbAAAADwAAAGRycy9kb3ducmV2LnhtbERPTYvCMBC9L/gfwgheFk1VWJZqFBUEBUHWFsTb0Ixt&#10;tZnUJmr1128OC3t8vO/pvDWVeFDjSssKhoMIBHFmdcm5gjRZ979BOI+ssbJMCl7kYD7rfEwx1vbJ&#10;P/Q4+FyEEHYxKii8r2MpXVaQQTewNXHgzrYx6ANscqkbfIZwU8lRFH1JgyWHhgJrWhWUXQ93o2CX&#10;Xj/xeNku7ZJSPh3t+5bsE6V63XYxAeGp9f/iP/dGKxiH9eFL+A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/MIvBAAAA2wAAAA8AAAAAAAAAAAAAAAAAmAIAAGRycy9kb3du&#10;cmV2LnhtbFBLBQYAAAAABAAEAPUAAACGAwAAAAA=&#10;" adj="11800" filled="f" strokecolor="#7f7f7f [1612]" strokeweight="2pt"/>
                    <v:shape id="Richtungspfeil 31" o:spid="_x0000_s1036" type="#_x0000_t15" style="position:absolute;top:11529;width:4611;height:418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VEMUA&#10;AADbAAAADwAAAGRycy9kb3ducmV2LnhtbESPQWvCQBSE74L/YXlCL1I3VigluooKQguFUhMI3h7Z&#10;ZxLNvo3Zrcb+elcQPA4z8w0zW3SmFmdqXWVZwXgUgSDOra64UJAmm9cPEM4ja6wtk4IrOVjM+70Z&#10;xtpe+JfOW1+IAGEXo4LS+yaW0uUlGXQj2xAHb29bgz7ItpC6xUuAm1q+RdG7NFhxWCixoXVJ+XH7&#10;ZxR8p8chZoevlV1RyrvM/p+Sn0Spl0G3nILw1Pln+NH+1AomY7h/C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5UQxQAAANsAAAAPAAAAAAAAAAAAAAAAAJgCAABkcnMv&#10;ZG93bnJldi54bWxQSwUGAAAAAAQABAD1AAAAigMAAAAA&#10;" adj="11800" filled="f" strokecolor="#7f7f7f [1612]" strokeweight="2pt"/>
                  </v:group>
                </w:pict>
              </mc:Fallback>
            </mc:AlternateContent>
          </w:r>
          <w:r w:rsidR="008305FA" w:rsidRPr="00913892">
            <w:t>© Ernst Klett Verlag GmbH, Stuttgart 201</w:t>
          </w:r>
          <w:r w:rsidR="008305FA">
            <w:t>8</w:t>
          </w:r>
          <w:r w:rsidR="008305FA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305FA" w:rsidRPr="00913892" w:rsidRDefault="004233A8" w:rsidP="00F810B4">
          <w:pPr>
            <w:pStyle w:val="ekvquelle"/>
          </w:pPr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27872" behindDoc="0" locked="0" layoutInCell="1" allowOverlap="1" wp14:anchorId="1CEF380C" wp14:editId="2045DA29">
                    <wp:simplePos x="0" y="0"/>
                    <wp:positionH relativeFrom="column">
                      <wp:posOffset>1022875</wp:posOffset>
                    </wp:positionH>
                    <wp:positionV relativeFrom="paragraph">
                      <wp:posOffset>-2626332</wp:posOffset>
                    </wp:positionV>
                    <wp:extent cx="2100107" cy="2123964"/>
                    <wp:effectExtent l="19050" t="19050" r="14605" b="10160"/>
                    <wp:wrapNone/>
                    <wp:docPr id="58" name="Gruppieren 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00107" cy="2123964"/>
                              <a:chOff x="-23853" y="-15902"/>
                              <a:chExt cx="2100107" cy="2123964"/>
                            </a:xfrm>
                          </wpg:grpSpPr>
                          <wps:wsp>
                            <wps:cNvPr id="33" name="Rechteck 33"/>
                            <wps:cNvSpPr/>
                            <wps:spPr>
                              <a:xfrm>
                                <a:off x="882596" y="1168842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Ellipse 34"/>
                            <wps:cNvSpPr/>
                            <wps:spPr>
                              <a:xfrm>
                                <a:off x="1717479" y="0"/>
                                <a:ext cx="358775" cy="358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Gleichschenkliges Dreieck 35"/>
                            <wps:cNvSpPr/>
                            <wps:spPr>
                              <a:xfrm>
                                <a:off x="-23853" y="1137036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Rechteck 36"/>
                            <wps:cNvSpPr/>
                            <wps:spPr>
                              <a:xfrm>
                                <a:off x="890546" y="1741336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Rechteck 37"/>
                            <wps:cNvSpPr/>
                            <wps:spPr>
                              <a:xfrm>
                                <a:off x="1717479" y="1749287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Rechteck 55"/>
                            <wps:cNvSpPr/>
                            <wps:spPr>
                              <a:xfrm>
                                <a:off x="1717479" y="556591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Gleichschenkliges Dreieck 56"/>
                            <wps:cNvSpPr/>
                            <wps:spPr>
                              <a:xfrm>
                                <a:off x="826935" y="-15902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Ellipse 57"/>
                            <wps:cNvSpPr/>
                            <wps:spPr>
                              <a:xfrm>
                                <a:off x="39758" y="1749287"/>
                                <a:ext cx="358775" cy="358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58" o:spid="_x0000_s1026" style="position:absolute;margin-left:80.55pt;margin-top:-206.8pt;width:165.35pt;height:167.25pt;z-index:251727872;mso-width-relative:margin;mso-height-relative:margin" coordorigin="-238,-159" coordsize="21001,2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">
                    <v:rect id="Rechteck 33" o:spid="_x0000_s1027" style="position:absolute;left:8825;top:11688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2KgcUA&#10;AADbAAAADwAAAGRycy9kb3ducmV2LnhtbESP0WrCQBRE3wv+w3KFvjUbK4pEVxFtoX2waPQDrtlr&#10;Npi9m2a3Ju3XdwtCH4eZOcMsVr2txY1aXzlWMEpSEMSF0xWXCk7H16cZCB+QNdaOScE3eVgtBw8L&#10;zLTr+EC3PJQiQthnqMCE0GRS+sKQRZ+4hjh6F9daDFG2pdQtdhFua/mcplNpseK4YLChjaHimn9Z&#10;BfbjZ7p92e8+d+f9+wQnl6pjkyv1OOzXcxCB+vAfvrfftILxG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YqBxQAAANsAAAAPAAAAAAAAAAAAAAAAAJgCAABkcnMv&#10;ZG93bnJldi54bWxQSwUGAAAAAAQABAD1AAAAigMAAAAA&#10;" fillcolor="#d8d8d8 [2732]" strokecolor="#7f7f7f [1612]" strokeweight="2pt"/>
                    <v:oval id="Ellipse 34" o:spid="_x0000_s1028" style="position:absolute;left:17174;width:3588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r/NsIA&#10;AADbAAAADwAAAGRycy9kb3ducmV2LnhtbESPQYvCMBSE7wv+h/AEb2uqLiLVKKUoeBLWCnp8Ns+2&#10;2LyUJGr995uFhT0OM/MNs9r0phVPcr6xrGAyTkAQl1Y3XCk4FbvPBQgfkDW2lknBmzxs1oOPFaba&#10;vvibnsdQiQhhn6KCOoQuldKXNRn0Y9sRR+9mncEQpaukdviKcNPKaZLMpcGG40KNHeU1lffjwyjI&#10;+vt5kRdyVmx9kz8ue3eYZ1elRsM+W4II1If/8F97rxXMvuD3S/w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uv82wgAAANsAAAAPAAAAAAAAAAAAAAAAAJgCAABkcnMvZG93&#10;bnJldi54bWxQSwUGAAAAAAQABAD1AAAAhwMAAAAA&#10;" fillcolor="#d8d8d8 [2732]" strokecolor="#7f7f7f [1612]" strokeweight="2pt">
                      <v:stroke joinstyle="miter"/>
                    </v:oval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35" o:spid="_x0000_s1029" type="#_x0000_t5" style="position:absolute;left:-238;top:11370;width:4469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js8QA&#10;AADbAAAADwAAAGRycy9kb3ducmV2LnhtbESPQWvCQBSE7wX/w/IEb3VjbYpEVymFSo9pkkOPj+wz&#10;Ce6+jdmNxv76bqHQ4zAz3zC7w2SNuNLgO8cKVssEBHHtdMeNgqp8f9yA8AFZo3FMCu7k4bCfPeww&#10;0+7Gn3QtQiMihH2GCtoQ+kxKX7dk0S9dTxy9kxsshiiHRuoBbxFujXxKkhdpseO40GJPby3V52K0&#10;CvLvr8tzcao6463JN2U61kc3KrWYT69bEIGm8B/+a39oBesUfr/EH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8Y7PEAAAA2wAAAA8AAAAAAAAAAAAAAAAAmAIAAGRycy9k&#10;b3ducmV2LnhtbFBLBQYAAAAABAAEAPUAAACJAwAAAAA=&#10;" fillcolor="#d8d8d8 [2732]" strokecolor="#7f7f7f [1612]" strokeweight="2pt"/>
                    <v:rect id="Rechteck 36" o:spid="_x0000_s1030" style="position:absolute;left:8905;top:17413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pGcUA&#10;AADbAAAADwAAAGRycy9kb3ducmV2LnhtbESP0WrCQBRE34X+w3ILfaubVgwSXaW0Cu2DRdN+wDV7&#10;zYZm78bs1kS/3hUEH4eZOcPMFr2txZFaXzlW8DJMQBAXTldcKvj9WT1PQPiArLF2TApO5GExfxjM&#10;MNOu4y0d81CKCGGfoQITQpNJ6QtDFv3QNcTR27vWYoiyLaVusYtwW8vXJEmlxYrjgsGG3g0Vf/m/&#10;VWC/z+nHcrM+rHebrzGO91XHJlfq6bF/m4II1Id7+Nb+1ApGKVy/xB8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ikZxQAAANsAAAAPAAAAAAAAAAAAAAAAAJgCAABkcnMv&#10;ZG93bnJldi54bWxQSwUGAAAAAAQABAD1AAAAigMAAAAA&#10;" fillcolor="#d8d8d8 [2732]" strokecolor="#7f7f7f [1612]" strokeweight="2pt"/>
                    <v:rect id="Rechteck 37" o:spid="_x0000_s1031" style="position:absolute;left:17174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aMgsUA&#10;AADbAAAADwAAAGRycy9kb3ducmV2LnhtbESP3WrCQBSE7wt9h+UIvasbW/whukrpD9QLRaMPcMwe&#10;s8Hs2TS7NbFP7xYEL4eZ+YaZLTpbiTM1vnSsYNBPQBDnTpdcKNjvvp4nIHxA1lg5JgUX8rCYPz7M&#10;MNWu5S2ds1CICGGfogITQp1K6XNDFn3f1cTRO7rGYoiyKaRusI1wW8mXJBlJiyXHBYM1vRvKT9mv&#10;VWDXf6OPz83qZ3XYLIc4PJYtm0ypp173NgURqAv38K39rRW8juH/S/wB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oyCxQAAANsAAAAPAAAAAAAAAAAAAAAAAJgCAABkcnMv&#10;ZG93bnJldi54bWxQSwUGAAAAAAQABAD1AAAAigMAAAAA&#10;" fillcolor="#d8d8d8 [2732]" strokecolor="#7f7f7f [1612]" strokeweight="2pt"/>
                    <v:rect id="Rechteck 55" o:spid="_x0000_s1032" style="position:absolute;left:17174;top:5565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SzsQA&#10;AADbAAAADwAAAGRycy9kb3ducmV2LnhtbESP3WrCQBSE7wXfYTlC73SjECmpqxR/oL1QbPQBTrPH&#10;bGj2bMyuJu3Td4VCL4eZ+YZZrHpbizu1vnKsYDpJQBAXTldcKjifduNnED4ga6wdk4Jv8rBaDgcL&#10;zLTr+IPueShFhLDPUIEJocmk9IUhi37iGuLoXVxrMUTZllK32EW4reUsSebSYsVxwWBDa0PFV36z&#10;CuzhZ77ZHvfX/efxPcX0UnVscqWeRv3rC4hAffgP/7XftII0hce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nUs7EAAAA2wAAAA8AAAAAAAAAAAAAAAAAmAIAAGRycy9k&#10;b3ducmV2LnhtbFBLBQYAAAAABAAEAPUAAACJAwAAAAA=&#10;" fillcolor="#d8d8d8 [2732]" strokecolor="#7f7f7f [1612]" strokeweight="2pt"/>
                    <v:shape id="Gleichschenkliges Dreieck 56" o:spid="_x0000_s1033" type="#_x0000_t5" style="position:absolute;left:8269;top:-159;width:4470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EYZMIA&#10;AADbAAAADwAAAGRycy9kb3ducmV2LnhtbESPQYvCMBSE78L+h/AWvGm6oiLVKCIoHrX24PHRPNti&#10;8tJtUq376zfCwh6HmfmGWW16a8SDWl87VvA1TkAQF07XXCrIL/vRAoQPyBqNY1LwIg+b9cdghal2&#10;Tz7TIwuliBD2KSqoQmhSKX1RkUU/dg1x9G6utRiibEupW3xGuDVykiRzabHmuFBhQ7uKinvWWQWn&#10;n+v3NLvltfHWnBaXWVccXKfU8LPfLkEE6sN/+K991Apmc3h/i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RhkwgAAANsAAAAPAAAAAAAAAAAAAAAAAJgCAABkcnMvZG93&#10;bnJldi54bWxQSwUGAAAAAAQABAD1AAAAhwMAAAAA&#10;" fillcolor="#d8d8d8 [2732]" strokecolor="#7f7f7f [1612]" strokeweight="2pt"/>
                    <v:oval id="Ellipse 57" o:spid="_x0000_s1034" style="position:absolute;left:397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eE4cMA&#10;AADbAAAADwAAAGRycy9kb3ducmV2LnhtbESPQWvCQBSE7wX/w/IEb3WjUpXoKiG04KlQI+jxmX0m&#10;wezbsLtq/PduodDjMDPfMOttb1pxJ+cbywom4wQEcWl1w5WCQ/H1vgThA7LG1jIpeJKH7WbwtsZU&#10;2wf/0H0fKhEh7FNUUIfQpVL6siaDfmw74uhdrDMYonSV1A4fEW5aOU2SuTTYcFyosaO8pvK6vxkF&#10;WX89LvNCzopP3+S30859z7OzUqNhn61ABOrDf/ivvdMKPhbw+yX+AL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eE4cMAAADbAAAADwAAAAAAAAAAAAAAAACYAgAAZHJzL2Rv&#10;d25yZXYueG1sUEsFBgAAAAAEAAQA9QAAAIgDAAAAAA==&#10;" fillcolor="#d8d8d8 [2732]" strokecolor="#7f7f7f [1612]" strokeweight="2pt">
                      <v:stroke joinstyle="miter"/>
                    </v:oval>
                  </v:group>
                </w:pict>
              </mc:Fallback>
            </mc:AlternateContent>
          </w:r>
          <w:r w:rsidR="008305FA" w:rsidRPr="00F5248B">
            <w:t xml:space="preserve">Textquellen: </w:t>
          </w:r>
          <w:r w:rsidR="008305FA">
            <w:t>Klett-Archiv</w:t>
          </w:r>
        </w:p>
      </w:tc>
      <w:tc>
        <w:tcPr>
          <w:tcW w:w="399" w:type="dxa"/>
        </w:tcPr>
        <w:p w:rsidR="008305FA" w:rsidRPr="00913892" w:rsidRDefault="008305FA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FA" w:rsidRDefault="008305FA" w:rsidP="003C599D">
      <w:pPr>
        <w:spacing w:line="240" w:lineRule="auto"/>
      </w:pPr>
      <w:r>
        <w:separator/>
      </w:r>
    </w:p>
  </w:footnote>
  <w:footnote w:type="continuationSeparator" w:id="0">
    <w:p w:rsidR="008305FA" w:rsidRDefault="008305F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312" w:rsidRDefault="001A4B41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6CFF664" wp14:editId="532C4C5E">
              <wp:simplePos x="0" y="0"/>
              <wp:positionH relativeFrom="column">
                <wp:posOffset>3221521</wp:posOffset>
              </wp:positionH>
              <wp:positionV relativeFrom="paragraph">
                <wp:posOffset>1516656</wp:posOffset>
              </wp:positionV>
              <wp:extent cx="2342515" cy="2101137"/>
              <wp:effectExtent l="19050" t="0" r="38735" b="13970"/>
              <wp:wrapNone/>
              <wp:docPr id="52" name="Gruppieren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2515" cy="2101137"/>
                        <a:chOff x="0" y="0"/>
                        <a:chExt cx="2342984" cy="2101539"/>
                      </a:xfrm>
                    </wpg:grpSpPr>
                    <wps:wsp>
                      <wps:cNvPr id="12" name="Trapezoid 12"/>
                      <wps:cNvSpPr/>
                      <wps:spPr>
                        <a:xfrm>
                          <a:off x="0" y="0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chseck 13"/>
                      <wps:cNvSpPr/>
                      <wps:spPr>
                        <a:xfrm>
                          <a:off x="1773141" y="556591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ichtungspfeil 16"/>
                      <wps:cNvSpPr/>
                      <wps:spPr>
                        <a:xfrm>
                          <a:off x="1733384" y="1653863"/>
                          <a:ext cx="609600" cy="419100"/>
                        </a:xfrm>
                        <a:prstGeom prst="homePlat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Trapezoid 17"/>
                      <wps:cNvSpPr/>
                      <wps:spPr>
                        <a:xfrm>
                          <a:off x="858741" y="572494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Trapezoid 18"/>
                      <wps:cNvSpPr/>
                      <wps:spPr>
                        <a:xfrm>
                          <a:off x="0" y="1144988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Sechseck 19"/>
                      <wps:cNvSpPr/>
                      <wps:spPr>
                        <a:xfrm>
                          <a:off x="858741" y="1089328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Sechseck 20"/>
                      <wps:cNvSpPr/>
                      <wps:spPr>
                        <a:xfrm>
                          <a:off x="7951" y="1653864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echseck 21"/>
                      <wps:cNvSpPr/>
                      <wps:spPr>
                        <a:xfrm>
                          <a:off x="866692" y="1645914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52" o:spid="_x0000_s1026" style="position:absolute;margin-left:253.65pt;margin-top:119.4pt;width:184.45pt;height:165.45pt;z-index:251674624;mso-height-relative:margin" coordsize="23429,2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">
              <v:shape id="Trapezoid 12" o:spid="_x0000_s1027" style="position:absolute;width:5334;height:3619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b+MIA&#10;AADbAAAADwAAAGRycy9kb3ducmV2LnhtbERPS2vCQBC+C/0PyxS86aY5iKSuobQI8SL4gPY4ZKfZ&#10;pNnZsLvV2F/fFQRv8/E9Z1WOthdn8qF1rOBlnoEgrp1uuVFwOm5mSxAhImvsHZOCKwUo10+TFRba&#10;XXhP50NsRArhUKACE+NQSBlqQxbD3A3Eift23mJM0DdSe7ykcNvLPMsW0mLLqcHgQO+G6p/Dr1WQ&#10;h7Hbtr7bbWL197k3+dei+nBKTZ/Ht1cQkcb4EN/dlU7zc7j9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hv4wgAAANsAAAAPAAAAAAAAAAAAAAAAAJgCAABkcnMvZG93&#10;bnJldi54bWxQSwUGAAAAAAQABAD1AAAAhwMAAAAA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13" o:spid="_x0000_s1028" type="#_x0000_t9" style="position:absolute;left:17731;top:5565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ycsEA&#10;AADbAAAADwAAAGRycy9kb3ducmV2LnhtbERP32vCMBB+H+x/CDfY20y3QZFqWmQw2KYP6kR9PJqz&#10;CTaX0mRa/3sjCHu7j+/nTavBteJEfbCeFbyOMhDEtdeWGwWb38+XMYgQkTW2nknBhQJU5ePDFAvt&#10;z7yi0zo2IoVwKFCBibErpAy1IYdh5DvixB187zAm2DdS93hO4a6Vb1mWS4eWU4PBjj4M1cf1n1Pg&#10;t7u5zXbt3izyb1rme/RL+6PU89Mwm4CINMR/8d39pdP8d7j9kg6Q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3MnLBAAAA2wAAAA8AAAAAAAAAAAAAAAAAmAIAAGRycy9kb3du&#10;cmV2LnhtbFBLBQYAAAAABAAEAPUAAACGAwAAAAA=&#10;" adj="4598" filled="f" strokecolor="#7f7f7f [1612]" strokeweight="2pt"/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16" o:spid="_x0000_s1029" type="#_x0000_t15" style="position:absolute;left:17333;top:16538;width:609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vd8MA&#10;AADbAAAADwAAAGRycy9kb3ducmV2LnhtbERPyWrDMBC9F/oPYgq5NXJSCMGNbIqhkEN7yFKob4M1&#10;td1aIyOpjuOvjwKB3Obx1tnko+nEQM63lhUs5gkI4srqlmsFx8P78xqED8gaO8uk4Ewe8uzxYYOp&#10;tife0bAPtYgh7FNU0ITQp1L6qiGDfm574sj9WGcwROhqqR2eYrjp5DJJVtJgy7GhwZ6Khqq//b9R&#10;UE3F6L6nbij74kV/fX6Ui9+pVGr2NL69ggg0hrv45t7qOH8F11/iATK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cvd8MAAADbAAAADwAAAAAAAAAAAAAAAACYAgAAZHJzL2Rv&#10;d25yZXYueG1sUEsFBgAAAAAEAAQA9QAAAIgDAAAAAA==&#10;" adj="14175" filled="f" strokecolor="#7f7f7f [1612]" strokeweight="2pt"/>
              <v:shape id="Trapezoid 17" o:spid="_x0000_s1030" style="position:absolute;left:8587;top:5724;width:5334;height:3620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4YMEA&#10;AADbAAAADwAAAGRycy9kb3ducmV2LnhtbERPTWsCMRC9C/0PYQreNOsetGyNIhZhvQhaoT0Om+lm&#10;dTNZklRXf70RCr3N433OfNnbVlzIh8axgsk4A0FcOd1wreD4uRm9gQgRWWPrmBTcKMBy8TKYY6Hd&#10;lfd0OcRapBAOBSowMXaFlKEyZDGMXUecuB/nLcYEfS21x2sKt63Ms2wqLTacGgx2tDZUnQ+/VkEe&#10;+tO28afdJpb3r73Jv6flh1Nq+Nqv3kFE6uO/+M9d6jR/Bs9f0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JuGDBAAAA2wAAAA8AAAAAAAAAAAAAAAAAmAIAAGRycy9kb3du&#10;cmV2LnhtbFBLBQYAAAAABAAEAPUAAACGAwAAAAA=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 id="Trapezoid 18" o:spid="_x0000_s1031" style="position:absolute;top:11449;width:5334;height:3620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sEsQA&#10;AADbAAAADwAAAGRycy9kb3ducmV2LnhtbESPT2vDMAzF74V9B6PBbq2zHMpI65axUUgvg/6B9ihi&#10;LU4Xy8F222yffjoMdpN4T+/9tFyPvlc3iqkLbOB5VoAiboLtuDVwPGymL6BSRrbYByYD35RgvXqY&#10;LLGy4c47uu1zqySEU4UGXM5DpXVqHHlMszAQi/YZoscsa2y1jXiXcN/rsijm2mPH0uBwoDdHzdf+&#10;6g2Uabxsu3j52OT657Rz5Xlevwdjnh7H1wWoTGP+N/9d11bwBVZ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WLBLEAAAA2wAAAA8AAAAAAAAAAAAAAAAAmAIAAGRycy9k&#10;b3ducmV2LnhtbFBLBQYAAAAABAAEAPUAAACJAwAAAAA=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 id="Sechseck 19" o:spid="_x0000_s1032" type="#_x0000_t9" style="position:absolute;left:8587;top:10893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8FmMIA&#10;AADbAAAADwAAAGRycy9kb3ducmV2LnhtbERPS2sCMRC+F/ofwhS81Ww9LLqaXUpB8NGD2lI9Dptx&#10;E7qZLJuo239vCoXe5uN7zqIaXCuu1AfrWcHLOANBXHttuVHw+bF8noIIEVlj65kU/FCAqnx8WGCh&#10;/Y33dD3ERqQQDgUqMDF2hZShNuQwjH1HnLiz7x3GBPtG6h5vKdy1cpJluXRoOTUY7OjNUP19uDgF&#10;/uu4tdmxPZn3fE27/IR+ZzdKjZ6G1zmISEP8F/+5VzrNn8HvL+kAW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wWYwgAAANsAAAAPAAAAAAAAAAAAAAAAAJgCAABkcnMvZG93&#10;bnJldi54bWxQSwUGAAAAAAQABAD1AAAAhwMAAAAA&#10;" adj="4598" filled="f" strokecolor="#7f7f7f [1612]" strokeweight="2pt"/>
              <v:shape id="Sechseck 20" o:spid="_x0000_s1033" type="#_x0000_t9" style="position:absolute;left:79;top:16538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muMEA&#10;AADbAAAADwAAAGRycy9kb3ducmV2LnhtbERPz2vCMBS+D/wfwhN2m6k9lFGNIoOBmzt0KtPjo3lr&#10;gs1LaWLb/ffLYbDjx/d7vZ1cKwbqg/WsYLnIQBDXXltuFJxPr0/PIEJE1th6JgU/FGC7mT2ssdR+&#10;5E8ajrERKYRDiQpMjF0pZagNOQwL3xEn7tv3DmOCfSN1j2MKd63Ms6yQDi2nBoMdvRiqb8e7U+C/&#10;LgebXdqr+SjeqCqu6Cv7rtTjfNqtQESa4r/4z73XCvK0P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JZrjBAAAA2wAAAA8AAAAAAAAAAAAAAAAAmAIAAGRycy9kb3du&#10;cmV2LnhtbFBLBQYAAAAABAAEAPUAAACGAwAAAAA=&#10;" adj="4598" filled="f" strokecolor="#7f7f7f [1612]" strokeweight="2pt"/>
              <v:shape id="Sechseck 21" o:spid="_x0000_s1034" type="#_x0000_t9" style="position:absolute;left:8666;top:16459;width:5258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XDI8MA&#10;AADbAAAADwAAAGRycy9kb3ducmV2LnhtbESPQWsCMRSE74X+h/AK3mp2PSxlNS4iCG31YFXU42Pz&#10;3AQ3L8sm1fXfN4VCj8PMfMPMqsG14kZ9sJ4V5OMMBHHtteVGwWG/en0DESKyxtYzKXhQgGr+/DTD&#10;Uvs7f9FtFxuRIBxKVGBi7EopQ23IYRj7jjh5F987jEn2jdQ93hPctXKSZYV0aDktGOxoaai+7r6d&#10;An88rW12as9mU3zQtjij39pPpUYvw2IKItIQ/8N/7XetYJLD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XDI8MAAADbAAAADwAAAAAAAAAAAAAAAACYAgAAZHJzL2Rv&#10;d25yZXYueG1sUEsFBgAAAAAEAAQA9QAAAIgDAAAAAA==&#10;" adj="4598" filled="f" strokecolor="#7f7f7f [1612]" strokeweight="2pt"/>
            </v:group>
          </w:pict>
        </mc:Fallback>
      </mc:AlternateContent>
    </w:r>
    <w:r w:rsidR="004233A8">
      <w:rPr>
        <w:lang w:eastAsia="de-DE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657A9D85" wp14:editId="2BF9DC52">
              <wp:simplePos x="0" y="0"/>
              <wp:positionH relativeFrom="column">
                <wp:posOffset>3235960</wp:posOffset>
              </wp:positionH>
              <wp:positionV relativeFrom="paragraph">
                <wp:posOffset>4258945</wp:posOffset>
              </wp:positionV>
              <wp:extent cx="2117725" cy="2138045"/>
              <wp:effectExtent l="0" t="19050" r="15875" b="14605"/>
              <wp:wrapNone/>
              <wp:docPr id="54" name="Gruppieren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7725" cy="2138045"/>
                        <a:chOff x="0" y="0"/>
                        <a:chExt cx="2117918" cy="2138514"/>
                      </a:xfrm>
                    </wpg:grpSpPr>
                    <wps:wsp>
                      <wps:cNvPr id="11" name="Zierrahmen 11"/>
                      <wps:cNvSpPr/>
                      <wps:spPr>
                        <a:xfrm>
                          <a:off x="1757238" y="1765189"/>
                          <a:ext cx="360680" cy="353060"/>
                        </a:xfrm>
                        <a:prstGeom prst="plaqu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Zierrahmen 44"/>
                      <wps:cNvSpPr/>
                      <wps:spPr>
                        <a:xfrm>
                          <a:off x="914400" y="1200647"/>
                          <a:ext cx="360680" cy="353060"/>
                        </a:xfrm>
                        <a:prstGeom prst="plaqu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Flussdiagramm: Gespeicherte Daten 45"/>
                      <wps:cNvSpPr/>
                      <wps:spPr>
                        <a:xfrm>
                          <a:off x="882594" y="612250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lussdiagramm: Gespeicherte Daten 46"/>
                      <wps:cNvSpPr/>
                      <wps:spPr>
                        <a:xfrm>
                          <a:off x="882594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Flussdiagramm: Gespeicherte Daten 47"/>
                      <wps:cNvSpPr/>
                      <wps:spPr>
                        <a:xfrm>
                          <a:off x="23853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Positionsrahmen 48"/>
                      <wps:cNvSpPr/>
                      <wps:spPr>
                        <a:xfrm>
                          <a:off x="0" y="1144988"/>
                          <a:ext cx="482600" cy="491490"/>
                        </a:xfrm>
                        <a:prstGeom prst="fram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Regelmäßiges Fünfeck 49"/>
                      <wps:cNvSpPr/>
                      <wps:spPr>
                        <a:xfrm>
                          <a:off x="23853" y="0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Regelmäßiges Fünfeck 50"/>
                      <wps:cNvSpPr/>
                      <wps:spPr>
                        <a:xfrm>
                          <a:off x="858740" y="7951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4" o:spid="_x0000_s1026" style="position:absolute;margin-left:254.8pt;margin-top:335.35pt;width:166.75pt;height:168.35pt;z-index:251693056" coordsize="21179,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"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Zierrahmen 11" o:spid="_x0000_s1027" type="#_x0000_t21" style="position:absolute;left:17572;top:17651;width:3607;height: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Lpk8EA&#10;AADbAAAADwAAAGRycy9kb3ducmV2LnhtbERPzWoCMRC+F3yHMIXeNGtbrK5GkYLWg1hqfYBxM26W&#10;biZLEtf17Y0g9DYf3+/MFp2tRUs+VI4VDAcZCOLC6YpLBYffVX8MIkRkjbVjUnClAIt572mGuXYX&#10;/qF2H0uRQjjkqMDE2ORShsKQxTBwDXHiTs5bjAn6UmqPlxRua/maZSNpseLUYLChT0PF3/5sFXxd&#10;N2PidrV9r0173L3574/J+qTUy3O3nIKI1MV/8cO90Wn+EO6/pA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i6ZPBAAAA2wAAAA8AAAAAAAAAAAAAAAAAmAIAAGRycy9kb3du&#10;cmV2LnhtbFBLBQYAAAAABAAEAPUAAACGAwAAAAA=&#10;" filled="f" strokecolor="#7f7f7f [1612]" strokeweight="2pt"/>
              <v:shape id="Zierrahmen 44" o:spid="_x0000_s1028" type="#_x0000_t21" style="position:absolute;left:9144;top:12006;width:3606;height: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lFsUA&#10;AADbAAAADwAAAGRycy9kb3ducmV2LnhtbESPzWrDMBCE74W8g9hAb43c1uTHjRJKIW0OISE/D7C1&#10;NpaptTKS6jhvHwUKPQ4z8w0zX/a2ER35UDtW8DzKQBCXTtdcKTgdV09TECEia2wck4IrBVguBg9z&#10;LLS78J66Q6xEgnAoUIGJsS2kDKUhi2HkWuLknZ23GJP0ldQeLwluG/mSZWNpsea0YLClD0Plz+HX&#10;Kvi6rqfE3WqTN6b73r763WT2eVbqcdi/v4GI1Mf/8F97rRXkOdy/p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mUWxQAAANsAAAAPAAAAAAAAAAAAAAAAAJgCAABkcnMv&#10;ZG93bnJldi54bWxQSwUGAAAAAAQABAD1AAAAigMAAAAA&#10;" filled="f" strokecolor="#7f7f7f [1612]" strokeweight="2pt"/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Flussdiagramm: Gespeicherte Daten 45" o:spid="_x0000_s1029" type="#_x0000_t130" style="position:absolute;left:8825;top:6122;width:4312;height:40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9TsQA&#10;AADbAAAADwAAAGRycy9kb3ducmV2LnhtbESPQWvCQBSE74X+h+UVvBTdKK3U6CpSaPEgBWMv3h7Z&#10;ZzYk+zbsbmL6791CocdhZr5hNrvRtmIgH2rHCuazDARx6XTNlYLv88f0DUSIyBpbx6TghwLsto8P&#10;G8y1u/GJhiJWIkE45KjAxNjlUobSkMUwcx1x8q7OW4xJ+kpqj7cEt61cZNlSWqw5LRjs6N1Q2RS9&#10;VdD1HJvi2CwHulyfzar3X8dPr9TkadyvQUQa43/4r33QCl5e4fdL+g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uvU7EAAAA2wAAAA8AAAAAAAAAAAAAAAAAmAIAAGRycy9k&#10;b3ducmV2LnhtbFBLBQYAAAAABAAEAPUAAACJAwAAAAA=&#10;" filled="f" strokecolor="#7f7f7f [1612]" strokeweight="2pt"/>
              <v:shape id="Flussdiagramm: Gespeicherte Daten 46" o:spid="_x0000_s1030" type="#_x0000_t130" style="position:absolute;left:8825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jOcQA&#10;AADbAAAADwAAAGRycy9kb3ducmV2LnhtbESPwWrDMBBE74X8g9hALyWRW4JpnCihFFp6CIE6veS2&#10;WBvL2FoZSXbcv68CgR6HmXnDbPeT7cRIPjSOFTwvMxDEldMN1wp+Th+LVxAhImvsHJOCXwqw380e&#10;tlhod+VvGstYiwThUKACE2NfSBkqQxbD0vXEybs4bzEm6WupPV4T3HbyJctyabHhtGCwp3dDVVsO&#10;VkE/cGzLQ5uPdL48mfXgj4dPr9TjfHrbgIg0xf/wvf2lFaxyuH1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8IznEAAAA2wAAAA8AAAAAAAAAAAAAAAAAmAIAAGRycy9k&#10;b3ducmV2LnhtbFBLBQYAAAAABAAEAPUAAACJAwAAAAA=&#10;" filled="f" strokecolor="#7f7f7f [1612]" strokeweight="2pt"/>
              <v:shape id="Flussdiagramm: Gespeicherte Daten 47" o:spid="_x0000_s1031" type="#_x0000_t130" style="position:absolute;left:238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GosQA&#10;AADbAAAADwAAAGRycy9kb3ducmV2LnhtbESPQWvCQBSE74L/YXmFXqRuKsXW1FWkYOlBCo1evD2y&#10;z2xI9m3Y3cT4791CocdhZr5h1tvRtmIgH2rHCp7nGQji0umaKwWn4/7pDUSIyBpbx6TgRgG2m+lk&#10;jbl2V/6hoYiVSBAOOSowMXa5lKE0ZDHMXUecvIvzFmOSvpLa4zXBbSsXWbaUFmtOCwY7+jBUNkVv&#10;FXQ9x6Y4NMuBzpeZWfX++/DplXp8GHfvICKN8T/81/7SCl5e4fdL+g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whqLEAAAA2wAAAA8AAAAAAAAAAAAAAAAAmAIAAGRycy9k&#10;b3ducmV2LnhtbFBLBQYAAAAABAAEAPUAAACJAwAAAAA=&#10;" filled="f" strokecolor="#7f7f7f [1612]" strokeweight="2pt"/>
              <v:shape id="Positionsrahmen 48" o:spid="_x0000_s1032" style="position:absolute;top:11449;width:4826;height:4915;visibility:visible;mso-wrap-style:square;v-text-anchor:middle" coordsize="482600,49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+or4A&#10;AADbAAAADwAAAGRycy9kb3ducmV2LnhtbERPTYvCMBC9L/gfwgheFk2VZZFqFBUEr1srXodmbIrN&#10;pDSj1n+/OSzs8fG+19vBt+pJfWwCG5jPMlDEVbAN1wbK83G6BBUF2WIbmAy8KcJ2M/pYY27Di3/o&#10;WUitUgjHHA04kS7XOlaOPMZZ6IgTdwu9R0mwr7Xt8ZXCfasXWfatPTacGhx2dHBU3YuHN1C54ryv&#10;ZVncr2Vbfrpmvr/I0ZjJeNitQAkN8i/+c5+sga80Nn1JP0Bv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JfqK+AAAA2wAAAA8AAAAAAAAAAAAAAAAAmAIAAGRycy9kb3ducmV2&#10;LnhtbFBLBQYAAAAABAAEAPUAAACDAwAAAAA=&#10;" path="m,l482600,r,491490l,491490,,xm60325,60325r,370840l422275,431165r,-370840l60325,60325xe" filled="f" strokecolor="#7f7f7f [1612]" strokeweight="2pt">
                <v:stroke joinstyle="miter"/>
                <v:path arrowok="t" o:connecttype="custom" o:connectlocs="0,0;482600,0;482600,491490;0,491490;0,0;60325,60325;60325,431165;422275,431165;422275,60325;60325,60325" o:connectangles="0,0,0,0,0,0,0,0,0,0"/>
              </v:shape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elmäßiges Fünfeck 49" o:spid="_x0000_s1033" type="#_x0000_t56" style="position:absolute;left:238;width:4655;height:4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5dtMAA&#10;AADbAAAADwAAAGRycy9kb3ducmV2LnhtbESP3YrCMBSE7xd8h3AE79akootWo4iieCf+PMChObbF&#10;5qQ0sda3N4Kwl8PMfMMsVp2tREuNLx1rSIYKBHHmTMm5hutl9zsF4QOywcoxaXiRh9Wy97PA1Lgn&#10;n6g9h1xECPsUNRQh1KmUPivIoh+6mjh6N9dYDFE2uTQNPiPcVnKk1J+0WHJcKLCmTUHZ/fywGrLa&#10;bK3aqyMl23ZUdZdk0o53Wg/63XoOIlAX/sPf9sFoGM/g8yX+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5dtMAAAADbAAAADwAAAAAAAAAAAAAAAACYAgAAZHJzL2Rvd25y&#10;ZXYueG1sUEsFBgAAAAAEAAQA9QAAAIUDAAAAAA==&#10;" filled="f" strokecolor="#7f7f7f [1612]" strokeweight="2pt"/>
              <v:shape id="Regelmäßiges Fünfeck 50" o:spid="_x0000_s1034" type="#_x0000_t56" style="position:absolute;left:8587;top:79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i9LsA&#10;AADbAAAADwAAAGRycy9kb3ducmV2LnhtbERPSwrCMBDdC94hjOBOk4qKVKOIorgTPwcYmrEtNpPS&#10;xFpvbxaCy8f7rzadrURLjS8da0jGCgRx5kzJuYb77TBagPAB2WDlmDR8yMNm3e+tMDXuzRdqryEX&#10;MYR9ihqKEOpUSp8VZNGPXU0cuYdrLIYIm1yaBt8x3FZyotRcWiw5NhRY066g7Hl9WQ1ZbfZWHdWZ&#10;kn07qbpbMmunB62Hg267BBGoC3/xz30yGmZxffwSf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5dYvS7AAAA2wAAAA8AAAAAAAAAAAAAAAAAmAIAAGRycy9kb3ducmV2Lnht&#10;bFBLBQYAAAAABAAEAPUAAACAAwAAAAA=&#10;" filled="f" strokecolor="#7f7f7f [1612]" strokeweight="2pt"/>
            </v:group>
          </w:pict>
        </mc:Fallback>
      </mc:AlternateContent>
    </w:r>
    <w:r w:rsidR="004233A8">
      <w:rPr>
        <w:lang w:eastAsia="de-DE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2B8609EF" wp14:editId="5037EEFD">
              <wp:simplePos x="0" y="0"/>
              <wp:positionH relativeFrom="column">
                <wp:posOffset>381635</wp:posOffset>
              </wp:positionH>
              <wp:positionV relativeFrom="paragraph">
                <wp:posOffset>4227526</wp:posOffset>
              </wp:positionV>
              <wp:extent cx="2105660" cy="2231390"/>
              <wp:effectExtent l="19050" t="19050" r="46990" b="35560"/>
              <wp:wrapNone/>
              <wp:docPr id="53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05660" cy="2231390"/>
                        <a:chOff x="0" y="0"/>
                        <a:chExt cx="2106185" cy="2231914"/>
                      </a:xfrm>
                    </wpg:grpSpPr>
                    <wps:wsp>
                      <wps:cNvPr id="10" name="Raute 10"/>
                      <wps:cNvSpPr/>
                      <wps:spPr>
                        <a:xfrm>
                          <a:off x="0" y="23853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tern mit 6 Zacken 14"/>
                      <wps:cNvSpPr/>
                      <wps:spPr>
                        <a:xfrm>
                          <a:off x="811033" y="0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Stern mit 6 Zacken 38"/>
                      <wps:cNvSpPr/>
                      <wps:spPr>
                        <a:xfrm>
                          <a:off x="811033" y="588396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Stern mit 6 Zacken 39"/>
                      <wps:cNvSpPr/>
                      <wps:spPr>
                        <a:xfrm>
                          <a:off x="811033" y="1176793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Stern mit 6 Zacken 40"/>
                      <wps:cNvSpPr/>
                      <wps:spPr>
                        <a:xfrm>
                          <a:off x="23854" y="1152939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Raute 41"/>
                      <wps:cNvSpPr/>
                      <wps:spPr>
                        <a:xfrm>
                          <a:off x="0" y="1749286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Raute 42"/>
                      <wps:cNvSpPr/>
                      <wps:spPr>
                        <a:xfrm>
                          <a:off x="795131" y="1765189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Raute 43"/>
                      <wps:cNvSpPr/>
                      <wps:spPr>
                        <a:xfrm>
                          <a:off x="1582310" y="620203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3" o:spid="_x0000_s1026" style="position:absolute;margin-left:30.05pt;margin-top:332.9pt;width:165.8pt;height:175.7pt;z-index:251683840" coordsize="21061,2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10" o:spid="_x0000_s1027" type="#_x0000_t4" style="position:absolute;top:238;width:5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hNsQA&#10;AADbAAAADwAAAGRycy9kb3ducmV2LnhtbESPT2sCMRDF7wW/Qxiht5pUisjWKK0ilF7EPz30Nmym&#10;m6WbybKJuttP3zkI3mZ4b977zWLVh0ZdqEt1ZAvPEwOKuIyu5srC6bh9moNKGdlhE5ksDJRgtRw9&#10;LLBw8cp7uhxypSSEU4EWfM5toXUqPQVMk9gSi/YTu4BZ1q7SrsOrhIdGT42Z6YA1S4PHltaeyt/D&#10;OVj4HDZmRy/v+Jf233E3fNXebAZrH8f92yuoTH2+m2/XH07whV5+kQ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HoTbEAAAA2wAAAA8AAAAAAAAAAAAAAAAAmAIAAGRycy9k&#10;b3ducmV2LnhtbFBLBQYAAAAABAAEAPUAAACJAwAAAAA=&#10;" filled="f" strokecolor="#7f7f7f [1612]" strokeweight="2pt"/>
              <v:shape id="Stern mit 6 Zacken 14" o:spid="_x0000_s1028" style="position:absolute;left:8110;width:4826;height:5429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71MAA&#10;AADbAAAADwAAAGRycy9kb3ducmV2LnhtbERPS2vCQBC+F/wPywi91Y1tKRJdpQqF3kqioMchO02C&#10;2dmQnbz+fbdQ6G0+vufsDpNr1EBdqD0bWK8SUMSFtzWXBi7nj6cNqCDIFhvPZGCmAIf94mGHqfUj&#10;ZzTkUqoYwiFFA5VIm2odioochpVviSP37TuHEmFXatvhGMNdo5+T5E07rDk2VNjSqaLinvfOQJHz&#10;XV6aZB6vcvzqbyeXZ2dnzONyet+CEprkX/zn/rRx/iv8/hIP0P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B71MAAAADbAAAADwAAAAAAAAAAAAAAAACYAgAAZHJzL2Rvd25y&#10;ZXYueG1sUEsFBgAAAAAEAAQA9QAAAIUDAAAAAA=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38" o:spid="_x0000_s1029" style="position:absolute;left:8110;top:5883;width:4826;height:5430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tsb4A&#10;AADbAAAADwAAAGRycy9kb3ducmV2LnhtbERPTYvCMBC9C/sfwix403QVRLqmsisseBOroMehmW1L&#10;m0lpRlv/vTkIHh/ve7MdXavu1Ifas4GveQKKuPC25tLA+fQ3W4MKgmyx9UwGHhRgm31MNphaP/CR&#10;7rmUKoZwSNFAJdKlWoeiIodh7jviyP373qFE2Jfa9jjEcNfqRZKstMOaY0OFHe0qKpr85gwUOTey&#10;bJPHcJHfw+26c/nx5IyZfo4/36CERnmLX+69NbCMY+OX+AN09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4LbG+AAAA2wAAAA8AAAAAAAAAAAAAAAAAmAIAAGRycy9kb3ducmV2&#10;LnhtbFBLBQYAAAAABAAEAPUAAACD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39" o:spid="_x0000_s1030" style="position:absolute;left:8110;top:11767;width:4826;height:5430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IKsEA&#10;AADbAAAADwAAAGRycy9kb3ducmV2LnhtbESPwYrCQBBE74L/MLTgTSersKzRUVZhYW9iFPTYZNok&#10;mOkJmdbEv3eEhT0WVfWKWm16V6sHtaHybOBjmoAizr2tuDBwOv5MvkAFQbZYeyYDTwqwWQ8HK0yt&#10;7/hAj0wKFSEcUjRQijSp1iEvyWGY+oY4elffOpQo20LbFrsId7WeJcmndlhxXCixoV1J+S27OwN5&#10;xjeZ18mzO8t2f7/sXHY4OmPGo/57CUqol//wX/vXGpgv4P0l/gC9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0iCrBAAAA2wAAAA8AAAAAAAAAAAAAAAAAmAIAAGRycy9kb3du&#10;cmV2LnhtbFBLBQYAAAAABAAEAPUAAACG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40" o:spid="_x0000_s1031" style="position:absolute;left:238;top:11529;width:4826;height:5429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Syr4A&#10;AADbAAAADwAAAGRycy9kb3ducmV2LnhtbERPTYvCMBC9C/sfwix4s6mryFKN4gqCt8UquMehGdti&#10;MynNaOu/3xwEj4/3vdoMrlEP6kLt2cA0SUERF97WXBo4n/aTb1BBkC02nsnAkwJs1h+jFWbW93yk&#10;Ry6liiEcMjRQibSZ1qGoyGFIfEscuavvHEqEXalth30Md43+StOFdlhzbKiwpV1FxS2/OwNFzjeZ&#10;Nemzv8jP7/1v5/LjyRkz/hy2S1BCg7zFL/fBGpjH9fFL/AF6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IUsq+AAAA2wAAAA8AAAAAAAAAAAAAAAAAmAIAAGRycy9kb3ducmV2&#10;LnhtbFBLBQYAAAAABAAEAPUAAACD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Raute 41" o:spid="_x0000_s1032" type="#_x0000_t4" style="position:absolute;top:17492;width:5238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rsMQA&#10;AADbAAAADwAAAGRycy9kb3ducmV2LnhtbESPQWvCQBSE74X+h+UVvDW7ERFJXUOrFMSLqO2ht0f2&#10;NRuafRuyW0389W6h4HGYmW+YZTm4VpypD41nDXmmQBBX3jRca/g4vT8vQISIbLD1TBpGClCuHh+W&#10;WBh/4QOdj7EWCcKhQA02xq6QMlSWHIbMd8TJ+/a9w5hkX0vT4yXBXSunSs2lw4bTgsWO1paqn+Ov&#10;07AbN2pPsze8hsOX34+fjVWbUevJ0/D6AiLSEO/h//bWaJjl8Pcl/Q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4K7DEAAAA2wAAAA8AAAAAAAAAAAAAAAAAmAIAAGRycy9k&#10;b3ducmV2LnhtbFBLBQYAAAAABAAEAPUAAACJAwAAAAA=&#10;" filled="f" strokecolor="#7f7f7f [1612]" strokeweight="2pt"/>
              <v:shape id="Raute 42" o:spid="_x0000_s1033" type="#_x0000_t4" style="position:absolute;left:7951;top:17651;width:5239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1x8MA&#10;AADbAAAADwAAAGRycy9kb3ducmV2LnhtbESPT2sCMRTE74V+h/AEb91EkVK2RtGKIF7Ef4feHpvX&#10;zdLNy7KJuuunbwShx2FmfsNM552rxZXaUHnWMMoUCOLCm4pLDafj+u0DRIjIBmvPpKGnAPPZ68sU&#10;c+NvvKfrIZYiQTjkqMHG2ORShsKSw5D5hjh5P751GJNsS2lavCW4q+VYqXfpsOK0YLGhL0vF7+Hi&#10;NGz7ldrRZIn3sP/2u/5cWbXqtR4OusUniEhd/A8/2xujYTKGx5f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q1x8MAAADbAAAADwAAAAAAAAAAAAAAAACYAgAAZHJzL2Rv&#10;d25yZXYueG1sUEsFBgAAAAAEAAQA9QAAAIgDAAAAAA==&#10;" filled="f" strokecolor="#7f7f7f [1612]" strokeweight="2pt"/>
              <v:shape id="Raute 43" o:spid="_x0000_s1034" type="#_x0000_t4" style="position:absolute;left:15823;top:6202;width:5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YQXMMA&#10;AADbAAAADwAAAGRycy9kb3ducmV2LnhtbESPQWsCMRSE7wX/Q3iCt5q0lVJWo1SlIF5Eqwdvj81z&#10;s7h5WTap7vrrjVDwOMzMN8xk1rpKXKgJpWcNb0MFgjj3puRCw/735/ULRIjIBivPpKGjALNp72WC&#10;mfFX3tJlFwuRIBwy1GBjrDMpQ27JYRj6mjh5J984jEk2hTQNXhPcVfJdqU/psOS0YLGmhaX8vPtz&#10;GtbdUm1oNMdb2B79pjuUVi07rQf99nsMIlIbn+H/9spoGH3A40v6A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YQXMMAAADbAAAADwAAAAAAAAAAAAAAAACYAgAAZHJzL2Rv&#10;d25yZXYueG1sUEsFBgAAAAAEAAQA9QAAAIgDAAAAAA==&#10;" filled="f" strokecolor="#7f7f7f [1612]" strokeweight="2pt"/>
            </v:group>
          </w:pict>
        </mc:Fallback>
      </mc:AlternateContent>
    </w:r>
    <w:r w:rsidR="00D542DF">
      <w:rPr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CD83F99" wp14:editId="5F0C8255">
              <wp:simplePos x="0" y="0"/>
              <wp:positionH relativeFrom="column">
                <wp:posOffset>350520</wp:posOffset>
              </wp:positionH>
              <wp:positionV relativeFrom="paragraph">
                <wp:posOffset>1465911</wp:posOffset>
              </wp:positionV>
              <wp:extent cx="1209675" cy="2124075"/>
              <wp:effectExtent l="19050" t="0" r="28575" b="28575"/>
              <wp:wrapNone/>
              <wp:docPr id="51" name="Gruppieren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09675" cy="2124075"/>
                        <a:chOff x="0" y="0"/>
                        <a:chExt cx="1210199" cy="2124599"/>
                      </a:xfrm>
                    </wpg:grpSpPr>
                    <wps:wsp>
                      <wps:cNvPr id="1" name="Rechteck 1"/>
                      <wps:cNvSpPr/>
                      <wps:spPr>
                        <a:xfrm>
                          <a:off x="850789" y="0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Rechteck 2"/>
                      <wps:cNvSpPr/>
                      <wps:spPr>
                        <a:xfrm>
                          <a:off x="850789" y="588396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Rechteck 4"/>
                      <wps:cNvSpPr/>
                      <wps:spPr>
                        <a:xfrm>
                          <a:off x="850789" y="1176793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hteck 5"/>
                      <wps:cNvSpPr/>
                      <wps:spPr>
                        <a:xfrm>
                          <a:off x="47708" y="620201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Ellipse 7"/>
                      <wps:cNvSpPr/>
                      <wps:spPr>
                        <a:xfrm>
                          <a:off x="47708" y="1176793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Ellipse 8"/>
                      <wps:cNvSpPr/>
                      <wps:spPr>
                        <a:xfrm>
                          <a:off x="850789" y="1765189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leichschenkliges Dreieck 9"/>
                      <wps:cNvSpPr/>
                      <wps:spPr>
                        <a:xfrm>
                          <a:off x="0" y="1725433"/>
                          <a:ext cx="447675" cy="359410"/>
                        </a:xfrm>
                        <a:prstGeom prst="triangl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1" o:spid="_x0000_s1026" style="position:absolute;margin-left:27.6pt;margin-top:115.45pt;width:95.25pt;height:167.25pt;z-index:251665408" coordsize="12101,2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">
              <v:rect id="Rechteck 1" o:spid="_x0000_s1027" style="position:absolute;left:8507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8AT8EA&#10;AADaAAAADwAAAGRycy9kb3ducmV2LnhtbERP32vCMBB+H/g/hBN8m6lDRDqjrMWxggjqxtjj0dya&#10;suZSmkzjf78IA5+Oj+/nrTbRduJMg28dK5hNMxDEtdMtNwo+3l8flyB8QNbYOSYFV/KwWY8eVphr&#10;d+EjnU+hESmEfY4KTAh9LqWvDVn0U9cTJ+7bDRZDgkMj9YCXFG47+ZRlC2mx5dRgsKfSUP1z+rUK&#10;tnFR7N/2ZVGYeXWo2s9Y7r6iUpNxfHkGESiGu/jfXek0H26v3K5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AE/BAAAA2gAAAA8AAAAAAAAAAAAAAAAAmAIAAGRycy9kb3du&#10;cmV2LnhtbFBLBQYAAAAABAAEAPUAAACGAwAAAAA=&#10;" filled="f" strokecolor="#7f7f7f [1612]" strokeweight="2pt"/>
              <v:rect id="Rechteck 2" o:spid="_x0000_s1028" style="position:absolute;left:8507;top:5883;width:3594;height:3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2eOMQA&#10;AADaAAAADwAAAGRycy9kb3ducmV2LnhtbESPUWvCMBSF3wf+h3AF32aqDBmdUdbiWEGE6cbY46W5&#10;a8qam9JkGv+9EQQfD+ec73CW62g7caTBt44VzKYZCOLa6ZYbBV+fb4/PIHxA1tg5JgVn8rBejR6W&#10;mGt34j0dD6ERCcI+RwUmhD6X0teGLPqp64mT9+sGiyHJoZF6wFOC207Os2whLbacFgz2VBqq/w7/&#10;VsEmLord+64sCvNUfVTtdyy3P1GpyTi+voAIFMM9fGtXWsEcrlfSDZ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9njjEAAAA2gAAAA8AAAAAAAAAAAAAAAAAmAIAAGRycy9k&#10;b3ducmV2LnhtbFBLBQYAAAAABAAEAPUAAACJAwAAAAA=&#10;" filled="f" strokecolor="#7f7f7f [1612]" strokeweight="2pt"/>
              <v:rect id="Rechteck 4" o:spid="_x0000_s1029" style="position:absolute;left:8507;top:11767;width:3594;height:3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j18QA&#10;AADaAAAADwAAAGRycy9kb3ducmV2LnhtbESPUWvCMBSF3wf+h3AF32bqEBmdUdbiWEGE6cbY46W5&#10;a8qam9JkGv+9EQQfD+ec73CW62g7caTBt44VzKYZCOLa6ZYbBV+fb4/PIHxA1tg5JgVn8rBejR6W&#10;mGt34j0dD6ERCcI+RwUmhD6X0teGLPqp64mT9+sGiyHJoZF6wFOC204+ZdlCWmw5LRjsqTRU/x3+&#10;rYJNXBS7911ZFGZefVTtdyy3P1GpyTi+voAIFMM9fGtXWsEcrlfSDZ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Yo9fEAAAA2gAAAA8AAAAAAAAAAAAAAAAAmAIAAGRycy9k&#10;b3ducmV2LnhtbFBLBQYAAAAABAAEAPUAAACJAwAAAAA=&#10;" filled="f" strokecolor="#7f7f7f [1612]" strokeweight="2pt"/>
              <v:rect id="Rechteck 5" o:spid="_x0000_s1030" style="position:absolute;left:477;top:6202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GTMQA&#10;AADaAAAADwAAAGRycy9kb3ducmV2LnhtbESPUWvCMBSF3wf+h3AF32aqOBmdUWxRVhBhc2Ps8dLc&#10;NWXNTWmiZv9+EQZ7PJxzvsNZbaLtxIUG3zpWMJtmIIhrp1tuFLy/7e8fQfiArLFzTAp+yMNmPbpb&#10;Ya7dlV/pcgqNSBD2OSowIfS5lL42ZNFPXU+cvC83WAxJDo3UA14T3HZynmVLabHltGCwp9JQ/X06&#10;WwW7uCyOz8eyKMyieqnaj1gePqNSk3HcPoEIFMN/+K9daQUPcLuSb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UBkzEAAAA2gAAAA8AAAAAAAAAAAAAAAAAmAIAAGRycy9k&#10;b3ducmV2LnhtbFBLBQYAAAAABAAEAPUAAACJAwAAAAA=&#10;" filled="f" strokecolor="#7f7f7f [1612]" strokeweight="2pt"/>
              <v:oval id="Ellipse 7" o:spid="_x0000_s1031" style="position:absolute;left:477;top:11767;width:3594;height:3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QA8MA&#10;AADaAAAADwAAAGRycy9kb3ducmV2LnhtbESPQWvCQBSE74X+h+UVeqsbg1ibuoYSGlAKBaPQ6yP7&#10;zIZm34bs1sR/7xYEj8PMfMOs88l24kyDbx0rmM8SEMS10y03Co6H8mUFwgdkjZ1jUnAhD/nm8WGN&#10;mXYj7+lchUZECPsMFZgQ+kxKXxuy6GeuJ47eyQ0WQ5RDI/WAY4TbTqZJspQWW44LBnsqDNW/1Z9V&#10;sPzkHm1avn3tvheLE4/Vz/xYKPX8NH28gwg0hXv41t5qBa/wfyXe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QQA8MAAADaAAAADwAAAAAAAAAAAAAAAACYAgAAZHJzL2Rv&#10;d25yZXYueG1sUEsFBgAAAAAEAAQA9QAAAIgDAAAAAA==&#10;" filled="f" strokecolor="#7f7f7f [1612]" strokeweight="2pt">
                <v:stroke joinstyle="miter"/>
              </v:oval>
              <v:oval id="Ellipse 8" o:spid="_x0000_s1032" style="position:absolute;left:8507;top:17651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EcbwA&#10;AADaAAAADwAAAGRycy9kb3ducmV2LnhtbERP3QoBQRS+V95hOsodsySxDEkUKWUpt6edY3ezc2bb&#10;GXa9vblQLr++/+W6NaV4U+0KywpGwwgEcWp1wZmC23U/mIFwHlljaZkUfMjBetXtLDHWtuELvROf&#10;iRDCLkYFufdVLKVLczLohrYiDtzD1gZ9gHUmdY1NCDelHEfRVBosODTkWNE2p/SZvIyC6Y4rNOP9&#10;/HQ8TyYPbpL76LZVqt9rNwsQnlr/F//cB60gbA1Xwg2Qq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JW4RxvAAAANoAAAAPAAAAAAAAAAAAAAAAAJgCAABkcnMvZG93bnJldi54&#10;bWxQSwUGAAAAAAQABAD1AAAAgQMAAAAA&#10;" filled="f" strokecolor="#7f7f7f [1612]" strokeweight="2pt">
                <v:stroke joinstyle="miter"/>
              </v:oval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9" o:spid="_x0000_s1033" type="#_x0000_t5" style="position:absolute;top:17254;width:4476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qhMIA&#10;AADaAAAADwAAAGRycy9kb3ducmV2LnhtbESPQWvCQBSE7wX/w/IEb82mhUqNrtIGhJ60VdtcH9ln&#10;Esy+Dburif++Kwgeh5n5hlmsBtOKCznfWFbwkqQgiEurG64UHPbr53cQPiBrbC2Tgit5WC1HTwvM&#10;tO35hy67UIkIYZ+hgjqELpPSlzUZ9IntiKN3tM5giNJVUjvsI9y08jVNp9Jgw3Ghxo7ymsrT7mwU&#10;/H13RSG3dPzcuO3vG1M+87pRajIePuYgAg3hEb63v7SCGdyuxBs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2mqEwgAAANoAAAAPAAAAAAAAAAAAAAAAAJgCAABkcnMvZG93&#10;bnJldi54bWxQSwUGAAAAAAQABAD1AAAAhwMAAAAA&#10;" filled="f" strokecolor="#7f7f7f [1612]" strokeweight="2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A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B41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3A8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1111"/>
    <w:rsid w:val="00597E2F"/>
    <w:rsid w:val="005A6D94"/>
    <w:rsid w:val="005B2CB7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5FA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52B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2CD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18C8"/>
    <w:rsid w:val="00B82B4E"/>
    <w:rsid w:val="00B8420E"/>
    <w:rsid w:val="00B90CE1"/>
    <w:rsid w:val="00BA1A23"/>
    <w:rsid w:val="00BA72C1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5312"/>
    <w:rsid w:val="00CF715C"/>
    <w:rsid w:val="00D022EC"/>
    <w:rsid w:val="00D05217"/>
    <w:rsid w:val="00D06182"/>
    <w:rsid w:val="00D12661"/>
    <w:rsid w:val="00D1582D"/>
    <w:rsid w:val="00D16E1B"/>
    <w:rsid w:val="00D2569D"/>
    <w:rsid w:val="00D542DF"/>
    <w:rsid w:val="00D559DE"/>
    <w:rsid w:val="00D56FEB"/>
    <w:rsid w:val="00D60378"/>
    <w:rsid w:val="00D61B52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4F62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6</cp:revision>
  <cp:lastPrinted>2016-12-08T14:25:00Z</cp:lastPrinted>
  <dcterms:created xsi:type="dcterms:W3CDTF">2018-09-06T11:22:00Z</dcterms:created>
  <dcterms:modified xsi:type="dcterms:W3CDTF">2018-09-06T11:31:00Z</dcterms:modified>
</cp:coreProperties>
</file>