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5FA">
            <w:pPr>
              <w:pStyle w:val="ekvkvnummer"/>
            </w:pPr>
            <w:r>
              <w:t xml:space="preserve">KV </w:t>
            </w:r>
            <w:r w:rsidR="008305FA">
              <w:t>1</w:t>
            </w:r>
          </w:p>
        </w:tc>
      </w:tr>
      <w:tr w:rsidR="008305F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305FA" w:rsidRPr="00BF17F2" w:rsidRDefault="008305F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305FA" w:rsidRPr="00BF17F2" w:rsidRDefault="008305FA" w:rsidP="00F810B4">
            <w:pPr>
              <w:pStyle w:val="ekvue1arial"/>
            </w:pPr>
            <w:r>
              <w:t>Knobeln mit Zahlen</w:t>
            </w:r>
            <w:r w:rsidR="00A3553C">
              <w:t xml:space="preserve"> (Lösungen)</w:t>
            </w:r>
          </w:p>
        </w:tc>
      </w:tr>
    </w:tbl>
    <w:p w:rsidR="008E2194" w:rsidRDefault="008E2194" w:rsidP="00D60378">
      <w:bookmarkStart w:id="0" w:name="bmStart"/>
      <w:bookmarkEnd w:id="0"/>
    </w:p>
    <w:p w:rsidR="008305FA" w:rsidRDefault="008305FA" w:rsidP="008305FA">
      <w:pPr>
        <w:pStyle w:val="ekvnummerierung"/>
        <w:framePr w:wrap="around"/>
      </w:pPr>
      <w:r>
        <w:t>1</w:t>
      </w:r>
    </w:p>
    <w:p w:rsidR="008305FA" w:rsidRPr="00287B24" w:rsidRDefault="008305FA" w:rsidP="008305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5FA" w:rsidRDefault="008305FA" w:rsidP="00D60378">
      <w:r>
        <w:t>Gleiche Zeichen stehen für gleiche Zahlen.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1F5E23" w:rsidRPr="008305FA" w:rsidTr="006C00FF">
        <w:trPr>
          <w:trHeight w:hRule="exact" w:val="907"/>
        </w:trPr>
        <w:tc>
          <w:tcPr>
            <w:tcW w:w="624" w:type="dxa"/>
            <w:vAlign w:val="center"/>
          </w:tcPr>
          <w:p w:rsidR="001F5E23" w:rsidRPr="008305FA" w:rsidRDefault="00DD7E54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1F5E23"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1F5E23" w:rsidRPr="008305FA" w:rsidRDefault="00DD7E54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1F5E23"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5E23" w:rsidRPr="008305FA" w:rsidTr="006C00FF">
        <w:trPr>
          <w:trHeight w:hRule="exact" w:val="907"/>
        </w:trPr>
        <w:tc>
          <w:tcPr>
            <w:tcW w:w="624" w:type="dxa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F5E23" w:rsidRPr="001F5E23">
              <w:rPr>
                <w:sz w:val="28"/>
                <w:szCs w:val="28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1F5E23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5E23" w:rsidRPr="008305FA" w:rsidTr="006C00FF">
        <w:trPr>
          <w:trHeight w:hRule="exact" w:val="907"/>
        </w:trPr>
        <w:tc>
          <w:tcPr>
            <w:tcW w:w="624" w:type="dxa"/>
            <w:vMerge w:val="restart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A3553C">
            <w:pPr>
              <w:pStyle w:val="ekvtabellezentriert"/>
              <w:rPr>
                <w:sz w:val="28"/>
                <w:szCs w:val="28"/>
              </w:rPr>
            </w:pPr>
            <w:r w:rsidRPr="00A3553C">
              <w:rPr>
                <w:sz w:val="28"/>
                <w:szCs w:val="28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1F5E23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5E23" w:rsidRPr="008305FA" w:rsidTr="006C00FF">
        <w:trPr>
          <w:trHeight w:hRule="exact" w:val="907"/>
        </w:trPr>
        <w:tc>
          <w:tcPr>
            <w:tcW w:w="624" w:type="dxa"/>
            <w:vMerge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A3553C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</w:tbl>
    <w:p w:rsidR="001F5E23" w:rsidRDefault="001F5E23" w:rsidP="00D60378"/>
    <w:p w:rsidR="001F5E23" w:rsidRDefault="001F5E23" w:rsidP="00D60378"/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1B52" w:rsidRPr="008305FA" w:rsidTr="00D61B52">
        <w:trPr>
          <w:trHeight w:hRule="exact" w:val="907"/>
        </w:trPr>
        <w:tc>
          <w:tcPr>
            <w:tcW w:w="624" w:type="dxa"/>
            <w:vAlign w:val="center"/>
          </w:tcPr>
          <w:p w:rsidR="008305FA" w:rsidRPr="008305FA" w:rsidRDefault="00DD7E54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8305FA"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DD7E54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bookmarkStart w:id="1" w:name="_GoBack"/>
            <w:bookmarkEnd w:id="1"/>
            <w:r w:rsidR="008305FA"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8305FA" w:rsidRPr="008305FA" w:rsidTr="00D61B52">
        <w:trPr>
          <w:trHeight w:hRule="exact" w:val="907"/>
        </w:trPr>
        <w:tc>
          <w:tcPr>
            <w:tcW w:w="624" w:type="dxa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 w:val="restart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305FA">
              <w:rPr>
                <w:sz w:val="28"/>
                <w:szCs w:val="28"/>
              </w:rPr>
              <w:t>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1F5E23" w:rsidRDefault="001F5E23" w:rsidP="00F810B4">
            <w:pPr>
              <w:pStyle w:val="ekvtabellezentriert"/>
              <w:rPr>
                <w:sz w:val="28"/>
                <w:szCs w:val="28"/>
              </w:rPr>
            </w:pPr>
            <w:r w:rsidRPr="001F5E23">
              <w:rPr>
                <w:sz w:val="28"/>
                <w:szCs w:val="28"/>
              </w:rPr>
              <w:t>16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8305FA" w:rsidRDefault="008305FA" w:rsidP="00D60378"/>
    <w:p w:rsidR="004233A8" w:rsidRDefault="004233A8" w:rsidP="00D60378"/>
    <w:p w:rsidR="00D542DF" w:rsidRPr="00287B24" w:rsidRDefault="00D542DF" w:rsidP="00D542DF">
      <w:pPr>
        <w:pStyle w:val="ekvpicto"/>
        <w:framePr w:wrap="around"/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542DF" w:rsidRPr="008305FA" w:rsidTr="00D542DF">
        <w:trPr>
          <w:trHeight w:hRule="exact" w:val="907"/>
        </w:trPr>
        <w:tc>
          <w:tcPr>
            <w:tcW w:w="624" w:type="dxa"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542DF">
              <w:rPr>
                <w:sz w:val="28"/>
                <w:szCs w:val="28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1F5E23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 w:val="restart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A3553C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D542DF" w:rsidRPr="00F3527E" w:rsidRDefault="00D542DF" w:rsidP="00F3527E">
      <w:pPr>
        <w:spacing w:line="240" w:lineRule="auto"/>
        <w:rPr>
          <w:sz w:val="4"/>
          <w:szCs w:val="4"/>
        </w:rPr>
      </w:pPr>
    </w:p>
    <w:sectPr w:rsidR="00D542DF" w:rsidRPr="00F3527E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FA" w:rsidRDefault="008305FA" w:rsidP="003C599D">
      <w:pPr>
        <w:spacing w:line="240" w:lineRule="auto"/>
      </w:pPr>
      <w:r>
        <w:separator/>
      </w:r>
    </w:p>
  </w:endnote>
  <w:endnote w:type="continuationSeparator" w:id="0">
    <w:p w:rsidR="008305FA" w:rsidRDefault="008305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305FA" w:rsidRPr="00F42294" w:rsidTr="008305FA">
      <w:trPr>
        <w:trHeight w:hRule="exact" w:val="680"/>
      </w:trPr>
      <w:tc>
        <w:tcPr>
          <w:tcW w:w="1138" w:type="dxa"/>
          <w:noWrap/>
        </w:tcPr>
        <w:p w:rsidR="008305FA" w:rsidRPr="00913892" w:rsidRDefault="008305F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284250C" wp14:editId="228DF78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305FA" w:rsidRPr="00913892" w:rsidRDefault="004B7CD2" w:rsidP="00F810B4">
          <w:pPr>
            <w:pStyle w:val="ekvpagina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2208" behindDoc="0" locked="0" layoutInCell="1" allowOverlap="1" wp14:anchorId="3B5CE7E8" wp14:editId="76398A2B">
                    <wp:simplePos x="0" y="0"/>
                    <wp:positionH relativeFrom="column">
                      <wp:posOffset>421005</wp:posOffset>
                    </wp:positionH>
                    <wp:positionV relativeFrom="paragraph">
                      <wp:posOffset>-3663315</wp:posOffset>
                    </wp:positionV>
                    <wp:extent cx="532765" cy="361315"/>
                    <wp:effectExtent l="19050" t="0" r="38735" b="19685"/>
                    <wp:wrapNone/>
                    <wp:docPr id="64" name="Trapezoid 6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532765" cy="361315"/>
                            </a:xfrm>
                            <a:prstGeom prst="trapezoid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Trapezoid 64" o:spid="_x0000_s1026" style="position:absolute;margin-left:33.15pt;margin-top:-288.45pt;width:41.95pt;height:28.4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65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" path="m,361315l90329,,442436,r90329,361315l,361315xe" filled="f" strokecolor="#7f7f7f [1612]" strokeweight="2pt">
                    <v:stroke joinstyle="miter"/>
                    <v:path arrowok="t" o:connecttype="custom" o:connectlocs="0,361315;90329,0;442436,0;532765,361315;0,361315" o:connectangles="0,0,0,0,0"/>
                  </v:shape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0160" behindDoc="0" locked="0" layoutInCell="1" allowOverlap="1" wp14:anchorId="18767A20" wp14:editId="1437E3B0">
                    <wp:simplePos x="0" y="0"/>
                    <wp:positionH relativeFrom="column">
                      <wp:posOffset>466581</wp:posOffset>
                    </wp:positionH>
                    <wp:positionV relativeFrom="paragraph">
                      <wp:posOffset>-4242569</wp:posOffset>
                    </wp:positionV>
                    <wp:extent cx="358775" cy="358775"/>
                    <wp:effectExtent l="0" t="0" r="22225" b="22225"/>
                    <wp:wrapNone/>
                    <wp:docPr id="63" name="Rechteck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3" o:spid="_x0000_s1026" style="position:absolute;margin-left:36.75pt;margin-top:-334.05pt;width:28.25pt;height:2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8112" behindDoc="0" locked="0" layoutInCell="1" allowOverlap="1" wp14:anchorId="3F26840B" wp14:editId="43A4812C">
                    <wp:simplePos x="0" y="0"/>
                    <wp:positionH relativeFrom="column">
                      <wp:posOffset>1277620</wp:posOffset>
                    </wp:positionH>
                    <wp:positionV relativeFrom="paragraph">
                      <wp:posOffset>-3648710</wp:posOffset>
                    </wp:positionV>
                    <wp:extent cx="358775" cy="358775"/>
                    <wp:effectExtent l="0" t="0" r="22225" b="22225"/>
                    <wp:wrapNone/>
                    <wp:docPr id="62" name="Rechteck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2" o:spid="_x0000_s1026" style="position:absolute;margin-left:100.6pt;margin-top:-287.3pt;width:28.25pt;height:28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1" allowOverlap="1" wp14:anchorId="18FC5366" wp14:editId="23181E70">
                    <wp:simplePos x="0" y="0"/>
                    <wp:positionH relativeFrom="column">
                      <wp:posOffset>1240142</wp:posOffset>
                    </wp:positionH>
                    <wp:positionV relativeFrom="paragraph">
                      <wp:posOffset>-4274309</wp:posOffset>
                    </wp:positionV>
                    <wp:extent cx="451485" cy="403860"/>
                    <wp:effectExtent l="4763" t="0" r="10477" b="86678"/>
                    <wp:wrapNone/>
                    <wp:docPr id="60" name="Flussdiagramm: Gespeicherte Daten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6200000" flipH="1">
                              <a:off x="0" y="0"/>
                              <a:ext cx="451485" cy="403860"/>
                            </a:xfrm>
                            <a:prstGeom prst="flowChartOnlineStorage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Flussdiagramm: Gespeicherte Daten 60" o:spid="_x0000_s1026" type="#_x0000_t130" style="position:absolute;margin-left:97.65pt;margin-top:-336.55pt;width:35.55pt;height:31.8pt;rotation:90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Bwxw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" filled="f" strokecolor="#7f7f7f [1612]" strokeweight="2pt"/>
                </w:pict>
              </mc:Fallback>
            </mc:AlternateContent>
          </w:r>
          <w:r w:rsidR="00D542DF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13536" behindDoc="0" locked="0" layoutInCell="1" allowOverlap="1" wp14:anchorId="6F5472DF" wp14:editId="15C7BA18">
                    <wp:simplePos x="0" y="0"/>
                    <wp:positionH relativeFrom="column">
                      <wp:posOffset>443865</wp:posOffset>
                    </wp:positionH>
                    <wp:positionV relativeFrom="paragraph">
                      <wp:posOffset>-2624124</wp:posOffset>
                    </wp:positionV>
                    <wp:extent cx="1970764" cy="2178437"/>
                    <wp:effectExtent l="19050" t="0" r="29845" b="31750"/>
                    <wp:wrapNone/>
                    <wp:docPr id="32" name="Gruppieren 3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70764" cy="2178437"/>
                              <a:chOff x="0" y="0"/>
                              <a:chExt cx="1970764" cy="2178437"/>
                            </a:xfrm>
                          </wpg:grpSpPr>
                          <wps:wsp>
                            <wps:cNvPr id="22" name="Flussdiagramm: Gespeicherte Daten 22"/>
                            <wps:cNvSpPr/>
                            <wps:spPr>
                              <a:xfrm flipH="1">
                                <a:off x="771275" y="15903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Flussdiagramm: Gespeicherte Daten 23"/>
                            <wps:cNvSpPr/>
                            <wps:spPr>
                              <a:xfrm flipH="1">
                                <a:off x="763324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Flussdiagramm: Gespeicherte Daten 24"/>
                            <wps:cNvSpPr/>
                            <wps:spPr>
                              <a:xfrm flipH="1">
                                <a:off x="1518699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lussdiagramm: Gespeicherte Daten 25"/>
                            <wps:cNvSpPr/>
                            <wps:spPr>
                              <a:xfrm flipH="1">
                                <a:off x="771275" y="116884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lussdiagramm: Gespeicherte Daten 26"/>
                            <wps:cNvSpPr/>
                            <wps:spPr>
                              <a:xfrm flipH="1">
                                <a:off x="55659" y="171748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Regelmäßiges Fünfeck 27"/>
                            <wps:cNvSpPr/>
                            <wps:spPr>
                              <a:xfrm flipV="1">
                                <a:off x="1502796" y="1152939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Regelmäßiges Fünfeck 28"/>
                            <wps:cNvSpPr/>
                            <wps:spPr>
                              <a:xfrm flipV="1">
                                <a:off x="771275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Regelmäßiges Fünfeck 29"/>
                            <wps:cNvSpPr/>
                            <wps:spPr>
                              <a:xfrm flipV="1">
                                <a:off x="1502796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ichtungspfeil 30"/>
                            <wps:cNvSpPr/>
                            <wps:spPr>
                              <a:xfrm flipH="1">
                                <a:off x="1463040" y="0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ichtungspfeil 31"/>
                            <wps:cNvSpPr/>
                            <wps:spPr>
                              <a:xfrm flipH="1">
                                <a:off x="0" y="1152939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32" o:spid="_x0000_s1026" style="position:absolute;margin-left:34.95pt;margin-top:-206.6pt;width:155.2pt;height:171.55pt;z-index:251713536" coordsize="19707,2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"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Flussdiagramm: Gespeicherte Daten 22" o:spid="_x0000_s1027" type="#_x0000_t130" style="position:absolute;left:7712;top:159;width:4521;height:404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JpcUA&#10;AADbAAAADwAAAGRycy9kb3ducmV2LnhtbESPT2vCQBTE70K/w/IKXqRumoOG6EZKSqFCPWhL8fjM&#10;vvzB7Nuwu9X027uFgsdh5jfDrDej6cWFnO8sK3ieJyCIK6s7bhR8fb49ZSB8QNbYWyYFv+RhUzxM&#10;1phre+U9XQ6hEbGEfY4K2hCGXEpftWTQz+1AHL3aOoMhStdI7fAay00v0yRZSIMdx4UWBypbqs6H&#10;H6MgnWX2o3blbpst8XvxejqWTbBKTR/HlxWIQGO4h//pdx25FP6+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fAmlxQAAANsAAAAPAAAAAAAAAAAAAAAAAJgCAABkcnMv&#10;ZG93bnJldi54bWxQSwUGAAAAAAQABAD1AAAAigMAAAAA&#10;" filled="f" strokecolor="#7f7f7f [1612]" strokeweight="2pt"/>
                    <v:shape id="Flussdiagramm: Gespeicherte Daten 23" o:spid="_x0000_s1028" type="#_x0000_t130" style="position:absolute;left:7633;top:5724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sPsQA&#10;AADbAAAADwAAAGRycy9kb3ducmV2LnhtbESPQWvCQBSE7wX/w/KEXkQ3VbA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rD7EAAAA2wAAAA8AAAAAAAAAAAAAAAAAmAIAAGRycy9k&#10;b3ducmV2LnhtbFBLBQYAAAAABAAEAPUAAACJAwAAAAA=&#10;" filled="f" strokecolor="#7f7f7f [1612]" strokeweight="2pt"/>
                    <v:shape id="Flussdiagramm: Gespeicherte Daten 24" o:spid="_x0000_s1029" type="#_x0000_t130" style="position:absolute;left:15186;top:572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k0SsQA&#10;AADbAAAADwAAAGRycy9kb3ducmV2LnhtbESPQWvCQBSE7wX/w/KEXkQ3FbE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NErEAAAA2wAAAA8AAAAAAAAAAAAAAAAAmAIAAGRycy9k&#10;b3ducmV2LnhtbFBLBQYAAAAABAAEAPUAAACJAwAAAAA=&#10;" filled="f" strokecolor="#7f7f7f [1612]" strokeweight="2pt"/>
                    <v:shape id="Flussdiagramm: Gespeicherte Daten 25" o:spid="_x0000_s1030" type="#_x0000_t130" style="position:absolute;left:7712;top:11688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R0cQA&#10;AADbAAAADwAAAGRycy9kb3ducmV2LnhtbESPQWvCQBSE7wX/w/KEXkQ3FbQ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kdHEAAAA2wAAAA8AAAAAAAAAAAAAAAAAmAIAAGRycy9k&#10;b3ducmV2LnhtbFBLBQYAAAAABAAEAPUAAACJAwAAAAA=&#10;" filled="f" strokecolor="#7f7f7f [1612]" strokeweight="2pt"/>
                    <v:shape id="Flussdiagramm: Gespeicherte Daten 26" o:spid="_x0000_s1031" type="#_x0000_t130" style="position:absolute;left:556;top:1717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PpsQA&#10;AADbAAAADwAAAGRycy9kb3ducmV2LnhtbESPQWvCQBSE7wX/w/IEL0U39ZCG1FUkUlDQQ1Wkx9fs&#10;MwnNvg27q8Z/7xYKHoeZb4aZLXrTiis531hW8DZJQBCXVjdcKTgePscZCB+QNbaWScGdPCzmg5cZ&#10;5tre+Iuu+1CJWMI+RwV1CF0upS9rMugntiOO3tk6gyFKV0nt8BbLTSunSZJKgw3HhRo7Kmoqf/cX&#10;o2D6mtnt2RW7TfaOp3T1811UwSo1GvbLDxCB+vAM/9NrHbkU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D6bEAAAA2wAAAA8AAAAAAAAAAAAAAAAAmAIAAGRycy9k&#10;b3ducmV2LnhtbFBLBQYAAAAABAAEAPUAAACJAwAAAAA=&#10;" filled="f" strokecolor="#7f7f7f [1612]" strokeweight="2pt"/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Regelmäßiges Fünfeck 27" o:spid="_x0000_s1032" type="#_x0000_t56" style="position:absolute;left:15027;top:11529;width:4649;height:413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LaSsUA&#10;AADbAAAADwAAAGRycy9kb3ducmV2LnhtbESPT2sCMRTE74V+h/CEXqRmTaGVrVGKWCmCB/+058fm&#10;dXfr5mVJort+eyMIPQ4z8xtmOu9tI87kQ+1Yw3iUgSAunKm51HDYfz5PQISIbLBxTBouFGA+e3yY&#10;Ym5cx1s672IpEoRDjhqqGNtcylBUZDGMXEucvF/nLcYkfSmNxy7BbSNVlr1KizWnhQpbWlRUHHcn&#10;q6HbL3++//qV32xf5PAyVGqzHiutnwb9xzuISH38D9/bX0aDeoP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tpKxQAAANsAAAAPAAAAAAAAAAAAAAAAAJgCAABkcnMv&#10;ZG93bnJldi54bWxQSwUGAAAAAAQABAD1AAAAigMAAAAA&#10;" filled="f" strokecolor="#7f7f7f [1612]" strokeweight="2pt"/>
                    <v:shape id="Regelmäßiges Fünfeck 28" o:spid="_x0000_s1033" type="#_x0000_t56" style="position:absolute;left:7712;top:17651;width:4648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OOMEA&#10;AADbAAAADwAAAGRycy9kb3ducmV2LnhtbERPz2vCMBS+D/wfwhO8iKZmMEY1yhCVMfCgTs+P5tnW&#10;NS8libb+98thsOPH93ux6m0jHuRD7VjDbJqBIC6cqbnU8H3aTt5BhIhssHFMGp4UYLUcvCwwN67j&#10;Az2OsRQphEOOGqoY21zKUFRkMUxdS5y4q/MWY4K+lMZjl8JtI1WWvUmLNaeGCltaV1T8HO9WQ3fa&#10;XM63fuf3h1c5fo6V2n/NlNajYf8xBxGpj//iP/en0aDS2PQl/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TjjBAAAA2wAAAA8AAAAAAAAAAAAAAAAAmAIAAGRycy9kb3du&#10;cmV2LnhtbFBLBQYAAAAABAAEAPUAAACGAwAAAAA=&#10;" filled="f" strokecolor="#7f7f7f [1612]" strokeweight="2pt"/>
                    <v:shape id="Regelmäßiges Fünfeck 29" o:spid="_x0000_s1034" type="#_x0000_t56" style="position:absolute;left:15027;top:17651;width:4649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ro8UA&#10;AADbAAAADwAAAGRycy9kb3ducmV2LnhtbESPT2sCMRTE74V+h/CEXqRmTaHUrVGKWCmCB/+058fm&#10;dXfr5mVJort+eyMIPQ4z8xtmOu9tI87kQ+1Yw3iUgSAunKm51HDYfz6/gQgR2WDjmDRcKMB89vgw&#10;xdy4jrd03sVSJAiHHDVUMba5lKGoyGIYuZY4eb/OW4xJ+lIaj12C20aqLHuVFmtOCxW2tKioOO5O&#10;VkO3X/58//Urv9m+yOFlqNRmPVZaPw36j3cQkfr4H763v4wGNYH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eujxQAAANsAAAAPAAAAAAAAAAAAAAAAAJgCAABkcnMv&#10;ZG93bnJldi54bWxQSwUGAAAAAAQABAD1AAAAigMAAAAA&#10;" filled="f" strokecolor="#7f7f7f [1612]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Richtungspfeil 30" o:spid="_x0000_s1035" type="#_x0000_t15" style="position:absolute;left:14630;width:4612;height:418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wi8EA&#10;AADbAAAADwAAAGRycy9kb3ducmV2LnhtbERPTYvCMBC9L/gfwgheFk1VWJZqFBUEBUHWFsTb0Ixt&#10;tZnUJmr1128OC3t8vO/pvDWVeFDjSssKhoMIBHFmdcm5gjRZ979BOI+ssbJMCl7kYD7rfEwx1vbJ&#10;P/Q4+FyEEHYxKii8r2MpXVaQQTewNXHgzrYx6ANscqkbfIZwU8lRFH1JgyWHhgJrWhWUXQ93o2CX&#10;Xj/xeNku7ZJSPh3t+5bsE6V63XYxAeGp9f/iP/dGKxiH9eFL+A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/MIvBAAAA2wAAAA8AAAAAAAAAAAAAAAAAmAIAAGRycy9kb3du&#10;cmV2LnhtbFBLBQYAAAAABAAEAPUAAACGAwAAAAA=&#10;" adj="11800" filled="f" strokecolor="#7f7f7f [1612]" strokeweight="2pt"/>
                    <v:shape id="Richtungspfeil 31" o:spid="_x0000_s1036" type="#_x0000_t15" style="position:absolute;top:11529;width:4611;height:418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VEMUA&#10;AADbAAAADwAAAGRycy9kb3ducmV2LnhtbESPQWvCQBSE74L/YXlCL1I3VigluooKQguFUhMI3h7Z&#10;ZxLNvo3Zrcb+elcQPA4z8w0zW3SmFmdqXWVZwXgUgSDOra64UJAmm9cPEM4ja6wtk4IrOVjM+70Z&#10;xtpe+JfOW1+IAGEXo4LS+yaW0uUlGXQj2xAHb29bgz7ItpC6xUuAm1q+RdG7NFhxWCixoXVJ+XH7&#10;ZxR8p8chZoevlV1RyrvM/p+Sn0Spl0G3nILw1Pln+NH+1AomY7h/C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5UQxQAAANsAAAAPAAAAAAAAAAAAAAAAAJgCAABkcnMv&#10;ZG93bnJldi54bWxQSwUGAAAAAAQABAD1AAAAigMAAAAA&#10;" adj="11800" filled="f" strokecolor="#7f7f7f [1612]" strokeweight="2pt"/>
                  </v:group>
                </w:pict>
              </mc:Fallback>
            </mc:AlternateContent>
          </w:r>
          <w:r w:rsidR="008305FA" w:rsidRPr="00913892">
            <w:t>© Ernst Klett Verlag GmbH, Stuttgart 201</w:t>
          </w:r>
          <w:r w:rsidR="008305FA">
            <w:t>8</w:t>
          </w:r>
          <w:r w:rsidR="008305FA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305FA" w:rsidRPr="00913892" w:rsidRDefault="004233A8" w:rsidP="00F810B4">
          <w:pPr>
            <w:pStyle w:val="ekvquelle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27872" behindDoc="0" locked="0" layoutInCell="1" allowOverlap="1" wp14:anchorId="2A3ADF8B" wp14:editId="2F9EB382">
                    <wp:simplePos x="0" y="0"/>
                    <wp:positionH relativeFrom="column">
                      <wp:posOffset>1022875</wp:posOffset>
                    </wp:positionH>
                    <wp:positionV relativeFrom="paragraph">
                      <wp:posOffset>-2610430</wp:posOffset>
                    </wp:positionV>
                    <wp:extent cx="2084205" cy="2108062"/>
                    <wp:effectExtent l="19050" t="19050" r="11430" b="26035"/>
                    <wp:wrapNone/>
                    <wp:docPr id="58" name="Gruppieren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084205" cy="2108062"/>
                              <a:chOff x="-23853" y="0"/>
                              <a:chExt cx="2084205" cy="2108062"/>
                            </a:xfrm>
                          </wpg:grpSpPr>
                          <wps:wsp>
                            <wps:cNvPr id="33" name="Rechteck 33"/>
                            <wps:cNvSpPr/>
                            <wps:spPr>
                              <a:xfrm>
                                <a:off x="898498" y="1192695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1701577" y="0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Gleichschenkliges Dreieck 35"/>
                            <wps:cNvSpPr/>
                            <wps:spPr>
                              <a:xfrm>
                                <a:off x="-23853" y="1137036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Rechteck 36"/>
                            <wps:cNvSpPr/>
                            <wps:spPr>
                              <a:xfrm>
                                <a:off x="882595" y="1749287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Rechteck 37"/>
                            <wps:cNvSpPr/>
                            <wps:spPr>
                              <a:xfrm>
                                <a:off x="1701577" y="1749287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Rechteck 55"/>
                            <wps:cNvSpPr/>
                            <wps:spPr>
                              <a:xfrm>
                                <a:off x="1701577" y="556591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Gleichschenkliges Dreieck 56"/>
                            <wps:cNvSpPr/>
                            <wps:spPr>
                              <a:xfrm>
                                <a:off x="818984" y="0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Ellipse 57"/>
                            <wps:cNvSpPr/>
                            <wps:spPr>
                              <a:xfrm>
                                <a:off x="39758" y="1749287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id="Gruppieren 58" o:spid="_x0000_s1026" style="position:absolute;margin-left:80.55pt;margin-top:-205.55pt;width:164.1pt;height:166pt;z-index:251727872;mso-width-relative:margin" coordorigin="-238" coordsize="20842,2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">
                    <v:rect id="Rechteck 33" o:spid="_x0000_s1027" style="position:absolute;left:8984;top:11926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3ex8UA&#10;AADbAAAADwAAAGRycy9kb3ducmV2LnhtbESPUWvCMBSF3wf7D+EOfJvp5pBRjWLLxgoiOBXZ46W5&#10;a4rNTWmiZv9+EQZ7PJxzvsOZL6PtxIUG3zpW8DTOQBDXTrfcKDjs3x9fQfiArLFzTAp+yMNycX83&#10;x1y7K3/SZRcakSDsc1RgQuhzKX1tyKIfu544ed9usBiSHBqpB7wmuO3kc5ZNpcWW04LBnkpD9Wl3&#10;tgre4rTYfGzKojAv1bZqj7Fcf0WlRg9xNQMRKIb/8F+70gomE7h9S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d7HxQAAANsAAAAPAAAAAAAAAAAAAAAAAJgCAABkcnMv&#10;ZG93bnJldi54bWxQSwUGAAAAAAQABAD1AAAAigMAAAAA&#10;" filled="f" strokecolor="#7f7f7f [1612]" strokeweight="2pt"/>
                    <v:oval id="Ellipse 34" o:spid="_x0000_s1028" style="position:absolute;left:17015;width:3588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9hMIA&#10;AADbAAAADwAAAGRycy9kb3ducmV2LnhtbESPQYvCMBSE78L+h/AWvNlULbJWoyyygiIIdgWvj+bZ&#10;FpuX0kTb/fcbQfA4zMw3zHLdm1o8qHWVZQXjKAZBnFtdcaHg/LsdfYFwHlljbZkU/JGD9epjsMRU&#10;245P9Mh8IQKEXYoKSu+bVEqXl2TQRbYhDt7VtgZ9kG0hdYtdgJtaTuJ4Jg1WHBZKbGhTUn7L7kbB&#10;7IcbNJPt/LA/JsmVu+wyPm+UGn723wsQnnr/Dr/aO61gmsD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j2EwgAAANsAAAAPAAAAAAAAAAAAAAAAAJgCAABkcnMvZG93&#10;bnJldi54bWxQSwUGAAAAAAQABAD1AAAAhwMAAAAA&#10;" filled="f" strokecolor="#7f7f7f [1612]" strokeweight="2pt">
                      <v:stroke joinstyle="miter"/>
                    </v:oval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35" o:spid="_x0000_s1029" type="#_x0000_t5" style="position:absolute;left:-238;top:11370;width:4469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cpUMEA&#10;AADbAAAADwAAAGRycy9kb3ducmV2LnhtbESPT4vCMBTE74LfITxhb5qui6Jdo+wKgif/u14fzbMt&#10;27yUJGr99kYQPA4z8xtmMmtMJa7kfGlZwWcvAUGcWV1yruCwX3RHIHxA1lhZJgV38jCbtlsTTLW9&#10;8Zauu5CLCGGfooIihDqV0mcFGfQ9WxNH72ydwRCly6V2eItwU8l+kgylwZLjQoE1zQvK/ncXo+Bv&#10;U59Ock3n35VbHwdM87HXpVIfnebnG0SgJrzDr/ZSK/gawPNL/A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XKVDBAAAA2wAAAA8AAAAAAAAAAAAAAAAAmAIAAGRycy9kb3du&#10;cmV2LnhtbFBLBQYAAAAABAAEAPUAAACGAwAAAAA=&#10;" filled="f" strokecolor="#7f7f7f [1612]" strokeweight="2pt"/>
                    <v:rect id="Rechteck 36" o:spid="_x0000_s1030" style="position:absolute;left:8825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9X8UA&#10;AADbAAAADwAAAGRycy9kb3ducmV2LnhtbESPUUvDMBSF3wX/Q7jC3lyqjiLdsmGLsoIMdI6xx0tz&#10;15Q1N6XJtvjvjSD4eDjnfIezWEXbiwuNvnOs4GGagSBunO64VbD7ert/BuEDssbeMSn4Jg+r5e3N&#10;AgvtrvxJl21oRYKwL1CBCWEopPSNIYt+6gbi5B3daDEkObZSj3hNcNvLxyzLpcWO04LBgSpDzWl7&#10;tgpeY15u1puqLM2s/qi7fazeD1GpyV18mYMIFMN/+K9dawVPOfx+S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n1fxQAAANsAAAAPAAAAAAAAAAAAAAAAAJgCAABkcnMv&#10;ZG93bnJldi54bWxQSwUGAAAAAAQABAD1AAAAigMAAAAA&#10;" filled="f" strokecolor="#7f7f7f [1612]" strokeweight="2pt"/>
                    <v:rect id="Rechteck 37" o:spid="_x0000_s1031" style="position:absolute;left:17015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YxMUA&#10;AADbAAAADwAAAGRycy9kb3ducmV2LnhtbESPS2vDMBCE74X+B7GF3Bq5D5LgRgm1aamhBPIi5LhY&#10;W8vUWhlLSdR/XxUCPQ4z8w0zX0bbiTMNvnWs4GGcgSCunW65UbDfvd/PQPiArLFzTAp+yMNycXsz&#10;x1y7C2/ovA2NSBD2OSowIfS5lL42ZNGPXU+cvC83WAxJDo3UA14S3HbyMcsm0mLLacFgT6Wh+nt7&#10;sgre4qRYfazKojDP1bpqD7H8PEalRnfx9QVEoBj+w9d2pRU8TeHvS/o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tjExQAAANsAAAAPAAAAAAAAAAAAAAAAAJgCAABkcnMv&#10;ZG93bnJldi54bWxQSwUGAAAAAAQABAD1AAAAigMAAAAA&#10;" filled="f" strokecolor="#7f7f7f [1612]" strokeweight="2pt"/>
                    <v:rect id="Rechteck 55" o:spid="_x0000_s1032" style="position:absolute;left:17015;top:5565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GiMUA&#10;AADbAAAADwAAAGRycy9kb3ducmV2LnhtbESPzWrDMBCE74W+g9hCbo3ckoTgRAmxaamhBPJH6HGx&#10;tpaJtTKWmqhvXxUKPQ4z8w2zXEfbiSsNvnWs4GmcgSCunW65UXA6vj7OQfiArLFzTAq+ycN6dX+3&#10;xFy7G+/pegiNSBD2OSowIfS5lL42ZNGPXU+cvE83WAxJDo3UA94S3HbyOctm0mLLacFgT6Wh+nL4&#10;sgpe4qzYvm3LojCTale151i+f0SlRg9xswARKIb/8F+70gqmU/j9k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waIxQAAANsAAAAPAAAAAAAAAAAAAAAAAJgCAABkcnMv&#10;ZG93bnJldi54bWxQSwUGAAAAAAQABAD1AAAAigMAAAAA&#10;" filled="f" strokecolor="#7f7f7f [1612]" strokeweight="2pt"/>
                    <v:shape id="Gleichschenkliges Dreieck 56" o:spid="_x0000_s1033" type="#_x0000_t5" style="position:absolute;left:8189;width:4471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Sh8MA&#10;AADbAAAADwAAAGRycy9kb3ducmV2LnhtbESPT2vCQBTE74LfYXmCN7NpQbExq7RCwVOj9k+uj+wz&#10;CWbfht2tSb+9Wyj0OMzMb5h8N5pO3Mj51rKChyQFQVxZ3XKt4OP9dbEG4QOyxs4yKfghD7vtdJJj&#10;pu3AJ7qdQy0ihH2GCpoQ+kxKXzVk0Ce2J47exTqDIUpXS+1wiHDTycc0XUmDLceFBnvaN1Rdz99G&#10;wdexL0tZ0OXlzRWfS6b9k9etUvPZ+LwBEWgM/+G/9kErWK7g90v8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pSh8MAAADbAAAADwAAAAAAAAAAAAAAAACYAgAAZHJzL2Rv&#10;d25yZXYueG1sUEsFBgAAAAAEAAQA9QAAAIgDAAAAAA==&#10;" filled="f" strokecolor="#7f7f7f [1612]" strokeweight="2pt"/>
                    <v:oval id="Ellipse 57" o:spid="_x0000_s1034" style="position:absolute;left:397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9GU8QA&#10;AADbAAAADwAAAGRycy9kb3ducmV2LnhtbESPQWvCQBSE7wX/w/IEb3Vj0NimriKhAaVQaBR6fWSf&#10;STD7NmS3Jv57t1DocZiZb5jNbjStuFHvGssKFvMIBHFpdcOVgvMpf34B4TyyxtYyKbiTg9128rTB&#10;VNuBv+hW+EoECLsUFdTed6mUrqzJoJvbjjh4F9sb9EH2ldQ9DgFuWhlHUSINNhwWauwoq6m8Fj9G&#10;QfLOHZo4f/04fi6XFx6K78U5U2o2HfdvIDyN/j/81z5oBas1/H4JP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vRlPEAAAA2wAAAA8AAAAAAAAAAAAAAAAAmAIAAGRycy9k&#10;b3ducmV2LnhtbFBLBQYAAAAABAAEAPUAAACJAwAAAAA=&#10;" filled="f" strokecolor="#7f7f7f [1612]" strokeweight="2pt">
                      <v:stroke joinstyle="miter"/>
                    </v:oval>
                  </v:group>
                </w:pict>
              </mc:Fallback>
            </mc:AlternateContent>
          </w:r>
          <w:r w:rsidR="008305FA" w:rsidRPr="00F5248B">
            <w:t xml:space="preserve">Textquellen: </w:t>
          </w:r>
          <w:r w:rsidR="008305FA">
            <w:t>Klett-Archiv</w:t>
          </w:r>
        </w:p>
      </w:tc>
      <w:tc>
        <w:tcPr>
          <w:tcW w:w="399" w:type="dxa"/>
        </w:tcPr>
        <w:p w:rsidR="008305FA" w:rsidRPr="00913892" w:rsidRDefault="008305FA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FA" w:rsidRDefault="008305FA" w:rsidP="003C599D">
      <w:pPr>
        <w:spacing w:line="240" w:lineRule="auto"/>
      </w:pPr>
      <w:r>
        <w:separator/>
      </w:r>
    </w:p>
  </w:footnote>
  <w:footnote w:type="continuationSeparator" w:id="0">
    <w:p w:rsidR="008305FA" w:rsidRDefault="008305F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12" w:rsidRDefault="001F5E23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7DB53F14" wp14:editId="2D41EE9C">
              <wp:simplePos x="0" y="0"/>
              <wp:positionH relativeFrom="column">
                <wp:posOffset>367576</wp:posOffset>
              </wp:positionH>
              <wp:positionV relativeFrom="paragraph">
                <wp:posOffset>4808435</wp:posOffset>
              </wp:positionV>
              <wp:extent cx="451485" cy="403860"/>
              <wp:effectExtent l="4763" t="0" r="10477" b="86678"/>
              <wp:wrapNone/>
              <wp:docPr id="61" name="Flussdiagramm: Gespeicherte Daten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Flussdiagramm: Gespeicherte Daten 61" o:spid="_x0000_s1026" type="#_x0000_t130" style="position:absolute;margin-left:28.95pt;margin-top:378.6pt;width:35.55pt;height:31.8pt;rotation:90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" filled="f" strokecolor="#7f7f7f [1612]" strokeweight="2pt"/>
          </w:pict>
        </mc:Fallback>
      </mc:AlternateContent>
    </w:r>
    <w:r>
      <w:rPr>
        <w:lang w:eastAsia="de-DE"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556B9264" wp14:editId="1ADBD741">
              <wp:simplePos x="0" y="0"/>
              <wp:positionH relativeFrom="column">
                <wp:posOffset>1178913</wp:posOffset>
              </wp:positionH>
              <wp:positionV relativeFrom="paragraph">
                <wp:posOffset>4813543</wp:posOffset>
              </wp:positionV>
              <wp:extent cx="451485" cy="403860"/>
              <wp:effectExtent l="4763" t="0" r="10477" b="86678"/>
              <wp:wrapNone/>
              <wp:docPr id="59" name="Flussdiagramm: Gespeicherte Daten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lussdiagramm: Gespeicherte Daten 59" o:spid="_x0000_s1026" type="#_x0000_t130" style="position:absolute;margin-left:92.85pt;margin-top:379pt;width:35.55pt;height:31.8pt;rotation:90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" filled="f" strokecolor="#7f7f7f [1612]" strokeweight="2pt"/>
          </w:pict>
        </mc:Fallback>
      </mc:AlternateContent>
    </w:r>
    <w:r>
      <w:rPr>
        <w:lang w:eastAsia="de-DE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EDD92AE" wp14:editId="155114A6">
              <wp:simplePos x="0" y="0"/>
              <wp:positionH relativeFrom="column">
                <wp:posOffset>1174115</wp:posOffset>
              </wp:positionH>
              <wp:positionV relativeFrom="paragraph">
                <wp:posOffset>4287520</wp:posOffset>
              </wp:positionV>
              <wp:extent cx="451485" cy="403860"/>
              <wp:effectExtent l="4763" t="0" r="10477" b="86678"/>
              <wp:wrapNone/>
              <wp:docPr id="15" name="Flussdiagramm: Gespeicherte Daten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lussdiagramm: Gespeicherte Daten 15" o:spid="_x0000_s1026" type="#_x0000_t130" style="position:absolute;margin-left:92.45pt;margin-top:337.6pt;width:35.55pt;height:31.8pt;rotation:90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vXyA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" filled="f" strokecolor="#7f7f7f [1612]" strokeweight="2pt"/>
          </w:pict>
        </mc:Fallback>
      </mc:AlternateContent>
    </w:r>
    <w:r>
      <w:rPr>
        <w:lang w:eastAsia="de-DE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6291EC4F" wp14:editId="132381E5">
              <wp:simplePos x="0" y="0"/>
              <wp:positionH relativeFrom="column">
                <wp:posOffset>3210864</wp:posOffset>
              </wp:positionH>
              <wp:positionV relativeFrom="paragraph">
                <wp:posOffset>1425575</wp:posOffset>
              </wp:positionV>
              <wp:extent cx="2117725" cy="2138045"/>
              <wp:effectExtent l="0" t="19050" r="15875" b="14605"/>
              <wp:wrapNone/>
              <wp:docPr id="54" name="Gruppieren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7725" cy="2138045"/>
                        <a:chOff x="0" y="0"/>
                        <a:chExt cx="2117918" cy="2138514"/>
                      </a:xfrm>
                    </wpg:grpSpPr>
                    <wps:wsp>
                      <wps:cNvPr id="11" name="Zierrahmen 11"/>
                      <wps:cNvSpPr/>
                      <wps:spPr>
                        <a:xfrm>
                          <a:off x="1757238" y="1765189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Zierrahmen 44"/>
                      <wps:cNvSpPr/>
                      <wps:spPr>
                        <a:xfrm>
                          <a:off x="914400" y="1200647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Flussdiagramm: Gespeicherte Daten 45"/>
                      <wps:cNvSpPr/>
                      <wps:spPr>
                        <a:xfrm>
                          <a:off x="882594" y="612250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lussdiagramm: Gespeicherte Daten 46"/>
                      <wps:cNvSpPr/>
                      <wps:spPr>
                        <a:xfrm>
                          <a:off x="882594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Flussdiagramm: Gespeicherte Daten 47"/>
                      <wps:cNvSpPr/>
                      <wps:spPr>
                        <a:xfrm>
                          <a:off x="23853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Positionsrahmen 48"/>
                      <wps:cNvSpPr/>
                      <wps:spPr>
                        <a:xfrm>
                          <a:off x="0" y="1144988"/>
                          <a:ext cx="482600" cy="491490"/>
                        </a:xfrm>
                        <a:prstGeom prst="fram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Regelmäßiges Fünfeck 49"/>
                      <wps:cNvSpPr/>
                      <wps:spPr>
                        <a:xfrm>
                          <a:off x="23853" y="0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Regelmäßiges Fünfeck 50"/>
                      <wps:cNvSpPr/>
                      <wps:spPr>
                        <a:xfrm>
                          <a:off x="858740" y="7951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4" o:spid="_x0000_s1026" style="position:absolute;margin-left:252.8pt;margin-top:112.25pt;width:166.75pt;height:168.35pt;z-index:251693056" coordsize="21179,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"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Zierrahmen 11" o:spid="_x0000_s1027" type="#_x0000_t21" style="position:absolute;left:17572;top:17651;width:3607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Lpk8EA&#10;AADbAAAADwAAAGRycy9kb3ducmV2LnhtbERPzWoCMRC+F3yHMIXeNGtbrK5GkYLWg1hqfYBxM26W&#10;biZLEtf17Y0g9DYf3+/MFp2tRUs+VI4VDAcZCOLC6YpLBYffVX8MIkRkjbVjUnClAIt572mGuXYX&#10;/qF2H0uRQjjkqMDE2ORShsKQxTBwDXHiTs5bjAn6UmqPlxRua/maZSNpseLUYLChT0PF3/5sFXxd&#10;N2PidrV9r0173L3574/J+qTUy3O3nIKI1MV/8cO90Wn+EO6/p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i6ZPBAAAA2wAAAA8AAAAAAAAAAAAAAAAAmAIAAGRycy9kb3du&#10;cmV2LnhtbFBLBQYAAAAABAAEAPUAAACGAwAAAAA=&#10;" filled="f" strokecolor="#7f7f7f [1612]" strokeweight="2pt"/>
              <v:shape id="Zierrahmen 44" o:spid="_x0000_s1028" type="#_x0000_t21" style="position:absolute;left:9144;top:12006;width:3606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lFsUA&#10;AADbAAAADwAAAGRycy9kb3ducmV2LnhtbESPzWrDMBCE74W8g9hAb43c1uTHjRJKIW0OISE/D7C1&#10;NpaptTKS6jhvHwUKPQ4z8w0zX/a2ER35UDtW8DzKQBCXTtdcKTgdV09TECEia2wck4IrBVguBg9z&#10;LLS78J66Q6xEgnAoUIGJsS2kDKUhi2HkWuLknZ23GJP0ldQeLwluG/mSZWNpsea0YLClD0Plz+HX&#10;Kvi6rqfE3WqTN6b73r763WT2eVbqcdi/v4GI1Mf/8F97rRXkOdy/p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mUWxQAAANsAAAAPAAAAAAAAAAAAAAAAAJgCAABkcnMv&#10;ZG93bnJldi54bWxQSwUGAAAAAAQABAD1AAAAigMAAAAA&#10;" filled="f" strokecolor="#7f7f7f [1612]" strokeweight="2pt"/>
              <v:shape id="Flussdiagramm: Gespeicherte Daten 45" o:spid="_x0000_s1029" type="#_x0000_t130" style="position:absolute;left:8825;top:6122;width:4312;height:4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9TsQA&#10;AADbAAAADwAAAGRycy9kb3ducmV2LnhtbESPQWvCQBSE74X+h+UVvBTdKK3U6CpSaPEgBWMv3h7Z&#10;ZzYk+zbsbmL6791CocdhZr5hNrvRtmIgH2rHCuazDARx6XTNlYLv88f0DUSIyBpbx6TghwLsto8P&#10;G8y1u/GJhiJWIkE45KjAxNjlUobSkMUwcx1x8q7OW4xJ+kpqj7cEt61cZNlSWqw5LRjs6N1Q2RS9&#10;VdD1HJvi2CwHulyfzar3X8dPr9TkadyvQUQa43/4r33QCl5e4fdL+g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vU7EAAAA2wAAAA8AAAAAAAAAAAAAAAAAmAIAAGRycy9k&#10;b3ducmV2LnhtbFBLBQYAAAAABAAEAPUAAACJAwAAAAA=&#10;" filled="f" strokecolor="#7f7f7f [1612]" strokeweight="2pt"/>
              <v:shape id="Flussdiagramm: Gespeicherte Daten 46" o:spid="_x0000_s1030" type="#_x0000_t130" style="position:absolute;left:8825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jOcQA&#10;AADbAAAADwAAAGRycy9kb3ducmV2LnhtbESPwWrDMBBE74X8g9hALyWRW4JpnCihFFp6CIE6veS2&#10;WBvL2FoZSXbcv68CgR6HmXnDbPeT7cRIPjSOFTwvMxDEldMN1wp+Th+LVxAhImvsHJOCXwqw380e&#10;tlhod+VvGstYiwThUKACE2NfSBkqQxbD0vXEybs4bzEm6WupPV4T3HbyJctyabHhtGCwp3dDVVsO&#10;VkE/cGzLQ5uPdL48mfXgj4dPr9TjfHrbgIg0xf/wvf2lFaxyuH1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IznEAAAA2wAAAA8AAAAAAAAAAAAAAAAAmAIAAGRycy9k&#10;b3ducmV2LnhtbFBLBQYAAAAABAAEAPUAAACJAwAAAAA=&#10;" filled="f" strokecolor="#7f7f7f [1612]" strokeweight="2pt"/>
              <v:shape id="Flussdiagramm: Gespeicherte Daten 47" o:spid="_x0000_s1031" type="#_x0000_t130" style="position:absolute;left:238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GosQA&#10;AADbAAAADwAAAGRycy9kb3ducmV2LnhtbESPQWvCQBSE74L/YXmFXqRuKsXW1FWkYOlBCo1evD2y&#10;z2xI9m3Y3cT4791CocdhZr5h1tvRtmIgH2rHCp7nGQji0umaKwWn4/7pDUSIyBpbx6TgRgG2m+lk&#10;jbl2V/6hoYiVSBAOOSowMXa5lKE0ZDHMXUecvIvzFmOSvpLa4zXBbSsXWbaUFmtOCwY7+jBUNkVv&#10;FXQ9x6Y4NMuBzpeZWfX++/DplXp8GHfvICKN8T/81/7SCl5e4fdL+g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hqLEAAAA2wAAAA8AAAAAAAAAAAAAAAAAmAIAAGRycy9k&#10;b3ducmV2LnhtbFBLBQYAAAAABAAEAPUAAACJAwAAAAA=&#10;" filled="f" strokecolor="#7f7f7f [1612]" strokeweight="2pt"/>
              <v:shape id="Positionsrahmen 48" o:spid="_x0000_s1032" style="position:absolute;top:11449;width:4826;height:4915;visibility:visible;mso-wrap-style:square;v-text-anchor:middle" coordsize="482600,49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+or4A&#10;AADbAAAADwAAAGRycy9kb3ducmV2LnhtbERPTYvCMBC9L/gfwgheFk2VZZFqFBUEr1srXodmbIrN&#10;pDSj1n+/OSzs8fG+19vBt+pJfWwCG5jPMlDEVbAN1wbK83G6BBUF2WIbmAy8KcJ2M/pYY27Di3/o&#10;WUitUgjHHA04kS7XOlaOPMZZ6IgTdwu9R0mwr7Xt8ZXCfasXWfatPTacGhx2dHBU3YuHN1C54ryv&#10;ZVncr2Vbfrpmvr/I0ZjJeNitQAkN8i/+c5+sga80Nn1JP0Bv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JfqK+AAAA2wAAAA8AAAAAAAAAAAAAAAAAmAIAAGRycy9kb3ducmV2&#10;LnhtbFBLBQYAAAAABAAEAPUAAACDAwAAAAA=&#10;" path="m,l482600,r,491490l,491490,,xm60325,60325r,370840l422275,431165r,-370840l60325,60325xe" filled="f" strokecolor="#7f7f7f [1612]" strokeweight="2pt">
                <v:stroke joinstyle="miter"/>
                <v:path arrowok="t" o:connecttype="custom" o:connectlocs="0,0;482600,0;482600,491490;0,491490;0,0;60325,60325;60325,431165;422275,431165;422275,60325;60325,60325" o:connectangles="0,0,0,0,0,0,0,0,0,0"/>
              </v:shape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elmäßiges Fünfeck 49" o:spid="_x0000_s1033" type="#_x0000_t56" style="position:absolute;left:238;width:4655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dtMAA&#10;AADbAAAADwAAAGRycy9kb3ducmV2LnhtbESP3YrCMBSE7xd8h3AE79akootWo4iieCf+PMChObbF&#10;5qQ0sda3N4Kwl8PMfMMsVp2tREuNLx1rSIYKBHHmTMm5hutl9zsF4QOywcoxaXiRh9Wy97PA1Lgn&#10;n6g9h1xECPsUNRQh1KmUPivIoh+6mjh6N9dYDFE2uTQNPiPcVnKk1J+0WHJcKLCmTUHZ/fywGrLa&#10;bK3aqyMl23ZUdZdk0o53Wg/63XoOIlAX/sPf9sFoGM/g8yX+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5dtMAAAADbAAAADwAAAAAAAAAAAAAAAACYAgAAZHJzL2Rvd25y&#10;ZXYueG1sUEsFBgAAAAAEAAQA9QAAAIUDAAAAAA==&#10;" filled="f" strokecolor="#7f7f7f [1612]" strokeweight="2pt"/>
              <v:shape id="Regelmäßiges Fünfeck 50" o:spid="_x0000_s1034" type="#_x0000_t56" style="position:absolute;left:8587;top:79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i9LsA&#10;AADbAAAADwAAAGRycy9kb3ducmV2LnhtbERPSwrCMBDdC94hjOBOk4qKVKOIorgTPwcYmrEtNpPS&#10;xFpvbxaCy8f7rzadrURLjS8da0jGCgRx5kzJuYb77TBagPAB2WDlmDR8yMNm3e+tMDXuzRdqryEX&#10;MYR9ihqKEOpUSp8VZNGPXU0cuYdrLIYIm1yaBt8x3FZyotRcWiw5NhRY066g7Hl9WQ1ZbfZWHdWZ&#10;kn07qbpbMmunB62Hg267BBGoC3/xz30yGmZxff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5dYvS7AAAA2wAAAA8AAAAAAAAAAAAAAAAAmAIAAGRycy9kb3ducmV2Lnht&#10;bFBLBQYAAAAABAAEAPUAAACAAwAAAAA=&#10;" filled="f" strokecolor="#7f7f7f [1612]" strokeweight="2pt"/>
            </v:group>
          </w:pict>
        </mc:Fallback>
      </mc:AlternateContent>
    </w:r>
    <w:r>
      <w:rPr>
        <w:lang w:eastAsia="de-DE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43AF6F2" wp14:editId="75208A10">
              <wp:simplePos x="0" y="0"/>
              <wp:positionH relativeFrom="column">
                <wp:posOffset>3239770</wp:posOffset>
              </wp:positionH>
              <wp:positionV relativeFrom="paragraph">
                <wp:posOffset>4274185</wp:posOffset>
              </wp:positionV>
              <wp:extent cx="2342515" cy="2100580"/>
              <wp:effectExtent l="19050" t="0" r="38735" b="13970"/>
              <wp:wrapNone/>
              <wp:docPr id="52" name="Gruppieren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2515" cy="2100580"/>
                        <a:chOff x="0" y="0"/>
                        <a:chExt cx="2342984" cy="2101539"/>
                      </a:xfrm>
                    </wpg:grpSpPr>
                    <wps:wsp>
                      <wps:cNvPr id="12" name="Trapezoid 12"/>
                      <wps:cNvSpPr/>
                      <wps:spPr>
                        <a:xfrm>
                          <a:off x="0" y="0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chseck 13"/>
                      <wps:cNvSpPr/>
                      <wps:spPr>
                        <a:xfrm>
                          <a:off x="1773141" y="556591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ichtungspfeil 16"/>
                      <wps:cNvSpPr/>
                      <wps:spPr>
                        <a:xfrm>
                          <a:off x="1733384" y="1653863"/>
                          <a:ext cx="609600" cy="419100"/>
                        </a:xfrm>
                        <a:prstGeom prst="homePlat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Trapezoid 17"/>
                      <wps:cNvSpPr/>
                      <wps:spPr>
                        <a:xfrm>
                          <a:off x="858741" y="572494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Trapezoid 18"/>
                      <wps:cNvSpPr/>
                      <wps:spPr>
                        <a:xfrm>
                          <a:off x="0" y="1144988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Sechseck 19"/>
                      <wps:cNvSpPr/>
                      <wps:spPr>
                        <a:xfrm>
                          <a:off x="858741" y="1089328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Sechseck 20"/>
                      <wps:cNvSpPr/>
                      <wps:spPr>
                        <a:xfrm>
                          <a:off x="7951" y="165386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echseck 21"/>
                      <wps:cNvSpPr/>
                      <wps:spPr>
                        <a:xfrm>
                          <a:off x="866692" y="164591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2" o:spid="_x0000_s1026" style="position:absolute;margin-left:255.1pt;margin-top:336.55pt;width:184.45pt;height:165.4pt;z-index:251674624;mso-height-relative:margin" coordsize="23429,2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">
              <v:shape id="Trapezoid 12" o:spid="_x0000_s1027" style="position:absolute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b+MIA&#10;AADbAAAADwAAAGRycy9kb3ducmV2LnhtbERPS2vCQBC+C/0PyxS86aY5iKSuobQI8SL4gPY4ZKfZ&#10;pNnZsLvV2F/fFQRv8/E9Z1WOthdn8qF1rOBlnoEgrp1uuVFwOm5mSxAhImvsHZOCKwUo10+TFRba&#10;XXhP50NsRArhUKACE+NQSBlqQxbD3A3Eift23mJM0DdSe7ykcNvLPMsW0mLLqcHgQO+G6p/Dr1WQ&#10;h7Hbtr7bbWL197k3+dei+nBKTZ/Ht1cQkcb4EN/dlU7zc7j9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hv4wgAAANsAAAAPAAAAAAAAAAAAAAAAAJgCAABkcnMvZG93&#10;bnJldi54bWxQSwUGAAAAAAQABAD1AAAAhwMAAAAA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13" o:spid="_x0000_s1028" type="#_x0000_t9" style="position:absolute;left:17731;top:5565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csEA&#10;AADbAAAADwAAAGRycy9kb3ducmV2LnhtbERP32vCMBB+H+x/CDfY20y3QZFqWmQw2KYP6kR9PJqz&#10;CTaX0mRa/3sjCHu7j+/nTavBteJEfbCeFbyOMhDEtdeWGwWb38+XMYgQkTW2nknBhQJU5ePDFAvt&#10;z7yi0zo2IoVwKFCBibErpAy1IYdh5DvixB187zAm2DdS93hO4a6Vb1mWS4eWU4PBjj4M1cf1n1Pg&#10;t7u5zXbt3izyb1rme/RL+6PU89Mwm4CINMR/8d39pdP8d7j9kg6Q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3MnLBAAAA2wAAAA8AAAAAAAAAAAAAAAAAmAIAAGRycy9kb3du&#10;cmV2LnhtbFBLBQYAAAAABAAEAPUAAACGAwAAAAA=&#10;" adj="4598" filled="f" strokecolor="#7f7f7f [1612]" strokeweight="2pt"/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16" o:spid="_x0000_s1029" type="#_x0000_t15" style="position:absolute;left:17333;top:16538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vd8MA&#10;AADbAAAADwAAAGRycy9kb3ducmV2LnhtbERPyWrDMBC9F/oPYgq5NXJSCMGNbIqhkEN7yFKob4M1&#10;td1aIyOpjuOvjwKB3Obx1tnko+nEQM63lhUs5gkI4srqlmsFx8P78xqED8gaO8uk4Ewe8uzxYYOp&#10;tife0bAPtYgh7FNU0ITQp1L6qiGDfm574sj9WGcwROhqqR2eYrjp5DJJVtJgy7GhwZ6Khqq//b9R&#10;UE3F6L6nbij74kV/fX6Ui9+pVGr2NL69ggg0hrv45t7qOH8F11/iAT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cvd8MAAADbAAAADwAAAAAAAAAAAAAAAACYAgAAZHJzL2Rv&#10;d25yZXYueG1sUEsFBgAAAAAEAAQA9QAAAIgDAAAAAA==&#10;" adj="14175" filled="f" strokecolor="#7f7f7f [1612]" strokeweight="2pt"/>
              <v:shape id="Trapezoid 17" o:spid="_x0000_s1030" style="position:absolute;left:8587;top:5724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4YMEA&#10;AADbAAAADwAAAGRycy9kb3ducmV2LnhtbERPTWsCMRC9C/0PYQreNOsetGyNIhZhvQhaoT0Om+lm&#10;dTNZklRXf70RCr3N433OfNnbVlzIh8axgsk4A0FcOd1wreD4uRm9gQgRWWPrmBTcKMBy8TKYY6Hd&#10;lfd0OcRapBAOBSowMXaFlKEyZDGMXUecuB/nLcYEfS21x2sKt63Ms2wqLTacGgx2tDZUnQ+/VkEe&#10;+tO28afdJpb3r73Jv6flh1Nq+Nqv3kFE6uO/+M9d6jR/Bs9f0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JuGDBAAAA2wAAAA8AAAAAAAAAAAAAAAAAmAIAAGRycy9kb3du&#10;cmV2LnhtbFBLBQYAAAAABAAEAPUAAACG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Trapezoid 18" o:spid="_x0000_s1031" style="position:absolute;top:11449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sEsQA&#10;AADbAAAADwAAAGRycy9kb3ducmV2LnhtbESPT2vDMAzF74V9B6PBbq2zHMpI65axUUgvg/6B9ihi&#10;LU4Xy8F222yffjoMdpN4T+/9tFyPvlc3iqkLbOB5VoAiboLtuDVwPGymL6BSRrbYByYD35RgvXqY&#10;LLGy4c47uu1zqySEU4UGXM5DpXVqHHlMszAQi/YZoscsa2y1jXiXcN/rsijm2mPH0uBwoDdHzdf+&#10;6g2Uabxsu3j52OT657Rz5Xlevwdjnh7H1wWoTGP+N/9d11bwBVZ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WLBLEAAAA2wAAAA8AAAAAAAAAAAAAAAAAmAIAAGRycy9k&#10;b3ducmV2LnhtbFBLBQYAAAAABAAEAPUAAACJ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Sechseck 19" o:spid="_x0000_s1032" type="#_x0000_t9" style="position:absolute;left:8587;top:10893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8FmMIA&#10;AADbAAAADwAAAGRycy9kb3ducmV2LnhtbERPS2sCMRC+F/ofwhS81Ww9LLqaXUpB8NGD2lI9Dptx&#10;E7qZLJuo239vCoXe5uN7zqIaXCuu1AfrWcHLOANBXHttuVHw+bF8noIIEVlj65kU/FCAqnx8WGCh&#10;/Y33dD3ERqQQDgUqMDF2hZShNuQwjH1HnLiz7x3GBPtG6h5vKdy1cpJluXRoOTUY7OjNUP19uDgF&#10;/uu4tdmxPZn3fE27/IR+ZzdKjZ6G1zmISEP8F/+5VzrNn8HvL+k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wWYwgAAANsAAAAPAAAAAAAAAAAAAAAAAJgCAABkcnMvZG93&#10;bnJldi54bWxQSwUGAAAAAAQABAD1AAAAhwMAAAAA&#10;" adj="4598" filled="f" strokecolor="#7f7f7f [1612]" strokeweight="2pt"/>
              <v:shape id="Sechseck 20" o:spid="_x0000_s1033" type="#_x0000_t9" style="position:absolute;left:79;top:16538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muMEA&#10;AADbAAAADwAAAGRycy9kb3ducmV2LnhtbERPz2vCMBS+D/wfwhN2m6k9lFGNIoOBmzt0KtPjo3lr&#10;gs1LaWLb/ffLYbDjx/d7vZ1cKwbqg/WsYLnIQBDXXltuFJxPr0/PIEJE1th6JgU/FGC7mT2ssdR+&#10;5E8ajrERKYRDiQpMjF0pZagNOQwL3xEn7tv3DmOCfSN1j2MKd63Ms6yQDi2nBoMdvRiqb8e7U+C/&#10;LgebXdqr+SjeqCqu6Cv7rtTjfNqtQESa4r/4z73XCvK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JZrjBAAAA2wAAAA8AAAAAAAAAAAAAAAAAmAIAAGRycy9kb3du&#10;cmV2LnhtbFBLBQYAAAAABAAEAPUAAACGAwAAAAA=&#10;" adj="4598" filled="f" strokecolor="#7f7f7f [1612]" strokeweight="2pt"/>
              <v:shape id="Sechseck 21" o:spid="_x0000_s1034" type="#_x0000_t9" style="position:absolute;left:8666;top:16459;width:5258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XDI8MA&#10;AADbAAAADwAAAGRycy9kb3ducmV2LnhtbESPQWsCMRSE74X+h/AK3mp2PSxlNS4iCG31YFXU42Pz&#10;3AQ3L8sm1fXfN4VCj8PMfMPMqsG14kZ9sJ4V5OMMBHHtteVGwWG/en0DESKyxtYzKXhQgGr+/DTD&#10;Uvs7f9FtFxuRIBxKVGBi7EopQ23IYRj7jjh5F987jEn2jdQ93hPctXKSZYV0aDktGOxoaai+7r6d&#10;An88rW12as9mU3zQtjij39pPpUYvw2IKItIQ/8N/7XetYJLD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XDI8MAAADbAAAADwAAAAAAAAAAAAAAAACYAgAAZHJzL2Rv&#10;d25yZXYueG1sUEsFBgAAAAAEAAQA9QAAAIgDAAAAAA==&#10;" adj="4598" filled="f" strokecolor="#7f7f7f [1612]" strokeweight="2pt"/>
            </v:group>
          </w:pict>
        </mc:Fallback>
      </mc:AlternateContent>
    </w:r>
    <w:r>
      <w:rPr>
        <w:lang w:eastAsia="de-DE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7C5D7415" wp14:editId="283B359A">
              <wp:simplePos x="0" y="0"/>
              <wp:positionH relativeFrom="column">
                <wp:posOffset>381635</wp:posOffset>
              </wp:positionH>
              <wp:positionV relativeFrom="paragraph">
                <wp:posOffset>1363980</wp:posOffset>
              </wp:positionV>
              <wp:extent cx="2105660" cy="2231390"/>
              <wp:effectExtent l="19050" t="19050" r="46990" b="35560"/>
              <wp:wrapNone/>
              <wp:docPr id="53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05660" cy="2231390"/>
                        <a:chOff x="0" y="0"/>
                        <a:chExt cx="2106185" cy="2231914"/>
                      </a:xfrm>
                    </wpg:grpSpPr>
                    <wps:wsp>
                      <wps:cNvPr id="10" name="Raute 10"/>
                      <wps:cNvSpPr/>
                      <wps:spPr>
                        <a:xfrm>
                          <a:off x="0" y="2385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tern mit 6 Zacken 14"/>
                      <wps:cNvSpPr/>
                      <wps:spPr>
                        <a:xfrm>
                          <a:off x="811033" y="0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Stern mit 6 Zacken 38"/>
                      <wps:cNvSpPr/>
                      <wps:spPr>
                        <a:xfrm>
                          <a:off x="811033" y="588396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Stern mit 6 Zacken 39"/>
                      <wps:cNvSpPr/>
                      <wps:spPr>
                        <a:xfrm>
                          <a:off x="811033" y="1176793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Stern mit 6 Zacken 40"/>
                      <wps:cNvSpPr/>
                      <wps:spPr>
                        <a:xfrm>
                          <a:off x="23854" y="1152939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Raute 41"/>
                      <wps:cNvSpPr/>
                      <wps:spPr>
                        <a:xfrm>
                          <a:off x="0" y="1749286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Raute 42"/>
                      <wps:cNvSpPr/>
                      <wps:spPr>
                        <a:xfrm>
                          <a:off x="795131" y="1765189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Raute 43"/>
                      <wps:cNvSpPr/>
                      <wps:spPr>
                        <a:xfrm>
                          <a:off x="1582310" y="62020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3" o:spid="_x0000_s1026" style="position:absolute;margin-left:30.05pt;margin-top:107.4pt;width:165.8pt;height:175.7pt;z-index:251683840" coordsize="21061,2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10" o:spid="_x0000_s1027" type="#_x0000_t4" style="position:absolute;top:238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hNsQA&#10;AADbAAAADwAAAGRycy9kb3ducmV2LnhtbESPT2sCMRDF7wW/Qxiht5pUisjWKK0ilF7EPz30Nmym&#10;m6WbybKJuttP3zkI3mZ4b977zWLVh0ZdqEt1ZAvPEwOKuIyu5srC6bh9moNKGdlhE5ksDJRgtRw9&#10;LLBw8cp7uhxypSSEU4EWfM5toXUqPQVMk9gSi/YTu4BZ1q7SrsOrhIdGT42Z6YA1S4PHltaeyt/D&#10;OVj4HDZmRy/v+Jf233E3fNXebAZrH8f92yuoTH2+m2/XH07whV5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HoTbEAAAA2wAAAA8AAAAAAAAAAAAAAAAAmAIAAGRycy9k&#10;b3ducmV2LnhtbFBLBQYAAAAABAAEAPUAAACJAwAAAAA=&#10;" filled="f" strokecolor="#7f7f7f [1612]" strokeweight="2pt"/>
              <v:shape id="Stern mit 6 Zacken 14" o:spid="_x0000_s1028" style="position:absolute;left:8110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71MAA&#10;AADbAAAADwAAAGRycy9kb3ducmV2LnhtbERPS2vCQBC+F/wPywi91Y1tKRJdpQqF3kqioMchO02C&#10;2dmQnbz+fbdQ6G0+vufsDpNr1EBdqD0bWK8SUMSFtzWXBi7nj6cNqCDIFhvPZGCmAIf94mGHqfUj&#10;ZzTkUqoYwiFFA5VIm2odioochpVviSP37TuHEmFXatvhGMNdo5+T5E07rDk2VNjSqaLinvfOQJHz&#10;XV6aZB6vcvzqbyeXZ2dnzONyet+CEprkX/zn/rRx/iv8/hIP0P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B71MAAAADbAAAADwAAAAAAAAAAAAAAAACYAgAAZHJzL2Rvd25y&#10;ZXYueG1sUEsFBgAAAAAEAAQA9QAAAIUDAAAAAA=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8" o:spid="_x0000_s1029" style="position:absolute;left:8110;top:5883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tsb4A&#10;AADbAAAADwAAAGRycy9kb3ducmV2LnhtbERPTYvCMBC9C/sfwix403QVRLqmsisseBOroMehmW1L&#10;m0lpRlv/vTkIHh/ve7MdXavu1Ifas4GveQKKuPC25tLA+fQ3W4MKgmyx9UwGHhRgm31MNphaP/CR&#10;7rmUKoZwSNFAJdKlWoeiIodh7jviyP373qFE2Jfa9jjEcNfqRZKstMOaY0OFHe0qKpr85gwUOTey&#10;bJPHcJHfw+26c/nx5IyZfo4/36CERnmLX+69NbCMY+OX+AN09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4LbG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9" o:spid="_x0000_s1030" style="position:absolute;left:8110;top:11767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IKsEA&#10;AADbAAAADwAAAGRycy9kb3ducmV2LnhtbESPwYrCQBBE74L/MLTgTSersKzRUVZhYW9iFPTYZNok&#10;mOkJmdbEv3eEhT0WVfWKWm16V6sHtaHybOBjmoAizr2tuDBwOv5MvkAFQbZYeyYDTwqwWQ8HK0yt&#10;7/hAj0wKFSEcUjRQijSp1iEvyWGY+oY4elffOpQo20LbFrsId7WeJcmndlhxXCixoV1J+S27OwN5&#10;xjeZ18mzO8t2f7/sXHY4OmPGo/57CUqol//wX/vXGpgv4P0l/gC9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0iCrBAAAA2wAAAA8AAAAAAAAAAAAAAAAAmAIAAGRycy9kb3du&#10;cmV2LnhtbFBLBQYAAAAABAAEAPUAAACG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40" o:spid="_x0000_s1031" style="position:absolute;left:238;top:11529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Syr4A&#10;AADbAAAADwAAAGRycy9kb3ducmV2LnhtbERPTYvCMBC9C/sfwix4s6mryFKN4gqCt8UquMehGdti&#10;MynNaOu/3xwEj4/3vdoMrlEP6kLt2cA0SUERF97WXBo4n/aTb1BBkC02nsnAkwJs1h+jFWbW93yk&#10;Ry6liiEcMjRQibSZ1qGoyGFIfEscuavvHEqEXalth30Md43+StOFdlhzbKiwpV1FxS2/OwNFzjeZ&#10;Nemzv8jP7/1v5/LjyRkz/hy2S1BCg7zFL/fBGpjH9fFL/AF6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IUsq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Raute 41" o:spid="_x0000_s1032" type="#_x0000_t4" style="position:absolute;top:17492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rsMQA&#10;AADbAAAADwAAAGRycy9kb3ducmV2LnhtbESPQWvCQBSE74X+h+UVvDW7ERFJXUOrFMSLqO2ht0f2&#10;NRuafRuyW0389W6h4HGYmW+YZTm4VpypD41nDXmmQBBX3jRca/g4vT8vQISIbLD1TBpGClCuHh+W&#10;WBh/4QOdj7EWCcKhQA02xq6QMlSWHIbMd8TJ+/a9w5hkX0vT4yXBXSunSs2lw4bTgsWO1paqn+Ov&#10;07AbN2pPsze8hsOX34+fjVWbUevJ0/D6AiLSEO/h//bWaJjl8Pc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4K7DEAAAA2wAAAA8AAAAAAAAAAAAAAAAAmAIAAGRycy9k&#10;b3ducmV2LnhtbFBLBQYAAAAABAAEAPUAAACJAwAAAAA=&#10;" filled="f" strokecolor="#7f7f7f [1612]" strokeweight="2pt"/>
              <v:shape id="Raute 42" o:spid="_x0000_s1033" type="#_x0000_t4" style="position:absolute;left:7951;top:17651;width:5239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1x8MA&#10;AADbAAAADwAAAGRycy9kb3ducmV2LnhtbESPT2sCMRTE74V+h/AEb91EkVK2RtGKIF7Ef4feHpvX&#10;zdLNy7KJuuunbwShx2FmfsNM552rxZXaUHnWMMoUCOLCm4pLDafj+u0DRIjIBmvPpKGnAPPZ68sU&#10;c+NvvKfrIZYiQTjkqMHG2ORShsKSw5D5hjh5P751GJNsS2lavCW4q+VYqXfpsOK0YLGhL0vF7+Hi&#10;NGz7ldrRZIn3sP/2u/5cWbXqtR4OusUniEhd/A8/2xujYTKGx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1x8MAAADbAAAADwAAAAAAAAAAAAAAAACYAgAAZHJzL2Rv&#10;d25yZXYueG1sUEsFBgAAAAAEAAQA9QAAAIgDAAAAAA==&#10;" filled="f" strokecolor="#7f7f7f [1612]" strokeweight="2pt"/>
              <v:shape id="Raute 43" o:spid="_x0000_s1034" type="#_x0000_t4" style="position:absolute;left:15823;top:6202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YQXMMA&#10;AADbAAAADwAAAGRycy9kb3ducmV2LnhtbESPQWsCMRSE7wX/Q3iCt5q0lVJWo1SlIF5Eqwdvj81z&#10;s7h5WTap7vrrjVDwOMzMN8xk1rpKXKgJpWcNb0MFgjj3puRCw/735/ULRIjIBivPpKGjALNp72WC&#10;mfFX3tJlFwuRIBwy1GBjrDMpQ27JYRj6mjh5J984jEk2hTQNXhPcVfJdqU/psOS0YLGmhaX8vPtz&#10;GtbdUm1oNMdb2B79pjuUVi07rQf99nsMIlIbn+H/9spoGH3A40v6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YQXMMAAADbAAAADwAAAAAAAAAAAAAAAACYAgAAZHJzL2Rv&#10;d25yZXYueG1sUEsFBgAAAAAEAAQA9QAAAIgDAAAAAA==&#10;" filled="f" strokecolor="#7f7f7f [1612]" strokeweight="2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A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B41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5E23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3A8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7CD2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5FA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00B3"/>
    <w:rsid w:val="00862C21"/>
    <w:rsid w:val="0086752B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53C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A8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72C1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5312"/>
    <w:rsid w:val="00CF715C"/>
    <w:rsid w:val="00D022EC"/>
    <w:rsid w:val="00D05217"/>
    <w:rsid w:val="00D06182"/>
    <w:rsid w:val="00D12661"/>
    <w:rsid w:val="00D1582D"/>
    <w:rsid w:val="00D16E1B"/>
    <w:rsid w:val="00D2569D"/>
    <w:rsid w:val="00D542DF"/>
    <w:rsid w:val="00D559DE"/>
    <w:rsid w:val="00D56FEB"/>
    <w:rsid w:val="00D60378"/>
    <w:rsid w:val="00D61B52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7E54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4F62"/>
    <w:rsid w:val="00EF6029"/>
    <w:rsid w:val="00F16DA0"/>
    <w:rsid w:val="00F23554"/>
    <w:rsid w:val="00F241DA"/>
    <w:rsid w:val="00F24740"/>
    <w:rsid w:val="00F30571"/>
    <w:rsid w:val="00F335CB"/>
    <w:rsid w:val="00F3527E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62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4</cp:revision>
  <cp:lastPrinted>2016-12-08T14:25:00Z</cp:lastPrinted>
  <dcterms:created xsi:type="dcterms:W3CDTF">2018-09-06T11:41:00Z</dcterms:created>
  <dcterms:modified xsi:type="dcterms:W3CDTF">2018-09-06T12:25:00Z</dcterms:modified>
</cp:coreProperties>
</file>