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441139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441139">
              <w:t>1</w:t>
            </w:r>
          </w:p>
        </w:tc>
      </w:tr>
      <w:tr w:rsidR="00441139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441139" w:rsidRPr="00BF17F2" w:rsidRDefault="00441139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41139" w:rsidRPr="00BF17F2" w:rsidRDefault="00441139" w:rsidP="00FE5CED">
            <w:pPr>
              <w:pStyle w:val="ekvue1arial"/>
            </w:pPr>
            <w:r>
              <w:t>Knobeln mit Gewichten (Lösung)</w:t>
            </w:r>
          </w:p>
        </w:tc>
      </w:tr>
    </w:tbl>
    <w:p w:rsidR="00CD7D9F" w:rsidRDefault="00CD7D9F" w:rsidP="00005AE2">
      <w:bookmarkStart w:id="0" w:name="bmStart"/>
      <w:bookmarkEnd w:id="0"/>
    </w:p>
    <w:p w:rsidR="00441139" w:rsidRPr="00D3427F" w:rsidRDefault="00441139" w:rsidP="00441139">
      <w:pPr>
        <w:pStyle w:val="ekvnummerierung"/>
        <w:framePr w:wrap="around"/>
      </w:pPr>
      <w:r>
        <w:t>1</w:t>
      </w:r>
    </w:p>
    <w:p w:rsidR="00441139" w:rsidRPr="00287B24" w:rsidRDefault="009E3AD1" w:rsidP="0044113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F1BDCFB" wp14:editId="3AF9505E">
            <wp:extent cx="288290" cy="28829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AD1" w:rsidRPr="00287B24" w:rsidRDefault="009E3AD1" w:rsidP="009E3AD1">
      <w:pPr>
        <w:pStyle w:val="ekvpicto"/>
        <w:framePr w:wrap="around" w:y="1441"/>
      </w:pPr>
    </w:p>
    <w:p w:rsidR="00441139" w:rsidRDefault="00441139" w:rsidP="00005AE2">
      <w:r>
        <w:t>Wie viel wiegt das Obst?</w:t>
      </w:r>
    </w:p>
    <w:p w:rsidR="00441139" w:rsidRDefault="009E3AD1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E0B25BB" wp14:editId="2CB328C3">
                <wp:simplePos x="0" y="0"/>
                <wp:positionH relativeFrom="column">
                  <wp:posOffset>4150995</wp:posOffset>
                </wp:positionH>
                <wp:positionV relativeFrom="paragraph">
                  <wp:posOffset>135255</wp:posOffset>
                </wp:positionV>
                <wp:extent cx="962025" cy="514350"/>
                <wp:effectExtent l="57150" t="57150" r="28575" b="3810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025" cy="514350"/>
                          <a:chOff x="0" y="0"/>
                          <a:chExt cx="962025" cy="514350"/>
                        </a:xfrm>
                      </wpg:grpSpPr>
                      <pic:pic xmlns:pic="http://schemas.openxmlformats.org/drawingml/2006/picture">
                        <pic:nvPicPr>
                          <pic:cNvPr id="1" name="Grafik 1" descr="C:\Users\muenster\Downloads\Illus_Blog_Knobeln\S537270838_Birn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3328">
                            <a:off x="581025" y="0"/>
                            <a:ext cx="3810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Grafik 4" descr="C:\Users\muenster\Downloads\Illus_Blog_Knobeln\S537270727_Banan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77121"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8" o:spid="_x0000_s1026" style="position:absolute;margin-left:326.85pt;margin-top:10.65pt;width:75.75pt;height:40.5pt;z-index:251668480" coordsize="9620,5143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5810;width:3810;height:4857;rotation:32039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UeEG7AAAA2gAAAA8AAABkcnMvZG93bnJldi54bWxET0sKwjAQ3QveIYzgzqa6EKlGUcHPUquI&#10;y6EZ22IzKU3UensjCK6Gx/vObNGaSjypcaVlBcMoBkGcWV1yruB82gwmIJxH1lhZJgVvcrCYdzsz&#10;TLR98ZGeqc9FCGGXoILC+zqR0mUFGXSRrYkDd7ONQR9gk0vd4CuEm0qO4ngsDZYcGgqsaV1Qdk8f&#10;RoHfHtLhCqvr5Xrg3cYR7vL1WKl+r11OQXhq/V/8c+91mA/fV75Xzj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D4UeEG7AAAA2gAAAA8AAAAAAAAAAAAAAAAAnwIAAGRycy9k&#10;b3ducmV2LnhtbFBLBQYAAAAABAAEAPcAAACHAwAAAAA=&#10;">
                  <v:imagedata r:id="rId10" o:title="S537270838_Birne_sw"/>
                  <v:path arrowok="t"/>
                </v:shape>
                <v:shape id="Grafik 4" o:spid="_x0000_s1028" type="#_x0000_t75" style="position:absolute;width:5143;height:5143;rotation:-68035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ydDzCAAAA2gAAAA8AAABkcnMvZG93bnJldi54bWxEj8FqwzAQRO+B/oPYQm+x3BLa4kY2JSWQ&#10;U6BOINfF2thKrJWw5MTp10eFQo/DzLxhltVke3GhIRjHCp6zHARx47ThVsF+t56/gwgRWWPvmBTc&#10;KEBVPsyWWGh35W+61LEVCcKhQAVdjL6QMjQdWQyZ88TJO7rBYkxyaKUe8Jrgtpcvef4qLRpOCx16&#10;WnXUnOvRKghme4sjrX52fPCW3/zpWK+/lHp6nD4/QESa4n/4r73RChbweyXdAFne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cnQ8wgAAANoAAAAPAAAAAAAAAAAAAAAAAJ8C&#10;AABkcnMvZG93bnJldi54bWxQSwUGAAAAAAQABAD3AAAAjgMAAAAA&#10;">
                  <v:imagedata r:id="rId11" o:title="S537270727_Banane_sw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02F92A9" wp14:editId="6C1A44B8">
                <wp:simplePos x="0" y="0"/>
                <wp:positionH relativeFrom="column">
                  <wp:posOffset>2332355</wp:posOffset>
                </wp:positionH>
                <wp:positionV relativeFrom="paragraph">
                  <wp:posOffset>135255</wp:posOffset>
                </wp:positionV>
                <wp:extent cx="790575" cy="485775"/>
                <wp:effectExtent l="38100" t="19050" r="9525" b="28575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75" cy="485775"/>
                          <a:chOff x="0" y="0"/>
                          <a:chExt cx="790575" cy="485775"/>
                        </a:xfrm>
                      </wpg:grpSpPr>
                      <pic:pic xmlns:pic="http://schemas.openxmlformats.org/drawingml/2006/picture">
                        <pic:nvPicPr>
                          <pic:cNvPr id="34" name="Grafik 34" descr="C:\Users\muenster\Downloads\Illus_Blog_Knobeln\S537270838_Birn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93691">
                            <a:off x="0" y="0"/>
                            <a:ext cx="3810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Grafik 2" descr="C:\Users\muenster\Downloads\Illus_Blog_Knobeln\S537300445_Apfel_sw.ti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" y="38100"/>
                            <a:ext cx="4095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9" o:spid="_x0000_s1026" style="position:absolute;margin-left:183.65pt;margin-top:10.65pt;width:62.25pt;height:38.25pt;z-index:251666432" coordsize="7905,4857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">
                <v:shape id="Grafik 34" o:spid="_x0000_s1027" type="#_x0000_t75" style="position:absolute;width:3810;height:4857;rotation:-33457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0JarGAAAA2wAAAA8AAABkcnMvZG93bnJldi54bWxEj91qwkAUhO8LfYflFLyrm/6oJXUVFayi&#10;iDba+9PsaRLNng3ZVdO3dwXBy2FmvmH6w8aU4kS1KywreGlHIIhTqwvOFOy20+cPEM4jaywtk4J/&#10;cjAcPD70Mdb2zN90SnwmAoRdjApy76tYSpfmZNC1bUUcvD9bG/RB1pnUNZ4D3JTyNYq60mDBYSHH&#10;iiY5pYfkaBT0Rpv979dk1l2vFp0fJ5ed1X5cKdV6akafIDw1/h6+tedawds7XL+EHyAH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LQlqsYAAADbAAAADwAAAAAAAAAAAAAA&#10;AACfAgAAZHJzL2Rvd25yZXYueG1sUEsFBgAAAAAEAAQA9wAAAJIDAAAAAA==&#10;">
                  <v:imagedata r:id="rId10" o:title="S537270838_Birne_sw"/>
                  <v:path arrowok="t"/>
                </v:shape>
                <v:shape id="Grafik 2" o:spid="_x0000_s1028" type="#_x0000_t75" style="position:absolute;left:3810;top:381;width:4095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26g/BAAAA2gAAAA8AAABkcnMvZG93bnJldi54bWxEj82qwjAUhPeC7xCO4E5TXcilGkUFxY2C&#10;PxSXx+bYFpuT2kRb395cuHCXw8x8w8wWrSnFm2pXWFYwGkYgiFOrC84UXM6bwQ8I55E1lpZJwYcc&#10;LObdzgxjbRs+0vvkMxEg7GJUkHtfxVK6NCeDbmgr4uDdbW3QB1lnUtfYBLgp5TiKJtJgwWEhx4rW&#10;OaWP08somJw/WcL7ZL+q2l1ysFv7bG5Xpfq9djkF4an1/+G/9k4rGMPvlXAD5Pw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p26g/BAAAA2gAAAA8AAAAAAAAAAAAAAAAAnwIA&#10;AGRycy9kb3ducmV2LnhtbFBLBQYAAAAABAAEAPcAAACNAwAAAAA=&#10;">
                  <v:imagedata r:id="rId13" o:title="S537300445_Apfel_sw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753472" behindDoc="0" locked="0" layoutInCell="1" allowOverlap="1" wp14:anchorId="46CB3344" wp14:editId="7C7A8B3F">
            <wp:simplePos x="0" y="0"/>
            <wp:positionH relativeFrom="column">
              <wp:posOffset>769175</wp:posOffset>
            </wp:positionH>
            <wp:positionV relativeFrom="paragraph">
              <wp:posOffset>68995</wp:posOffset>
            </wp:positionV>
            <wp:extent cx="514350" cy="514350"/>
            <wp:effectExtent l="19050" t="19050" r="19050" b="19050"/>
            <wp:wrapNone/>
            <wp:docPr id="21" name="Grafik 21" descr="C:\Users\muenster\Downloads\Illus_Blog_Knobeln\S537270727_Bana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 descr="C:\Users\muenster\Downloads\Illus_Blog_Knobeln\S537270727_Banane_sw.t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19339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043CDE09" wp14:editId="2E1EB332">
            <wp:simplePos x="0" y="0"/>
            <wp:positionH relativeFrom="column">
              <wp:posOffset>206405</wp:posOffset>
            </wp:positionH>
            <wp:positionV relativeFrom="paragraph">
              <wp:posOffset>61049</wp:posOffset>
            </wp:positionV>
            <wp:extent cx="514350" cy="514350"/>
            <wp:effectExtent l="57150" t="0" r="57150" b="19050"/>
            <wp:wrapNone/>
            <wp:docPr id="31" name="Grafik 31" descr="C:\Users\muenster\Downloads\Illus_Blog_Knobeln\S537270727_Bana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 descr="C:\Users\muenster\Downloads\Illus_Blog_Knobeln\S537270727_Banane_sw.t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7121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1139" w:rsidRDefault="009E3AD1" w:rsidP="00005AE2">
      <w:bookmarkStart w:id="1" w:name="_GoBack"/>
      <w:bookmarkEnd w:id="1"/>
      <w:r>
        <w:rPr>
          <w:lang w:eastAsia="de-DE"/>
        </w:rPr>
        <w:drawing>
          <wp:anchor distT="0" distB="0" distL="114300" distR="114300" simplePos="0" relativeHeight="251755520" behindDoc="0" locked="0" layoutInCell="1" allowOverlap="1" wp14:anchorId="7CE955F6" wp14:editId="1E93B578">
            <wp:simplePos x="0" y="0"/>
            <wp:positionH relativeFrom="column">
              <wp:posOffset>5093970</wp:posOffset>
            </wp:positionH>
            <wp:positionV relativeFrom="paragraph">
              <wp:posOffset>6985</wp:posOffset>
            </wp:positionV>
            <wp:extent cx="381000" cy="485775"/>
            <wp:effectExtent l="38100" t="19050" r="38100" b="28575"/>
            <wp:wrapNone/>
            <wp:docPr id="23" name="Grafik 23" descr="C:\Users\muenster\Downloads\Illus_Blog_Knobeln\S537270838_Bir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C:\Users\muenster\Downloads\Illus_Blog_Knobeln\S537270838_Birne_sw.t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3328">
                      <a:off x="0" y="0"/>
                      <a:ext cx="3810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1139" w:rsidRDefault="00441139" w:rsidP="00005AE2"/>
    <w:p w:rsidR="00441139" w:rsidRDefault="00BF2C0C" w:rsidP="00005AE2"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092277" wp14:editId="7D7C0924">
                <wp:simplePos x="0" y="0"/>
                <wp:positionH relativeFrom="column">
                  <wp:posOffset>4463415</wp:posOffset>
                </wp:positionH>
                <wp:positionV relativeFrom="paragraph">
                  <wp:posOffset>122555</wp:posOffset>
                </wp:positionV>
                <wp:extent cx="563880" cy="299720"/>
                <wp:effectExtent l="0" t="0" r="26670" b="24130"/>
                <wp:wrapNone/>
                <wp:docPr id="7" name="Flussdiagramm: Proz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2997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3218F0" w:rsidRDefault="009E3AD1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48</w:t>
                            </w:r>
                            <w:r w:rsidR="00441139">
                              <w:rPr>
                                <w:color w:val="000000" w:themeColor="text1"/>
                              </w:rPr>
                              <w:t>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ussdiagramm: Prozess 7" o:spid="_x0000_s1026" type="#_x0000_t109" style="position:absolute;margin-left:351.45pt;margin-top:9.65pt;width:44.4pt;height:2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" filled="f" strokecolor="black [3213]" strokeweight="1pt">
                <v:textbox>
                  <w:txbxContent>
                    <w:p w:rsidR="00441139" w:rsidRPr="003218F0" w:rsidRDefault="009E3AD1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48</w:t>
                      </w:r>
                      <w:r w:rsidR="00441139">
                        <w:rPr>
                          <w:color w:val="000000" w:themeColor="text1"/>
                        </w:rPr>
                        <w:t>0 g</w:t>
                      </w: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F612AB" wp14:editId="6D36DBB9">
                <wp:simplePos x="0" y="0"/>
                <wp:positionH relativeFrom="column">
                  <wp:posOffset>2484043</wp:posOffset>
                </wp:positionH>
                <wp:positionV relativeFrom="paragraph">
                  <wp:posOffset>119171</wp:posOffset>
                </wp:positionV>
                <wp:extent cx="590856" cy="314134"/>
                <wp:effectExtent l="0" t="0" r="19050" b="10160"/>
                <wp:wrapNone/>
                <wp:docPr id="5" name="Flussdiagramm: Proz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56" cy="314134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3218F0" w:rsidRDefault="00441139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310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5" o:spid="_x0000_s1027" type="#_x0000_t109" style="position:absolute;margin-left:195.6pt;margin-top:9.4pt;width:46.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" filled="f" strokecolor="black [3213]" strokeweight="1pt">
                <v:textbox>
                  <w:txbxContent>
                    <w:p w:rsidR="00441139" w:rsidRPr="003218F0" w:rsidRDefault="00441139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310 g</w:t>
                      </w: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82B7C" wp14:editId="24C927D0">
                <wp:simplePos x="0" y="0"/>
                <wp:positionH relativeFrom="column">
                  <wp:posOffset>434111</wp:posOffset>
                </wp:positionH>
                <wp:positionV relativeFrom="paragraph">
                  <wp:posOffset>73000</wp:posOffset>
                </wp:positionV>
                <wp:extent cx="614477" cy="321868"/>
                <wp:effectExtent l="0" t="0" r="14605" b="21590"/>
                <wp:wrapNone/>
                <wp:docPr id="29" name="Flussdiagramm: Proz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321868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3218F0" w:rsidRDefault="00441139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  <w:r w:rsidR="009E3AD1">
                              <w:rPr>
                                <w:color w:val="000000" w:themeColor="text1"/>
                              </w:rPr>
                              <w:t>6</w:t>
                            </w:r>
                            <w:r>
                              <w:rPr>
                                <w:color w:val="000000" w:themeColor="text1"/>
                              </w:rPr>
                              <w:t>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29" o:spid="_x0000_s1028" type="#_x0000_t109" style="position:absolute;margin-left:34.2pt;margin-top:5.75pt;width:48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" filled="f" strokecolor="black [3213]" strokeweight="1pt">
                <v:textbox>
                  <w:txbxContent>
                    <w:p w:rsidR="00441139" w:rsidRPr="003218F0" w:rsidRDefault="00441139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  <w:r w:rsidR="009E3AD1">
                        <w:rPr>
                          <w:color w:val="000000" w:themeColor="text1"/>
                        </w:rPr>
                        <w:t>6</w:t>
                      </w:r>
                      <w:r>
                        <w:rPr>
                          <w:color w:val="000000" w:themeColor="text1"/>
                        </w:rPr>
                        <w:t>0 g</w:t>
                      </w:r>
                    </w:p>
                  </w:txbxContent>
                </v:textbox>
              </v:shape>
            </w:pict>
          </mc:Fallback>
        </mc:AlternateContent>
      </w:r>
    </w:p>
    <w:p w:rsidR="00441139" w:rsidRDefault="00441139" w:rsidP="00005AE2"/>
    <w:p w:rsidR="00441139" w:rsidRDefault="00441139" w:rsidP="00005AE2"/>
    <w:p w:rsidR="00441139" w:rsidRDefault="00441139" w:rsidP="00005AE2"/>
    <w:p w:rsidR="00441139" w:rsidRDefault="00441139" w:rsidP="00005AE2">
      <w:r w:rsidRPr="00441139">
        <w:rPr>
          <w:lang w:eastAsia="de-DE"/>
        </w:rPr>
        <w:drawing>
          <wp:anchor distT="0" distB="0" distL="114300" distR="114300" simplePos="0" relativeHeight="251676672" behindDoc="0" locked="0" layoutInCell="1" allowOverlap="1" wp14:anchorId="58C8193F" wp14:editId="0F7D61AD">
            <wp:simplePos x="0" y="0"/>
            <wp:positionH relativeFrom="column">
              <wp:posOffset>3891915</wp:posOffset>
            </wp:positionH>
            <wp:positionV relativeFrom="paragraph">
              <wp:posOffset>99670</wp:posOffset>
            </wp:positionV>
            <wp:extent cx="419100" cy="535330"/>
            <wp:effectExtent l="0" t="0" r="0" b="0"/>
            <wp:wrapNone/>
            <wp:docPr id="11" name="Grafik 11" descr="C:\Users\muenster\Downloads\Illus_Blog_Knobeln\S537270838_Bir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enster\Downloads\Illus_Blog_Knobeln\S537270838_Birne_sw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139">
        <w:rPr>
          <w:lang w:eastAsia="de-DE"/>
        </w:rPr>
        <w:drawing>
          <wp:anchor distT="0" distB="0" distL="114300" distR="114300" simplePos="0" relativeHeight="251675648" behindDoc="0" locked="0" layoutInCell="1" allowOverlap="1" wp14:anchorId="5818F0E1" wp14:editId="4FDDC912">
            <wp:simplePos x="0" y="0"/>
            <wp:positionH relativeFrom="column">
              <wp:posOffset>2410460</wp:posOffset>
            </wp:positionH>
            <wp:positionV relativeFrom="paragraph">
              <wp:posOffset>126365</wp:posOffset>
            </wp:positionV>
            <wp:extent cx="422910" cy="459740"/>
            <wp:effectExtent l="0" t="0" r="0" b="0"/>
            <wp:wrapNone/>
            <wp:docPr id="17" name="Grafik 17" descr="C:\Users\muenster\Downloads\Illus_Blog_Knobeln\S537300445_Apfel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ownloads\Illus_Blog_Knobeln\S537300445_Apfel_sw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139">
        <w:rPr>
          <w:lang w:eastAsia="de-DE"/>
        </w:rPr>
        <w:drawing>
          <wp:anchor distT="0" distB="0" distL="114300" distR="114300" simplePos="0" relativeHeight="251674624" behindDoc="0" locked="0" layoutInCell="1" allowOverlap="1" wp14:anchorId="0A778F82" wp14:editId="27C92B25">
            <wp:simplePos x="0" y="0"/>
            <wp:positionH relativeFrom="column">
              <wp:posOffset>208280</wp:posOffset>
            </wp:positionH>
            <wp:positionV relativeFrom="paragraph">
              <wp:posOffset>117475</wp:posOffset>
            </wp:positionV>
            <wp:extent cx="557530" cy="438785"/>
            <wp:effectExtent l="57150" t="76200" r="52070" b="75565"/>
            <wp:wrapNone/>
            <wp:docPr id="13" name="Grafik 13" descr="C:\Users\muenster\Downloads\Illus_Blog_Knobeln\S537270727_Bana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enster\Downloads\Illus_Blog_Knobeln\S537270727_Banane_sw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7358">
                      <a:off x="0" y="0"/>
                      <a:ext cx="55753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139" w:rsidRDefault="00BF2C0C" w:rsidP="00005AE2"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88F7C4" wp14:editId="0096056E">
                <wp:simplePos x="0" y="0"/>
                <wp:positionH relativeFrom="column">
                  <wp:posOffset>2898775</wp:posOffset>
                </wp:positionH>
                <wp:positionV relativeFrom="paragraph">
                  <wp:posOffset>19685</wp:posOffset>
                </wp:positionV>
                <wp:extent cx="603250" cy="320040"/>
                <wp:effectExtent l="0" t="0" r="25400" b="22860"/>
                <wp:wrapNone/>
                <wp:docPr id="14" name="Flussdiagramm: Proz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32004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441139" w:rsidRDefault="00441139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441139">
                              <w:rPr>
                                <w:color w:val="808080" w:themeColor="background1" w:themeShade="80"/>
                              </w:rPr>
                              <w:t>160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14" o:spid="_x0000_s1029" type="#_x0000_t109" style="position:absolute;margin-left:228.25pt;margin-top:1.55pt;width:47.5pt;height:2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" filled="f" strokecolor="gray [1629]" strokeweight="1pt">
                <v:textbox>
                  <w:txbxContent>
                    <w:p w:rsidR="00441139" w:rsidRPr="00441139" w:rsidRDefault="00441139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441139">
                        <w:rPr>
                          <w:color w:val="808080" w:themeColor="background1" w:themeShade="80"/>
                        </w:rPr>
                        <w:t>160 g</w:t>
                      </w: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5AFDBE" wp14:editId="3BC51F04">
                <wp:simplePos x="0" y="0"/>
                <wp:positionH relativeFrom="column">
                  <wp:posOffset>828040</wp:posOffset>
                </wp:positionH>
                <wp:positionV relativeFrom="paragraph">
                  <wp:posOffset>12700</wp:posOffset>
                </wp:positionV>
                <wp:extent cx="636905" cy="338455"/>
                <wp:effectExtent l="0" t="0" r="10795" b="23495"/>
                <wp:wrapNone/>
                <wp:docPr id="12" name="Flussdiagramm: Proz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5" cy="33845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441139" w:rsidRDefault="00441139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441139">
                              <w:rPr>
                                <w:color w:val="808080" w:themeColor="background1" w:themeShade="80"/>
                              </w:rPr>
                              <w:t>180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12" o:spid="_x0000_s1030" type="#_x0000_t109" style="position:absolute;margin-left:65.2pt;margin-top:1pt;width:50.15pt;height:26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" filled="f" strokecolor="gray [1629]" strokeweight="1pt">
                <v:textbox>
                  <w:txbxContent>
                    <w:p w:rsidR="00441139" w:rsidRPr="00441139" w:rsidRDefault="00441139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441139">
                        <w:rPr>
                          <w:color w:val="808080" w:themeColor="background1" w:themeShade="80"/>
                        </w:rPr>
                        <w:t>180 g</w:t>
                      </w: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43BC40" wp14:editId="0599B2AE">
                <wp:simplePos x="0" y="0"/>
                <wp:positionH relativeFrom="column">
                  <wp:posOffset>4462780</wp:posOffset>
                </wp:positionH>
                <wp:positionV relativeFrom="paragraph">
                  <wp:posOffset>9525</wp:posOffset>
                </wp:positionV>
                <wp:extent cx="565150" cy="300355"/>
                <wp:effectExtent l="0" t="0" r="25400" b="23495"/>
                <wp:wrapNone/>
                <wp:docPr id="15" name="Flussdiagramm: Proz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" cy="30035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441139" w:rsidRDefault="00441139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441139">
                              <w:rPr>
                                <w:color w:val="808080" w:themeColor="background1" w:themeShade="80"/>
                              </w:rPr>
                              <w:t>150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15" o:spid="_x0000_s1031" type="#_x0000_t109" style="position:absolute;margin-left:351.4pt;margin-top:.75pt;width:44.5pt;height:23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" filled="f" strokecolor="gray [1629]" strokeweight="1pt">
                <v:textbox>
                  <w:txbxContent>
                    <w:p w:rsidR="00441139" w:rsidRPr="00441139" w:rsidRDefault="00441139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441139">
                        <w:rPr>
                          <w:color w:val="808080" w:themeColor="background1" w:themeShade="80"/>
                        </w:rPr>
                        <w:t>150 g</w:t>
                      </w:r>
                    </w:p>
                  </w:txbxContent>
                </v:textbox>
              </v:shape>
            </w:pict>
          </mc:Fallback>
        </mc:AlternateContent>
      </w:r>
    </w:p>
    <w:p w:rsidR="00441139" w:rsidRDefault="00441139" w:rsidP="00005AE2"/>
    <w:p w:rsidR="00441139" w:rsidRDefault="00441139" w:rsidP="00005AE2"/>
    <w:p w:rsidR="006D6E11" w:rsidRDefault="006D6E11" w:rsidP="00005AE2"/>
    <w:p w:rsidR="00441139" w:rsidRDefault="00441139" w:rsidP="00005AE2"/>
    <w:p w:rsidR="00441139" w:rsidRPr="00D3427F" w:rsidRDefault="007F468B" w:rsidP="00441139">
      <w:pPr>
        <w:pStyle w:val="ekvnummerierung"/>
        <w:framePr w:wrap="around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3F596AD1" wp14:editId="64639749">
                <wp:simplePos x="0" y="0"/>
                <wp:positionH relativeFrom="column">
                  <wp:posOffset>178435</wp:posOffset>
                </wp:positionH>
                <wp:positionV relativeFrom="paragraph">
                  <wp:posOffset>261620</wp:posOffset>
                </wp:positionV>
                <wp:extent cx="5911215" cy="1074420"/>
                <wp:effectExtent l="0" t="0" r="0" b="11430"/>
                <wp:wrapNone/>
                <wp:docPr id="41" name="Gruppieren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215" cy="1074420"/>
                          <a:chOff x="0" y="0"/>
                          <a:chExt cx="5911672" cy="1074420"/>
                        </a:xfrm>
                      </wpg:grpSpPr>
                      <wpg:grpSp>
                        <wpg:cNvPr id="24" name="Gruppieren 24"/>
                        <wpg:cNvGrpSpPr/>
                        <wpg:grpSpPr>
                          <a:xfrm>
                            <a:off x="2466753" y="0"/>
                            <a:ext cx="1456055" cy="1065530"/>
                            <a:chOff x="0" y="0"/>
                            <a:chExt cx="1456660" cy="1065899"/>
                          </a:xfrm>
                        </wpg:grpSpPr>
                        <pic:pic xmlns:pic="http://schemas.openxmlformats.org/drawingml/2006/picture">
                          <pic:nvPicPr>
                            <pic:cNvPr id="25" name="Grafik 25" descr="C:\Users\muenster\Downloads\Illus_Blog_Knobeln\S537300550_Badeente_sw.t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162" y="233916"/>
                              <a:ext cx="574159" cy="499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6" name="Flussdiagramm: Prozess 26"/>
                          <wps:cNvSpPr/>
                          <wps:spPr>
                            <a:xfrm>
                              <a:off x="0" y="765544"/>
                              <a:ext cx="961390" cy="300355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F468B" w:rsidRPr="00667641" w:rsidRDefault="007F468B" w:rsidP="007F468B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3</w:t>
                                </w:r>
                                <w:r w:rsidRPr="00667641">
                                  <w:rPr>
                                    <w:color w:val="000000" w:themeColor="text1"/>
                                  </w:rPr>
                                  <w:t xml:space="preserve"> kg 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>61</w:t>
                                </w:r>
                                <w:r w:rsidRPr="00667641">
                                  <w:rPr>
                                    <w:color w:val="000000" w:themeColor="text1"/>
                                  </w:rPr>
                                  <w:t>0 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" name="Grafik 27" descr="C:\Users\muenster\Downloads\Illus_Blog_Knobeln\S537300555_Katze_weiss.t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4669" y="0"/>
                              <a:ext cx="1041991" cy="7868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8" name="Gruppieren 28"/>
                        <wpg:cNvGrpSpPr/>
                        <wpg:grpSpPr>
                          <a:xfrm>
                            <a:off x="4625162" y="0"/>
                            <a:ext cx="1286510" cy="991235"/>
                            <a:chOff x="0" y="0"/>
                            <a:chExt cx="1286539" cy="991472"/>
                          </a:xfrm>
                        </wpg:grpSpPr>
                        <pic:pic xmlns:pic="http://schemas.openxmlformats.org/drawingml/2006/picture">
                          <pic:nvPicPr>
                            <pic:cNvPr id="32" name="Grafik 32" descr="C:\Users\muenster\Downloads\Illus_Blog_Knobeln\S537300550_Badeente_sw.t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2381" y="159489"/>
                              <a:ext cx="574158" cy="499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3" name="Flussdiagramm: Prozess 33"/>
                          <wps:cNvSpPr/>
                          <wps:spPr>
                            <a:xfrm>
                              <a:off x="223283" y="691117"/>
                              <a:ext cx="915670" cy="300355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F468B" w:rsidRPr="00667641" w:rsidRDefault="007F468B" w:rsidP="007F468B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5</w:t>
                                </w:r>
                                <w:r w:rsidRPr="00667641">
                                  <w:rPr>
                                    <w:color w:val="000000" w:themeColor="text1"/>
                                  </w:rPr>
                                  <w:t xml:space="preserve"> kg 5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>1</w:t>
                                </w:r>
                                <w:r w:rsidRPr="00667641">
                                  <w:rPr>
                                    <w:color w:val="000000" w:themeColor="text1"/>
                                  </w:rPr>
                                  <w:t>0 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" name="Grafik 35" descr="C:\Users\muenster\Downloads\Illus_Blog_Knobeln\S537300550_Hund_sw-2.t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29339" cy="680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6" name="Gruppieren 36"/>
                        <wpg:cNvGrpSpPr/>
                        <wpg:grpSpPr>
                          <a:xfrm>
                            <a:off x="0" y="0"/>
                            <a:ext cx="1764665" cy="1074420"/>
                            <a:chOff x="0" y="0"/>
                            <a:chExt cx="1765004" cy="1074952"/>
                          </a:xfrm>
                        </wpg:grpSpPr>
                        <wps:wsp>
                          <wps:cNvPr id="37" name="Flussdiagramm: Prozess 37"/>
                          <wps:cNvSpPr/>
                          <wps:spPr>
                            <a:xfrm>
                              <a:off x="255181" y="754912"/>
                              <a:ext cx="953135" cy="32004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F468B" w:rsidRPr="00667641" w:rsidRDefault="007F468B" w:rsidP="007F468B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8 kg 900</w:t>
                                </w:r>
                                <w:r w:rsidRPr="00667641">
                                  <w:rPr>
                                    <w:color w:val="000000" w:themeColor="text1"/>
                                  </w:rPr>
                                  <w:t xml:space="preserve"> 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Grafik 38" descr="C:\Users\muenster\Downloads\Illus_Blog_Knobeln\S537300555_Katze_weiss.t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3014" y="0"/>
                              <a:ext cx="1041990" cy="786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0" name="Grafik 40" descr="C:\Users\muenster\Downloads\Illus_Blog_Knobeln\S537300550_Hund_sw-2.t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63796"/>
                              <a:ext cx="829339" cy="6804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41" o:spid="_x0000_s1032" style="position:absolute;left:0;text-align:left;margin-left:14.05pt;margin-top:20.6pt;width:465.45pt;height:84.6pt;z-index:251759616" coordsize="59116,10744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">
                <v:group id="Gruppieren 24" o:spid="_x0000_s1033" style="position:absolute;left:24667;width:14561;height:10655" coordsize="14566,10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Grafik 25" o:spid="_x0000_s1034" type="#_x0000_t75" style="position:absolute;left:531;top:2339;width:5742;height:4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V9gTFAAAA2wAAAA8AAABkcnMvZG93bnJldi54bWxEj09rwkAUxO8Fv8PyBG91o6BI6ioitnjx&#10;T6OH9va6+0yC2bchu5r47bsFocdhZn7DzJedrcSdGl86VjAaJiCItTMl5wrOp/fXGQgfkA1WjknB&#10;gzwsF72XOabGtfxJ9yzkIkLYp6igCKFOpfS6IIt+6Gri6F1cYzFE2eTSNNhGuK3kOEmm0mLJcaHA&#10;mtYF6Wt2swrst59+6f1uM3pkeiZ/Vu3H4XBUatDvVm8gAnXhP/xsb42C8QT+vsQf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lfYExQAAANsAAAAPAAAAAAAAAAAAAAAA&#10;AJ8CAABkcnMvZG93bnJldi54bWxQSwUGAAAAAAQABAD3AAAAkQMAAAAA&#10;">
                    <v:imagedata r:id="rId20" o:title="S537300550_Badeente_sw"/>
                    <v:path arrowok="t"/>
                  </v:shape>
                  <v:shape id="Flussdiagramm: Prozess 26" o:spid="_x0000_s1035" type="#_x0000_t109" style="position:absolute;top:7655;width:9613;height:30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mp68IA&#10;AADbAAAADwAAAGRycy9kb3ducmV2LnhtbESPS4vCMBSF94L/IdwBN0VTXcjQMcqMVHHpC2R2l+ba&#10;1mluapNq/fdGGHB5OI+PM1t0phI3alxpWcF4FIMgzqwuOVdwPKyGnyCcR9ZYWSYFD3KwmPd7M0y0&#10;vfOObnufizDCLkEFhfd1IqXLCjLoRrYmDt7ZNgZ9kE0udYP3MG4qOYnjqTRYciAUWNOyoOxv35rA&#10;3aVbf4kI+RT9Rvk5bX+u60ipwUf3/QXCU+ff4f/2RiuYTOH1Jfw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OanrwgAAANsAAAAPAAAAAAAAAAAAAAAAAJgCAABkcnMvZG93&#10;bnJldi54bWxQSwUGAAAAAAQABAD1AAAAhwMAAAAA&#10;" fillcolor="white [3212]" strokecolor="black [3213]" strokeweight="1pt">
                    <v:textbox>
                      <w:txbxContent>
                        <w:p w:rsidR="007F468B" w:rsidRPr="00667641" w:rsidRDefault="007F468B" w:rsidP="007F468B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3</w:t>
                          </w:r>
                          <w:r w:rsidRPr="00667641">
                            <w:rPr>
                              <w:color w:val="000000" w:themeColor="text1"/>
                            </w:rPr>
                            <w:t xml:space="preserve"> kg </w:t>
                          </w:r>
                          <w:r>
                            <w:rPr>
                              <w:color w:val="000000" w:themeColor="text1"/>
                            </w:rPr>
                            <w:t>61</w:t>
                          </w:r>
                          <w:r w:rsidRPr="00667641">
                            <w:rPr>
                              <w:color w:val="000000" w:themeColor="text1"/>
                            </w:rPr>
                            <w:t>0 g</w:t>
                          </w:r>
                        </w:p>
                      </w:txbxContent>
                    </v:textbox>
                  </v:shape>
                  <v:shape id="Grafik 27" o:spid="_x0000_s1036" type="#_x0000_t75" style="position:absolute;left:4146;width:10420;height:7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jazHDAAAA2wAAAA8AAABkcnMvZG93bnJldi54bWxEj0FrwkAUhO+F/oflFbzVTQO1El0ltBS8&#10;KNaUnp/ZZzaYfRuyr5r++65Q6HGYmW+Y5Xr0nbrQENvABp6mGSjiOtiWGwOf1fvjHFQUZItdYDLw&#10;QxHWq/u7JRY2XPmDLgdpVIJwLNCAE+kLrWPtyGOchp44eacweJQkh0bbAa8J7judZ9lMe2w5LTjs&#10;6dVRfT58+0Spv7zO59VO3p7Lzb7CbemOYszkYSwXoIRG+Q//tTfWQP4Cty/pB+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ONrMcMAAADbAAAADwAAAAAAAAAAAAAAAACf&#10;AgAAZHJzL2Rvd25yZXYueG1sUEsFBgAAAAAEAAQA9wAAAI8DAAAAAA==&#10;">
                    <v:imagedata r:id="rId21" o:title="S537300555_Katze_weiss"/>
                    <v:path arrowok="t"/>
                  </v:shape>
                </v:group>
                <v:group id="Gruppieren 28" o:spid="_x0000_s1037" style="position:absolute;left:46251;width:12865;height:9912" coordsize="12865,9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Grafik 32" o:spid="_x0000_s1038" type="#_x0000_t75" style="position:absolute;left:7123;top:1594;width:5742;height:4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l+K3FAAAA2wAAAA8AAABkcnMvZG93bnJldi54bWxEj09rwkAUxO8Fv8PyBG91o4JI6ioitnjx&#10;T6OH9va6+0yC2bchu5r47bsFocdhZn7DzJedrcSdGl86VjAaJiCItTMl5wrOp/fXGQgfkA1WjknB&#10;gzwsF72XOabGtfxJ9yzkIkLYp6igCKFOpfS6IIt+6Gri6F1cYzFE2eTSNNhGuK3kOEmm0mLJcaHA&#10;mtYF6Wt2swrst59+6f1uM3pkeiZ/Vu3H4XBUatDvVm8gAnXhP/xsb42CyRj+vsQf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pfitxQAAANsAAAAPAAAAAAAAAAAAAAAA&#10;AJ8CAABkcnMvZG93bnJldi54bWxQSwUGAAAAAAQABAD3AAAAkQMAAAAA&#10;">
                    <v:imagedata r:id="rId20" o:title="S537300550_Badeente_sw"/>
                    <v:path arrowok="t"/>
                  </v:shape>
                  <v:shape id="Flussdiagramm: Prozess 33" o:spid="_x0000_s1039" type="#_x0000_t109" style="position:absolute;left:2232;top:6911;width:9157;height:30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ecrsIA&#10;AADbAAAADwAAAGRycy9kb3ducmV2LnhtbESPS4vCMBSF9wP+h3AFN0VTFQapRlFRcTk+QNxdmmtb&#10;bW5qE7X++8nAgMvDeXycyawxpXhS7QrLCvq9GARxanXBmYLjYd0dgXAeWWNpmRS8ycFs2vqaYKLt&#10;i3f03PtMhBF2CSrIva8SKV2ak0HXsxVx8C62NuiDrDOpa3yFcVPKQRx/S4MFB0KOFS1zSm/7hwnc&#10;3erHXyNCPkXnKLusHov7JlKq027mYxCeGv8J/7e3WsFwCH9fwg+Q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l5yuwgAAANsAAAAPAAAAAAAAAAAAAAAAAJgCAABkcnMvZG93&#10;bnJldi54bWxQSwUGAAAAAAQABAD1AAAAhwMAAAAA&#10;" fillcolor="white [3212]" strokecolor="black [3213]" strokeweight="1pt">
                    <v:textbox>
                      <w:txbxContent>
                        <w:p w:rsidR="007F468B" w:rsidRPr="00667641" w:rsidRDefault="007F468B" w:rsidP="007F468B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5</w:t>
                          </w:r>
                          <w:r w:rsidRPr="00667641">
                            <w:rPr>
                              <w:color w:val="000000" w:themeColor="text1"/>
                            </w:rPr>
                            <w:t xml:space="preserve"> kg 5</w:t>
                          </w:r>
                          <w:r>
                            <w:rPr>
                              <w:color w:val="000000" w:themeColor="text1"/>
                            </w:rPr>
                            <w:t>1</w:t>
                          </w:r>
                          <w:r w:rsidRPr="00667641">
                            <w:rPr>
                              <w:color w:val="000000" w:themeColor="text1"/>
                            </w:rPr>
                            <w:t>0 g</w:t>
                          </w:r>
                        </w:p>
                      </w:txbxContent>
                    </v:textbox>
                  </v:shape>
                  <v:shape id="Grafik 35" o:spid="_x0000_s1040" type="#_x0000_t75" style="position:absolute;width:8293;height:6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HUpDIAAAA2wAAAA8AAABkcnMvZG93bnJldi54bWxEj09rAjEUxO+FfofwhF7EzVpbq6tRpH/A&#10;itBWPbS3x+Z1d3Hzkm5S3frpm4LQ4zAzv2Gm89bU4kCNrywr6CcpCOLc6ooLBbvtU28EwgdkjbVl&#10;UvBDHuazy4spZtoe+Y0Om1CICGGfoYIyBJdJ6fOSDPrEOuLofdrGYIiyKaRu8BjhppbXaTqUBiuO&#10;CyU6ui8p32++jYI79/h6M15/uNPDM/ZfQrV6/+qiUleddjEBEagN/+Fze6kVDG7h70v8AXL2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Qh1KQyAAAANsAAAAPAAAAAAAAAAAA&#10;AAAAAJ8CAABkcnMvZG93bnJldi54bWxQSwUGAAAAAAQABAD3AAAAlAMAAAAA&#10;">
                    <v:imagedata r:id="rId22" o:title="S537300550_Hund_sw-2"/>
                    <v:path arrowok="t"/>
                  </v:shape>
                </v:group>
                <v:group id="Gruppieren 36" o:spid="_x0000_s1041" style="position:absolute;width:17646;height:10744" coordsize="17650,10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lussdiagramm: Prozess 37" o:spid="_x0000_s1042" type="#_x0000_t109" style="position:absolute;left:2551;top:7549;width:9532;height:3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yarcQA&#10;AADbAAAADwAAAGRycy9kb3ducmV2LnhtbESPzWrCQBSF94W+w3CFboKZWKGVNKNUUemyRqF0d8lc&#10;k9TMnZgZTXz7TkHo8nB+Pk62GEwjrtS52rKCSZyAIC6srrlUcNhvxjMQziNrbCyTghs5WMwfHzJM&#10;te15R9fclyKMsEtRQeV9m0rpiooMuti2xME72s6gD7Irpe6wD+Omkc9J8iIN1hwIFba0qqg45RcT&#10;uLv1p/+JCPkr+o7K4/qyPG8jpZ5Gw/sbCE+D/w/f2x9awfQV/r6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smq3EAAAA2wAAAA8AAAAAAAAAAAAAAAAAmAIAAGRycy9k&#10;b3ducmV2LnhtbFBLBQYAAAAABAAEAPUAAACJAwAAAAA=&#10;" fillcolor="white [3212]" strokecolor="black [3213]" strokeweight="1pt">
                    <v:textbox>
                      <w:txbxContent>
                        <w:p w:rsidR="007F468B" w:rsidRPr="00667641" w:rsidRDefault="007F468B" w:rsidP="007F468B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8 kg 900</w:t>
                          </w:r>
                          <w:r w:rsidRPr="00667641">
                            <w:rPr>
                              <w:color w:val="000000" w:themeColor="text1"/>
                            </w:rPr>
                            <w:t xml:space="preserve"> g</w:t>
                          </w:r>
                        </w:p>
                      </w:txbxContent>
                    </v:textbox>
                  </v:shape>
                  <v:shape id="Grafik 38" o:spid="_x0000_s1043" type="#_x0000_t75" style="position:absolute;left:7230;width:10420;height:7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laZ7CAAAA2wAAAA8AAABkcnMvZG93bnJldi54bWxEj8FKw0AQhu9C32GZgje7saKU2G0JitCL&#10;ok3peZods8HsbMiObXx75yB4HP75v5lvvZ1ib8405i6xg9tFAYa4Sb7j1sGhfrlZgcmC7LFPTA5+&#10;KMN2M7taY+nThT/ovJfWKIRziQ6CyFBam5tAEfMiDcSafaYxoug4ttaPeFF47O2yKB5sxI71QsCB&#10;ngI1X/vvqJTmGO1yVb/J8321e6/xtQonce56PlWPYIQm+V/+a++8gzt9Vl3UA+zm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pWmewgAAANsAAAAPAAAAAAAAAAAAAAAAAJ8C&#10;AABkcnMvZG93bnJldi54bWxQSwUGAAAAAAQABAD3AAAAjgMAAAAA&#10;">
                    <v:imagedata r:id="rId21" o:title="S537300555_Katze_weiss"/>
                    <v:path arrowok="t"/>
                  </v:shape>
                  <v:shape id="Grafik 40" o:spid="_x0000_s1044" type="#_x0000_t75" style="position:absolute;top:637;width:8293;height:6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2gnXEAAAA2wAAAA8AAABkcnMvZG93bnJldi54bWxET8tqAjEU3Qv+Q7hCN0UzFvExNUppK1QR&#10;fC50d5nczgyd3KSTVMd+fbMouDyc93TemEpcqPalZQX9XgKCOLO65FzB8bDojkH4gKyxskwKbuRh&#10;Pmu3pphqe+UdXfYhFzGEfYoKihBcKqXPCjLoe9YRR+7T1gZDhHUudY3XGG4q+ZQkQ2mw5NhQoKPX&#10;grKv/Y9RMHLv28FkfXa/b0vsb0K5On0/olIPneblGUSgJtzF/+4PrWAQ18cv8QfI2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j2gnXEAAAA2wAAAA8AAAAAAAAAAAAAAAAA&#10;nwIAAGRycy9kb3ducmV2LnhtbFBLBQYAAAAABAAEAPcAAACQAwAAAAA=&#10;">
                    <v:imagedata r:id="rId22" o:title="S537300550_Hund_sw-2"/>
                    <v:path arrowok="t"/>
                  </v:shape>
                </v:group>
              </v:group>
            </w:pict>
          </mc:Fallback>
        </mc:AlternateContent>
      </w:r>
      <w:r w:rsidR="00441139">
        <w:t>2</w:t>
      </w:r>
    </w:p>
    <w:p w:rsidR="00441139" w:rsidRPr="00287B24" w:rsidRDefault="00441139" w:rsidP="0044113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9D2237A" wp14:editId="7DA7D26A">
            <wp:extent cx="285115" cy="28829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139" w:rsidRDefault="00441139" w:rsidP="00441139">
      <w:r>
        <w:t>Wie viel wiegen die Tiere?</w:t>
      </w:r>
    </w:p>
    <w:p w:rsidR="00441139" w:rsidRDefault="00441139" w:rsidP="00441139"/>
    <w:p w:rsidR="00441139" w:rsidRDefault="00441139" w:rsidP="00441139"/>
    <w:p w:rsidR="00441139" w:rsidRDefault="00441139" w:rsidP="00441139"/>
    <w:p w:rsidR="00441139" w:rsidRDefault="00441139" w:rsidP="00441139"/>
    <w:p w:rsidR="00441139" w:rsidRDefault="00441139" w:rsidP="00441139"/>
    <w:p w:rsidR="00441139" w:rsidRDefault="00441139" w:rsidP="00441139"/>
    <w:p w:rsidR="00667641" w:rsidRDefault="00667641" w:rsidP="00441139"/>
    <w:p w:rsidR="00441139" w:rsidRDefault="00441139" w:rsidP="00441139"/>
    <w:p w:rsidR="00441139" w:rsidRDefault="007F468B" w:rsidP="00441139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5A33EE9" wp14:editId="42B162B0">
                <wp:simplePos x="0" y="0"/>
                <wp:positionH relativeFrom="column">
                  <wp:posOffset>131445</wp:posOffset>
                </wp:positionH>
                <wp:positionV relativeFrom="paragraph">
                  <wp:posOffset>220345</wp:posOffset>
                </wp:positionV>
                <wp:extent cx="1052195" cy="593090"/>
                <wp:effectExtent l="0" t="0" r="0" b="16510"/>
                <wp:wrapNone/>
                <wp:docPr id="42" name="Gruppieren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195" cy="593090"/>
                          <a:chOff x="0" y="0"/>
                          <a:chExt cx="1052623" cy="593637"/>
                        </a:xfrm>
                      </wpg:grpSpPr>
                      <pic:pic xmlns:pic="http://schemas.openxmlformats.org/drawingml/2006/picture">
                        <pic:nvPicPr>
                          <pic:cNvPr id="76" name="Grafik 76" descr="C:\Users\muenster\Downloads\Illus_Blog_Knobeln\S537300550_Badeent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465" y="0"/>
                            <a:ext cx="574158" cy="49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1" name="Flussdiagramm: Prozess 81"/>
                        <wps:cNvSpPr/>
                        <wps:spPr>
                          <a:xfrm>
                            <a:off x="0" y="255182"/>
                            <a:ext cx="636905" cy="33845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F2C0C" w:rsidRPr="00441139" w:rsidRDefault="00BF2C0C" w:rsidP="00441139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110</w:t>
                              </w:r>
                              <w:r w:rsidRPr="00441139">
                                <w:rPr>
                                  <w:color w:val="808080" w:themeColor="background1" w:themeShade="80"/>
                                </w:rPr>
                                <w:t xml:space="preserve"> 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2" o:spid="_x0000_s1045" style="position:absolute;margin-left:10.35pt;margin-top:17.35pt;width:82.85pt;height:46.7pt;z-index:251734016" coordsize="10526,5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">
                <v:shape id="Grafik 76" o:spid="_x0000_s1046" type="#_x0000_t75" style="position:absolute;left:4784;width:5742;height:4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3EF3DAAAA2wAAAA8AAABkcnMvZG93bnJldi54bWxEj92KwjAUhO+FfYdwFvZOU73wpxpFRJeK&#10;IFh9gENzbKrNSWmy2n17Iyzs5TAz3zCLVWdr8aDWV44VDAcJCOLC6YpLBZfzrj8F4QOyxtoxKfgl&#10;D6vlR2+BqXZPPtEjD6WIEPYpKjAhNKmUvjBk0Q9cQxy9q2sthijbUuoWnxFuazlKkrG0WHFcMNjQ&#10;xlBxz3+sgps5Zdv90V/zwzZfZ/vGlqPZt1Jfn916DiJQF/7Df+1MK5iM4f0l/gC5f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ncQXcMAAADbAAAADwAAAAAAAAAAAAAAAACf&#10;AgAAZHJzL2Rvd25yZXYueG1sUEsFBgAAAAAEAAQA9wAAAI8DAAAAAA==&#10;">
                  <v:imagedata r:id="rId25" o:title="S537300550_Badeente_sw"/>
                  <v:path arrowok="t"/>
                </v:shape>
                <v:shape id="Flussdiagramm: Prozess 81" o:spid="_x0000_s1047" type="#_x0000_t109" style="position:absolute;top:2551;width:6369;height:33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iw8MA&#10;AADbAAAADwAAAGRycy9kb3ducmV2LnhtbESPQWvCQBSE7wX/w/IEb3WjYA3RVVRIEYRirQePj+wz&#10;WZJ9G7Jbjf/eLRQ8DjPzDbNc97YRN+q8caxgMk5AEBdOGy4VnH/y9xSED8gaG8ek4EEe1qvB2xIz&#10;7e78TbdTKEWEsM9QQRVCm0npi4os+rFriaN3dZ3FEGVXSt3hPcJtI6dJ8iEtGo4LFba0q6ioT79W&#10;QV5fzLFOD+b49TmbX/NtxDZbpUbDfrMAEagPr/B/e68VpBP4+xJ/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ciw8MAAADbAAAADwAAAAAAAAAAAAAAAACYAgAAZHJzL2Rv&#10;d25yZXYueG1sUEsFBgAAAAAEAAQA9QAAAIgDAAAAAA==&#10;" fillcolor="white [3212]" strokecolor="gray [1629]" strokeweight="1pt">
                  <v:textbox>
                    <w:txbxContent>
                      <w:p w:rsidR="00BF2C0C" w:rsidRPr="00441139" w:rsidRDefault="00BF2C0C" w:rsidP="00441139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110</w:t>
                        </w:r>
                        <w:r w:rsidRPr="00441139">
                          <w:rPr>
                            <w:color w:val="808080" w:themeColor="background1" w:themeShade="80"/>
                          </w:rPr>
                          <w:t xml:space="preserve"> 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08997741" wp14:editId="0280BBC1">
                <wp:simplePos x="0" y="0"/>
                <wp:positionH relativeFrom="column">
                  <wp:posOffset>4799330</wp:posOffset>
                </wp:positionH>
                <wp:positionV relativeFrom="paragraph">
                  <wp:posOffset>26670</wp:posOffset>
                </wp:positionV>
                <wp:extent cx="1138555" cy="786765"/>
                <wp:effectExtent l="0" t="0" r="23495" b="0"/>
                <wp:wrapNone/>
                <wp:docPr id="44" name="Gruppieren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8555" cy="786765"/>
                          <a:chOff x="0" y="0"/>
                          <a:chExt cx="1138953" cy="786810"/>
                        </a:xfrm>
                      </wpg:grpSpPr>
                      <pic:pic xmlns:pic="http://schemas.openxmlformats.org/drawingml/2006/picture">
                        <pic:nvPicPr>
                          <pic:cNvPr id="80" name="Grafik 80" descr="C:\Users\muenster\Downloads\Illus_Blog_Knobeln\S537300555_Katze_weiss.tif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990" cy="78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4" name="Flussdiagramm: Prozess 84"/>
                        <wps:cNvSpPr/>
                        <wps:spPr>
                          <a:xfrm>
                            <a:off x="223283" y="435935"/>
                            <a:ext cx="915670" cy="30035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F2C0C" w:rsidRPr="00441139" w:rsidRDefault="00F5320F" w:rsidP="00441139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 xml:space="preserve">3 kg </w:t>
                              </w:r>
                              <w:r w:rsidR="00BF2C0C" w:rsidRPr="00441139">
                                <w:rPr>
                                  <w:color w:val="808080" w:themeColor="background1" w:themeShade="80"/>
                                </w:rPr>
                                <w:t>5</w:t>
                              </w:r>
                              <w:r w:rsidR="00BF2C0C">
                                <w:rPr>
                                  <w:color w:val="808080" w:themeColor="background1" w:themeShade="80"/>
                                </w:rPr>
                                <w:t>0</w:t>
                              </w:r>
                              <w:r w:rsidR="00BF2C0C" w:rsidRPr="00441139">
                                <w:rPr>
                                  <w:color w:val="808080" w:themeColor="background1" w:themeShade="80"/>
                                </w:rPr>
                                <w:t>0 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4" o:spid="_x0000_s1048" style="position:absolute;margin-left:377.9pt;margin-top:2.1pt;width:89.65pt;height:61.95pt;z-index:251738112" coordsize="11389,78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">
                <v:shape id="Grafik 80" o:spid="_x0000_s1049" type="#_x0000_t75" style="position:absolute;width:10419;height:7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srH/CAAAA2wAAAA8AAABkcnMvZG93bnJldi54bWxEj8FKw0AQhu+C77CM4M1uWlBC7LaEitCL&#10;RRvxPGbHbDA7G7Jjm769cxA8Dv/838y33s5xMCeacp/YwXJRgCFuk++5c/DePN+VYLIgexwSk4ML&#10;Zdhurq/WWPl05jc6HaUzCuFcoYMgMlbW5jZQxLxII7FmX2mKKDpOnfUTnhUeB7sqigcbsWe9EHCk&#10;XaD2+/gTldJ+RLsqm4M83df71wZf6vApzt3ezPUjGKFZ/pf/2nvvoNTv1UU9wG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bKx/wgAAANsAAAAPAAAAAAAAAAAAAAAAAJ8C&#10;AABkcnMvZG93bnJldi54bWxQSwUGAAAAAAQABAD3AAAAjgMAAAAA&#10;">
                  <v:imagedata r:id="rId21" o:title="S537300555_Katze_weiss"/>
                  <v:path arrowok="t"/>
                </v:shape>
                <v:shape id="Flussdiagramm: Prozess 84" o:spid="_x0000_s1050" type="#_x0000_t109" style="position:absolute;left:2232;top:4359;width:9157;height:30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CBW8MA&#10;AADbAAAADwAAAGRycy9kb3ducmV2LnhtbESPQWvCQBSE74X+h+UVeqsbS2tDdJUqRAqCqPXg8ZF9&#10;Jkuyb0N21fjvXUHwOMzMN8xk1ttGnKnzxrGC4SABQVw4bbhUsP/PP1IQPiBrbByTgit5mE1fXyaY&#10;aXfhLZ13oRQRwj5DBVUIbSalLyqy6AeuJY7e0XUWQ5RdKXWHlwi3jfxMkpG0aDguVNjSoqKi3p2s&#10;grw+mE2drsxmvfz+OebziG3mSr2/9b9jEIH68Aw/2n9aQfoF9y/xB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CBW8MAAADbAAAADwAAAAAAAAAAAAAAAACYAgAAZHJzL2Rv&#10;d25yZXYueG1sUEsFBgAAAAAEAAQA9QAAAIgDAAAAAA==&#10;" fillcolor="white [3212]" strokecolor="gray [1629]" strokeweight="1pt">
                  <v:textbox>
                    <w:txbxContent>
                      <w:p w:rsidR="00BF2C0C" w:rsidRPr="00441139" w:rsidRDefault="00F5320F" w:rsidP="00441139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 xml:space="preserve">3 kg </w:t>
                        </w:r>
                        <w:r w:rsidR="00BF2C0C" w:rsidRPr="00441139">
                          <w:rPr>
                            <w:color w:val="808080" w:themeColor="background1" w:themeShade="80"/>
                          </w:rPr>
                          <w:t>5</w:t>
                        </w:r>
                        <w:r w:rsidR="00BF2C0C">
                          <w:rPr>
                            <w:color w:val="808080" w:themeColor="background1" w:themeShade="80"/>
                          </w:rPr>
                          <w:t>0</w:t>
                        </w:r>
                        <w:r w:rsidR="00BF2C0C" w:rsidRPr="00441139">
                          <w:rPr>
                            <w:color w:val="808080" w:themeColor="background1" w:themeShade="80"/>
                          </w:rPr>
                          <w:t>0 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22706B7E" wp14:editId="4DD89358">
                <wp:simplePos x="0" y="0"/>
                <wp:positionH relativeFrom="column">
                  <wp:posOffset>2284730</wp:posOffset>
                </wp:positionH>
                <wp:positionV relativeFrom="paragraph">
                  <wp:posOffset>77943</wp:posOffset>
                </wp:positionV>
                <wp:extent cx="1413510" cy="735965"/>
                <wp:effectExtent l="0" t="0" r="0" b="26035"/>
                <wp:wrapNone/>
                <wp:docPr id="43" name="Gruppieren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3510" cy="735965"/>
                          <a:chOff x="0" y="0"/>
                          <a:chExt cx="1414130" cy="736290"/>
                        </a:xfrm>
                      </wpg:grpSpPr>
                      <pic:pic xmlns:pic="http://schemas.openxmlformats.org/drawingml/2006/picture">
                        <pic:nvPicPr>
                          <pic:cNvPr id="79" name="Grafik 79" descr="C:\Users\muenster\Downloads\Illus_Blog_Knobeln\S537300550_Hund_sw-2.tif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791" y="0"/>
                            <a:ext cx="829339" cy="680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3" name="Flussdiagramm: Prozess 83"/>
                        <wps:cNvSpPr/>
                        <wps:spPr>
                          <a:xfrm>
                            <a:off x="0" y="435935"/>
                            <a:ext cx="961390" cy="30035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F2C0C" w:rsidRPr="00441139" w:rsidRDefault="00F5320F" w:rsidP="00441139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5 kg 40</w:t>
                              </w:r>
                              <w:r w:rsidR="00BF2C0C" w:rsidRPr="00441139">
                                <w:rPr>
                                  <w:color w:val="808080" w:themeColor="background1" w:themeShade="80"/>
                                </w:rPr>
                                <w:t>0 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3" o:spid="_x0000_s1051" style="position:absolute;margin-left:179.9pt;margin-top:6.15pt;width:111.3pt;height:57.95pt;z-index:251736064" coordsize="14141,7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">
                <v:shape id="Grafik 79" o:spid="_x0000_s1052" type="#_x0000_t75" style="position:absolute;left:5847;width:8294;height:6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g4VXHAAAA2wAAAA8AAABkcnMvZG93bnJldi54bWxEj1trAjEUhN+F/odwCn0pmrWIl61RSqvQ&#10;loKX9kHfDpvT3aWbk7iJuvrrjVDwcZj5ZpjxtDGVOFDtS8sKup0EBHFmdcm5gp/veXsIwgdkjZVl&#10;UnAiD9PJXWuMqbZHXtFhHXIRS9inqKAIwaVS+qwgg75jHXH0fm1tMERZ51LXeIzlppJPSdKXBkuO&#10;CwU6ei0o+1vvjYKBmy17o6+tO799YHcRys/N7hGVerhvXp5BBGrCLfxPv+vIjeD6Jf4AObk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eg4VXHAAAA2wAAAA8AAAAAAAAAAAAA&#10;AAAAnwIAAGRycy9kb3ducmV2LnhtbFBLBQYAAAAABAAEAPcAAACTAwAAAAA=&#10;">
                  <v:imagedata r:id="rId22" o:title="S537300550_Hund_sw-2"/>
                  <v:path arrowok="t"/>
                </v:shape>
                <v:shape id="Flussdiagramm: Prozess 83" o:spid="_x0000_s1053" type="#_x0000_t109" style="position:absolute;top:4359;width:9613;height:30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kZL8MA&#10;AADbAAAADwAAAGRycy9kb3ducmV2LnhtbESPQWvCQBSE74X+h+UVeqsbW2pDdJUqRAqCqPXg8ZF9&#10;Jkuyb0N21fjvXUHwOMzMN8xk1ttGnKnzxrGC4SABQVw4bbhUsP/PP1IQPiBrbByTgit5mE1fXyaY&#10;aXfhLZ13oRQRwj5DBVUIbSalLyqy6AeuJY7e0XUWQ5RdKXWHlwi3jfxMkpG0aDguVNjSoqKi3p2s&#10;grw+mE2drsxmvfz+OebziG3mSr2/9b9jEIH68Aw/2n9aQfoF9y/xB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kZL8MAAADbAAAADwAAAAAAAAAAAAAAAACYAgAAZHJzL2Rv&#10;d25yZXYueG1sUEsFBgAAAAAEAAQA9QAAAIgDAAAAAA==&#10;" fillcolor="white [3212]" strokecolor="gray [1629]" strokeweight="1pt">
                  <v:textbox>
                    <w:txbxContent>
                      <w:p w:rsidR="00BF2C0C" w:rsidRPr="00441139" w:rsidRDefault="00F5320F" w:rsidP="00441139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5 kg 40</w:t>
                        </w:r>
                        <w:r w:rsidR="00BF2C0C" w:rsidRPr="00441139">
                          <w:rPr>
                            <w:color w:val="808080" w:themeColor="background1" w:themeShade="80"/>
                          </w:rPr>
                          <w:t>0 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41139" w:rsidRDefault="00441139" w:rsidP="00441139"/>
    <w:p w:rsidR="00441139" w:rsidRDefault="00441139" w:rsidP="00441139"/>
    <w:p w:rsidR="00441139" w:rsidRDefault="00441139" w:rsidP="00441139"/>
    <w:p w:rsidR="00441139" w:rsidRDefault="00441139" w:rsidP="00005AE2"/>
    <w:p w:rsidR="00441139" w:rsidRDefault="00441139" w:rsidP="00005AE2"/>
    <w:p w:rsidR="00441139" w:rsidRDefault="00441139" w:rsidP="00441139"/>
    <w:p w:rsidR="00441139" w:rsidRPr="00D3427F" w:rsidRDefault="00441139" w:rsidP="00441139">
      <w:pPr>
        <w:pStyle w:val="ekvnummerierung"/>
        <w:framePr w:wrap="around"/>
      </w:pPr>
      <w:r>
        <w:t>3</w:t>
      </w:r>
    </w:p>
    <w:p w:rsidR="00441139" w:rsidRPr="00287B24" w:rsidRDefault="00441139" w:rsidP="0044113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A9B72F0" wp14:editId="38956C1B">
            <wp:extent cx="285115" cy="288290"/>
            <wp:effectExtent l="0" t="0" r="0" b="0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139" w:rsidRDefault="00441139" w:rsidP="006D6E11">
      <w:pPr>
        <w:ind w:right="2266"/>
      </w:pPr>
      <w:r>
        <w:t>Wie viel wiegen die Kinder?</w:t>
      </w:r>
    </w:p>
    <w:p w:rsidR="005F3448" w:rsidRDefault="005F3448" w:rsidP="006D6E11">
      <w:pPr>
        <w:ind w:right="2266"/>
      </w:pPr>
    </w:p>
    <w:p w:rsidR="00441139" w:rsidRDefault="00D50D01" w:rsidP="006D6E11">
      <w:pPr>
        <w:ind w:right="2266"/>
      </w:pPr>
      <w:r>
        <w:t>Lars ist 9 Jahre alt. Stellt er sich mit seiner kleinen Schwester Pauline auf die Waage, zei</w:t>
      </w:r>
      <w:r w:rsidR="006D6E11">
        <w:t>gt sie 43 kg an.</w:t>
      </w:r>
      <w:r>
        <w:t xml:space="preserve"> </w:t>
      </w:r>
      <w:r w:rsidR="006D6E11">
        <w:t>Lars beste Freundin heißt Klara. Lars und Klara wiegen zusammen 59 kg.</w:t>
      </w:r>
      <w:r w:rsidR="006D6E11" w:rsidRPr="006D6E11">
        <w:t xml:space="preserve"> </w:t>
      </w:r>
      <w:r w:rsidR="003C626F">
        <w:t>Wenn klara Pauline auf dem Arm hat, wiegen beide zusammen 40 kg. Lars</w:t>
      </w:r>
      <w:r w:rsidR="006D6E11">
        <w:t xml:space="preserve"> hat </w:t>
      </w:r>
      <w:r w:rsidR="003C626F">
        <w:t xml:space="preserve">auch noch </w:t>
      </w:r>
      <w:r w:rsidR="006D6E11">
        <w:t>einen großen Bruder, der Otto heißt. Otto wiegt 14 kg mehr als Lars. Alle Kinder zusammen wiegen 116 kg.</w:t>
      </w:r>
    </w:p>
    <w:p w:rsidR="00441139" w:rsidRDefault="00441139" w:rsidP="00441139"/>
    <w:p w:rsidR="00441139" w:rsidRDefault="00441139" w:rsidP="00441139"/>
    <w:p w:rsidR="00441139" w:rsidRPr="006D6E11" w:rsidRDefault="00667641" w:rsidP="006D6E11">
      <w:pPr>
        <w:tabs>
          <w:tab w:val="left" w:pos="2268"/>
          <w:tab w:val="left" w:pos="4678"/>
          <w:tab w:val="left" w:pos="7088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785D8E0" wp14:editId="34DDB549">
                <wp:simplePos x="0" y="0"/>
                <wp:positionH relativeFrom="column">
                  <wp:posOffset>4883295</wp:posOffset>
                </wp:positionH>
                <wp:positionV relativeFrom="paragraph">
                  <wp:posOffset>193040</wp:posOffset>
                </wp:positionV>
                <wp:extent cx="656590" cy="0"/>
                <wp:effectExtent l="0" t="0" r="10160" b="19050"/>
                <wp:wrapNone/>
                <wp:docPr id="96" name="Gerade Verbindung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6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5pt,15.2pt" to="436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3DBA62" wp14:editId="3E240569">
                <wp:simplePos x="0" y="0"/>
                <wp:positionH relativeFrom="column">
                  <wp:posOffset>3310884</wp:posOffset>
                </wp:positionH>
                <wp:positionV relativeFrom="paragraph">
                  <wp:posOffset>193040</wp:posOffset>
                </wp:positionV>
                <wp:extent cx="656590" cy="0"/>
                <wp:effectExtent l="0" t="0" r="10160" b="19050"/>
                <wp:wrapNone/>
                <wp:docPr id="95" name="Gerade Verbindung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5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7pt,15.2pt" to="312.4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E5E9636" wp14:editId="6DB5894E">
                <wp:simplePos x="0" y="0"/>
                <wp:positionH relativeFrom="column">
                  <wp:posOffset>1976270</wp:posOffset>
                </wp:positionH>
                <wp:positionV relativeFrom="paragraph">
                  <wp:posOffset>193040</wp:posOffset>
                </wp:positionV>
                <wp:extent cx="656590" cy="0"/>
                <wp:effectExtent l="0" t="0" r="10160" b="19050"/>
                <wp:wrapNone/>
                <wp:docPr id="94" name="Gerade Verbindung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4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6pt,15.2pt" to="207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BC8EDB2" wp14:editId="46539A55">
                <wp:simplePos x="0" y="0"/>
                <wp:positionH relativeFrom="column">
                  <wp:posOffset>340360</wp:posOffset>
                </wp:positionH>
                <wp:positionV relativeFrom="paragraph">
                  <wp:posOffset>193040</wp:posOffset>
                </wp:positionV>
                <wp:extent cx="656590" cy="0"/>
                <wp:effectExtent l="0" t="0" r="10160" b="19050"/>
                <wp:wrapNone/>
                <wp:docPr id="93" name="Gerade Verbindung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3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8pt,15.2pt" to="78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="00D50D01" w:rsidRPr="006D6E11">
        <w:t xml:space="preserve">Lars:   </w:t>
      </w:r>
      <w:r w:rsidR="00D50D01" w:rsidRPr="00D50D01">
        <w:rPr>
          <w:color w:val="808080" w:themeColor="background1" w:themeShade="80"/>
        </w:rPr>
        <w:t xml:space="preserve">31 </w:t>
      </w:r>
      <w:r w:rsidR="00D50D01" w:rsidRPr="006D6E11">
        <w:rPr>
          <w:color w:val="808080" w:themeColor="background1" w:themeShade="80"/>
        </w:rPr>
        <w:t>kg</w:t>
      </w:r>
      <w:r w:rsidR="00D50D01" w:rsidRPr="006D6E11">
        <w:rPr>
          <w:color w:val="808080" w:themeColor="background1" w:themeShade="80"/>
        </w:rPr>
        <w:tab/>
      </w:r>
      <w:r w:rsidR="00D50D01" w:rsidRPr="006D6E11">
        <w:t xml:space="preserve">Pauline:   </w:t>
      </w:r>
      <w:r w:rsidR="00D50D01" w:rsidRPr="006D6E11">
        <w:rPr>
          <w:color w:val="808080" w:themeColor="background1" w:themeShade="80"/>
        </w:rPr>
        <w:t>12 kg</w:t>
      </w:r>
      <w:r w:rsidR="00D50D01" w:rsidRPr="006D6E11">
        <w:rPr>
          <w:color w:val="808080" w:themeColor="background1" w:themeShade="80"/>
        </w:rPr>
        <w:tab/>
      </w:r>
      <w:r w:rsidR="006023A4">
        <w:t>Klara</w:t>
      </w:r>
      <w:r w:rsidR="00D50D01" w:rsidRPr="006D6E11">
        <w:t xml:space="preserve">:   </w:t>
      </w:r>
      <w:r w:rsidR="006023A4" w:rsidRPr="006023A4">
        <w:rPr>
          <w:color w:val="808080" w:themeColor="background1" w:themeShade="80"/>
        </w:rPr>
        <w:t>28</w:t>
      </w:r>
      <w:r w:rsidR="00D50D01" w:rsidRPr="006D6E11">
        <w:rPr>
          <w:color w:val="808080" w:themeColor="background1" w:themeShade="80"/>
        </w:rPr>
        <w:t xml:space="preserve"> kg</w:t>
      </w:r>
      <w:r w:rsidR="00D50D01" w:rsidRPr="006D6E11">
        <w:rPr>
          <w:color w:val="808080" w:themeColor="background1" w:themeShade="80"/>
        </w:rPr>
        <w:tab/>
      </w:r>
      <w:r w:rsidR="0048727F">
        <w:t>Otto</w:t>
      </w:r>
      <w:r w:rsidR="00D50D01" w:rsidRPr="006D6E11">
        <w:t xml:space="preserve">: </w:t>
      </w:r>
      <w:r>
        <w:t xml:space="preserve">  </w:t>
      </w:r>
      <w:r w:rsidR="006023A4">
        <w:rPr>
          <w:color w:val="808080" w:themeColor="background1" w:themeShade="80"/>
        </w:rPr>
        <w:t>45</w:t>
      </w:r>
      <w:r w:rsidR="00D50D01" w:rsidRPr="006D6E11">
        <w:rPr>
          <w:color w:val="808080" w:themeColor="background1" w:themeShade="80"/>
        </w:rPr>
        <w:t xml:space="preserve"> kg</w:t>
      </w:r>
    </w:p>
    <w:p w:rsidR="00441139" w:rsidRPr="006D6E11" w:rsidRDefault="00441139" w:rsidP="00005AE2"/>
    <w:sectPr w:rsidR="00441139" w:rsidRPr="006D6E11" w:rsidSect="008D5A1A">
      <w:footerReference w:type="default" r:id="rId2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139" w:rsidRDefault="00441139" w:rsidP="003C599D">
      <w:pPr>
        <w:spacing w:line="240" w:lineRule="auto"/>
      </w:pPr>
      <w:r>
        <w:separator/>
      </w:r>
    </w:p>
  </w:endnote>
  <w:endnote w:type="continuationSeparator" w:id="0">
    <w:p w:rsidR="00441139" w:rsidRDefault="0044113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41139" w:rsidRPr="00F42294" w:rsidTr="00441139">
      <w:trPr>
        <w:trHeight w:hRule="exact" w:val="680"/>
      </w:trPr>
      <w:tc>
        <w:tcPr>
          <w:tcW w:w="1138" w:type="dxa"/>
          <w:noWrap/>
        </w:tcPr>
        <w:p w:rsidR="00441139" w:rsidRPr="00913892" w:rsidRDefault="00441139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39ED71A" wp14:editId="4FAEBAF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441139" w:rsidRPr="00913892" w:rsidRDefault="00441139" w:rsidP="00FE5CE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441139" w:rsidRPr="00F5248B" w:rsidRDefault="00441139" w:rsidP="00FE5CED">
          <w:pPr>
            <w:pStyle w:val="ekvquelle"/>
          </w:pPr>
          <w:r w:rsidRPr="00F5248B">
            <w:t xml:space="preserve">Textquellen: </w:t>
          </w:r>
          <w:r>
            <w:t>Klett-Archiv</w:t>
          </w:r>
        </w:p>
        <w:p w:rsidR="00441139" w:rsidRPr="00913892" w:rsidRDefault="00441139" w:rsidP="00FE5CED">
          <w:pPr>
            <w:pStyle w:val="ekvquelle"/>
          </w:pPr>
          <w:r w:rsidRPr="00F5248B">
            <w:t>Illustratoren</w:t>
          </w:r>
          <w:r>
            <w:t>: Anke Fröhlich, Leipzig</w:t>
          </w:r>
        </w:p>
      </w:tc>
      <w:tc>
        <w:tcPr>
          <w:tcW w:w="399" w:type="dxa"/>
        </w:tcPr>
        <w:p w:rsidR="00441139" w:rsidRPr="00913892" w:rsidRDefault="00441139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139" w:rsidRDefault="00441139" w:rsidP="003C599D">
      <w:pPr>
        <w:spacing w:line="240" w:lineRule="auto"/>
      </w:pPr>
      <w:r>
        <w:separator/>
      </w:r>
    </w:p>
  </w:footnote>
  <w:footnote w:type="continuationSeparator" w:id="0">
    <w:p w:rsidR="00441139" w:rsidRDefault="0044113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39"/>
    <w:rsid w:val="000040E2"/>
    <w:rsid w:val="00005AE2"/>
    <w:rsid w:val="000101D7"/>
    <w:rsid w:val="00017D13"/>
    <w:rsid w:val="00020440"/>
    <w:rsid w:val="000206B8"/>
    <w:rsid w:val="00025140"/>
    <w:rsid w:val="00027892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C626F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139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8727F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448"/>
    <w:rsid w:val="005F3914"/>
    <w:rsid w:val="005F439D"/>
    <w:rsid w:val="0060019A"/>
    <w:rsid w:val="006023A4"/>
    <w:rsid w:val="00603AD5"/>
    <w:rsid w:val="006201CB"/>
    <w:rsid w:val="00622F6B"/>
    <w:rsid w:val="00627765"/>
    <w:rsid w:val="0064692C"/>
    <w:rsid w:val="00653F68"/>
    <w:rsid w:val="0066479D"/>
    <w:rsid w:val="00667641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D6E11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7F468B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675B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3AD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C0C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0D01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5320F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tiff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tiff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9</cp:revision>
  <cp:lastPrinted>2016-12-20T14:33:00Z</cp:lastPrinted>
  <dcterms:created xsi:type="dcterms:W3CDTF">2019-01-02T11:17:00Z</dcterms:created>
  <dcterms:modified xsi:type="dcterms:W3CDTF">2019-01-02T14:26:00Z</dcterms:modified>
</cp:coreProperties>
</file>