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41139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441139">
              <w:t>1</w:t>
            </w:r>
          </w:p>
        </w:tc>
      </w:tr>
      <w:tr w:rsidR="0044113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41139" w:rsidRPr="00BF17F2" w:rsidRDefault="0044113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41139" w:rsidRPr="00BF17F2" w:rsidRDefault="00441139" w:rsidP="00FE5CED">
            <w:pPr>
              <w:pStyle w:val="ekvue1arial"/>
            </w:pPr>
            <w:r>
              <w:t>Knobeln mit Gewichten (Lösung)</w:t>
            </w:r>
          </w:p>
        </w:tc>
      </w:tr>
    </w:tbl>
    <w:p w:rsidR="00CD7D9F" w:rsidRDefault="00CD7D9F" w:rsidP="00005AE2">
      <w:bookmarkStart w:id="0" w:name="bmStart"/>
      <w:bookmarkEnd w:id="0"/>
    </w:p>
    <w:p w:rsidR="00441139" w:rsidRPr="00D3427F" w:rsidRDefault="00441139" w:rsidP="00441139">
      <w:pPr>
        <w:pStyle w:val="ekvnummerierung"/>
        <w:framePr w:wrap="around"/>
      </w:pPr>
      <w:r>
        <w:t>1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441139" w:rsidP="00005AE2">
      <w:r>
        <w:t>Wie viel wiegt das Obst?</w:t>
      </w:r>
    </w:p>
    <w:p w:rsidR="00441139" w:rsidRDefault="00441139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59055</wp:posOffset>
                </wp:positionV>
                <wp:extent cx="1076325" cy="523875"/>
                <wp:effectExtent l="57150" t="0" r="9525" b="47625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523875"/>
                          <a:chOff x="0" y="0"/>
                          <a:chExt cx="1076325" cy="523875"/>
                        </a:xfrm>
                      </wpg:grpSpPr>
                      <pic:pic xmlns:pic="http://schemas.openxmlformats.org/drawingml/2006/picture">
                        <pic:nvPicPr>
                          <pic:cNvPr id="30" name="Grafik 30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7620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Grafik 31" descr="C:\Users\muenster\Downloads\Illus_Blog_Knobeln\S537270727_Bana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77121"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0" o:spid="_x0000_s1026" style="position:absolute;margin-left:16.95pt;margin-top:4.65pt;width:84.75pt;height:41.25pt;z-index:251659264" coordsize="10763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0" o:spid="_x0000_s1027" type="#_x0000_t75" style="position:absolute;left:6667;top:762;width:4096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hoWnBAAAA2wAAAA8AAABkcnMvZG93bnJldi54bWxET01rwkAQvQv+h2UEb2ZThVCiq9iCxYtC&#10;Ewkep9lpEszOptmtif/ePRR6fLzvzW40rbhT7xrLCl6iGARxaXXDlYJLfli8gnAeWWNrmRQ8yMFu&#10;O51sMNV24E+6Z74SIYRdigpq77tUSlfWZNBFtiMO3LftDfoA+0rqHocQblq5jONEGmw4NNTY0XtN&#10;5S37NQqS/FEVfCpOb914LM72w/4MX1el5rNxvwbhafT/4j/3UStYhfXhS/gBcvs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hoWnBAAAA2wAAAA8AAAAAAAAAAAAAAAAAnwIA&#10;AGRycy9kb3ducmV2LnhtbFBLBQYAAAAABAAEAPcAAACNAwAAAAA=&#10;">
                  <v:imagedata r:id="rId10" o:title="S537300445_Apfel_sw"/>
                  <v:path arrowok="t"/>
                </v:shape>
                <v:shape id="Grafik 31" o:spid="_x0000_s1028" type="#_x0000_t75" style="position:absolute;width:5143;height:5143;rotation:-6803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sbvCAAAA2wAAAA8AAABkcnMvZG93bnJldi54bWxEj09rwkAUxO+C32F5Qm+6sYVaoquIJdCT&#10;0Cj0+sg+k2j27ZJd86ef3i0UPA4z8xtmsxtMIzpqfW1ZwXKRgCAurK65VHA+ZfMPED4ga2wsk4KR&#10;POy208kGU217/qYuD6WIEPYpKqhCcKmUvqjIoF9YRxy9i20NhijbUuoW+wg3jXxNkndpsOa4UKGj&#10;Q0XFLb8bBb4+juFOh98T/zjDK3e95NmnUi+zYb8GEWgIz/B/+0sreFvC35f4A+T2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SbG7wgAAANsAAAAPAAAAAAAAAAAAAAAAAJ8C&#10;AABkcnMvZG93bnJldi54bWxQSwUGAAAAAAQABAD3AAAAjgMAAAAA&#10;">
                  <v:imagedata r:id="rId11" o:title="S537270727_Banane_sw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4C40F5" wp14:editId="6C64B664">
                <wp:simplePos x="0" y="0"/>
                <wp:positionH relativeFrom="column">
                  <wp:posOffset>2329815</wp:posOffset>
                </wp:positionH>
                <wp:positionV relativeFrom="paragraph">
                  <wp:posOffset>135255</wp:posOffset>
                </wp:positionV>
                <wp:extent cx="790575" cy="485775"/>
                <wp:effectExtent l="0" t="0" r="9525" b="9525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75" cy="485775"/>
                          <a:chOff x="0" y="0"/>
                          <a:chExt cx="790575" cy="485775"/>
                        </a:xfrm>
                      </wpg:grpSpPr>
                      <pic:pic xmlns:pic="http://schemas.openxmlformats.org/drawingml/2006/picture">
                        <pic:nvPicPr>
                          <pic:cNvPr id="34" name="Grafik 34" descr="C:\Users\muenster\Downloads\Illus_Blog_Knobeln\S537270838_Bir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fik 2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" y="3810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9" o:spid="_x0000_s1026" style="position:absolute;margin-left:183.45pt;margin-top:10.65pt;width:62.25pt;height:38.25pt;z-index:251666432" coordsize="7905,4857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">
                <v:shape id="Grafik 34" o:spid="_x0000_s1027" type="#_x0000_t75" style="position:absolute;width:3810;height:4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jd4jEAAAA2wAAAA8AAABkcnMvZG93bnJldi54bWxEj0FrAjEUhO+F/ofwCt5qtipiVqOItOhB&#10;Cmp7f2yeu2uTl3UT3e2/bwqFHoeZ+YZZrHpnxZ3aUHvW8DLMQBAX3tRcavg4vT3PQISIbNB6Jg3f&#10;FGC1fHxYYG58xwe6H2MpEoRDjhqqGJtcylBU5DAMfUOcvLNvHcYk21KaFrsEd1aOsmwqHdacFips&#10;aFNR8XW8OQ32fX85qzDt1Kv93F3VXk38Vmk9eOrXcxCR+vgf/mvvjIbxBH6/pB8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jd4jEAAAA2wAAAA8AAAAAAAAAAAAAAAAA&#10;nwIAAGRycy9kb3ducmV2LnhtbFBLBQYAAAAABAAEAPcAAACQAwAAAAA=&#10;">
                  <v:imagedata r:id="rId13" o:title="S537270838_Birne_sw"/>
                  <v:path arrowok="t"/>
                </v:shape>
                <v:shape id="Grafik 2" o:spid="_x0000_s1028" type="#_x0000_t75" style="position:absolute;left:3810;top:381;width:4095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26g/BAAAA2gAAAA8AAABkcnMvZG93bnJldi54bWxEj82qwjAUhPeC7xCO4E5TXcilGkUFxY2C&#10;PxSXx+bYFpuT2kRb395cuHCXw8x8w8wWrSnFm2pXWFYwGkYgiFOrC84UXM6bwQ8I55E1lpZJwYcc&#10;LObdzgxjbRs+0vvkMxEg7GJUkHtfxVK6NCeDbmgr4uDdbW3QB1lnUtfYBLgp5TiKJtJgwWEhx4rW&#10;OaWP08somJw/WcL7ZL+q2l1ysFv7bG5Xpfq9djkF4an1/+G/9k4rGMPvlXAD5Pw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26g/BAAAA2gAAAA8AAAAAAAAAAAAAAAAAnwIA&#10;AGRycy9kb3ducmV2LnhtbFBLBQYAAAAABAAEAPcAAACNAwAAAAA=&#10;">
                  <v:imagedata r:id="rId10" o:title="S537300445_Apfel_sw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EB60DCA" wp14:editId="593BFB23">
                <wp:simplePos x="0" y="0"/>
                <wp:positionH relativeFrom="column">
                  <wp:posOffset>4158615</wp:posOffset>
                </wp:positionH>
                <wp:positionV relativeFrom="paragraph">
                  <wp:posOffset>135255</wp:posOffset>
                </wp:positionV>
                <wp:extent cx="962025" cy="514350"/>
                <wp:effectExtent l="57150" t="38100" r="9525" b="1905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514350"/>
                          <a:chOff x="0" y="0"/>
                          <a:chExt cx="962025" cy="514350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C:\Users\muenster\Downloads\Illus_Blog_Knobeln\S537270838_Bir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5" y="0"/>
                            <a:ext cx="381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Grafik 4" descr="C:\Users\muenster\Downloads\Illus_Blog_Knobeln\S537270727_Bana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77121"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327.45pt;margin-top:10.65pt;width:75.75pt;height:40.5pt;z-index:251668480" coordsize="9620,5143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">
                <v:shape id="Grafik 1" o:spid="_x0000_s1027" type="#_x0000_t75" style="position:absolute;left:5810;width:3810;height:4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P9xDAAAAA2gAAAA8AAABkcnMvZG93bnJldi54bWxET99rwjAQfh/4P4QT9ramypClGmWIMh9k&#10;MLe9H83Z1iWX2mS2/vdGGOzp+Ph+3mI1OCsu1IXGs4ZJloMgLr1puNLw9bl9egERIrJB65k0XCnA&#10;ajl6WGBhfM8fdDnESqQQDgVqqGNsCylDWZPDkPmWOHFH3zmMCXaVNB32KdxZOc3zmXTYcGqosaV1&#10;TeXP4ddpsO/701GFWa829nt3Vnv17N+U1o/j4XUOItIQ/8V/7p1J8+H+yv3K5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8/3EMAAAADaAAAADwAAAAAAAAAAAAAAAACfAgAA&#10;ZHJzL2Rvd25yZXYueG1sUEsFBgAAAAAEAAQA9wAAAIwDAAAAAA==&#10;">
                  <v:imagedata r:id="rId13" o:title="S537270838_Birne_sw"/>
                  <v:path arrowok="t"/>
                </v:shape>
                <v:shape id="Grafik 4" o:spid="_x0000_s1028" type="#_x0000_t75" style="position:absolute;width:5143;height:5143;rotation:-6803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ydDzCAAAA2gAAAA8AAABkcnMvZG93bnJldi54bWxEj8FqwzAQRO+B/oPYQm+x3BLa4kY2JSWQ&#10;U6BOINfF2thKrJWw5MTp10eFQo/DzLxhltVke3GhIRjHCp6zHARx47ThVsF+t56/gwgRWWPvmBTc&#10;KEBVPsyWWGh35W+61LEVCcKhQAVdjL6QMjQdWQyZ88TJO7rBYkxyaKUe8Jrgtpcvef4qLRpOCx16&#10;WnXUnOvRKghme4sjrX52fPCW3/zpWK+/lHp6nD4/QESa4n/4r73RChbweyXdAFn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cnQ8wgAAANoAAAAPAAAAAAAAAAAAAAAAAJ8C&#10;AABkcnMvZG93bnJldi54bWxQSwUGAAAAAAQABAD3AAAAjgMAAAAA&#10;">
                  <v:imagedata r:id="rId11" o:title="S537270727_Banane_sw"/>
                  <v:path arrowok="t"/>
                </v:shape>
              </v:group>
            </w:pict>
          </mc:Fallback>
        </mc:AlternateContent>
      </w:r>
    </w:p>
    <w:p w:rsidR="00441139" w:rsidRDefault="00441139" w:rsidP="00005AE2"/>
    <w:p w:rsidR="00441139" w:rsidRDefault="00441139" w:rsidP="00005AE2"/>
    <w:p w:rsidR="00441139" w:rsidRDefault="00BF2C0C" w:rsidP="00005AE2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092277" wp14:editId="7D7C0924">
                <wp:simplePos x="0" y="0"/>
                <wp:positionH relativeFrom="column">
                  <wp:posOffset>4463415</wp:posOffset>
                </wp:positionH>
                <wp:positionV relativeFrom="paragraph">
                  <wp:posOffset>122555</wp:posOffset>
                </wp:positionV>
                <wp:extent cx="563880" cy="299720"/>
                <wp:effectExtent l="0" t="0" r="26670" b="24130"/>
                <wp:wrapNone/>
                <wp:docPr id="7" name="Flussdiagramm: Proz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997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330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7" o:spid="_x0000_s1026" type="#_x0000_t109" style="position:absolute;margin-left:351.45pt;margin-top:9.65pt;width:44.4pt;height:2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>
                        <w:rPr>
                          <w:color w:val="000000" w:themeColor="text1"/>
                        </w:rPr>
                        <w:t>3</w:t>
                      </w:r>
                      <w:r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F612AB" wp14:editId="6D36DBB9">
                <wp:simplePos x="0" y="0"/>
                <wp:positionH relativeFrom="column">
                  <wp:posOffset>2484043</wp:posOffset>
                </wp:positionH>
                <wp:positionV relativeFrom="paragraph">
                  <wp:posOffset>119171</wp:posOffset>
                </wp:positionV>
                <wp:extent cx="590856" cy="314134"/>
                <wp:effectExtent l="0" t="0" r="19050" b="10160"/>
                <wp:wrapNone/>
                <wp:docPr id="5" name="Flussdiagramm: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56" cy="314134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310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5" o:spid="_x0000_s1027" type="#_x0000_t109" style="position:absolute;margin-left:195.6pt;margin-top:9.4pt;width:46.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>
                        <w:rPr>
                          <w:color w:val="000000" w:themeColor="text1"/>
                        </w:rPr>
                        <w:t>1</w:t>
                      </w:r>
                      <w:r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2B7C" wp14:editId="24C927D0">
                <wp:simplePos x="0" y="0"/>
                <wp:positionH relativeFrom="column">
                  <wp:posOffset>434111</wp:posOffset>
                </wp:positionH>
                <wp:positionV relativeFrom="paragraph">
                  <wp:posOffset>73000</wp:posOffset>
                </wp:positionV>
                <wp:extent cx="614477" cy="321868"/>
                <wp:effectExtent l="0" t="0" r="14605" b="21590"/>
                <wp:wrapNone/>
                <wp:docPr id="29" name="Flussdiagramm: Proz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321868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340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29" o:spid="_x0000_s1028" type="#_x0000_t109" style="position:absolute;margin-left:34.2pt;margin-top:5.75pt;width:48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34</w:t>
                      </w:r>
                      <w:r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005AE2"/>
    <w:p w:rsidR="00441139" w:rsidRDefault="00441139" w:rsidP="00005AE2"/>
    <w:p w:rsidR="00441139" w:rsidRDefault="00441139" w:rsidP="00005AE2"/>
    <w:p w:rsidR="00441139" w:rsidRDefault="00441139" w:rsidP="00005AE2">
      <w:r w:rsidRPr="00441139">
        <w:rPr>
          <w:lang w:eastAsia="de-DE"/>
        </w:rPr>
        <w:drawing>
          <wp:anchor distT="0" distB="0" distL="114300" distR="114300" simplePos="0" relativeHeight="251676672" behindDoc="0" locked="0" layoutInCell="1" allowOverlap="1" wp14:anchorId="0BF6874C" wp14:editId="0BB11BF2">
            <wp:simplePos x="0" y="0"/>
            <wp:positionH relativeFrom="column">
              <wp:posOffset>3891915</wp:posOffset>
            </wp:positionH>
            <wp:positionV relativeFrom="paragraph">
              <wp:posOffset>99670</wp:posOffset>
            </wp:positionV>
            <wp:extent cx="419100" cy="535330"/>
            <wp:effectExtent l="0" t="0" r="0" b="0"/>
            <wp:wrapNone/>
            <wp:docPr id="11" name="Grafik 11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139">
        <w:rPr>
          <w:lang w:eastAsia="de-DE"/>
        </w:rPr>
        <w:drawing>
          <wp:anchor distT="0" distB="0" distL="114300" distR="114300" simplePos="0" relativeHeight="251675648" behindDoc="0" locked="0" layoutInCell="1" allowOverlap="1" wp14:anchorId="7E50CED5" wp14:editId="7D1BAACD">
            <wp:simplePos x="0" y="0"/>
            <wp:positionH relativeFrom="column">
              <wp:posOffset>2410460</wp:posOffset>
            </wp:positionH>
            <wp:positionV relativeFrom="paragraph">
              <wp:posOffset>126365</wp:posOffset>
            </wp:positionV>
            <wp:extent cx="422910" cy="459740"/>
            <wp:effectExtent l="0" t="0" r="0" b="0"/>
            <wp:wrapNone/>
            <wp:docPr id="17" name="Grafik 17" descr="C:\Users\muenster\Downloads\Illus_Blog_Knobeln\S537300445_Apfel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ownloads\Illus_Blog_Knobeln\S537300445_Apfel_sw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139">
        <w:rPr>
          <w:lang w:eastAsia="de-DE"/>
        </w:rPr>
        <w:drawing>
          <wp:anchor distT="0" distB="0" distL="114300" distR="114300" simplePos="0" relativeHeight="251674624" behindDoc="0" locked="0" layoutInCell="1" allowOverlap="1" wp14:anchorId="29746A31" wp14:editId="721AAD0B">
            <wp:simplePos x="0" y="0"/>
            <wp:positionH relativeFrom="column">
              <wp:posOffset>208280</wp:posOffset>
            </wp:positionH>
            <wp:positionV relativeFrom="paragraph">
              <wp:posOffset>117475</wp:posOffset>
            </wp:positionV>
            <wp:extent cx="557530" cy="438785"/>
            <wp:effectExtent l="38100" t="57150" r="33020" b="56515"/>
            <wp:wrapNone/>
            <wp:docPr id="13" name="Grafik 13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9215">
                      <a:off x="0" y="0"/>
                      <a:ext cx="55753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139" w:rsidRDefault="00BF2C0C" w:rsidP="00005AE2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C2D64E" wp14:editId="70A45F66">
                <wp:simplePos x="0" y="0"/>
                <wp:positionH relativeFrom="column">
                  <wp:posOffset>2898775</wp:posOffset>
                </wp:positionH>
                <wp:positionV relativeFrom="paragraph">
                  <wp:posOffset>19685</wp:posOffset>
                </wp:positionV>
                <wp:extent cx="603250" cy="320040"/>
                <wp:effectExtent l="0" t="0" r="25400" b="22860"/>
                <wp:wrapNone/>
                <wp:docPr id="14" name="Flussdiagramm: Proz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32004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441139">
                              <w:rPr>
                                <w:color w:val="808080" w:themeColor="background1" w:themeShade="80"/>
                              </w:rPr>
                              <w:t>160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4" o:spid="_x0000_s1029" type="#_x0000_t109" style="position:absolute;margin-left:228.25pt;margin-top:1.55pt;width:47.5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441139">
                        <w:rPr>
                          <w:color w:val="808080" w:themeColor="background1" w:themeShade="80"/>
                        </w:rPr>
                        <w:t>16</w:t>
                      </w:r>
                      <w:r w:rsidRPr="00441139">
                        <w:rPr>
                          <w:color w:val="808080" w:themeColor="background1" w:themeShade="80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EF6BF8" wp14:editId="590DC170">
                <wp:simplePos x="0" y="0"/>
                <wp:positionH relativeFrom="column">
                  <wp:posOffset>828040</wp:posOffset>
                </wp:positionH>
                <wp:positionV relativeFrom="paragraph">
                  <wp:posOffset>12700</wp:posOffset>
                </wp:positionV>
                <wp:extent cx="636905" cy="338455"/>
                <wp:effectExtent l="0" t="0" r="10795" b="23495"/>
                <wp:wrapNone/>
                <wp:docPr id="12" name="Flussdiagramm: Proz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" cy="33845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441139">
                              <w:rPr>
                                <w:color w:val="808080" w:themeColor="background1" w:themeShade="80"/>
                              </w:rPr>
                              <w:t>180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2" o:spid="_x0000_s1030" type="#_x0000_t109" style="position:absolute;margin-left:65.2pt;margin-top:1pt;width:50.15pt;height:2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441139">
                        <w:rPr>
                          <w:color w:val="808080" w:themeColor="background1" w:themeShade="80"/>
                        </w:rPr>
                        <w:t>18</w:t>
                      </w:r>
                      <w:r w:rsidRPr="00441139">
                        <w:rPr>
                          <w:color w:val="808080" w:themeColor="background1" w:themeShade="80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674EB2" wp14:editId="3B42EBDD">
                <wp:simplePos x="0" y="0"/>
                <wp:positionH relativeFrom="column">
                  <wp:posOffset>4462780</wp:posOffset>
                </wp:positionH>
                <wp:positionV relativeFrom="paragraph">
                  <wp:posOffset>9525</wp:posOffset>
                </wp:positionV>
                <wp:extent cx="565150" cy="300355"/>
                <wp:effectExtent l="0" t="0" r="25400" b="23495"/>
                <wp:wrapNone/>
                <wp:docPr id="15" name="Flussdiagramm: Proz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30035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441139">
                              <w:rPr>
                                <w:color w:val="808080" w:themeColor="background1" w:themeShade="80"/>
                              </w:rPr>
                              <w:t>150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5" o:spid="_x0000_s1031" type="#_x0000_t109" style="position:absolute;margin-left:351.4pt;margin-top:.75pt;width:44.5pt;height:2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441139">
                        <w:rPr>
                          <w:color w:val="808080" w:themeColor="background1" w:themeShade="80"/>
                        </w:rPr>
                        <w:t>15</w:t>
                      </w:r>
                      <w:r w:rsidRPr="00441139">
                        <w:rPr>
                          <w:color w:val="808080" w:themeColor="background1" w:themeShade="80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005AE2"/>
    <w:p w:rsidR="00441139" w:rsidRDefault="00441139" w:rsidP="00005AE2"/>
    <w:p w:rsidR="006D6E11" w:rsidRDefault="006D6E11" w:rsidP="00005AE2"/>
    <w:p w:rsidR="00441139" w:rsidRDefault="00441139" w:rsidP="00005AE2"/>
    <w:p w:rsidR="00441139" w:rsidRPr="00D3427F" w:rsidRDefault="00441139" w:rsidP="00441139">
      <w:pPr>
        <w:pStyle w:val="ekvnummerierung"/>
        <w:framePr w:wrap="around"/>
      </w:pPr>
      <w:r>
        <w:t>2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C297A0D" wp14:editId="7E3C151E">
            <wp:extent cx="285115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85675B" w:rsidP="00441139">
      <w:r w:rsidRPr="0085675B">
        <w:rPr>
          <w:lang w:eastAsia="de-DE"/>
        </w:rPr>
        <w:drawing>
          <wp:anchor distT="0" distB="0" distL="114300" distR="114300" simplePos="0" relativeHeight="251655167" behindDoc="0" locked="0" layoutInCell="1" allowOverlap="1" wp14:anchorId="3BA95C75" wp14:editId="6B4CBBD5">
            <wp:simplePos x="0" y="0"/>
            <wp:positionH relativeFrom="column">
              <wp:posOffset>3568700</wp:posOffset>
            </wp:positionH>
            <wp:positionV relativeFrom="paragraph">
              <wp:posOffset>179070</wp:posOffset>
            </wp:positionV>
            <wp:extent cx="1045210" cy="782320"/>
            <wp:effectExtent l="0" t="0" r="0" b="0"/>
            <wp:wrapNone/>
            <wp:docPr id="16" name="Grafik 16" descr="C:\Users\muenster\Downloads\Illus_Blog_Knobeln\S537300555_Katze_wei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rafik 80" descr="C:\Users\muenster\Downloads\Illus_Blog_Knobeln\S537300555_Katze_weiss.tif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94149" l="1190" r="95238">
                                  <a14:foregroundMark x1="22543" y1="20385" x2="22543" y2="20385"/>
                                  <a14:foregroundMark x1="18208" y1="28846" x2="18208" y2="28846"/>
                                  <a14:foregroundMark x1="30159" y1="9574" x2="30159" y2="9574"/>
                                  <a14:foregroundMark x1="35714" y1="17553" x2="35714" y2="17553"/>
                                  <a14:foregroundMark x1="12302" y1="14894" x2="12302" y2="14894"/>
                                  <a14:backgroundMark x1="77168" y1="22308" x2="77168" y2="2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rPr>
          <w:lang w:eastAsia="de-DE"/>
        </w:rPr>
        <w:drawing>
          <wp:anchor distT="0" distB="0" distL="114300" distR="114300" simplePos="0" relativeHeight="251653119" behindDoc="0" locked="0" layoutInCell="1" allowOverlap="1" wp14:anchorId="79CED795" wp14:editId="0F315D0D">
            <wp:simplePos x="0" y="0"/>
            <wp:positionH relativeFrom="column">
              <wp:posOffset>3754755</wp:posOffset>
            </wp:positionH>
            <wp:positionV relativeFrom="paragraph">
              <wp:posOffset>1751965</wp:posOffset>
            </wp:positionV>
            <wp:extent cx="826135" cy="679450"/>
            <wp:effectExtent l="0" t="0" r="0" b="6350"/>
            <wp:wrapNone/>
            <wp:docPr id="79" name="Grafik 79" descr="C:\Users\muenster\Downloads\Illus_Blog_Knobeln\S537300550_Hund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afik 79" descr="C:\Users\muenster\Downloads\Illus_Blog_Knobeln\S537300550_Hund_sw-2.tif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594" b="100000" l="0" r="98013">
                                  <a14:foregroundMark x1="6623" y1="28685" x2="6623" y2="28685"/>
                                  <a14:foregroundMark x1="1987" y1="33068" x2="1987" y2="33068"/>
                                  <a14:foregroundMark x1="65232" y1="24303" x2="65232" y2="24303"/>
                                  <a14:foregroundMark x1="47682" y1="66932" x2="47682" y2="66932"/>
                                  <a14:foregroundMark x1="31788" y1="90438" x2="31788" y2="90438"/>
                                  <a14:foregroundMark x1="66834" y1="77914" x2="66834" y2="77914"/>
                                  <a14:foregroundMark x1="56784" y1="92025" x2="56784" y2="92025"/>
                                  <a14:foregroundMark x1="80905" y1="59509" x2="80905" y2="59509"/>
                                  <a14:foregroundMark x1="87437" y1="23313" x2="87437" y2="23313"/>
                                  <a14:foregroundMark x1="55276" y1="6135" x2="55276" y2="6135"/>
                                  <a14:backgroundMark x1="24834" y1="8765" x2="24834" y2="8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rPr>
          <w:lang w:eastAsia="de-DE"/>
        </w:rPr>
        <w:drawing>
          <wp:anchor distT="0" distB="0" distL="114300" distR="114300" simplePos="0" relativeHeight="251654143" behindDoc="0" locked="0" layoutInCell="1" allowOverlap="1" wp14:anchorId="73CB812E" wp14:editId="6127AA29">
            <wp:simplePos x="0" y="0"/>
            <wp:positionH relativeFrom="column">
              <wp:posOffset>4794885</wp:posOffset>
            </wp:positionH>
            <wp:positionV relativeFrom="paragraph">
              <wp:posOffset>1753235</wp:posOffset>
            </wp:positionV>
            <wp:extent cx="1045210" cy="782320"/>
            <wp:effectExtent l="0" t="0" r="0" b="0"/>
            <wp:wrapNone/>
            <wp:docPr id="80" name="Grafik 80" descr="C:\Users\muenster\Downloads\Illus_Blog_Knobeln\S537300555_Katze_wei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rafik 80" descr="C:\Users\muenster\Downloads\Illus_Blog_Knobeln\S537300555_Katze_weiss.tif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94149" l="1190" r="95238">
                                  <a14:foregroundMark x1="22543" y1="20385" x2="22543" y2="20385"/>
                                  <a14:foregroundMark x1="18208" y1="28846" x2="18208" y2="28846"/>
                                  <a14:foregroundMark x1="30159" y1="9574" x2="30159" y2="9574"/>
                                  <a14:foregroundMark x1="35714" y1="17553" x2="35714" y2="17553"/>
                                  <a14:foregroundMark x1="12302" y1="14894" x2="12302" y2="14894"/>
                                  <a14:backgroundMark x1="77168" y1="22308" x2="77168" y2="2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rPr>
          <w:lang w:eastAsia="de-DE"/>
        </w:rPr>
        <w:drawing>
          <wp:anchor distT="0" distB="0" distL="114300" distR="114300" simplePos="0" relativeHeight="251656191" behindDoc="0" locked="0" layoutInCell="1" allowOverlap="1" wp14:anchorId="49B7C8AD" wp14:editId="2A9A7043">
            <wp:simplePos x="0" y="0"/>
            <wp:positionH relativeFrom="column">
              <wp:posOffset>1988185</wp:posOffset>
            </wp:positionH>
            <wp:positionV relativeFrom="paragraph">
              <wp:posOffset>164465</wp:posOffset>
            </wp:positionV>
            <wp:extent cx="1045210" cy="782320"/>
            <wp:effectExtent l="0" t="0" r="0" b="0"/>
            <wp:wrapNone/>
            <wp:docPr id="18" name="Grafik 18" descr="C:\Users\muenster\Downloads\Illus_Blog_Knobeln\S537300555_Katze_wei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rafik 80" descr="C:\Users\muenster\Downloads\Illus_Blog_Knobeln\S537300555_Katze_weiss.tif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94149" l="1190" r="95238">
                                  <a14:foregroundMark x1="22543" y1="20385" x2="22543" y2="20385"/>
                                  <a14:foregroundMark x1="18208" y1="28846" x2="18208" y2="28846"/>
                                  <a14:foregroundMark x1="30159" y1="9574" x2="30159" y2="9574"/>
                                  <a14:foregroundMark x1="35714" y1="17553" x2="35714" y2="17553"/>
                                  <a14:foregroundMark x1="12302" y1="14894" x2="12302" y2="14894"/>
                                  <a14:backgroundMark x1="77168" y1="22308" x2="77168" y2="2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139">
        <w:t>Wie viel wiegen die Tiere?</w:t>
      </w:r>
    </w:p>
    <w:p w:rsidR="00441139" w:rsidRDefault="0085675B" w:rsidP="00441139">
      <w:r w:rsidRPr="0085675B">
        <w:rPr>
          <w:lang w:eastAsia="de-DE"/>
        </w:rPr>
        <w:drawing>
          <wp:anchor distT="0" distB="0" distL="114300" distR="114300" simplePos="0" relativeHeight="251658239" behindDoc="0" locked="0" layoutInCell="1" allowOverlap="1" wp14:anchorId="53476731" wp14:editId="754EA2EE">
            <wp:simplePos x="0" y="0"/>
            <wp:positionH relativeFrom="column">
              <wp:posOffset>1187450</wp:posOffset>
            </wp:positionH>
            <wp:positionV relativeFrom="paragraph">
              <wp:posOffset>54610</wp:posOffset>
            </wp:positionV>
            <wp:extent cx="826135" cy="679450"/>
            <wp:effectExtent l="0" t="0" r="0" b="6350"/>
            <wp:wrapNone/>
            <wp:docPr id="20" name="Grafik 20" descr="C:\Users\muenster\Downloads\Illus_Blog_Knobeln\S537300550_Hund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afik 79" descr="C:\Users\muenster\Downloads\Illus_Blog_Knobeln\S537300550_Hund_sw-2.tif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594" b="100000" l="0" r="98013">
                                  <a14:foregroundMark x1="6623" y1="28685" x2="6623" y2="28685"/>
                                  <a14:foregroundMark x1="1987" y1="33068" x2="1987" y2="33068"/>
                                  <a14:foregroundMark x1="65232" y1="24303" x2="65232" y2="24303"/>
                                  <a14:foregroundMark x1="47682" y1="66932" x2="47682" y2="66932"/>
                                  <a14:foregroundMark x1="31788" y1="90438" x2="31788" y2="90438"/>
                                  <a14:foregroundMark x1="66834" y1="77914" x2="66834" y2="77914"/>
                                  <a14:foregroundMark x1="56784" y1="92025" x2="56784" y2="92025"/>
                                  <a14:foregroundMark x1="80905" y1="59509" x2="80905" y2="59509"/>
                                  <a14:foregroundMark x1="87437" y1="23313" x2="87437" y2="23313"/>
                                  <a14:foregroundMark x1="55276" y1="6135" x2="55276" y2="6135"/>
                                  <a14:backgroundMark x1="24834" y1="8765" x2="24834" y2="8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rPr>
          <w:lang w:eastAsia="de-DE"/>
        </w:rPr>
        <w:drawing>
          <wp:anchor distT="0" distB="0" distL="114300" distR="114300" simplePos="0" relativeHeight="251751424" behindDoc="0" locked="0" layoutInCell="1" allowOverlap="1" wp14:anchorId="5B2FCF12" wp14:editId="5427D4A8">
            <wp:simplePos x="0" y="0"/>
            <wp:positionH relativeFrom="column">
              <wp:posOffset>4790440</wp:posOffset>
            </wp:positionH>
            <wp:positionV relativeFrom="paragraph">
              <wp:posOffset>64770</wp:posOffset>
            </wp:positionV>
            <wp:extent cx="826135" cy="679450"/>
            <wp:effectExtent l="0" t="0" r="0" b="6350"/>
            <wp:wrapNone/>
            <wp:docPr id="19" name="Grafik 19" descr="C:\Users\muenster\Downloads\Illus_Blog_Knobeln\S537300550_Hund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afik 79" descr="C:\Users\muenster\Downloads\Illus_Blog_Knobeln\S537300550_Hund_sw-2.tif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594" b="100000" l="0" r="98013">
                                  <a14:foregroundMark x1="6623" y1="28685" x2="6623" y2="28685"/>
                                  <a14:foregroundMark x1="1987" y1="33068" x2="1987" y2="33068"/>
                                  <a14:foregroundMark x1="65232" y1="24303" x2="65232" y2="24303"/>
                                  <a14:foregroundMark x1="47682" y1="66932" x2="47682" y2="66932"/>
                                  <a14:foregroundMark x1="31788" y1="90438" x2="31788" y2="90438"/>
                                  <a14:foregroundMark x1="66834" y1="77914" x2="66834" y2="77914"/>
                                  <a14:foregroundMark x1="56784" y1="92025" x2="56784" y2="92025"/>
                                  <a14:foregroundMark x1="80905" y1="59509" x2="80905" y2="59509"/>
                                  <a14:foregroundMark x1="87437" y1="23313" x2="87437" y2="23313"/>
                                  <a14:foregroundMark x1="55276" y1="6135" x2="55276" y2="6135"/>
                                  <a14:backgroundMark x1="24834" y1="8765" x2="24834" y2="8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2C0C">
        <w:rPr>
          <w:lang w:eastAsia="de-DE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05A4835" wp14:editId="1290EF0D">
                <wp:simplePos x="0" y="0"/>
                <wp:positionH relativeFrom="column">
                  <wp:posOffset>-33655</wp:posOffset>
                </wp:positionH>
                <wp:positionV relativeFrom="paragraph">
                  <wp:posOffset>132715</wp:posOffset>
                </wp:positionV>
                <wp:extent cx="1031240" cy="533400"/>
                <wp:effectExtent l="0" t="0" r="0" b="0"/>
                <wp:wrapNone/>
                <wp:docPr id="73" name="Gruppieren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240" cy="533400"/>
                          <a:chOff x="0" y="0"/>
                          <a:chExt cx="1031443" cy="534010"/>
                        </a:xfrm>
                      </wpg:grpSpPr>
                      <pic:pic xmlns:pic="http://schemas.openxmlformats.org/drawingml/2006/picture">
                        <pic:nvPicPr>
                          <pic:cNvPr id="59" name="Grafik 59" descr="C:\Users\muenster\Downloads\Illus_Blog_Knobeln\S537300550_Badeent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576"/>
                            <a:ext cx="577900" cy="49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" name="Grafik 66" descr="C:\Users\muenster\Downloads\Illus_Blog_Knobeln\S537300550_Maus_sw-2.tif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064" y="0"/>
                            <a:ext cx="519379" cy="49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73" o:spid="_x0000_s1026" style="position:absolute;margin-left:-2.65pt;margin-top:10.45pt;width:81.2pt;height:42pt;z-index:251714560" coordsize="10314,5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9" o:spid="_x0000_s1027" type="#_x0000_t75" style="position:absolute;top:365;width:5779;height:4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/sLDCAAAA2wAAAA8AAABkcnMvZG93bnJldi54bWxEj0FrwkAUhO+F/oflFbzVTUOVNnUVFYpe&#10;jRZ6fM0+k9DdtyH71Pjv3ULB4zAz3zCzxeCdOlMf28AGXsYZKOIq2JZrA4f95/MbqCjIFl1gMnCl&#10;CIv548MMCxsuvKNzKbVKEI4FGmhEukLrWDXkMY5DR5y8Y+g9SpJ9rW2PlwT3TudZNtUeW04LDXa0&#10;bqj6LU/ewDYvZVXmdah2r9+bYyvu52vjjBk9DcsPUEKD3MP/7a01MHmHvy/pB+j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/7CwwgAAANsAAAAPAAAAAAAAAAAAAAAAAJ8C&#10;AABkcnMvZG93bnJldi54bWxQSwUGAAAAAAQABAD3AAAAjgMAAAAA&#10;">
                  <v:imagedata r:id="rId23" o:title="S537300550_Badeente_sw"/>
                  <v:path arrowok="t"/>
                </v:shape>
                <v:shape id="Grafik 66" o:spid="_x0000_s1028" type="#_x0000_t75" style="position:absolute;left:5120;width:5194;height:4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2bnEAAAA2wAAAA8AAABkcnMvZG93bnJldi54bWxEj0FrwkAUhO8F/8PyBG9104ChTV2lKIo9&#10;eKht6fWRfU1Cs29D9pnEf98VBI/DzHzDLNeja1RPXag9G3iaJ6CIC29rLg18fe4en0EFQbbYeCYD&#10;FwqwXk0elphbP/AH9ScpVYRwyNFAJdLmWoeiIodh7lvi6P36zqFE2ZXadjhEuGt0miSZdlhzXKiw&#10;pU1Fxd/p7AwsyqwfzsPL5rgX2b57TL8PP6kxs+n49gpKaJR7+NY+WANZBtcv8Qfo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6k2bnEAAAA2wAAAA8AAAAAAAAAAAAAAAAA&#10;nwIAAGRycy9kb3ducmV2LnhtbFBLBQYAAAAABAAEAPcAAACQAwAAAAA=&#10;">
                  <v:imagedata r:id="rId24" o:title="S537300550_Maus_sw-2"/>
                  <v:path arrowok="t"/>
                </v:shape>
              </v:group>
            </w:pict>
          </mc:Fallback>
        </mc:AlternateContent>
      </w:r>
    </w:p>
    <w:p w:rsidR="00441139" w:rsidRDefault="0085675B" w:rsidP="00441139">
      <w:r>
        <w:rPr>
          <w:lang w:eastAsia="de-DE"/>
        </w:rPr>
        <w:drawing>
          <wp:anchor distT="0" distB="0" distL="114300" distR="114300" simplePos="0" relativeHeight="251724800" behindDoc="0" locked="0" layoutInCell="1" allowOverlap="1" wp14:anchorId="5D2F785F" wp14:editId="0129CCA0">
            <wp:simplePos x="0" y="0"/>
            <wp:positionH relativeFrom="column">
              <wp:posOffset>5493620</wp:posOffset>
            </wp:positionH>
            <wp:positionV relativeFrom="paragraph">
              <wp:posOffset>44505</wp:posOffset>
            </wp:positionV>
            <wp:extent cx="577631" cy="497238"/>
            <wp:effectExtent l="0" t="0" r="0" b="0"/>
            <wp:wrapNone/>
            <wp:docPr id="70" name="Grafik 70" descr="C:\Users\muenster\Downloads\Illus_Blog_Knobeln\S537300550_Badeen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Grafik 70" descr="C:\Users\muenster\Downloads\Illus_Blog_Knobeln\S537300550_Badeente_sw.tif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1" cy="49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720704" behindDoc="0" locked="0" layoutInCell="1" allowOverlap="1" wp14:anchorId="3B9BD01F" wp14:editId="638BFF5D">
            <wp:simplePos x="0" y="0"/>
            <wp:positionH relativeFrom="column">
              <wp:posOffset>3194153</wp:posOffset>
            </wp:positionH>
            <wp:positionV relativeFrom="paragraph">
              <wp:posOffset>32532</wp:posOffset>
            </wp:positionV>
            <wp:extent cx="577682" cy="497175"/>
            <wp:effectExtent l="0" t="0" r="0" b="0"/>
            <wp:wrapNone/>
            <wp:docPr id="68" name="Grafik 68" descr="C:\Users\muenster\Downloads\Illus_Blog_Knobeln\S537300550_Badeen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Grafik 68" descr="C:\Users\muenster\Downloads\Illus_Blog_Knobeln\S537300550_Badeente_sw.tif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82" cy="4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139" w:rsidRDefault="00441139" w:rsidP="00441139"/>
    <w:p w:rsidR="00441139" w:rsidRDefault="00F10111" w:rsidP="00441139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CE0A969" wp14:editId="61CFF031">
                <wp:simplePos x="0" y="0"/>
                <wp:positionH relativeFrom="column">
                  <wp:posOffset>99695</wp:posOffset>
                </wp:positionH>
                <wp:positionV relativeFrom="paragraph">
                  <wp:posOffset>148590</wp:posOffset>
                </wp:positionV>
                <wp:extent cx="722630" cy="338455"/>
                <wp:effectExtent l="0" t="0" r="20320" b="23495"/>
                <wp:wrapNone/>
                <wp:docPr id="89" name="Flussdiagramm: Prozess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384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F1011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0,</w:t>
                            </w:r>
                            <w:r w:rsidR="00667641" w:rsidRPr="00667641">
                              <w:rPr>
                                <w:color w:val="000000" w:themeColor="text1"/>
                              </w:rPr>
                              <w:t>1</w:t>
                            </w:r>
                            <w:r w:rsidR="00667641">
                              <w:rPr>
                                <w:color w:val="000000" w:themeColor="text1"/>
                              </w:rPr>
                              <w:t>6</w:t>
                            </w:r>
                            <w:r w:rsidR="00667641" w:rsidRPr="0066764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k</w:t>
                            </w:r>
                            <w:r w:rsidR="00667641" w:rsidRPr="00667641">
                              <w:rPr>
                                <w:color w:val="000000" w:themeColor="text1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89" o:spid="_x0000_s1032" type="#_x0000_t109" style="position:absolute;margin-left:7.85pt;margin-top:11.7pt;width:56.9pt;height:26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" fillcolor="white [3212]" strokecolor="black [3213]" strokeweight="1pt">
                <v:textbox>
                  <w:txbxContent>
                    <w:p w:rsidR="00667641" w:rsidRPr="00667641" w:rsidRDefault="00F1011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0,</w:t>
                      </w:r>
                      <w:r w:rsidR="00667641" w:rsidRPr="00667641">
                        <w:rPr>
                          <w:color w:val="000000" w:themeColor="text1"/>
                        </w:rPr>
                        <w:t>1</w:t>
                      </w:r>
                      <w:r w:rsidR="00667641">
                        <w:rPr>
                          <w:color w:val="000000" w:themeColor="text1"/>
                        </w:rPr>
                        <w:t>6</w:t>
                      </w:r>
                      <w:r w:rsidR="00667641" w:rsidRPr="00667641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k</w:t>
                      </w:r>
                      <w:r w:rsidR="00667641" w:rsidRPr="00667641">
                        <w:rPr>
                          <w:color w:val="000000" w:themeColor="text1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67641"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C5FF1BE" wp14:editId="77C9DD9D">
                <wp:simplePos x="0" y="0"/>
                <wp:positionH relativeFrom="column">
                  <wp:posOffset>1465580</wp:posOffset>
                </wp:positionH>
                <wp:positionV relativeFrom="paragraph">
                  <wp:posOffset>144145</wp:posOffset>
                </wp:positionV>
                <wp:extent cx="953135" cy="320040"/>
                <wp:effectExtent l="0" t="0" r="18415" b="22860"/>
                <wp:wrapNone/>
                <wp:docPr id="90" name="Flussdiagramm: Prozes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32004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66764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  <w:r w:rsidR="00F10111">
                              <w:rPr>
                                <w:color w:val="000000" w:themeColor="text1"/>
                              </w:rPr>
                              <w:t>,9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90" o:spid="_x0000_s1033" type="#_x0000_t109" style="position:absolute;margin-left:115.4pt;margin-top:11.35pt;width:75.05pt;height:25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" fillcolor="white [3212]" strokecolor="black [3213]" strokeweight="1pt">
                <v:textbox>
                  <w:txbxContent>
                    <w:p w:rsidR="00667641" w:rsidRPr="00667641" w:rsidRDefault="0066764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8</w:t>
                      </w:r>
                      <w:r w:rsidR="00F10111">
                        <w:rPr>
                          <w:color w:val="000000" w:themeColor="text1"/>
                        </w:rPr>
                        <w:t>,9</w:t>
                      </w:r>
                      <w:r>
                        <w:rPr>
                          <w:color w:val="000000" w:themeColor="text1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  <w:r w:rsidR="00667641"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647B6D7" wp14:editId="583E11AC">
                <wp:simplePos x="0" y="0"/>
                <wp:positionH relativeFrom="column">
                  <wp:posOffset>4998085</wp:posOffset>
                </wp:positionH>
                <wp:positionV relativeFrom="paragraph">
                  <wp:posOffset>181610</wp:posOffset>
                </wp:positionV>
                <wp:extent cx="915670" cy="300355"/>
                <wp:effectExtent l="0" t="0" r="17780" b="23495"/>
                <wp:wrapNone/>
                <wp:docPr id="92" name="Flussdiagramm: Prozess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670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66764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  <w:r w:rsidR="00F10111">
                              <w:rPr>
                                <w:color w:val="000000" w:themeColor="text1"/>
                              </w:rPr>
                              <w:t>,51</w:t>
                            </w:r>
                            <w:r w:rsidRPr="00667641">
                              <w:rPr>
                                <w:color w:val="000000" w:themeColor="text1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92" o:spid="_x0000_s1034" type="#_x0000_t109" style="position:absolute;margin-left:393.55pt;margin-top:14.3pt;width:72.1pt;height:23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" fillcolor="white [3212]" strokecolor="black [3213]" strokeweight="1pt">
                <v:textbox>
                  <w:txbxContent>
                    <w:p w:rsidR="00667641" w:rsidRPr="00667641" w:rsidRDefault="0066764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  <w:r w:rsidR="00F10111">
                        <w:rPr>
                          <w:color w:val="000000" w:themeColor="text1"/>
                        </w:rPr>
                        <w:t>,51</w:t>
                      </w:r>
                      <w:r w:rsidRPr="00667641">
                        <w:rPr>
                          <w:color w:val="000000" w:themeColor="text1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  <w:r w:rsidR="00667641"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038DCD5" wp14:editId="007CC00F">
                <wp:simplePos x="0" y="0"/>
                <wp:positionH relativeFrom="column">
                  <wp:posOffset>3138805</wp:posOffset>
                </wp:positionH>
                <wp:positionV relativeFrom="paragraph">
                  <wp:posOffset>172720</wp:posOffset>
                </wp:positionV>
                <wp:extent cx="961390" cy="300355"/>
                <wp:effectExtent l="0" t="0" r="10160" b="23495"/>
                <wp:wrapNone/>
                <wp:docPr id="91" name="Flussdiagramm: Prozes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390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66764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F10111">
                              <w:rPr>
                                <w:color w:val="000000" w:themeColor="text1"/>
                              </w:rPr>
                              <w:t>,61</w:t>
                            </w:r>
                            <w:r w:rsidRPr="00667641">
                              <w:rPr>
                                <w:color w:val="000000" w:themeColor="text1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91" o:spid="_x0000_s1035" type="#_x0000_t109" style="position:absolute;margin-left:247.15pt;margin-top:13.6pt;width:75.7pt;height:23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" fillcolor="white [3212]" strokecolor="black [3213]" strokeweight="1pt">
                <v:textbox>
                  <w:txbxContent>
                    <w:p w:rsidR="00667641" w:rsidRPr="00667641" w:rsidRDefault="0066764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 w:rsidR="00F10111">
                        <w:rPr>
                          <w:color w:val="000000" w:themeColor="text1"/>
                        </w:rPr>
                        <w:t>,61</w:t>
                      </w:r>
                      <w:r w:rsidRPr="00667641">
                        <w:rPr>
                          <w:color w:val="000000" w:themeColor="text1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441139"/>
    <w:p w:rsidR="00441139" w:rsidRDefault="00441139" w:rsidP="00441139"/>
    <w:p w:rsidR="00667641" w:rsidRDefault="00667641" w:rsidP="00441139"/>
    <w:p w:rsidR="00441139" w:rsidRDefault="00441139" w:rsidP="00441139"/>
    <w:p w:rsidR="00441139" w:rsidRDefault="00F5320F" w:rsidP="00441139">
      <w:r>
        <w:rPr>
          <w:lang w:eastAsia="de-DE"/>
        </w:rPr>
        <w:drawing>
          <wp:anchor distT="0" distB="0" distL="114300" distR="114300" simplePos="0" relativeHeight="251728896" behindDoc="0" locked="0" layoutInCell="1" allowOverlap="1" wp14:anchorId="4537BA4A" wp14:editId="05F27B88">
            <wp:simplePos x="0" y="0"/>
            <wp:positionH relativeFrom="column">
              <wp:posOffset>2114677</wp:posOffset>
            </wp:positionH>
            <wp:positionV relativeFrom="paragraph">
              <wp:posOffset>117473</wp:posOffset>
            </wp:positionV>
            <wp:extent cx="518795" cy="496570"/>
            <wp:effectExtent l="0" t="0" r="0" b="0"/>
            <wp:wrapNone/>
            <wp:docPr id="77" name="Grafik 77" descr="C:\Users\muenster\Downloads\Illus_Blog_Knobeln\S537300550_Maus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fik 66" descr="C:\Users\muenster\Downloads\Illus_Blog_Knobeln\S537300550_Maus_sw-2.tif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>
                                  <a14:foregroundMark x1="37879" y1="30800" x2="37879" y2="30800"/>
                                  <a14:foregroundMark x1="9848" y1="30800" x2="9848" y2="30800"/>
                                  <a14:foregroundMark x1="62121" y1="23600" x2="62121" y2="23600"/>
                                  <a14:foregroundMark x1="36742" y1="56000" x2="36742" y2="56000"/>
                                  <a14:foregroundMark x1="23864" y1="56000" x2="23864" y2="56000"/>
                                  <a14:foregroundMark x1="42424" y1="78000" x2="42424" y2="78000"/>
                                  <a14:foregroundMark x1="49242" y1="26400" x2="49242" y2="26400"/>
                                  <a14:backgroundMark x1="9848" y1="90000" x2="9848" y2="9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726848" behindDoc="0" locked="0" layoutInCell="1" allowOverlap="1" wp14:anchorId="4279D14B" wp14:editId="565F0F9F">
            <wp:simplePos x="0" y="0"/>
            <wp:positionH relativeFrom="column">
              <wp:posOffset>606425</wp:posOffset>
            </wp:positionH>
            <wp:positionV relativeFrom="paragraph">
              <wp:posOffset>110490</wp:posOffset>
            </wp:positionV>
            <wp:extent cx="577215" cy="496570"/>
            <wp:effectExtent l="0" t="0" r="0" b="0"/>
            <wp:wrapNone/>
            <wp:docPr id="76" name="Grafik 76" descr="C:\Users\muenster\Downloads\Illus_Blog_Knobeln\S537300550_Badeen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59" descr="C:\Users\muenster\Downloads\Illus_Blog_Knobeln\S537300550_Badeente_sw.tif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0" b="100000" l="0" r="100000">
                                  <a14:foregroundMark x1="59402" y1="29648" x2="59402" y2="29648"/>
                                  <a14:foregroundMark x1="27778" y1="66332" x2="27778" y2="66332"/>
                                  <a14:foregroundMark x1="77350" y1="38191" x2="77350" y2="38191"/>
                                  <a14:backgroundMark x1="30342" y1="23618" x2="30342" y2="2361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139" w:rsidRDefault="00F10111" w:rsidP="00441139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38CAFF" wp14:editId="4FD08715">
                <wp:simplePos x="0" y="0"/>
                <wp:positionH relativeFrom="column">
                  <wp:posOffset>1514918</wp:posOffset>
                </wp:positionH>
                <wp:positionV relativeFrom="paragraph">
                  <wp:posOffset>171982</wp:posOffset>
                </wp:positionV>
                <wp:extent cx="899264" cy="320040"/>
                <wp:effectExtent l="0" t="0" r="15240" b="22860"/>
                <wp:wrapNone/>
                <wp:docPr id="82" name="Flussdiagramm: Prozess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264" cy="32004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F10111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0,05</w:t>
                            </w:r>
                            <w:r w:rsidR="00BF2C0C"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  <w:r w:rsidR="00BF2C0C" w:rsidRPr="00441139"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k</w:t>
                            </w:r>
                            <w:r w:rsidR="00BF2C0C" w:rsidRPr="00441139">
                              <w:rPr>
                                <w:color w:val="808080" w:themeColor="background1" w:themeShade="80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2" o:spid="_x0000_s1036" type="#_x0000_t109" style="position:absolute;margin-left:119.3pt;margin-top:13.55pt;width:70.8pt;height:25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" fillcolor="white [3212]" strokecolor="gray [1629]" strokeweight="1pt">
                <v:textbox>
                  <w:txbxContent>
                    <w:p w:rsidR="00BF2C0C" w:rsidRPr="00441139" w:rsidRDefault="00F10111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0,05</w:t>
                      </w:r>
                      <w:r w:rsidR="00BF2C0C">
                        <w:rPr>
                          <w:color w:val="808080" w:themeColor="background1" w:themeShade="80"/>
                        </w:rPr>
                        <w:t>5</w:t>
                      </w:r>
                      <w:r w:rsidR="00BF2C0C" w:rsidRPr="00441139">
                        <w:rPr>
                          <w:color w:val="808080" w:themeColor="background1" w:themeShade="80"/>
                        </w:rPr>
                        <w:t xml:space="preserve"> </w:t>
                      </w:r>
                      <w:r>
                        <w:rPr>
                          <w:color w:val="808080" w:themeColor="background1" w:themeShade="80"/>
                        </w:rPr>
                        <w:t>k</w:t>
                      </w:r>
                      <w:r w:rsidR="00BF2C0C" w:rsidRPr="00441139">
                        <w:rPr>
                          <w:color w:val="808080" w:themeColor="background1" w:themeShade="8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038D40" wp14:editId="0F4EB9C1">
                <wp:simplePos x="0" y="0"/>
                <wp:positionH relativeFrom="column">
                  <wp:posOffset>99695</wp:posOffset>
                </wp:positionH>
                <wp:positionV relativeFrom="paragraph">
                  <wp:posOffset>171450</wp:posOffset>
                </wp:positionV>
                <wp:extent cx="700405" cy="338455"/>
                <wp:effectExtent l="0" t="0" r="23495" b="23495"/>
                <wp:wrapNone/>
                <wp:docPr id="81" name="Flussdiagramm: Prozes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3384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F10111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0,</w:t>
                            </w:r>
                            <w:r w:rsidR="00BF2C0C">
                              <w:rPr>
                                <w:color w:val="808080" w:themeColor="background1" w:themeShade="80"/>
                              </w:rPr>
                              <w:t>11</w:t>
                            </w:r>
                            <w:r w:rsidR="00BF2C0C" w:rsidRPr="00441139"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k</w:t>
                            </w:r>
                            <w:r w:rsidR="00BF2C0C" w:rsidRPr="00441139">
                              <w:rPr>
                                <w:color w:val="808080" w:themeColor="background1" w:themeShade="80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1" o:spid="_x0000_s1037" type="#_x0000_t109" style="position:absolute;margin-left:7.85pt;margin-top:13.5pt;width:55.15pt;height:26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" fillcolor="white [3212]" strokecolor="gray [1629]" strokeweight="1pt">
                <v:textbox>
                  <w:txbxContent>
                    <w:p w:rsidR="00BF2C0C" w:rsidRPr="00441139" w:rsidRDefault="00F10111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0,</w:t>
                      </w:r>
                      <w:r w:rsidR="00BF2C0C">
                        <w:rPr>
                          <w:color w:val="808080" w:themeColor="background1" w:themeShade="80"/>
                        </w:rPr>
                        <w:t>11</w:t>
                      </w:r>
                      <w:r w:rsidR="00BF2C0C" w:rsidRPr="00441139">
                        <w:rPr>
                          <w:color w:val="808080" w:themeColor="background1" w:themeShade="80"/>
                        </w:rPr>
                        <w:t xml:space="preserve"> </w:t>
                      </w:r>
                      <w:r>
                        <w:rPr>
                          <w:color w:val="808080" w:themeColor="background1" w:themeShade="80"/>
                        </w:rPr>
                        <w:t>k</w:t>
                      </w:r>
                      <w:r w:rsidR="00BF2C0C" w:rsidRPr="00441139">
                        <w:rPr>
                          <w:color w:val="808080" w:themeColor="background1" w:themeShade="8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F10111" w:rsidP="00441139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1048EA" wp14:editId="2DC9FC38">
                <wp:simplePos x="0" y="0"/>
                <wp:positionH relativeFrom="column">
                  <wp:posOffset>5022953</wp:posOffset>
                </wp:positionH>
                <wp:positionV relativeFrom="paragraph">
                  <wp:posOffset>5759</wp:posOffset>
                </wp:positionV>
                <wp:extent cx="818515" cy="300355"/>
                <wp:effectExtent l="0" t="0" r="19685" b="23495"/>
                <wp:wrapNone/>
                <wp:docPr id="84" name="Flussdiagramm: Prozes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F5320F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3</w:t>
                            </w:r>
                            <w:r w:rsidR="00F10111">
                              <w:rPr>
                                <w:color w:val="808080" w:themeColor="background1" w:themeShade="80"/>
                              </w:rPr>
                              <w:t>,5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4" o:spid="_x0000_s1038" type="#_x0000_t109" style="position:absolute;margin-left:395.5pt;margin-top:.45pt;width:64.45pt;height:23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" fillcolor="white [3212]" strokecolor="gray [1629]" strokeweight="1pt">
                <v:textbox>
                  <w:txbxContent>
                    <w:p w:rsidR="00BF2C0C" w:rsidRPr="00441139" w:rsidRDefault="00F5320F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3</w:t>
                      </w:r>
                      <w:r w:rsidR="00F10111">
                        <w:rPr>
                          <w:color w:val="808080" w:themeColor="background1" w:themeShade="80"/>
                        </w:rPr>
                        <w:t>,5</w:t>
                      </w:r>
                      <w:r>
                        <w:rPr>
                          <w:color w:val="808080" w:themeColor="background1" w:themeShade="80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F6EDDD6" wp14:editId="7B411003">
                <wp:simplePos x="0" y="0"/>
                <wp:positionH relativeFrom="column">
                  <wp:posOffset>3310890</wp:posOffset>
                </wp:positionH>
                <wp:positionV relativeFrom="paragraph">
                  <wp:posOffset>5715</wp:posOffset>
                </wp:positionV>
                <wp:extent cx="822960" cy="300355"/>
                <wp:effectExtent l="0" t="0" r="15240" b="23495"/>
                <wp:wrapNone/>
                <wp:docPr id="83" name="Flussdiagramm: Prozes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F5320F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  <w:r w:rsidR="00F10111">
                              <w:rPr>
                                <w:color w:val="808080" w:themeColor="background1" w:themeShade="80"/>
                              </w:rPr>
                              <w:t>,4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3" o:spid="_x0000_s1039" type="#_x0000_t109" style="position:absolute;margin-left:260.7pt;margin-top:.45pt;width:64.8pt;height:23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" fillcolor="white [3212]" strokecolor="gray [1629]" strokeweight="1pt">
                <v:textbox>
                  <w:txbxContent>
                    <w:p w:rsidR="00BF2C0C" w:rsidRPr="00441139" w:rsidRDefault="00F5320F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5</w:t>
                      </w:r>
                      <w:r w:rsidR="00F10111">
                        <w:rPr>
                          <w:color w:val="808080" w:themeColor="background1" w:themeShade="80"/>
                        </w:rPr>
                        <w:t>,4</w:t>
                      </w:r>
                      <w:r>
                        <w:rPr>
                          <w:color w:val="808080" w:themeColor="background1" w:themeShade="80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441139"/>
    <w:p w:rsidR="00441139" w:rsidRDefault="00441139" w:rsidP="00005AE2"/>
    <w:p w:rsidR="00441139" w:rsidRDefault="00441139" w:rsidP="00005AE2"/>
    <w:p w:rsidR="00441139" w:rsidRDefault="00441139" w:rsidP="00441139"/>
    <w:p w:rsidR="00441139" w:rsidRPr="00D3427F" w:rsidRDefault="00441139" w:rsidP="00441139">
      <w:pPr>
        <w:pStyle w:val="ekvnummerierung"/>
        <w:framePr w:wrap="around"/>
      </w:pPr>
      <w:r>
        <w:t>3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A9B72F0" wp14:editId="38956C1B">
            <wp:extent cx="285115" cy="28829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441139" w:rsidP="006D6E11">
      <w:pPr>
        <w:ind w:right="2266"/>
      </w:pPr>
      <w:r>
        <w:t>Wie viel wiegen die Kinder?</w:t>
      </w:r>
      <w:bookmarkStart w:id="1" w:name="_GoBack"/>
      <w:bookmarkEnd w:id="1"/>
    </w:p>
    <w:p w:rsidR="005F3448" w:rsidRDefault="005F3448" w:rsidP="006D6E11">
      <w:pPr>
        <w:ind w:right="2266"/>
      </w:pPr>
    </w:p>
    <w:p w:rsidR="00441139" w:rsidRDefault="00D50D01" w:rsidP="006D6E11">
      <w:pPr>
        <w:ind w:right="2266"/>
      </w:pPr>
      <w:r>
        <w:t>Lars ist 9 Jahre alt. Stellt er sich mit seiner kleinen Schwester Pauline auf die Waage, zei</w:t>
      </w:r>
      <w:r w:rsidR="006D6E11">
        <w:t>gt sie 43 kg an.</w:t>
      </w:r>
      <w:r>
        <w:t xml:space="preserve"> </w:t>
      </w:r>
      <w:r w:rsidR="006D6E11">
        <w:t>Lars beste Freundin heißt Klara. Lars und Klara wiegen zusammen 59 kg.</w:t>
      </w:r>
      <w:r w:rsidR="006D6E11" w:rsidRPr="006D6E11">
        <w:t xml:space="preserve"> </w:t>
      </w:r>
      <w:r w:rsidR="003C626F">
        <w:t>Wenn klara Pauline auf dem Arm hat, wiegen beide zusammen 40 kg. Lars</w:t>
      </w:r>
      <w:r w:rsidR="006D6E11">
        <w:t xml:space="preserve"> hat </w:t>
      </w:r>
      <w:r w:rsidR="003C626F">
        <w:t xml:space="preserve">auch noch </w:t>
      </w:r>
      <w:r w:rsidR="006D6E11">
        <w:t>einen großen Bruder, der Otto heißt. Otto wiegt 14 kg mehr als Lars. Alle Kinder zusammen wiegen 116 kg.</w:t>
      </w:r>
    </w:p>
    <w:p w:rsidR="00441139" w:rsidRDefault="00441139" w:rsidP="00441139"/>
    <w:p w:rsidR="00441139" w:rsidRDefault="00441139" w:rsidP="00441139"/>
    <w:p w:rsidR="00441139" w:rsidRPr="006D6E11" w:rsidRDefault="000B4DD5" w:rsidP="006D6E11">
      <w:pPr>
        <w:tabs>
          <w:tab w:val="left" w:pos="2268"/>
          <w:tab w:val="left" w:pos="4678"/>
          <w:tab w:val="left" w:pos="7088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38D29F2" wp14:editId="098F0C0C">
                <wp:simplePos x="0" y="0"/>
                <wp:positionH relativeFrom="column">
                  <wp:posOffset>3351368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5" name="Gerade Verbindung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5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9pt,15.2pt" to="315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667641">
        <w:rPr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362015E" wp14:editId="21DB425A">
                <wp:simplePos x="0" y="0"/>
                <wp:positionH relativeFrom="column">
                  <wp:posOffset>4883295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6" name="Gerade Verbindung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6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5pt,15.2pt" to="436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="00667641">
        <w:rPr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5E9636" wp14:editId="6DB5894E">
                <wp:simplePos x="0" y="0"/>
                <wp:positionH relativeFrom="column">
                  <wp:posOffset>1976270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4" name="Gerade Verbindung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6pt,15.2pt" to="20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667641">
        <w:rPr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C8EDB2" wp14:editId="46539A55">
                <wp:simplePos x="0" y="0"/>
                <wp:positionH relativeFrom="column">
                  <wp:posOffset>340360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3" name="Gerade Verbindung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3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pt,15.2pt" to="78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w:t xml:space="preserve"> </w:t>
      </w:r>
      <w:r w:rsidR="00D50D01" w:rsidRPr="006D6E11">
        <w:t xml:space="preserve">Lars:   </w:t>
      </w:r>
      <w:r w:rsidR="00D50D01" w:rsidRPr="00D50D01">
        <w:rPr>
          <w:color w:val="808080" w:themeColor="background1" w:themeShade="80"/>
        </w:rPr>
        <w:t xml:space="preserve">31 </w:t>
      </w:r>
      <w:r w:rsidR="00D50D01" w:rsidRPr="006D6E11">
        <w:rPr>
          <w:color w:val="808080" w:themeColor="background1" w:themeShade="80"/>
        </w:rPr>
        <w:t>kg</w:t>
      </w:r>
      <w:r w:rsidR="00D50D01" w:rsidRPr="006D6E11">
        <w:rPr>
          <w:color w:val="808080" w:themeColor="background1" w:themeShade="80"/>
        </w:rPr>
        <w:tab/>
      </w:r>
      <w:r w:rsidR="00D50D01" w:rsidRPr="006D6E11">
        <w:t xml:space="preserve">Pauline:   </w:t>
      </w:r>
      <w:r w:rsidR="00D50D01" w:rsidRPr="006D6E11">
        <w:rPr>
          <w:color w:val="808080" w:themeColor="background1" w:themeShade="80"/>
        </w:rPr>
        <w:t>12 kg</w:t>
      </w:r>
      <w:r w:rsidR="00D50D01" w:rsidRPr="006D6E11">
        <w:rPr>
          <w:color w:val="808080" w:themeColor="background1" w:themeShade="80"/>
        </w:rPr>
        <w:tab/>
      </w:r>
      <w:r w:rsidR="006023A4">
        <w:t>Klara</w:t>
      </w:r>
      <w:r w:rsidR="00D50D01" w:rsidRPr="006D6E11">
        <w:t xml:space="preserve">:   </w:t>
      </w:r>
      <w:r w:rsidR="006023A4" w:rsidRPr="006023A4">
        <w:rPr>
          <w:color w:val="808080" w:themeColor="background1" w:themeShade="80"/>
        </w:rPr>
        <w:t>28</w:t>
      </w:r>
      <w:r w:rsidR="00D50D01" w:rsidRPr="006D6E11">
        <w:rPr>
          <w:color w:val="808080" w:themeColor="background1" w:themeShade="80"/>
        </w:rPr>
        <w:t xml:space="preserve"> kg</w:t>
      </w:r>
      <w:r w:rsidR="00D50D01" w:rsidRPr="006D6E11">
        <w:rPr>
          <w:color w:val="808080" w:themeColor="background1" w:themeShade="80"/>
        </w:rPr>
        <w:tab/>
      </w:r>
      <w:r w:rsidR="0048727F">
        <w:t>Otto</w:t>
      </w:r>
      <w:r w:rsidR="00D50D01" w:rsidRPr="006D6E11">
        <w:t xml:space="preserve">: </w:t>
      </w:r>
      <w:r w:rsidR="00667641">
        <w:t xml:space="preserve">  </w:t>
      </w:r>
      <w:r w:rsidR="006023A4">
        <w:rPr>
          <w:color w:val="808080" w:themeColor="background1" w:themeShade="80"/>
        </w:rPr>
        <w:t>45</w:t>
      </w:r>
      <w:r w:rsidR="00D50D01" w:rsidRPr="006D6E11">
        <w:rPr>
          <w:color w:val="808080" w:themeColor="background1" w:themeShade="80"/>
        </w:rPr>
        <w:t xml:space="preserve"> kg</w:t>
      </w:r>
    </w:p>
    <w:p w:rsidR="00441139" w:rsidRPr="006D6E11" w:rsidRDefault="00441139" w:rsidP="00005AE2"/>
    <w:sectPr w:rsidR="00441139" w:rsidRPr="006D6E11" w:rsidSect="008D5A1A">
      <w:footerReference w:type="default" r:id="rId3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139" w:rsidRDefault="00441139" w:rsidP="003C599D">
      <w:pPr>
        <w:spacing w:line="240" w:lineRule="auto"/>
      </w:pPr>
      <w:r>
        <w:separator/>
      </w:r>
    </w:p>
  </w:endnote>
  <w:endnote w:type="continuationSeparator" w:id="0">
    <w:p w:rsidR="00441139" w:rsidRDefault="004411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41139" w:rsidRPr="00F42294" w:rsidTr="00441139">
      <w:trPr>
        <w:trHeight w:hRule="exact" w:val="680"/>
      </w:trPr>
      <w:tc>
        <w:tcPr>
          <w:tcW w:w="1138" w:type="dxa"/>
          <w:noWrap/>
        </w:tcPr>
        <w:p w:rsidR="00441139" w:rsidRPr="00913892" w:rsidRDefault="00441139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39ED71A" wp14:editId="4FAEBAF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441139" w:rsidRPr="00913892" w:rsidRDefault="00441139" w:rsidP="00FE5CE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441139" w:rsidRPr="00F5248B" w:rsidRDefault="00441139" w:rsidP="00FE5CED">
          <w:pPr>
            <w:pStyle w:val="ekvquelle"/>
          </w:pPr>
          <w:r w:rsidRPr="00F5248B">
            <w:t xml:space="preserve">Textquellen: </w:t>
          </w:r>
          <w:r>
            <w:t>Klett-Archiv</w:t>
          </w:r>
        </w:p>
        <w:p w:rsidR="00441139" w:rsidRPr="00913892" w:rsidRDefault="00441139" w:rsidP="00FE5CED">
          <w:pPr>
            <w:pStyle w:val="ekvquelle"/>
          </w:pPr>
          <w:r w:rsidRPr="00F5248B">
            <w:t>Illustratoren</w:t>
          </w:r>
          <w:r>
            <w:t>: Anke Fröhlich, Leipzig</w:t>
          </w:r>
        </w:p>
      </w:tc>
      <w:tc>
        <w:tcPr>
          <w:tcW w:w="399" w:type="dxa"/>
        </w:tcPr>
        <w:p w:rsidR="00441139" w:rsidRPr="00913892" w:rsidRDefault="00441139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139" w:rsidRDefault="00441139" w:rsidP="003C599D">
      <w:pPr>
        <w:spacing w:line="240" w:lineRule="auto"/>
      </w:pPr>
      <w:r>
        <w:separator/>
      </w:r>
    </w:p>
  </w:footnote>
  <w:footnote w:type="continuationSeparator" w:id="0">
    <w:p w:rsidR="00441139" w:rsidRDefault="0044113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39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4DD5"/>
    <w:rsid w:val="000B7BD3"/>
    <w:rsid w:val="000C11E0"/>
    <w:rsid w:val="000D40DE"/>
    <w:rsid w:val="000D4791"/>
    <w:rsid w:val="000E343E"/>
    <w:rsid w:val="000E7F5A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C626F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139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8727F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448"/>
    <w:rsid w:val="005F3914"/>
    <w:rsid w:val="005F439D"/>
    <w:rsid w:val="0060019A"/>
    <w:rsid w:val="006023A4"/>
    <w:rsid w:val="00603AD5"/>
    <w:rsid w:val="006201CB"/>
    <w:rsid w:val="00622F6B"/>
    <w:rsid w:val="00627765"/>
    <w:rsid w:val="0064692C"/>
    <w:rsid w:val="00653F68"/>
    <w:rsid w:val="0066479D"/>
    <w:rsid w:val="00667641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6E11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675B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C0C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0D01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854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0111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5320F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microsoft.com/office/2007/relationships/hdphoto" Target="media/hdphoto1.wdp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4.tiff"/><Relationship Id="rId17" Type="http://schemas.openxmlformats.org/officeDocument/2006/relationships/image" Target="media/image8.png"/><Relationship Id="rId25" Type="http://schemas.openxmlformats.org/officeDocument/2006/relationships/image" Target="media/image12.tiff"/><Relationship Id="rId2" Type="http://schemas.microsoft.com/office/2007/relationships/stylesWithEffects" Target="stylesWithEffects.xml"/><Relationship Id="rId16" Type="http://schemas.openxmlformats.org/officeDocument/2006/relationships/image" Target="media/image7.tiff"/><Relationship Id="rId20" Type="http://schemas.microsoft.com/office/2007/relationships/hdphoto" Target="media/hdphoto2.wdp"/><Relationship Id="rId29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tiff"/><Relationship Id="rId22" Type="http://schemas.openxmlformats.org/officeDocument/2006/relationships/image" Target="media/image11.png"/><Relationship Id="rId27" Type="http://schemas.microsoft.com/office/2007/relationships/hdphoto" Target="media/hdphoto3.wdp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2016-12-20T14:33:00Z</cp:lastPrinted>
  <dcterms:created xsi:type="dcterms:W3CDTF">2019-01-02T14:13:00Z</dcterms:created>
  <dcterms:modified xsi:type="dcterms:W3CDTF">2019-01-02T14:18:00Z</dcterms:modified>
</cp:coreProperties>
</file>