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  <w:bookmarkStart w:id="0" w:name="_GoBack"/>
            <w:bookmarkEnd w:id="0"/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5446D6">
            <w:pPr>
              <w:pStyle w:val="ekvkvnummer"/>
            </w:pP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C1131A" w:rsidP="00454650">
            <w:pPr>
              <w:pStyle w:val="ekvue2arial"/>
              <w:spacing w:after="240"/>
            </w:pPr>
            <w:r>
              <w:t>Kapitänsaufgaben</w:t>
            </w:r>
          </w:p>
        </w:tc>
      </w:tr>
    </w:tbl>
    <w:p w:rsidR="00B8595C" w:rsidRPr="00287B24" w:rsidRDefault="00B8595C" w:rsidP="00B8595C">
      <w:pPr>
        <w:pStyle w:val="ekvpicto"/>
        <w:framePr w:wrap="around"/>
      </w:pPr>
      <w:bookmarkStart w:id="1" w:name="bmStart"/>
      <w:bookmarkEnd w:id="1"/>
      <w:r>
        <w:rPr>
          <w:lang w:eastAsia="de-DE"/>
        </w:rPr>
        <w:drawing>
          <wp:inline distT="0" distB="0" distL="0" distR="0" wp14:anchorId="19CA06B5" wp14:editId="766FFF0E">
            <wp:extent cx="288290" cy="28829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_mitte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595C" w:rsidRPr="00D3427F" w:rsidRDefault="00B8595C" w:rsidP="00B8595C">
      <w:pPr>
        <w:pStyle w:val="ekvnummerierung"/>
        <w:framePr w:wrap="around"/>
      </w:pPr>
      <w:r>
        <w:t>1</w:t>
      </w:r>
    </w:p>
    <w:p w:rsidR="00B8595C" w:rsidRDefault="00B8595C" w:rsidP="00B8595C">
      <w:r>
        <w:t>Lies die Texte</w:t>
      </w:r>
      <w:r w:rsidR="006F6AC3">
        <w:t>.</w:t>
      </w:r>
      <w:r>
        <w:t xml:space="preserve"> </w:t>
      </w:r>
      <w:r w:rsidR="006F6AC3">
        <w:t>Welche Fragen kannst du beantworten?</w:t>
      </w:r>
    </w:p>
    <w:p w:rsidR="00B8595C" w:rsidRDefault="00B8595C" w:rsidP="00005AE2"/>
    <w:p w:rsidR="00B8595C" w:rsidRPr="00287B24" w:rsidRDefault="00B8595C" w:rsidP="00B8595C">
      <w:pPr>
        <w:pStyle w:val="ekvpicto"/>
        <w:framePr w:wrap="around"/>
      </w:pPr>
    </w:p>
    <w:p w:rsidR="00B8595C" w:rsidRDefault="00B8595C" w:rsidP="00005AE2">
      <w:pPr>
        <w:sectPr w:rsidR="00B8595C" w:rsidSect="008D5A1A">
          <w:headerReference w:type="default" r:id="rId9"/>
          <w:footerReference w:type="default" r:id="rId10"/>
          <w:type w:val="continuous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1A24C4" w:rsidRPr="001A24C4" w:rsidRDefault="001A24C4" w:rsidP="001A24C4">
      <w:pPr>
        <w:pStyle w:val="ekvnummerierung"/>
        <w:framePr w:wrap="around"/>
        <w:shd w:val="clear" w:color="auto" w:fill="FFFFFF" w:themeFill="background1"/>
        <w:rPr>
          <w:color w:val="auto"/>
        </w:rPr>
      </w:pPr>
      <w:r w:rsidRPr="001A24C4">
        <w:rPr>
          <w:color w:val="auto"/>
        </w:rPr>
        <w:t>a)</w:t>
      </w:r>
    </w:p>
    <w:p w:rsidR="00B8595C" w:rsidRDefault="00B8595C" w:rsidP="00005AE2">
      <w:r>
        <w:lastRenderedPageBreak/>
        <w:t xml:space="preserve">Die Klassen 2a, 2b und 2c </w:t>
      </w:r>
      <w:r w:rsidR="00BD1C70">
        <w:t>gehen</w:t>
      </w:r>
      <w:r>
        <w:t xml:space="preserve"> gemeinsam </w:t>
      </w:r>
      <w:r w:rsidR="00BD1C70">
        <w:t>ins Theater. In der Klasse 2a sind 18 Kinder, in der Klasse 2b sind 20 Kinder und in der Klasse 2c sind 17 Kinder.</w:t>
      </w:r>
    </w:p>
    <w:p w:rsidR="00B8595C" w:rsidRDefault="00BD1C70" w:rsidP="00005AE2">
      <w:r>
        <w:t>Es kommen auch 5 Lehrer mit. Wie viele Kinder besuchen das Theater?</w:t>
      </w:r>
    </w:p>
    <w:p w:rsidR="00B8595C" w:rsidRDefault="00B8595C" w:rsidP="00005AE2"/>
    <w:p w:rsidR="00B8595C" w:rsidRDefault="00B8595C" w:rsidP="00005AE2"/>
    <w:p w:rsidR="001A24C4" w:rsidRPr="001A24C4" w:rsidRDefault="001A24C4" w:rsidP="001A24C4">
      <w:pPr>
        <w:pStyle w:val="ekvnummerierung"/>
        <w:framePr w:wrap="around"/>
        <w:shd w:val="clear" w:color="auto" w:fill="FFFFFF" w:themeFill="background1"/>
        <w:rPr>
          <w:color w:val="auto"/>
        </w:rPr>
      </w:pPr>
      <w:r>
        <w:rPr>
          <w:color w:val="auto"/>
        </w:rPr>
        <w:t>b</w:t>
      </w:r>
      <w:r w:rsidRPr="001A24C4">
        <w:rPr>
          <w:color w:val="auto"/>
        </w:rPr>
        <w:t>)</w:t>
      </w:r>
    </w:p>
    <w:p w:rsidR="00B8595C" w:rsidRDefault="00B8595C" w:rsidP="00005AE2">
      <w:r>
        <w:t xml:space="preserve">In der Klasse 2a sind 11 Mädchen und 9 Jungen. 8 Kinder sind 7 Jahre alt und 12 Kinder sind </w:t>
      </w:r>
      <w:r w:rsidR="006A6E9C">
        <w:t>8</w:t>
      </w:r>
      <w:r>
        <w:t xml:space="preserve"> Jahre alt. Wie alt ist die Lehrerin?</w:t>
      </w:r>
    </w:p>
    <w:p w:rsidR="00BD1C70" w:rsidRDefault="00BD1C70" w:rsidP="00005AE2"/>
    <w:p w:rsidR="00BD1C70" w:rsidRDefault="00BD1C70" w:rsidP="00005AE2"/>
    <w:p w:rsidR="001A24C4" w:rsidRPr="001A24C4" w:rsidRDefault="001A24C4" w:rsidP="001A24C4">
      <w:pPr>
        <w:pStyle w:val="ekvnummerierung"/>
        <w:framePr w:wrap="around"/>
        <w:shd w:val="clear" w:color="auto" w:fill="FFFFFF" w:themeFill="background1"/>
        <w:rPr>
          <w:color w:val="auto"/>
        </w:rPr>
      </w:pPr>
      <w:r>
        <w:rPr>
          <w:color w:val="auto"/>
        </w:rPr>
        <w:t>c</w:t>
      </w:r>
      <w:r w:rsidRPr="001A24C4">
        <w:rPr>
          <w:color w:val="auto"/>
        </w:rPr>
        <w:t>)</w:t>
      </w:r>
    </w:p>
    <w:p w:rsidR="00093A69" w:rsidRDefault="00093A69" w:rsidP="00005AE2">
      <w:r>
        <w:t>Luca und Svenja gehen am Wochenende mit ihren Eltern ins Kino. Der Eintritt kostet für beide Kinder 10 Euro und für die Eltern 14 Euro. Für Popcorn und Saft</w:t>
      </w:r>
      <w:r w:rsidR="00EB3410">
        <w:t xml:space="preserve"> bezahlt die Familie 18 Euro. Wie viel kostet der Eintritt für die ganze Familie?</w:t>
      </w:r>
    </w:p>
    <w:p w:rsidR="00093A69" w:rsidRDefault="00093A69" w:rsidP="00005AE2"/>
    <w:p w:rsidR="00410B19" w:rsidRDefault="00410B19" w:rsidP="00005AE2"/>
    <w:p w:rsidR="001A24C4" w:rsidRPr="001A24C4" w:rsidRDefault="001A24C4" w:rsidP="001A24C4">
      <w:pPr>
        <w:pStyle w:val="ekvnummerierung"/>
        <w:framePr w:wrap="around"/>
        <w:shd w:val="clear" w:color="auto" w:fill="FFFFFF" w:themeFill="background1"/>
        <w:rPr>
          <w:color w:val="auto"/>
        </w:rPr>
      </w:pPr>
      <w:r>
        <w:rPr>
          <w:color w:val="auto"/>
        </w:rPr>
        <w:t>d</w:t>
      </w:r>
      <w:r w:rsidRPr="001A24C4">
        <w:rPr>
          <w:color w:val="auto"/>
        </w:rPr>
        <w:t>)</w:t>
      </w:r>
    </w:p>
    <w:p w:rsidR="00BD1C70" w:rsidRDefault="00BD1C70" w:rsidP="00005AE2">
      <w:r>
        <w:t xml:space="preserve">Die Klasse 2c macht einen Ausflug in den Zoo. Dort gibt es viele Tiere zu sehen: 5 Elefanten, 4 Tiger, 10 Zebras, 6 Löwen, 2 Nilpferde, 12 Affen und </w:t>
      </w:r>
      <w:r w:rsidR="00093A69">
        <w:t>3 Nashörner. Wie viele Kinder besuchen den Zoo?</w:t>
      </w:r>
    </w:p>
    <w:p w:rsidR="00652815" w:rsidRDefault="00652815" w:rsidP="00005AE2"/>
    <w:tbl>
      <w:tblPr>
        <w:tblW w:w="4831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</w:tbl>
    <w:p w:rsidR="00652815" w:rsidRDefault="00652815" w:rsidP="00005AE2"/>
    <w:p w:rsidR="00652815" w:rsidRDefault="00652815" w:rsidP="00005AE2"/>
    <w:tbl>
      <w:tblPr>
        <w:tblW w:w="4832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</w:tbl>
    <w:p w:rsidR="00652815" w:rsidRDefault="00652815" w:rsidP="00005AE2"/>
    <w:p w:rsidR="00652815" w:rsidRDefault="00652815" w:rsidP="00005AE2"/>
    <w:tbl>
      <w:tblPr>
        <w:tblW w:w="4832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</w:tbl>
    <w:p w:rsidR="00652815" w:rsidRDefault="00652815" w:rsidP="00005AE2"/>
    <w:p w:rsidR="00410B19" w:rsidRDefault="00410B19" w:rsidP="00005AE2"/>
    <w:p w:rsidR="00652815" w:rsidRDefault="00652815" w:rsidP="00005AE2"/>
    <w:tbl>
      <w:tblPr>
        <w:tblW w:w="48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"/>
        <w:gridCol w:w="301"/>
        <w:gridCol w:w="301"/>
        <w:gridCol w:w="301"/>
        <w:gridCol w:w="301"/>
        <w:gridCol w:w="301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</w:tbl>
    <w:p w:rsidR="002B3E19" w:rsidRDefault="002B3E19" w:rsidP="00005AE2">
      <w:pPr>
        <w:sectPr w:rsidR="002B3E19" w:rsidSect="00B8595C">
          <w:type w:val="continuous"/>
          <w:pgSz w:w="11906" w:h="16838" w:code="9"/>
          <w:pgMar w:top="454" w:right="851" w:bottom="1531" w:left="1701" w:header="454" w:footer="454" w:gutter="0"/>
          <w:cols w:num="2" w:space="283"/>
          <w:docGrid w:linePitch="360"/>
        </w:sectPr>
      </w:pPr>
    </w:p>
    <w:p w:rsidR="00B8595C" w:rsidRDefault="00B8595C" w:rsidP="00005AE2"/>
    <w:p w:rsidR="002B3E19" w:rsidRPr="00287B24" w:rsidRDefault="002B3E19" w:rsidP="002B3E19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5115" cy="288290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c_schwe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E19" w:rsidRPr="00D3427F" w:rsidRDefault="002B3E19" w:rsidP="002B3E19">
      <w:pPr>
        <w:pStyle w:val="ekvnummerierung"/>
        <w:framePr w:wrap="around"/>
      </w:pPr>
      <w:r>
        <w:t>2</w:t>
      </w:r>
    </w:p>
    <w:p w:rsidR="002B3E19" w:rsidRDefault="006A6E9C" w:rsidP="00005AE2">
      <w:r>
        <w:t>Konntest du a</w:t>
      </w:r>
      <w:r w:rsidR="00080098">
        <w:t>lle Fragen beantworten? Erkläre und vergleiche mit deinem Partner.</w:t>
      </w:r>
    </w:p>
    <w:p w:rsidR="00080098" w:rsidRPr="00287B24" w:rsidRDefault="00080098" w:rsidP="00080098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8290" cy="288290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c_partnerarbeit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6E9C" w:rsidRDefault="006A6E9C" w:rsidP="00005AE2"/>
    <w:p w:rsidR="00CB5424" w:rsidRDefault="00CB5424" w:rsidP="006F6AC3">
      <w:pPr>
        <w:pBdr>
          <w:bottom w:val="single" w:sz="4" w:space="1" w:color="auto"/>
        </w:pBdr>
        <w:rPr>
          <w:color w:val="FF0000"/>
        </w:rPr>
      </w:pPr>
    </w:p>
    <w:p w:rsidR="006F6AC3" w:rsidRDefault="006F6AC3" w:rsidP="006F6AC3">
      <w:pPr>
        <w:rPr>
          <w:color w:val="FF0000"/>
        </w:rPr>
      </w:pPr>
    </w:p>
    <w:p w:rsidR="00CB5424" w:rsidRDefault="00CB5424" w:rsidP="006F6AC3">
      <w:pPr>
        <w:pBdr>
          <w:bottom w:val="single" w:sz="4" w:space="1" w:color="auto"/>
        </w:pBdr>
        <w:rPr>
          <w:color w:val="FF0000"/>
        </w:rPr>
      </w:pPr>
    </w:p>
    <w:p w:rsidR="00CB5424" w:rsidRDefault="00CB5424" w:rsidP="006F6AC3">
      <w:pPr>
        <w:rPr>
          <w:color w:val="FF0000"/>
        </w:rPr>
      </w:pPr>
    </w:p>
    <w:p w:rsidR="00CB5424" w:rsidRDefault="00CB5424" w:rsidP="006F6AC3">
      <w:pPr>
        <w:pBdr>
          <w:bottom w:val="single" w:sz="4" w:space="1" w:color="auto"/>
        </w:pBdr>
        <w:rPr>
          <w:color w:val="FF0000"/>
        </w:rPr>
      </w:pPr>
    </w:p>
    <w:p w:rsidR="00CB5424" w:rsidRDefault="00CB5424" w:rsidP="006F6AC3">
      <w:pPr>
        <w:rPr>
          <w:color w:val="FF0000"/>
        </w:rPr>
      </w:pPr>
    </w:p>
    <w:p w:rsidR="00CB5424" w:rsidRDefault="00CB5424" w:rsidP="006F6AC3">
      <w:pPr>
        <w:pBdr>
          <w:bottom w:val="single" w:sz="4" w:space="1" w:color="auto"/>
        </w:pBdr>
        <w:rPr>
          <w:color w:val="FF0000"/>
        </w:rPr>
      </w:pPr>
    </w:p>
    <w:p w:rsidR="00CB5424" w:rsidRDefault="00CB5424" w:rsidP="006F6AC3">
      <w:pPr>
        <w:rPr>
          <w:color w:val="FF0000"/>
        </w:rPr>
      </w:pPr>
    </w:p>
    <w:p w:rsidR="00CB5424" w:rsidRDefault="00CB5424" w:rsidP="00005AE2">
      <w:pPr>
        <w:rPr>
          <w:color w:val="FF0000"/>
        </w:rPr>
      </w:pPr>
    </w:p>
    <w:p w:rsidR="00CB5424" w:rsidRPr="00D3427F" w:rsidRDefault="00CB5424" w:rsidP="00CB5424">
      <w:pPr>
        <w:pStyle w:val="ekvnummerierung"/>
        <w:framePr w:wrap="around"/>
      </w:pPr>
      <w:r>
        <w:t>3</w:t>
      </w:r>
    </w:p>
    <w:p w:rsidR="00CB5424" w:rsidRPr="00287B24" w:rsidRDefault="00CB5424" w:rsidP="00CB5424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5115" cy="28829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c_schwe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424" w:rsidRPr="00CB5424" w:rsidRDefault="00CB5424" w:rsidP="00005AE2">
      <w:r>
        <w:t xml:space="preserve">Denke dir selbst eine </w:t>
      </w:r>
      <w:r w:rsidR="006F6AC3">
        <w:t>Textaufgabe</w:t>
      </w:r>
      <w:r>
        <w:t xml:space="preserve"> aus.</w:t>
      </w:r>
    </w:p>
    <w:sectPr w:rsidR="00CB5424" w:rsidRPr="00CB5424" w:rsidSect="002B3E19"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489" w:rsidRDefault="001F4489" w:rsidP="003C599D">
      <w:pPr>
        <w:spacing w:line="240" w:lineRule="auto"/>
      </w:pPr>
      <w:r>
        <w:separator/>
      </w:r>
    </w:p>
  </w:endnote>
  <w:endnote w:type="continuationSeparator" w:id="0">
    <w:p w:rsidR="001F4489" w:rsidRDefault="001F4489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2C7EC894" wp14:editId="16E1A784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70A70">
          <w:pPr>
            <w:pStyle w:val="ekvpagina"/>
          </w:pPr>
          <w:r w:rsidRPr="00913892">
            <w:t>© Ernst Klett Verlag GmbH, Stuttgart 201</w:t>
          </w:r>
          <w:r w:rsidR="00370A70"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Pr="00005AE2" w:rsidRDefault="00193A18" w:rsidP="00005AE2">
          <w:pPr>
            <w:pStyle w:val="ekvquelle"/>
          </w:pPr>
          <w:r w:rsidRPr="00005AE2">
            <w:t xml:space="preserve">Textquellen: </w:t>
          </w:r>
          <w:r w:rsidR="00904C8A">
            <w:t>Ernst Klett Verlag, Stuttgart</w:t>
          </w:r>
        </w:p>
        <w:p w:rsidR="00193A18" w:rsidRPr="00025140" w:rsidRDefault="00193A18" w:rsidP="00005AE2">
          <w:pPr>
            <w:pStyle w:val="ekvquelle"/>
          </w:pP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489" w:rsidRDefault="001F4489" w:rsidP="003C599D">
      <w:pPr>
        <w:spacing w:line="240" w:lineRule="auto"/>
      </w:pPr>
      <w:r>
        <w:separator/>
      </w:r>
    </w:p>
  </w:footnote>
  <w:footnote w:type="continuationSeparator" w:id="0">
    <w:p w:rsidR="001F4489" w:rsidRDefault="001F4489" w:rsidP="003C59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650" w:rsidRDefault="00454650">
    <w:pPr>
      <w:pStyle w:val="Kopfzeile"/>
    </w:pPr>
    <w:r w:rsidRPr="00454650">
      <w:rPr>
        <w:color w:val="auto"/>
        <w:sz w:val="23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ADA36E" wp14:editId="6E637AAA">
              <wp:simplePos x="0" y="0"/>
              <wp:positionH relativeFrom="margin">
                <wp:posOffset>3996851</wp:posOffset>
              </wp:positionH>
              <wp:positionV relativeFrom="page">
                <wp:posOffset>678180</wp:posOffset>
              </wp:positionV>
              <wp:extent cx="1845945" cy="377825"/>
              <wp:effectExtent l="0" t="0" r="0" b="3175"/>
              <wp:wrapNone/>
              <wp:docPr id="36" name="Textfeld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5945" cy="3778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454650" w:rsidRDefault="00454650" w:rsidP="00454650">
                          <w:pPr>
                            <w:pStyle w:val="ekvinternetlink"/>
                          </w:pPr>
                          <w:r w:rsidRPr="00232213">
                            <w:rPr>
                              <w:rStyle w:val="ekvsymbol"/>
                              <w:lang w:eastAsia="de-DE"/>
                            </w:rPr>
                            <w:drawing>
                              <wp:inline distT="0" distB="0" distL="0" distR="0" wp14:anchorId="5E20364E" wp14:editId="14D04088">
                                <wp:extent cx="276860" cy="273685"/>
                                <wp:effectExtent l="0" t="0" r="8890" b="0"/>
                                <wp:docPr id="7" name="Grafik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ic_internet.pn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76860" cy="2736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F74DB">
                            <w:tab/>
                            <w:t>www.</w:t>
                          </w:r>
                          <w:r>
                            <w:t>grundschul-blog</w:t>
                          </w:r>
                          <w:r w:rsidRPr="00DF74DB">
                            <w:t>.de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36" o:spid="_x0000_s1026" type="#_x0000_t202" style="position:absolute;margin-left:314.7pt;margin-top:53.4pt;width:145.35pt;height:29.75pt;z-index:25165926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" fillcolor="window" stroked="f" strokeweight=".5pt">
              <v:textbox>
                <w:txbxContent>
                  <w:p w:rsidR="00454650" w:rsidRDefault="00454650" w:rsidP="00454650">
                    <w:pPr>
                      <w:pStyle w:val="ekvinternetlink"/>
                    </w:pPr>
                    <w:r w:rsidRPr="00232213">
                      <w:rPr>
                        <w:rStyle w:val="ekvsymbol"/>
                        <w:lang w:eastAsia="de-DE"/>
                      </w:rPr>
                      <w:drawing>
                        <wp:inline distT="0" distB="0" distL="0" distR="0" wp14:anchorId="5E20364E" wp14:editId="14D04088">
                          <wp:extent cx="276860" cy="273685"/>
                          <wp:effectExtent l="0" t="0" r="8890" b="0"/>
                          <wp:docPr id="7" name="Grafik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ic_internet.pn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76860" cy="2736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DF74DB">
                      <w:tab/>
                      <w:t>www.</w:t>
                    </w:r>
                    <w:r>
                      <w:t>grundschul-blog</w:t>
                    </w:r>
                    <w:r w:rsidRPr="00DF74DB">
                      <w:t>.de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DEF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43523"/>
    <w:rsid w:val="000523D4"/>
    <w:rsid w:val="00054678"/>
    <w:rsid w:val="00054A93"/>
    <w:rsid w:val="00056587"/>
    <w:rsid w:val="0006258C"/>
    <w:rsid w:val="00062D31"/>
    <w:rsid w:val="000634F6"/>
    <w:rsid w:val="00073C70"/>
    <w:rsid w:val="00077DAF"/>
    <w:rsid w:val="00080098"/>
    <w:rsid w:val="000812E6"/>
    <w:rsid w:val="0008320C"/>
    <w:rsid w:val="000832B9"/>
    <w:rsid w:val="00090AB2"/>
    <w:rsid w:val="000928AA"/>
    <w:rsid w:val="00092E87"/>
    <w:rsid w:val="000939F5"/>
    <w:rsid w:val="00093A69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A24C4"/>
    <w:rsid w:val="001C3792"/>
    <w:rsid w:val="001D2674"/>
    <w:rsid w:val="001D39FD"/>
    <w:rsid w:val="001D4886"/>
    <w:rsid w:val="001E07BA"/>
    <w:rsid w:val="001E485B"/>
    <w:rsid w:val="001F15DA"/>
    <w:rsid w:val="001F1E3D"/>
    <w:rsid w:val="001F4489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3E19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9268F"/>
    <w:rsid w:val="00392F9B"/>
    <w:rsid w:val="003945FF"/>
    <w:rsid w:val="0039465E"/>
    <w:rsid w:val="003973E4"/>
    <w:rsid w:val="003A1A19"/>
    <w:rsid w:val="003A5B0C"/>
    <w:rsid w:val="003B3ED2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0B19"/>
    <w:rsid w:val="00411B18"/>
    <w:rsid w:val="00414457"/>
    <w:rsid w:val="00415632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54650"/>
    <w:rsid w:val="0045721B"/>
    <w:rsid w:val="004621B3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A6AD5"/>
    <w:rsid w:val="004B4520"/>
    <w:rsid w:val="00501528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038C"/>
    <w:rsid w:val="00603AD5"/>
    <w:rsid w:val="006201CB"/>
    <w:rsid w:val="00622F6B"/>
    <w:rsid w:val="00627765"/>
    <w:rsid w:val="0064692C"/>
    <w:rsid w:val="00652815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A6E9C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6F6AC3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B671F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4C8A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1B1A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D1063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595C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1C70"/>
    <w:rsid w:val="00BD542D"/>
    <w:rsid w:val="00BD6E66"/>
    <w:rsid w:val="00BE1620"/>
    <w:rsid w:val="00BE1962"/>
    <w:rsid w:val="00BE4821"/>
    <w:rsid w:val="00BF17F2"/>
    <w:rsid w:val="00BF577D"/>
    <w:rsid w:val="00C00404"/>
    <w:rsid w:val="00C1131A"/>
    <w:rsid w:val="00C172AE"/>
    <w:rsid w:val="00C226FA"/>
    <w:rsid w:val="00C24816"/>
    <w:rsid w:val="00C343F5"/>
    <w:rsid w:val="00C40555"/>
    <w:rsid w:val="00C40D51"/>
    <w:rsid w:val="00C429A6"/>
    <w:rsid w:val="00C504F8"/>
    <w:rsid w:val="00C52A99"/>
    <w:rsid w:val="00C61C94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424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2569D"/>
    <w:rsid w:val="00D267BD"/>
    <w:rsid w:val="00D3427F"/>
    <w:rsid w:val="00D36857"/>
    <w:rsid w:val="00D46DEF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174F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3410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0259A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rken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57EF9-297C-49C1-A506-F23B0FA86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1210</Characters>
  <Application>Microsoft Office Word</Application>
  <DocSecurity>4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2</cp:revision>
  <cp:lastPrinted>2016-12-20T14:33:00Z</cp:lastPrinted>
  <dcterms:created xsi:type="dcterms:W3CDTF">2017-11-28T09:43:00Z</dcterms:created>
  <dcterms:modified xsi:type="dcterms:W3CDTF">2017-11-28T09:43:00Z</dcterms:modified>
</cp:coreProperties>
</file>