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6E28B2" w:rsidP="005446D6">
            <w:pPr>
              <w:pStyle w:val="ekvkolumnentitel"/>
            </w:pPr>
            <w:r>
              <w:t xml:space="preserve">            </w:t>
            </w:r>
            <w:bookmarkStart w:id="0" w:name="_GoBack"/>
            <w:bookmarkEnd w:id="0"/>
            <w:r w:rsidR="00FB59FB" w:rsidRPr="005446D6">
              <w:t>Datum</w:t>
            </w:r>
            <w:r w:rsidR="00FB59FB"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5446D6">
            <w:pPr>
              <w:pStyle w:val="ekvkvnummer"/>
            </w:pP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CD7D9F" w:rsidRPr="00490B06" w:rsidRDefault="00490B06" w:rsidP="00B20C1D">
      <w:pPr>
        <w:pStyle w:val="ekvue1arial"/>
        <w:rPr>
          <w:b w:val="0"/>
          <w:sz w:val="24"/>
          <w:szCs w:val="24"/>
        </w:rPr>
      </w:pPr>
      <w:bookmarkStart w:id="1" w:name="bmStart"/>
      <w:bookmarkEnd w:id="1"/>
      <w:r>
        <w:rPr>
          <w:lang w:eastAsia="de-DE"/>
        </w:rPr>
        <w:drawing>
          <wp:anchor distT="0" distB="0" distL="114300" distR="114300" simplePos="0" relativeHeight="251712512" behindDoc="0" locked="0" layoutInCell="1" allowOverlap="1" wp14:anchorId="532ED19A" wp14:editId="462BEECA">
            <wp:simplePos x="0" y="0"/>
            <wp:positionH relativeFrom="column">
              <wp:posOffset>3877310</wp:posOffset>
            </wp:positionH>
            <wp:positionV relativeFrom="paragraph">
              <wp:posOffset>21590</wp:posOffset>
            </wp:positionV>
            <wp:extent cx="276860" cy="276860"/>
            <wp:effectExtent l="0" t="0" r="8890" b="8890"/>
            <wp:wrapNone/>
            <wp:docPr id="42" name="Grafik 42" descr="cid:image001.png@01D341AB.7EDFB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" descr="cid:image001.png@01D341AB.7EDFB70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" cy="276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0C1D">
        <w:t>Zahlenrätsel</w:t>
      </w:r>
      <w:r>
        <w:t xml:space="preserve">                                     </w:t>
      </w:r>
      <w:r>
        <w:rPr>
          <w:b w:val="0"/>
          <w:sz w:val="24"/>
          <w:szCs w:val="24"/>
        </w:rPr>
        <w:t>www.grundschul-blog.de</w:t>
      </w:r>
    </w:p>
    <w:p w:rsidR="00B20C1D" w:rsidRDefault="00B20C1D" w:rsidP="00B20C1D"/>
    <w:p w:rsidR="00B20C1D" w:rsidRPr="00D3427F" w:rsidRDefault="008020D5" w:rsidP="00B20C1D">
      <w:pPr>
        <w:pStyle w:val="ekvnummerierung"/>
        <w:framePr w:wrap="around"/>
      </w:pP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34DBF19" wp14:editId="08A92690">
                <wp:simplePos x="0" y="0"/>
                <wp:positionH relativeFrom="column">
                  <wp:posOffset>291465</wp:posOffset>
                </wp:positionH>
                <wp:positionV relativeFrom="paragraph">
                  <wp:posOffset>219075</wp:posOffset>
                </wp:positionV>
                <wp:extent cx="3590925" cy="314325"/>
                <wp:effectExtent l="0" t="0" r="28575" b="28575"/>
                <wp:wrapNone/>
                <wp:docPr id="40" name="Textfeld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092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8020D5" w:rsidRPr="009F0109" w:rsidRDefault="008020D5" w:rsidP="008020D5">
                            <w:pPr>
                              <w:pStyle w:val="ekvaufgabenwortkarte"/>
                              <w:jc w:val="both"/>
                            </w:pPr>
                            <w:r>
                              <w:t>Meine Zahl ist das Doppelte von 45.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40" o:spid="_x0000_s1026" type="#_x0000_t202" style="position:absolute;left:0;text-align:left;margin-left:22.95pt;margin-top:17.25pt;width:282.75pt;height:24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" filled="f" strokecolor="windowText" strokeweight=".5pt">
                <v:textbox>
                  <w:txbxContent>
                    <w:p w:rsidR="008020D5" w:rsidRPr="009F0109" w:rsidRDefault="008020D5" w:rsidP="008020D5">
                      <w:pPr>
                        <w:pStyle w:val="ekvaufgabenwortkarte"/>
                        <w:jc w:val="both"/>
                      </w:pPr>
                      <w:r>
                        <w:t>Meine Zahl ist das Doppelte von 45.</w:t>
                      </w:r>
                    </w:p>
                  </w:txbxContent>
                </v:textbox>
              </v:shape>
            </w:pict>
          </mc:Fallback>
        </mc:AlternateContent>
      </w:r>
      <w:r w:rsidR="00B20C1D">
        <w:t>1</w:t>
      </w:r>
    </w:p>
    <w:p w:rsidR="00B20C1D" w:rsidRPr="00287B24" w:rsidRDefault="00B20C1D" w:rsidP="00B20C1D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0AEB5B55" wp14:editId="021B7B16">
            <wp:extent cx="288290" cy="28829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3A16" w:rsidRDefault="00B20C1D" w:rsidP="00B20C1D">
      <w:r>
        <w:t>Löse die Zahlenrätsel.</w:t>
      </w:r>
    </w:p>
    <w:p w:rsidR="00B20C1D" w:rsidRDefault="008020D5" w:rsidP="00B20C1D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9989A04" wp14:editId="1E597208">
                <wp:simplePos x="0" y="0"/>
                <wp:positionH relativeFrom="column">
                  <wp:posOffset>3777615</wp:posOffset>
                </wp:positionH>
                <wp:positionV relativeFrom="paragraph">
                  <wp:posOffset>21590</wp:posOffset>
                </wp:positionV>
                <wp:extent cx="1952625" cy="314325"/>
                <wp:effectExtent l="0" t="0" r="28575" b="28575"/>
                <wp:wrapNone/>
                <wp:docPr id="41" name="Textfeld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262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8020D5" w:rsidRPr="009F0109" w:rsidRDefault="008020D5" w:rsidP="008020D5">
                            <w:pPr>
                              <w:pStyle w:val="ekvaufgabenwortkarte"/>
                              <w:jc w:val="center"/>
                            </w:pPr>
                            <w:r>
                              <w:t xml:space="preserve">Die Zahl </w:t>
                            </w:r>
                            <w:r w:rsidRPr="000728CA">
                              <w:rPr>
                                <w:rFonts w:cs="Arial"/>
                              </w:rPr>
                              <w:t>heißt</w:t>
                            </w:r>
                            <w:r w:rsidRPr="000728CA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 w:rsidRPr="000728CA">
                              <w:rPr>
                                <w:rStyle w:val="ekvlsungunterstrichen"/>
                                <w:color w:val="000000" w:themeColor="text1" w:themeShade="A6"/>
                              </w:rPr>
                              <w:t xml:space="preserve"> </w:t>
                            </w:r>
                            <w:r w:rsidRPr="004C6F5E">
                              <w:rPr>
                                <w:rStyle w:val="ekvlsungunterstrichen"/>
                                <w:rFonts w:cs="Arial"/>
                                <w:color w:val="000000" w:themeColor="text1" w:themeShade="A6"/>
                                <w:sz w:val="23"/>
                                <w:szCs w:val="23"/>
                              </w:rPr>
                              <w:t>90</w:t>
                            </w:r>
                            <w:r w:rsidRPr="000728CA">
                              <w:rPr>
                                <w:rStyle w:val="ekvlsungunterstrichen"/>
                                <w:color w:val="000000" w:themeColor="text1" w:themeShade="A6"/>
                              </w:rPr>
                              <w:t xml:space="preserve"> 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41" o:spid="_x0000_s1027" type="#_x0000_t202" style="position:absolute;margin-left:297.45pt;margin-top:1.7pt;width:153.75pt;height:24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" filled="f" strokecolor="windowText" strokeweight=".5pt">
                <v:textbox>
                  <w:txbxContent>
                    <w:p w:rsidR="008020D5" w:rsidRPr="009F0109" w:rsidRDefault="008020D5" w:rsidP="008020D5">
                      <w:pPr>
                        <w:pStyle w:val="ekvaufgabenwortkarte"/>
                        <w:jc w:val="center"/>
                      </w:pPr>
                      <w:r>
                        <w:t xml:space="preserve">Die Zahl </w:t>
                      </w:r>
                      <w:r w:rsidRPr="000728CA">
                        <w:rPr>
                          <w:rFonts w:cs="Arial"/>
                        </w:rPr>
                        <w:t>heißt</w:t>
                      </w:r>
                      <w:r w:rsidRPr="000728CA">
                        <w:rPr>
                          <w:rFonts w:ascii="Comic Sans MS" w:hAnsi="Comic Sans MS"/>
                        </w:rPr>
                        <w:t xml:space="preserve"> </w:t>
                      </w:r>
                      <w:r w:rsidRPr="000728CA">
                        <w:rPr>
                          <w:rStyle w:val="ekvlsungunterstrichen"/>
                          <w:color w:val="000000" w:themeColor="text1" w:themeShade="A6"/>
                          <w14:textFill>
                            <w14:solidFill>
                              <w14:schemeClr w14:val="tx1">
                                <w14:lumMod w14:val="65000"/>
                                <w14:lumMod w14:val="6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 w:rsidRPr="004C6F5E">
                        <w:rPr>
                          <w:rStyle w:val="ekvlsungunterstrichen"/>
                          <w:rFonts w:cs="Arial"/>
                          <w:color w:val="000000" w:themeColor="text1" w:themeShade="A6"/>
                          <w:sz w:val="23"/>
                          <w:szCs w:val="23"/>
                          <w14:textFill>
                            <w14:solidFill>
                              <w14:schemeClr w14:val="tx1">
                                <w14:lumMod w14:val="65000"/>
                                <w14:lumMod w14:val="65000"/>
                              </w14:schemeClr>
                            </w14:solidFill>
                          </w14:textFill>
                        </w:rPr>
                        <w:t>90</w:t>
                      </w:r>
                      <w:r w:rsidRPr="000728CA">
                        <w:rPr>
                          <w:rStyle w:val="ekvlsungunterstrichen"/>
                          <w:color w:val="000000" w:themeColor="text1" w:themeShade="A6"/>
                          <w14:textFill>
                            <w14:solidFill>
                              <w14:schemeClr w14:val="tx1">
                                <w14:lumMod w14:val="65000"/>
                                <w14:lumMod w14:val="6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8020D5" w:rsidRDefault="00B20C1D" w:rsidP="00B20C1D">
      <w:r>
        <w:tab/>
      </w:r>
      <w:r>
        <w:tab/>
      </w:r>
      <w:r>
        <w:tab/>
      </w:r>
      <w:r>
        <w:tab/>
      </w:r>
    </w:p>
    <w:p w:rsidR="00B20C1D" w:rsidRDefault="008020D5" w:rsidP="00B20C1D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50F62C9" wp14:editId="2A4D9901">
                <wp:simplePos x="0" y="0"/>
                <wp:positionH relativeFrom="column">
                  <wp:posOffset>3777615</wp:posOffset>
                </wp:positionH>
                <wp:positionV relativeFrom="paragraph">
                  <wp:posOffset>44450</wp:posOffset>
                </wp:positionV>
                <wp:extent cx="1952625" cy="314325"/>
                <wp:effectExtent l="0" t="0" r="28575" b="28575"/>
                <wp:wrapNone/>
                <wp:docPr id="49" name="Textfeld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262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8020D5" w:rsidRPr="009F0109" w:rsidRDefault="008020D5" w:rsidP="008020D5">
                            <w:pPr>
                              <w:pStyle w:val="ekvaufgabenwortkarte"/>
                              <w:jc w:val="center"/>
                            </w:pPr>
                            <w:r>
                              <w:t xml:space="preserve">Die Zahl </w:t>
                            </w:r>
                            <w:r w:rsidRPr="000728CA">
                              <w:rPr>
                                <w:rFonts w:cs="Arial"/>
                              </w:rPr>
                              <w:t>heißt</w:t>
                            </w:r>
                            <w:r w:rsidRPr="000728CA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 w:rsidRPr="000728CA">
                              <w:rPr>
                                <w:rStyle w:val="ekvlsungunterstrichen"/>
                                <w:color w:val="000000" w:themeColor="text1" w:themeShade="A6"/>
                              </w:rPr>
                              <w:t xml:space="preserve"> </w:t>
                            </w:r>
                            <w:r w:rsidRPr="004C6F5E">
                              <w:rPr>
                                <w:rStyle w:val="ekvlsungunterstrichen"/>
                                <w:rFonts w:cs="Arial"/>
                                <w:color w:val="000000" w:themeColor="text1" w:themeShade="A6"/>
                                <w:sz w:val="23"/>
                                <w:szCs w:val="23"/>
                              </w:rPr>
                              <w:t>32</w:t>
                            </w:r>
                            <w:r w:rsidRPr="000728CA">
                              <w:rPr>
                                <w:rStyle w:val="ekvlsungunterstrichen"/>
                                <w:color w:val="000000" w:themeColor="text1" w:themeShade="A6"/>
                              </w:rPr>
                              <w:t xml:space="preserve"> 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9" o:spid="_x0000_s1028" type="#_x0000_t202" style="position:absolute;margin-left:297.45pt;margin-top:3.5pt;width:153.75pt;height:24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" filled="f" strokecolor="windowText" strokeweight=".5pt">
                <v:textbox>
                  <w:txbxContent>
                    <w:p w:rsidR="008020D5" w:rsidRPr="009F0109" w:rsidRDefault="008020D5" w:rsidP="008020D5">
                      <w:pPr>
                        <w:pStyle w:val="ekvaufgabenwortkarte"/>
                        <w:jc w:val="center"/>
                      </w:pPr>
                      <w:r>
                        <w:t xml:space="preserve">Die Zahl </w:t>
                      </w:r>
                      <w:r w:rsidRPr="000728CA">
                        <w:rPr>
                          <w:rFonts w:cs="Arial"/>
                        </w:rPr>
                        <w:t>heißt</w:t>
                      </w:r>
                      <w:r w:rsidRPr="000728CA">
                        <w:rPr>
                          <w:rFonts w:ascii="Comic Sans MS" w:hAnsi="Comic Sans MS"/>
                        </w:rPr>
                        <w:t xml:space="preserve"> </w:t>
                      </w:r>
                      <w:r w:rsidRPr="000728CA">
                        <w:rPr>
                          <w:rStyle w:val="ekvlsungunterstrichen"/>
                          <w:color w:val="000000" w:themeColor="text1" w:themeShade="A6"/>
                          <w14:textFill>
                            <w14:solidFill>
                              <w14:schemeClr w14:val="tx1">
                                <w14:lumMod w14:val="65000"/>
                                <w14:lumMod w14:val="6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 w:rsidRPr="004C6F5E">
                        <w:rPr>
                          <w:rStyle w:val="ekvlsungunterstrichen"/>
                          <w:rFonts w:cs="Arial"/>
                          <w:color w:val="000000" w:themeColor="text1" w:themeShade="A6"/>
                          <w:sz w:val="23"/>
                          <w:szCs w:val="23"/>
                          <w14:textFill>
                            <w14:solidFill>
                              <w14:schemeClr w14:val="tx1">
                                <w14:lumMod w14:val="65000"/>
                                <w14:lumMod w14:val="65000"/>
                              </w14:schemeClr>
                            </w14:solidFill>
                          </w14:textFill>
                        </w:rPr>
                        <w:t>32</w:t>
                      </w:r>
                      <w:r w:rsidRPr="000728CA">
                        <w:rPr>
                          <w:rStyle w:val="ekvlsungunterstrichen"/>
                          <w:color w:val="000000" w:themeColor="text1" w:themeShade="A6"/>
                          <w14:textFill>
                            <w14:solidFill>
                              <w14:schemeClr w14:val="tx1">
                                <w14:lumMod w14:val="65000"/>
                                <w14:lumMod w14:val="6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CD5DD97" wp14:editId="23A2BBE7">
                <wp:simplePos x="0" y="0"/>
                <wp:positionH relativeFrom="column">
                  <wp:posOffset>-36830</wp:posOffset>
                </wp:positionH>
                <wp:positionV relativeFrom="paragraph">
                  <wp:posOffset>44450</wp:posOffset>
                </wp:positionV>
                <wp:extent cx="3590925" cy="314325"/>
                <wp:effectExtent l="0" t="0" r="28575" b="28575"/>
                <wp:wrapNone/>
                <wp:docPr id="52" name="Textfeld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092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8020D5" w:rsidRPr="009F0109" w:rsidRDefault="008020D5" w:rsidP="008020D5">
                            <w:pPr>
                              <w:pStyle w:val="ekvaufgabenwortkarte"/>
                              <w:spacing w:before="100" w:beforeAutospacing="1"/>
                            </w:pPr>
                            <w:r>
                              <w:t>Meine Zahl ist 4 Mal so groß wie 8.</w:t>
                            </w:r>
                          </w:p>
                          <w:p w:rsidR="008020D5" w:rsidRPr="009F0109" w:rsidRDefault="008020D5" w:rsidP="008020D5">
                            <w:pPr>
                              <w:pStyle w:val="ekvaufgabenwortkarte"/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2" o:spid="_x0000_s1029" type="#_x0000_t202" style="position:absolute;margin-left:-2.9pt;margin-top:3.5pt;width:282.75pt;height:24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" filled="f" strokecolor="windowText" strokeweight=".5pt">
                <v:textbox>
                  <w:txbxContent>
                    <w:p w:rsidR="008020D5" w:rsidRPr="009F0109" w:rsidRDefault="008020D5" w:rsidP="008020D5">
                      <w:pPr>
                        <w:pStyle w:val="ekvaufgabenwortkarte"/>
                        <w:spacing w:before="100" w:beforeAutospacing="1"/>
                      </w:pPr>
                      <w:r>
                        <w:t>Meine Zahl ist 4 Mal so groß wie 8.</w:t>
                      </w:r>
                    </w:p>
                    <w:p w:rsidR="008020D5" w:rsidRPr="009F0109" w:rsidRDefault="008020D5" w:rsidP="008020D5">
                      <w:pPr>
                        <w:pStyle w:val="ekvaufgabenwortkarte"/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 w:rsidR="00B20C1D">
        <w:tab/>
      </w:r>
      <w:r w:rsidR="00B20C1D">
        <w:tab/>
      </w:r>
      <w:r w:rsidR="00B20C1D">
        <w:tab/>
      </w:r>
    </w:p>
    <w:p w:rsidR="00B20C1D" w:rsidRDefault="00B20C1D" w:rsidP="00B20C1D"/>
    <w:p w:rsidR="00B20C1D" w:rsidRDefault="008020D5" w:rsidP="00B20C1D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38C91D5" wp14:editId="22C38EB1">
                <wp:simplePos x="0" y="0"/>
                <wp:positionH relativeFrom="column">
                  <wp:posOffset>3777615</wp:posOffset>
                </wp:positionH>
                <wp:positionV relativeFrom="paragraph">
                  <wp:posOffset>76835</wp:posOffset>
                </wp:positionV>
                <wp:extent cx="1952625" cy="314325"/>
                <wp:effectExtent l="0" t="0" r="28575" b="28575"/>
                <wp:wrapNone/>
                <wp:docPr id="50" name="Textfeld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262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8020D5" w:rsidRPr="009F0109" w:rsidRDefault="008020D5" w:rsidP="008020D5">
                            <w:pPr>
                              <w:pStyle w:val="ekvaufgabenwortkarte"/>
                              <w:jc w:val="center"/>
                            </w:pPr>
                            <w:r>
                              <w:t xml:space="preserve">Die Zahl heißt </w:t>
                            </w:r>
                            <w:r w:rsidRPr="00A7246F">
                              <w:rPr>
                                <w:rStyle w:val="ekvlsungunterstrichen"/>
                                <w:color w:val="000000" w:themeColor="text1" w:themeShade="A6"/>
                              </w:rPr>
                              <w:t xml:space="preserve"> </w:t>
                            </w:r>
                            <w:r w:rsidRPr="004C6F5E">
                              <w:rPr>
                                <w:rStyle w:val="ekvlsungunterstrichen"/>
                                <w:rFonts w:cs="Arial"/>
                                <w:color w:val="000000" w:themeColor="text1" w:themeShade="A6"/>
                                <w:sz w:val="23"/>
                                <w:szCs w:val="23"/>
                              </w:rPr>
                              <w:t>35</w:t>
                            </w:r>
                            <w:r w:rsidRPr="000728CA">
                              <w:rPr>
                                <w:rStyle w:val="ekvlsungunterstrichen"/>
                                <w:color w:val="000000" w:themeColor="text1" w:themeShade="A6"/>
                              </w:rPr>
                              <w:t xml:space="preserve"> </w:t>
                            </w:r>
                            <w:r w:rsidRPr="000728CA">
                              <w:rPr>
                                <w:rFonts w:ascii="Comic Sans MS" w:hAnsi="Comic Sans M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0" o:spid="_x0000_s1030" type="#_x0000_t202" style="position:absolute;margin-left:297.45pt;margin-top:6.05pt;width:153.75pt;height:24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" filled="f" strokecolor="windowText" strokeweight=".5pt">
                <v:textbox>
                  <w:txbxContent>
                    <w:p w:rsidR="008020D5" w:rsidRPr="009F0109" w:rsidRDefault="008020D5" w:rsidP="008020D5">
                      <w:pPr>
                        <w:pStyle w:val="ekvaufgabenwortkarte"/>
                        <w:jc w:val="center"/>
                      </w:pPr>
                      <w:r>
                        <w:t xml:space="preserve">Die Zahl heißt </w:t>
                      </w:r>
                      <w:r w:rsidRPr="00A7246F">
                        <w:rPr>
                          <w:rStyle w:val="ekvlsungunterstrichen"/>
                          <w:color w:val="000000" w:themeColor="text1" w:themeShade="A6"/>
                          <w14:textFill>
                            <w14:solidFill>
                              <w14:schemeClr w14:val="tx1">
                                <w14:lumMod w14:val="65000"/>
                                <w14:lumMod w14:val="6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 w:rsidRPr="004C6F5E">
                        <w:rPr>
                          <w:rStyle w:val="ekvlsungunterstrichen"/>
                          <w:rFonts w:cs="Arial"/>
                          <w:color w:val="000000" w:themeColor="text1" w:themeShade="A6"/>
                          <w:sz w:val="23"/>
                          <w:szCs w:val="23"/>
                          <w14:textFill>
                            <w14:solidFill>
                              <w14:schemeClr w14:val="tx1">
                                <w14:lumMod w14:val="65000"/>
                                <w14:lumMod w14:val="65000"/>
                              </w14:schemeClr>
                            </w14:solidFill>
                          </w14:textFill>
                        </w:rPr>
                        <w:t>35</w:t>
                      </w:r>
                      <w:r w:rsidRPr="000728CA">
                        <w:rPr>
                          <w:rStyle w:val="ekvlsungunterstrichen"/>
                          <w:color w:val="000000" w:themeColor="text1" w:themeShade="A6"/>
                          <w14:textFill>
                            <w14:solidFill>
                              <w14:schemeClr w14:val="tx1">
                                <w14:lumMod w14:val="65000"/>
                                <w14:lumMod w14:val="6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 w:rsidRPr="000728CA">
                        <w:rPr>
                          <w:rFonts w:ascii="Comic Sans MS" w:hAnsi="Comic Sans MS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C7AD5E6" wp14:editId="5F6C9492">
                <wp:simplePos x="0" y="0"/>
                <wp:positionH relativeFrom="column">
                  <wp:posOffset>-36830</wp:posOffset>
                </wp:positionH>
                <wp:positionV relativeFrom="paragraph">
                  <wp:posOffset>76835</wp:posOffset>
                </wp:positionV>
                <wp:extent cx="3590925" cy="314325"/>
                <wp:effectExtent l="0" t="0" r="28575" b="28575"/>
                <wp:wrapNone/>
                <wp:docPr id="53" name="Textfeld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092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8020D5" w:rsidRPr="009F0109" w:rsidRDefault="008020D5" w:rsidP="008020D5">
                            <w:pPr>
                              <w:pStyle w:val="ekvaufgabenwortkarte"/>
                              <w:jc w:val="both"/>
                            </w:pPr>
                            <w:r>
                              <w:t>Wenn ich meine Zahl durch 5 teile, erhalte ich 7.</w:t>
                            </w:r>
                          </w:p>
                          <w:p w:rsidR="008020D5" w:rsidRPr="009F0109" w:rsidRDefault="008020D5" w:rsidP="008020D5">
                            <w:pPr>
                              <w:pStyle w:val="ekvaufgabenwortkarte"/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3" o:spid="_x0000_s1031" type="#_x0000_t202" style="position:absolute;margin-left:-2.9pt;margin-top:6.05pt;width:282.75pt;height:24.7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" filled="f" strokecolor="windowText" strokeweight=".5pt">
                <v:textbox>
                  <w:txbxContent>
                    <w:p w:rsidR="008020D5" w:rsidRPr="009F0109" w:rsidRDefault="008020D5" w:rsidP="008020D5">
                      <w:pPr>
                        <w:pStyle w:val="ekvaufgabenwortkarte"/>
                        <w:jc w:val="both"/>
                      </w:pPr>
                      <w:r>
                        <w:t>Wenn ich meine Zahl durch 5 teile, erhalte ich 7.</w:t>
                      </w:r>
                    </w:p>
                    <w:p w:rsidR="008020D5" w:rsidRPr="009F0109" w:rsidRDefault="008020D5" w:rsidP="008020D5">
                      <w:pPr>
                        <w:pStyle w:val="ekvaufgabenwortkarte"/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 w:rsidR="00B20C1D">
        <w:tab/>
      </w:r>
      <w:r w:rsidR="00B20C1D">
        <w:tab/>
      </w:r>
    </w:p>
    <w:p w:rsidR="00B20C1D" w:rsidRDefault="00B20C1D" w:rsidP="00B20C1D"/>
    <w:p w:rsidR="00B20C1D" w:rsidRDefault="008020D5" w:rsidP="00B20C1D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7CCE7FC" wp14:editId="0AECB186">
                <wp:simplePos x="0" y="0"/>
                <wp:positionH relativeFrom="column">
                  <wp:posOffset>3777615</wp:posOffset>
                </wp:positionH>
                <wp:positionV relativeFrom="paragraph">
                  <wp:posOffset>118745</wp:posOffset>
                </wp:positionV>
                <wp:extent cx="1952625" cy="314325"/>
                <wp:effectExtent l="0" t="0" r="28575" b="28575"/>
                <wp:wrapNone/>
                <wp:docPr id="51" name="Textfeld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262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8020D5" w:rsidRPr="009F0109" w:rsidRDefault="008020D5" w:rsidP="008020D5">
                            <w:pPr>
                              <w:pStyle w:val="ekvaufgabenwortkarte"/>
                              <w:jc w:val="center"/>
                            </w:pPr>
                            <w:r>
                              <w:t xml:space="preserve">Die Zahl heißt </w:t>
                            </w:r>
                            <w:r w:rsidRPr="00A7246F">
                              <w:rPr>
                                <w:rStyle w:val="ekvlsungunterstrichen"/>
                                <w:color w:val="000000" w:themeColor="text1" w:themeShade="A6"/>
                              </w:rPr>
                              <w:t xml:space="preserve"> </w:t>
                            </w:r>
                            <w:r w:rsidRPr="004C6F5E">
                              <w:rPr>
                                <w:rStyle w:val="ekvlsungunterstrichen"/>
                                <w:rFonts w:cs="Arial"/>
                                <w:color w:val="000000" w:themeColor="text1" w:themeShade="A6"/>
                                <w:sz w:val="23"/>
                                <w:szCs w:val="23"/>
                              </w:rPr>
                              <w:t>24</w:t>
                            </w:r>
                            <w:r w:rsidRPr="000728CA">
                              <w:rPr>
                                <w:rStyle w:val="ekvlsungunterstrichen"/>
                                <w:rFonts w:cs="Arial"/>
                                <w:color w:val="000000" w:themeColor="text1" w:themeShade="A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728CA">
                              <w:rPr>
                                <w:rFonts w:ascii="Comic Sans MS" w:hAnsi="Comic Sans M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1" o:spid="_x0000_s1032" type="#_x0000_t202" style="position:absolute;margin-left:297.45pt;margin-top:9.35pt;width:153.75pt;height:24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" filled="f" strokecolor="windowText" strokeweight=".5pt">
                <v:textbox>
                  <w:txbxContent>
                    <w:p w:rsidR="008020D5" w:rsidRPr="009F0109" w:rsidRDefault="008020D5" w:rsidP="008020D5">
                      <w:pPr>
                        <w:pStyle w:val="ekvaufgabenwortkarte"/>
                        <w:jc w:val="center"/>
                      </w:pPr>
                      <w:r>
                        <w:t xml:space="preserve">Die Zahl heißt </w:t>
                      </w:r>
                      <w:r w:rsidRPr="00A7246F">
                        <w:rPr>
                          <w:rStyle w:val="ekvlsungunterstrichen"/>
                          <w:color w:val="000000" w:themeColor="text1" w:themeShade="A6"/>
                          <w14:textFill>
                            <w14:solidFill>
                              <w14:schemeClr w14:val="tx1">
                                <w14:lumMod w14:val="65000"/>
                                <w14:lumMod w14:val="6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 w:rsidRPr="004C6F5E">
                        <w:rPr>
                          <w:rStyle w:val="ekvlsungunterstrichen"/>
                          <w:rFonts w:cs="Arial"/>
                          <w:color w:val="000000" w:themeColor="text1" w:themeShade="A6"/>
                          <w:sz w:val="23"/>
                          <w:szCs w:val="23"/>
                          <w14:textFill>
                            <w14:solidFill>
                              <w14:schemeClr w14:val="tx1">
                                <w14:lumMod w14:val="65000"/>
                                <w14:lumMod w14:val="65000"/>
                              </w14:schemeClr>
                            </w14:solidFill>
                          </w14:textFill>
                        </w:rPr>
                        <w:t>24</w:t>
                      </w:r>
                      <w:r w:rsidRPr="000728CA">
                        <w:rPr>
                          <w:rStyle w:val="ekvlsungunterstrichen"/>
                          <w:rFonts w:cs="Arial"/>
                          <w:color w:val="000000" w:themeColor="text1" w:themeShade="A6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Mod w14:val="6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 w:rsidRPr="000728CA">
                        <w:rPr>
                          <w:rFonts w:ascii="Comic Sans MS" w:hAnsi="Comic Sans MS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5D3F472" wp14:editId="5F55C0A8">
                <wp:simplePos x="0" y="0"/>
                <wp:positionH relativeFrom="column">
                  <wp:posOffset>-32385</wp:posOffset>
                </wp:positionH>
                <wp:positionV relativeFrom="paragraph">
                  <wp:posOffset>118745</wp:posOffset>
                </wp:positionV>
                <wp:extent cx="3590925" cy="314325"/>
                <wp:effectExtent l="0" t="0" r="28575" b="28575"/>
                <wp:wrapNone/>
                <wp:docPr id="54" name="Textfeld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092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8020D5" w:rsidRPr="009F0109" w:rsidRDefault="008020D5" w:rsidP="008020D5">
                            <w:pPr>
                              <w:pStyle w:val="ekvaufgabenwortkarte"/>
                              <w:jc w:val="both"/>
                            </w:pPr>
                            <w:r>
                              <w:t>Wenn ich meine Zahl halbiere, erhalte ich 12.</w:t>
                            </w:r>
                          </w:p>
                          <w:p w:rsidR="008020D5" w:rsidRPr="009F0109" w:rsidRDefault="008020D5" w:rsidP="008020D5">
                            <w:pPr>
                              <w:pStyle w:val="ekvaufgabenwortkarte"/>
                              <w:jc w:val="both"/>
                            </w:pPr>
                            <w:r w:rsidRPr="009F0109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4" o:spid="_x0000_s1033" type="#_x0000_t202" style="position:absolute;margin-left:-2.55pt;margin-top:9.35pt;width:282.75pt;height:24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" filled="f" strokecolor="windowText" strokeweight=".5pt">
                <v:textbox>
                  <w:txbxContent>
                    <w:p w:rsidR="008020D5" w:rsidRPr="009F0109" w:rsidRDefault="008020D5" w:rsidP="008020D5">
                      <w:pPr>
                        <w:pStyle w:val="ekvaufgabenwortkarte"/>
                        <w:jc w:val="both"/>
                      </w:pPr>
                      <w:r>
                        <w:t>Wenn ich meine Zahl halbiere, erhalte ich 12.</w:t>
                      </w:r>
                    </w:p>
                    <w:p w:rsidR="008020D5" w:rsidRPr="009F0109" w:rsidRDefault="008020D5" w:rsidP="008020D5">
                      <w:pPr>
                        <w:pStyle w:val="ekvaufgabenwortkarte"/>
                        <w:jc w:val="both"/>
                      </w:pPr>
                      <w:r w:rsidRPr="009F0109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B20C1D">
        <w:tab/>
      </w:r>
      <w:r w:rsidR="00B20C1D">
        <w:tab/>
      </w:r>
    </w:p>
    <w:p w:rsidR="008020D5" w:rsidRDefault="008020D5" w:rsidP="00B20C1D"/>
    <w:p w:rsidR="00B20C1D" w:rsidRDefault="00B20C1D" w:rsidP="00B20C1D"/>
    <w:p w:rsidR="00B20C1D" w:rsidRPr="00D3427F" w:rsidRDefault="00B20C1D" w:rsidP="00B20C1D">
      <w:pPr>
        <w:pStyle w:val="ekvnummerierung"/>
        <w:framePr w:wrap="around"/>
      </w:pPr>
      <w:r>
        <w:t>2</w:t>
      </w:r>
    </w:p>
    <w:p w:rsidR="00B20C1D" w:rsidRPr="00287B24" w:rsidRDefault="00B20C1D" w:rsidP="00B20C1D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46D8F09A" wp14:editId="0B9310E6">
            <wp:extent cx="288290" cy="28829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0C1D" w:rsidRDefault="00E52A64" w:rsidP="00B20C1D">
      <w:r>
        <w:t>Löse die Zahlenrätsel. Nutze die Skizzen.</w:t>
      </w:r>
    </w:p>
    <w:p w:rsidR="00E52A64" w:rsidRDefault="00E52A64" w:rsidP="00B20C1D"/>
    <w:p w:rsidR="00E52A64" w:rsidRDefault="00976838" w:rsidP="00B20C1D">
      <w:r w:rsidRPr="00976838">
        <w:rPr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38C823" wp14:editId="4B628BA7">
                <wp:simplePos x="0" y="0"/>
                <wp:positionH relativeFrom="column">
                  <wp:posOffset>-41910</wp:posOffset>
                </wp:positionH>
                <wp:positionV relativeFrom="paragraph">
                  <wp:posOffset>641985</wp:posOffset>
                </wp:positionV>
                <wp:extent cx="395605" cy="395605"/>
                <wp:effectExtent l="0" t="0" r="23495" b="23495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605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976838" w:rsidRPr="004C6F5E" w:rsidRDefault="00976838" w:rsidP="00976838">
                            <w:pPr>
                              <w:pStyle w:val="ekvaufgabenwortkarte"/>
                              <w:jc w:val="center"/>
                              <w:rPr>
                                <w:rStyle w:val="ekvlsung"/>
                                <w:rFonts w:cs="Arial"/>
                                <w:color w:val="000000" w:themeColor="text1" w:themeShade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Mod w14:val="6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4C6F5E">
                              <w:rPr>
                                <w:rStyle w:val="ekvlsung"/>
                                <w:rFonts w:cs="Arial"/>
                                <w:color w:val="000000" w:themeColor="text1" w:themeShade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Mod w14:val="65000"/>
                                    </w14:schemeClr>
                                  </w14:solidFill>
                                </w14:textFill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" o:spid="_x0000_s1034" type="#_x0000_t202" style="position:absolute;margin-left:-3.3pt;margin-top:50.55pt;width:31.15pt;height:31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" filled="f" strokecolor="windowText" strokeweight=".5pt">
                <v:textbox>
                  <w:txbxContent>
                    <w:p w:rsidR="00976838" w:rsidRPr="004C6F5E" w:rsidRDefault="00976838" w:rsidP="00976838">
                      <w:pPr>
                        <w:pStyle w:val="ekvaufgabenwortkarte"/>
                        <w:jc w:val="center"/>
                        <w:rPr>
                          <w:rStyle w:val="ekvlsung"/>
                          <w:rFonts w:cs="Arial"/>
                          <w:color w:val="000000" w:themeColor="text1" w:themeShade="A6"/>
                        </w:rPr>
                      </w:pPr>
                      <w:r w:rsidRPr="004C6F5E">
                        <w:rPr>
                          <w:rStyle w:val="ekvlsung"/>
                          <w:rFonts w:cs="Arial"/>
                          <w:color w:val="000000" w:themeColor="text1" w:themeShade="A6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976838">
        <w:rPr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947490" wp14:editId="40488B8F">
                <wp:simplePos x="0" y="0"/>
                <wp:positionH relativeFrom="column">
                  <wp:posOffset>462915</wp:posOffset>
                </wp:positionH>
                <wp:positionV relativeFrom="paragraph">
                  <wp:posOffset>828675</wp:posOffset>
                </wp:positionV>
                <wp:extent cx="503555" cy="0"/>
                <wp:effectExtent l="0" t="76200" r="29845" b="95250"/>
                <wp:wrapNone/>
                <wp:docPr id="9" name="Gerade Verbindung mit Pfei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9" o:spid="_x0000_s1026" type="#_x0000_t32" style="position:absolute;margin-left:36.45pt;margin-top:65.25pt;width:39.65pt;height:0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" strokecolor="windowText" strokeweight="1.5pt">
                <v:stroke endarrow="block" joinstyle="miter"/>
              </v:shape>
            </w:pict>
          </mc:Fallback>
        </mc:AlternateContent>
      </w:r>
      <w:r w:rsidRPr="00976838">
        <w:rPr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1EBF39" wp14:editId="489AB21E">
                <wp:simplePos x="0" y="0"/>
                <wp:positionH relativeFrom="column">
                  <wp:posOffset>1072515</wp:posOffset>
                </wp:positionH>
                <wp:positionV relativeFrom="paragraph">
                  <wp:posOffset>641985</wp:posOffset>
                </wp:positionV>
                <wp:extent cx="395605" cy="395605"/>
                <wp:effectExtent l="0" t="0" r="23495" b="23495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605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976838" w:rsidRPr="004C6F5E" w:rsidRDefault="00976838" w:rsidP="00976838">
                            <w:pPr>
                              <w:pStyle w:val="ekvaufgabenwortkarte"/>
                              <w:jc w:val="center"/>
                              <w:rPr>
                                <w:rStyle w:val="ekvlsung"/>
                                <w:rFonts w:cs="Arial"/>
                                <w:color w:val="000000" w:themeColor="text1" w:themeShade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Mod w14:val="6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4C6F5E">
                              <w:rPr>
                                <w:rStyle w:val="ekvlsung"/>
                                <w:rFonts w:cs="Arial"/>
                                <w:color w:val="000000" w:themeColor="text1" w:themeShade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Mod w14:val="65000"/>
                                    </w14:schemeClr>
                                  </w14:solidFill>
                                </w14:textFill>
                              </w:rPr>
                              <w:t>32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0" o:spid="_x0000_s1035" type="#_x0000_t202" style="position:absolute;margin-left:84.45pt;margin-top:50.55pt;width:31.15pt;height:31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" filled="f" strokecolor="windowText" strokeweight=".5pt">
                <v:textbox>
                  <w:txbxContent>
                    <w:p w:rsidR="00976838" w:rsidRPr="004C6F5E" w:rsidRDefault="00976838" w:rsidP="00976838">
                      <w:pPr>
                        <w:pStyle w:val="ekvaufgabenwortkarte"/>
                        <w:jc w:val="center"/>
                        <w:rPr>
                          <w:rStyle w:val="ekvlsung"/>
                          <w:rFonts w:cs="Arial"/>
                          <w:color w:val="000000" w:themeColor="text1" w:themeShade="A6"/>
                        </w:rPr>
                      </w:pPr>
                      <w:r w:rsidRPr="004C6F5E">
                        <w:rPr>
                          <w:rStyle w:val="ekvlsung"/>
                          <w:rFonts w:cs="Arial"/>
                          <w:color w:val="000000" w:themeColor="text1" w:themeShade="A6"/>
                        </w:rPr>
                        <w:t>32</w:t>
                      </w:r>
                    </w:p>
                  </w:txbxContent>
                </v:textbox>
              </v:shape>
            </w:pict>
          </mc:Fallback>
        </mc:AlternateContent>
      </w:r>
      <w:r w:rsidRPr="00976838">
        <w:rPr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AFFC84" wp14:editId="07774912">
                <wp:simplePos x="0" y="0"/>
                <wp:positionH relativeFrom="column">
                  <wp:posOffset>1567815</wp:posOffset>
                </wp:positionH>
                <wp:positionV relativeFrom="paragraph">
                  <wp:posOffset>828675</wp:posOffset>
                </wp:positionV>
                <wp:extent cx="503555" cy="0"/>
                <wp:effectExtent l="0" t="76200" r="29845" b="95250"/>
                <wp:wrapNone/>
                <wp:docPr id="11" name="Gerade Verbindung mit Pfei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11" o:spid="_x0000_s1026" type="#_x0000_t32" style="position:absolute;margin-left:123.45pt;margin-top:65.25pt;width:39.65pt;height:0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" strokecolor="windowText" strokeweight="1.5pt">
                <v:stroke endarrow="block" joinstyle="miter"/>
              </v:shape>
            </w:pict>
          </mc:Fallback>
        </mc:AlternateContent>
      </w:r>
      <w:r w:rsidRPr="00976838">
        <w:rPr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3AE76C" wp14:editId="1CCCD056">
                <wp:simplePos x="0" y="0"/>
                <wp:positionH relativeFrom="column">
                  <wp:posOffset>2158365</wp:posOffset>
                </wp:positionH>
                <wp:positionV relativeFrom="paragraph">
                  <wp:posOffset>641985</wp:posOffset>
                </wp:positionV>
                <wp:extent cx="395605" cy="395605"/>
                <wp:effectExtent l="0" t="0" r="23495" b="23495"/>
                <wp:wrapNone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605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976838" w:rsidRPr="004C6F5E" w:rsidRDefault="00A7246F" w:rsidP="00976838">
                            <w:pPr>
                              <w:pStyle w:val="ekvaufgabenwortkarte"/>
                              <w:jc w:val="center"/>
                              <w:rPr>
                                <w:rStyle w:val="ekvlsung"/>
                                <w:rFonts w:cs="Arial"/>
                                <w:color w:val="000000" w:themeColor="text1" w:themeShade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Mod w14:val="6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4C6F5E">
                              <w:rPr>
                                <w:rStyle w:val="ekvlsung"/>
                                <w:rFonts w:cs="Arial"/>
                                <w:color w:val="000000" w:themeColor="text1" w:themeShade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Mod w14:val="65000"/>
                                    </w14:schemeClr>
                                  </w14:solidFill>
                                </w14:textFill>
                              </w:rPr>
                              <w:t>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2" o:spid="_x0000_s1036" type="#_x0000_t202" style="position:absolute;margin-left:169.95pt;margin-top:50.55pt;width:31.15pt;height:31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" filled="f" strokecolor="windowText" strokeweight=".5pt">
                <v:textbox>
                  <w:txbxContent>
                    <w:p w:rsidR="00976838" w:rsidRPr="004C6F5E" w:rsidRDefault="00A7246F" w:rsidP="00976838">
                      <w:pPr>
                        <w:pStyle w:val="ekvaufgabenwortkarte"/>
                        <w:jc w:val="center"/>
                        <w:rPr>
                          <w:rStyle w:val="ekvlsung"/>
                          <w:rFonts w:cs="Arial"/>
                          <w:color w:val="000000" w:themeColor="text1" w:themeShade="A6"/>
                        </w:rPr>
                      </w:pPr>
                      <w:r w:rsidRPr="004C6F5E">
                        <w:rPr>
                          <w:rStyle w:val="ekvlsung"/>
                          <w:rFonts w:cs="Arial"/>
                          <w:color w:val="000000" w:themeColor="text1" w:themeShade="A6"/>
                        </w:rPr>
                        <w:t>16</w:t>
                      </w:r>
                    </w:p>
                  </w:txbxContent>
                </v:textbox>
              </v:shape>
            </w:pict>
          </mc:Fallback>
        </mc:AlternateContent>
      </w:r>
      <w:r w:rsidRPr="00976838">
        <w:rPr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612C42" wp14:editId="42EBE8F2">
                <wp:simplePos x="0" y="0"/>
                <wp:positionH relativeFrom="column">
                  <wp:posOffset>3225165</wp:posOffset>
                </wp:positionH>
                <wp:positionV relativeFrom="paragraph">
                  <wp:posOffset>641985</wp:posOffset>
                </wp:positionV>
                <wp:extent cx="395605" cy="395605"/>
                <wp:effectExtent l="0" t="0" r="23495" b="23495"/>
                <wp:wrapNone/>
                <wp:docPr id="13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605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976838" w:rsidRPr="004C6F5E" w:rsidRDefault="00A7246F" w:rsidP="00976838">
                            <w:pPr>
                              <w:pStyle w:val="ekvaufgabenwortkarte"/>
                              <w:jc w:val="center"/>
                              <w:rPr>
                                <w:rStyle w:val="ekvlsung"/>
                                <w:rFonts w:cs="Arial"/>
                                <w:color w:val="000000" w:themeColor="text1" w:themeShade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Mod w14:val="6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4C6F5E">
                              <w:rPr>
                                <w:rStyle w:val="ekvlsung"/>
                                <w:rFonts w:cs="Arial"/>
                                <w:color w:val="000000" w:themeColor="text1" w:themeShade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Mod w14:val="65000"/>
                                    </w14:schemeClr>
                                  </w14:solidFill>
                                </w14:textFill>
                              </w:rPr>
                              <w:t>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3" o:spid="_x0000_s1037" type="#_x0000_t202" style="position:absolute;margin-left:253.95pt;margin-top:50.55pt;width:31.15pt;height:31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" filled="f" strokecolor="windowText" strokeweight=".5pt">
                <v:textbox>
                  <w:txbxContent>
                    <w:p w:rsidR="00976838" w:rsidRPr="004C6F5E" w:rsidRDefault="00A7246F" w:rsidP="00976838">
                      <w:pPr>
                        <w:pStyle w:val="ekvaufgabenwortkarte"/>
                        <w:jc w:val="center"/>
                        <w:rPr>
                          <w:rStyle w:val="ekvlsung"/>
                          <w:rFonts w:cs="Arial"/>
                          <w:color w:val="000000" w:themeColor="text1" w:themeShade="A6"/>
                        </w:rPr>
                      </w:pPr>
                      <w:r w:rsidRPr="004C6F5E">
                        <w:rPr>
                          <w:rStyle w:val="ekvlsung"/>
                          <w:rFonts w:cs="Arial"/>
                          <w:color w:val="000000" w:themeColor="text1" w:themeShade="A6"/>
                        </w:rPr>
                        <w:t>50</w:t>
                      </w:r>
                    </w:p>
                  </w:txbxContent>
                </v:textbox>
              </v:shape>
            </w:pict>
          </mc:Fallback>
        </mc:AlternateContent>
      </w:r>
      <w:r w:rsidRPr="00976838">
        <w:rPr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546740" wp14:editId="1409EC34">
                <wp:simplePos x="0" y="0"/>
                <wp:positionH relativeFrom="column">
                  <wp:posOffset>4291965</wp:posOffset>
                </wp:positionH>
                <wp:positionV relativeFrom="paragraph">
                  <wp:posOffset>641985</wp:posOffset>
                </wp:positionV>
                <wp:extent cx="395605" cy="395605"/>
                <wp:effectExtent l="0" t="0" r="23495" b="23495"/>
                <wp:wrapNone/>
                <wp:docPr id="14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605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976838" w:rsidRPr="004C6F5E" w:rsidRDefault="00A7246F" w:rsidP="00976838">
                            <w:pPr>
                              <w:pStyle w:val="ekvaufgabenwortkarte"/>
                              <w:jc w:val="center"/>
                              <w:rPr>
                                <w:rStyle w:val="ekvlsung"/>
                                <w:rFonts w:cs="Arial"/>
                                <w:color w:val="000000" w:themeColor="text1" w:themeShade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Mod w14:val="6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4C6F5E">
                              <w:rPr>
                                <w:rStyle w:val="ekvlsung"/>
                                <w:rFonts w:cs="Arial"/>
                                <w:color w:val="000000" w:themeColor="text1" w:themeShade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Mod w14:val="65000"/>
                                    </w14:schemeClr>
                                  </w14:solidFill>
                                </w14:textFill>
                              </w:rPr>
                              <w:t>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4" o:spid="_x0000_s1038" type="#_x0000_t202" style="position:absolute;margin-left:337.95pt;margin-top:50.55pt;width:31.15pt;height:31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" filled="f" strokecolor="windowText" strokeweight=".5pt">
                <v:textbox>
                  <w:txbxContent>
                    <w:p w:rsidR="00976838" w:rsidRPr="004C6F5E" w:rsidRDefault="00A7246F" w:rsidP="00976838">
                      <w:pPr>
                        <w:pStyle w:val="ekvaufgabenwortkarte"/>
                        <w:jc w:val="center"/>
                        <w:rPr>
                          <w:rStyle w:val="ekvlsung"/>
                          <w:rFonts w:cs="Arial"/>
                          <w:color w:val="000000" w:themeColor="text1" w:themeShade="A6"/>
                        </w:rPr>
                      </w:pPr>
                      <w:r w:rsidRPr="004C6F5E">
                        <w:rPr>
                          <w:rStyle w:val="ekvlsung"/>
                          <w:rFonts w:cs="Arial"/>
                          <w:color w:val="000000" w:themeColor="text1" w:themeShade="A6"/>
                        </w:rPr>
                        <w:t>25</w:t>
                      </w:r>
                    </w:p>
                  </w:txbxContent>
                </v:textbox>
              </v:shape>
            </w:pict>
          </mc:Fallback>
        </mc:AlternateContent>
      </w:r>
      <w:r w:rsidRPr="00976838">
        <w:rPr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BB73439" wp14:editId="1E5B446D">
                <wp:simplePos x="0" y="0"/>
                <wp:positionH relativeFrom="column">
                  <wp:posOffset>5339715</wp:posOffset>
                </wp:positionH>
                <wp:positionV relativeFrom="paragraph">
                  <wp:posOffset>641985</wp:posOffset>
                </wp:positionV>
                <wp:extent cx="395605" cy="395605"/>
                <wp:effectExtent l="19050" t="19050" r="23495" b="23495"/>
                <wp:wrapNone/>
                <wp:docPr id="16" name="Textfeld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605" cy="39560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976838" w:rsidRPr="004C6F5E" w:rsidRDefault="00A7246F" w:rsidP="00976838">
                            <w:pPr>
                              <w:pStyle w:val="ekvaufgabenwortkarte"/>
                              <w:jc w:val="center"/>
                              <w:rPr>
                                <w:rStyle w:val="ekvlsung"/>
                                <w:rFonts w:cs="Arial"/>
                                <w:color w:val="000000" w:themeColor="text1" w:themeShade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Mod w14:val="6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4C6F5E">
                              <w:rPr>
                                <w:rStyle w:val="ekvlsung"/>
                                <w:rFonts w:cs="Arial"/>
                                <w:color w:val="000000" w:themeColor="text1" w:themeShade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Mod w14:val="65000"/>
                                    </w14:schemeClr>
                                  </w14:solidFill>
                                </w14:textFill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6" o:spid="_x0000_s1039" type="#_x0000_t202" style="position:absolute;margin-left:420.45pt;margin-top:50.55pt;width:31.15pt;height:31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" filled="f" strokecolor="windowText" strokeweight="2.25pt">
                <v:textbox>
                  <w:txbxContent>
                    <w:p w:rsidR="00976838" w:rsidRPr="004C6F5E" w:rsidRDefault="00A7246F" w:rsidP="00976838">
                      <w:pPr>
                        <w:pStyle w:val="ekvaufgabenwortkarte"/>
                        <w:jc w:val="center"/>
                        <w:rPr>
                          <w:rStyle w:val="ekvlsung"/>
                          <w:rFonts w:cs="Arial"/>
                          <w:color w:val="000000" w:themeColor="text1" w:themeShade="A6"/>
                        </w:rPr>
                      </w:pPr>
                      <w:r w:rsidRPr="004C6F5E">
                        <w:rPr>
                          <w:rStyle w:val="ekvlsung"/>
                          <w:rFonts w:cs="Arial"/>
                          <w:color w:val="000000" w:themeColor="text1" w:themeShade="A6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976838">
        <w:rPr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5CDBA5" wp14:editId="3B631ECF">
                <wp:simplePos x="0" y="0"/>
                <wp:positionH relativeFrom="column">
                  <wp:posOffset>3710940</wp:posOffset>
                </wp:positionH>
                <wp:positionV relativeFrom="paragraph">
                  <wp:posOffset>828675</wp:posOffset>
                </wp:positionV>
                <wp:extent cx="503555" cy="0"/>
                <wp:effectExtent l="0" t="76200" r="29845" b="95250"/>
                <wp:wrapNone/>
                <wp:docPr id="17" name="Gerade Verbindung mit Pfei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17" o:spid="_x0000_s1026" type="#_x0000_t32" style="position:absolute;margin-left:292.2pt;margin-top:65.25pt;width:39.65pt;height:0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" strokecolor="windowText" strokeweight="1.5pt">
                <v:stroke endarrow="block" joinstyle="miter"/>
              </v:shape>
            </w:pict>
          </mc:Fallback>
        </mc:AlternateContent>
      </w:r>
      <w:r w:rsidRPr="00976838">
        <w:rPr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4A1CB2E" wp14:editId="2DFC97B4">
                <wp:simplePos x="0" y="0"/>
                <wp:positionH relativeFrom="column">
                  <wp:posOffset>4768215</wp:posOffset>
                </wp:positionH>
                <wp:positionV relativeFrom="paragraph">
                  <wp:posOffset>828675</wp:posOffset>
                </wp:positionV>
                <wp:extent cx="503555" cy="0"/>
                <wp:effectExtent l="0" t="76200" r="29845" b="95250"/>
                <wp:wrapNone/>
                <wp:docPr id="18" name="Gerade Verbindung mit Pfei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18" o:spid="_x0000_s1026" type="#_x0000_t32" style="position:absolute;margin-left:375.45pt;margin-top:65.25pt;width:39.65pt;height:0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" strokecolor="windowText" strokeweight="1.5pt">
                <v:stroke endarrow="block" joinstyle="miter"/>
              </v:shape>
            </w:pict>
          </mc:Fallback>
        </mc:AlternateContent>
      </w:r>
      <w:r w:rsidRPr="00976838">
        <w:rPr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E548EC2" wp14:editId="1CF5956D">
                <wp:simplePos x="0" y="0"/>
                <wp:positionH relativeFrom="column">
                  <wp:posOffset>2653665</wp:posOffset>
                </wp:positionH>
                <wp:positionV relativeFrom="paragraph">
                  <wp:posOffset>828675</wp:posOffset>
                </wp:positionV>
                <wp:extent cx="503555" cy="0"/>
                <wp:effectExtent l="0" t="76200" r="29845" b="95250"/>
                <wp:wrapNone/>
                <wp:docPr id="19" name="Gerade Verbindung mit Pfei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19" o:spid="_x0000_s1026" type="#_x0000_t32" style="position:absolute;margin-left:208.95pt;margin-top:65.25pt;width:39.65pt;height:0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" strokecolor="windowText" strokeweight="1.5pt">
                <v:stroke endarrow="block" joinstyle="miter"/>
              </v:shape>
            </w:pict>
          </mc:Fallback>
        </mc:AlternateContent>
      </w:r>
      <w:r>
        <w:t>Ich rechne 4 mal 8 und halbiere das Ergebnis. Dann rechne ich 34 dazu und halbiere wieder das Ergebnis. Diese Zahl teile ich durch 5 und erhalte meine Zahl.</w:t>
      </w:r>
    </w:p>
    <w:p w:rsidR="00976838" w:rsidRDefault="00976838" w:rsidP="00B20C1D"/>
    <w:p w:rsidR="00976838" w:rsidRPr="00A7246F" w:rsidRDefault="00976838" w:rsidP="00B20C1D">
      <w:pPr>
        <w:rPr>
          <w:rStyle w:val="ekvlsung"/>
        </w:rPr>
      </w:pPr>
      <w:r w:rsidRPr="004C6F5E">
        <w:rPr>
          <w:rStyle w:val="ekvlsung"/>
          <w:rFonts w:ascii="Arial" w:hAnsi="Arial" w:cs="Arial"/>
          <w:szCs w:val="23"/>
        </w:rPr>
        <w:t xml:space="preserve">              </w:t>
      </w:r>
      <w:r w:rsidRPr="004C6F5E">
        <w:rPr>
          <w:rStyle w:val="ekvlsung"/>
          <w:rFonts w:cs="Arial"/>
          <w:szCs w:val="23"/>
        </w:rPr>
        <w:t>·</w:t>
      </w:r>
      <w:r w:rsidRPr="004C6F5E">
        <w:rPr>
          <w:rStyle w:val="ekvlsung"/>
          <w:szCs w:val="23"/>
        </w:rPr>
        <w:t xml:space="preserve"> </w:t>
      </w:r>
      <w:r w:rsidRPr="004C6F5E">
        <w:rPr>
          <w:rStyle w:val="ekvlsung"/>
          <w:rFonts w:cs="Arial"/>
          <w:szCs w:val="23"/>
        </w:rPr>
        <w:t>8</w:t>
      </w:r>
      <w:r w:rsidR="00A7246F" w:rsidRPr="00A77CF4">
        <w:rPr>
          <w:rStyle w:val="ekvlsung"/>
        </w:rPr>
        <w:tab/>
      </w:r>
      <w:r w:rsidR="00A7246F">
        <w:rPr>
          <w:rStyle w:val="ekvlsung"/>
        </w:rPr>
        <w:tab/>
      </w:r>
      <w:r w:rsidR="00A7246F" w:rsidRPr="00A77CF4">
        <w:rPr>
          <w:rStyle w:val="ekvlsung"/>
          <w:rFonts w:cs="Arial"/>
          <w:sz w:val="24"/>
          <w:szCs w:val="24"/>
        </w:rPr>
        <w:t xml:space="preserve">        </w:t>
      </w:r>
      <w:r w:rsidR="00A7246F" w:rsidRPr="004C6F5E">
        <w:rPr>
          <w:rStyle w:val="ekvlsung"/>
          <w:rFonts w:cs="Arial"/>
          <w:szCs w:val="23"/>
        </w:rPr>
        <w:t>:</w:t>
      </w:r>
      <w:r w:rsidR="00A7246F" w:rsidRPr="004C6F5E">
        <w:rPr>
          <w:rStyle w:val="ekvlsung"/>
          <w:szCs w:val="23"/>
        </w:rPr>
        <w:t xml:space="preserve"> </w:t>
      </w:r>
      <w:r w:rsidR="00A7246F" w:rsidRPr="004C6F5E">
        <w:rPr>
          <w:rStyle w:val="ekvlsung"/>
          <w:rFonts w:cs="Arial"/>
          <w:szCs w:val="23"/>
        </w:rPr>
        <w:t>2</w:t>
      </w:r>
      <w:r w:rsidR="00A7246F">
        <w:rPr>
          <w:rStyle w:val="ekvlsung"/>
        </w:rPr>
        <w:tab/>
      </w:r>
      <w:r w:rsidR="00A7246F">
        <w:rPr>
          <w:rStyle w:val="ekvlsung"/>
        </w:rPr>
        <w:tab/>
        <w:t xml:space="preserve"> </w:t>
      </w:r>
      <w:r w:rsidR="00A7246F" w:rsidRPr="004C6F5E">
        <w:rPr>
          <w:rStyle w:val="ekvlsung"/>
          <w:rFonts w:cs="Arial"/>
          <w:szCs w:val="23"/>
        </w:rPr>
        <w:t>+ 34</w:t>
      </w:r>
      <w:r w:rsidR="00A7246F">
        <w:rPr>
          <w:rStyle w:val="ekvlsung"/>
        </w:rPr>
        <w:tab/>
      </w:r>
      <w:r w:rsidR="00A7246F">
        <w:rPr>
          <w:rStyle w:val="ekvlsung"/>
        </w:rPr>
        <w:tab/>
        <w:t xml:space="preserve">     </w:t>
      </w:r>
      <w:r w:rsidR="00A7246F" w:rsidRPr="004C6F5E">
        <w:rPr>
          <w:rStyle w:val="ekvlsung"/>
          <w:rFonts w:cs="Arial"/>
          <w:szCs w:val="23"/>
        </w:rPr>
        <w:t>: 2</w:t>
      </w:r>
      <w:r w:rsidR="00A7246F" w:rsidRPr="00A77CF4">
        <w:rPr>
          <w:rStyle w:val="ekvlsung"/>
          <w:rFonts w:cs="Arial"/>
          <w:sz w:val="24"/>
          <w:szCs w:val="24"/>
        </w:rPr>
        <w:tab/>
      </w:r>
      <w:r w:rsidR="00A7246F">
        <w:rPr>
          <w:rStyle w:val="ekvlsung"/>
        </w:rPr>
        <w:tab/>
      </w:r>
      <w:r w:rsidR="00A7246F" w:rsidRPr="00A77CF4">
        <w:rPr>
          <w:rStyle w:val="ekvlsung"/>
        </w:rPr>
        <w:t xml:space="preserve">         </w:t>
      </w:r>
      <w:r w:rsidR="00A7246F" w:rsidRPr="004C6F5E">
        <w:rPr>
          <w:rStyle w:val="ekvlsung"/>
          <w:rFonts w:cs="Arial"/>
          <w:szCs w:val="23"/>
        </w:rPr>
        <w:t>: 5</w:t>
      </w:r>
    </w:p>
    <w:p w:rsidR="00976838" w:rsidRDefault="00976838" w:rsidP="00B20C1D"/>
    <w:p w:rsidR="00976838" w:rsidRDefault="00976838" w:rsidP="00B20C1D"/>
    <w:p w:rsidR="00976838" w:rsidRDefault="00976838" w:rsidP="00B20C1D"/>
    <w:p w:rsidR="00976838" w:rsidRDefault="00976838" w:rsidP="00B20C1D">
      <w:r>
        <w:t>Ich teile 54 durch 6 und rechne das Ergebnis mal 5. Dann verdopple ich die Zahl und ziehe 34 ab. Ich teile durch 8 und erhalte meine Zahl.</w:t>
      </w:r>
    </w:p>
    <w:p w:rsidR="00976838" w:rsidRDefault="00976838" w:rsidP="00B20C1D"/>
    <w:p w:rsidR="00976838" w:rsidRPr="009F6404" w:rsidRDefault="009F6404" w:rsidP="00B20C1D">
      <w:pPr>
        <w:rPr>
          <w:rStyle w:val="ekvlsung"/>
          <w:rFonts w:ascii="Arial" w:hAnsi="Arial" w:cs="Arial"/>
          <w:sz w:val="24"/>
          <w:szCs w:val="24"/>
        </w:rPr>
      </w:pPr>
      <w:r w:rsidRPr="004C6F5E">
        <w:rPr>
          <w:rFonts w:ascii="Comic Sans MS" w:hAnsi="Comic Sans MS" w:cs="Arial"/>
          <w:szCs w:val="23"/>
          <w:lang w:eastAsia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A363627" wp14:editId="2CC843B8">
                <wp:simplePos x="0" y="0"/>
                <wp:positionH relativeFrom="column">
                  <wp:posOffset>4291965</wp:posOffset>
                </wp:positionH>
                <wp:positionV relativeFrom="paragraph">
                  <wp:posOffset>79375</wp:posOffset>
                </wp:positionV>
                <wp:extent cx="395605" cy="395605"/>
                <wp:effectExtent l="0" t="0" r="23495" b="23495"/>
                <wp:wrapNone/>
                <wp:docPr id="21" name="Textfeld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605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976838" w:rsidRPr="004C6F5E" w:rsidRDefault="00A7246F" w:rsidP="00976838">
                            <w:pPr>
                              <w:pStyle w:val="ekvaufgabenwortkarte"/>
                              <w:jc w:val="center"/>
                              <w:rPr>
                                <w:rStyle w:val="ekvlsung"/>
                                <w:rFonts w:cs="Arial"/>
                                <w:color w:val="000000" w:themeColor="text1" w:themeShade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Mod w14:val="6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4C6F5E">
                              <w:rPr>
                                <w:rStyle w:val="ekvlsung"/>
                                <w:rFonts w:cs="Arial"/>
                                <w:color w:val="000000" w:themeColor="text1" w:themeShade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Mod w14:val="65000"/>
                                    </w14:schemeClr>
                                  </w14:solidFill>
                                </w14:textFill>
                              </w:rPr>
                              <w:t>56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1" o:spid="_x0000_s1040" type="#_x0000_t202" style="position:absolute;margin-left:337.95pt;margin-top:6.25pt;width:31.15pt;height:31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" filled="f" strokecolor="windowText" strokeweight=".5pt">
                <v:textbox>
                  <w:txbxContent>
                    <w:p w:rsidR="00976838" w:rsidRPr="004C6F5E" w:rsidRDefault="00A7246F" w:rsidP="00976838">
                      <w:pPr>
                        <w:pStyle w:val="ekvaufgabenwortkarte"/>
                        <w:jc w:val="center"/>
                        <w:rPr>
                          <w:rStyle w:val="ekvlsung"/>
                          <w:rFonts w:cs="Arial"/>
                          <w:color w:val="000000" w:themeColor="text1" w:themeShade="A6"/>
                        </w:rPr>
                      </w:pPr>
                      <w:r w:rsidRPr="004C6F5E">
                        <w:rPr>
                          <w:rStyle w:val="ekvlsung"/>
                          <w:rFonts w:cs="Arial"/>
                          <w:color w:val="000000" w:themeColor="text1" w:themeShade="A6"/>
                        </w:rPr>
                        <w:t>56</w:t>
                      </w:r>
                    </w:p>
                  </w:txbxContent>
                </v:textbox>
              </v:shape>
            </w:pict>
          </mc:Fallback>
        </mc:AlternateContent>
      </w:r>
      <w:r w:rsidR="00976838" w:rsidRPr="004C6F5E">
        <w:rPr>
          <w:rFonts w:ascii="Comic Sans MS" w:hAnsi="Comic Sans MS" w:cs="Arial"/>
          <w:szCs w:val="23"/>
          <w:lang w:eastAsia="de-D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9DAC39C" wp14:editId="788F025F">
                <wp:simplePos x="0" y="0"/>
                <wp:positionH relativeFrom="column">
                  <wp:posOffset>2653665</wp:posOffset>
                </wp:positionH>
                <wp:positionV relativeFrom="paragraph">
                  <wp:posOffset>266065</wp:posOffset>
                </wp:positionV>
                <wp:extent cx="503555" cy="0"/>
                <wp:effectExtent l="0" t="76200" r="29845" b="95250"/>
                <wp:wrapNone/>
                <wp:docPr id="25" name="Gerade Verbindung mit Pfei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25" o:spid="_x0000_s1026" type="#_x0000_t32" style="position:absolute;margin-left:208.95pt;margin-top:20.95pt;width:39.65pt;height:0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" strokecolor="windowText" strokeweight="1.5pt">
                <v:stroke endarrow="block" joinstyle="miter"/>
              </v:shape>
            </w:pict>
          </mc:Fallback>
        </mc:AlternateContent>
      </w:r>
      <w:r w:rsidR="00976838" w:rsidRPr="004C6F5E">
        <w:rPr>
          <w:rFonts w:ascii="Comic Sans MS" w:hAnsi="Comic Sans MS" w:cs="Arial"/>
          <w:szCs w:val="23"/>
          <w:lang w:eastAsia="de-D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15AFA63" wp14:editId="3A4475D1">
                <wp:simplePos x="0" y="0"/>
                <wp:positionH relativeFrom="column">
                  <wp:posOffset>4768215</wp:posOffset>
                </wp:positionH>
                <wp:positionV relativeFrom="paragraph">
                  <wp:posOffset>266065</wp:posOffset>
                </wp:positionV>
                <wp:extent cx="503555" cy="0"/>
                <wp:effectExtent l="0" t="76200" r="29845" b="95250"/>
                <wp:wrapNone/>
                <wp:docPr id="24" name="Gerade Verbindung mit Pfei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24" o:spid="_x0000_s1026" type="#_x0000_t32" style="position:absolute;margin-left:375.45pt;margin-top:20.95pt;width:39.65pt;height:0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" strokecolor="windowText" strokeweight="1.5pt">
                <v:stroke endarrow="block" joinstyle="miter"/>
              </v:shape>
            </w:pict>
          </mc:Fallback>
        </mc:AlternateContent>
      </w:r>
      <w:r w:rsidR="00976838" w:rsidRPr="004C6F5E">
        <w:rPr>
          <w:rFonts w:ascii="Comic Sans MS" w:hAnsi="Comic Sans MS" w:cs="Arial"/>
          <w:szCs w:val="23"/>
          <w:lang w:eastAsia="de-D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F68A233" wp14:editId="1C235F1D">
                <wp:simplePos x="0" y="0"/>
                <wp:positionH relativeFrom="column">
                  <wp:posOffset>3710940</wp:posOffset>
                </wp:positionH>
                <wp:positionV relativeFrom="paragraph">
                  <wp:posOffset>266065</wp:posOffset>
                </wp:positionV>
                <wp:extent cx="503555" cy="0"/>
                <wp:effectExtent l="0" t="76200" r="29845" b="95250"/>
                <wp:wrapNone/>
                <wp:docPr id="23" name="Gerade Verbindung mit Pfei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23" o:spid="_x0000_s1026" type="#_x0000_t32" style="position:absolute;margin-left:292.2pt;margin-top:20.95pt;width:39.65pt;height:0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" strokecolor="windowText" strokeweight="1.5pt">
                <v:stroke endarrow="block" joinstyle="miter"/>
              </v:shape>
            </w:pict>
          </mc:Fallback>
        </mc:AlternateContent>
      </w:r>
      <w:r w:rsidR="00976838" w:rsidRPr="004C6F5E">
        <w:rPr>
          <w:rFonts w:ascii="Comic Sans MS" w:hAnsi="Comic Sans MS" w:cs="Arial"/>
          <w:szCs w:val="23"/>
          <w:lang w:eastAsia="de-D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4049442" wp14:editId="0EB86EB6">
                <wp:simplePos x="0" y="0"/>
                <wp:positionH relativeFrom="column">
                  <wp:posOffset>5339715</wp:posOffset>
                </wp:positionH>
                <wp:positionV relativeFrom="paragraph">
                  <wp:posOffset>79375</wp:posOffset>
                </wp:positionV>
                <wp:extent cx="395605" cy="395605"/>
                <wp:effectExtent l="19050" t="19050" r="23495" b="23495"/>
                <wp:wrapNone/>
                <wp:docPr id="22" name="Textfeld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605" cy="39560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976838" w:rsidRPr="004C6F5E" w:rsidRDefault="00A7246F" w:rsidP="00976838">
                            <w:pPr>
                              <w:pStyle w:val="ekvaufgabenwortkarte"/>
                              <w:jc w:val="center"/>
                              <w:rPr>
                                <w:rStyle w:val="ekvlsung"/>
                                <w:rFonts w:cs="Arial"/>
                                <w:color w:val="000000" w:themeColor="text1" w:themeShade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Mod w14:val="6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4C6F5E">
                              <w:rPr>
                                <w:rStyle w:val="ekvlsung"/>
                                <w:rFonts w:cs="Arial"/>
                                <w:color w:val="000000" w:themeColor="text1" w:themeShade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Mod w14:val="65000"/>
                                    </w14:schemeClr>
                                  </w14:solidFill>
                                </w14:textFill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2" o:spid="_x0000_s1041" type="#_x0000_t202" style="position:absolute;margin-left:420.45pt;margin-top:6.25pt;width:31.15pt;height:31.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" filled="f" strokecolor="windowText" strokeweight="2.25pt">
                <v:textbox>
                  <w:txbxContent>
                    <w:p w:rsidR="00976838" w:rsidRPr="004C6F5E" w:rsidRDefault="00A7246F" w:rsidP="00976838">
                      <w:pPr>
                        <w:pStyle w:val="ekvaufgabenwortkarte"/>
                        <w:jc w:val="center"/>
                        <w:rPr>
                          <w:rStyle w:val="ekvlsung"/>
                          <w:rFonts w:cs="Arial"/>
                          <w:color w:val="000000" w:themeColor="text1" w:themeShade="A6"/>
                        </w:rPr>
                      </w:pPr>
                      <w:r w:rsidRPr="004C6F5E">
                        <w:rPr>
                          <w:rStyle w:val="ekvlsung"/>
                          <w:rFonts w:cs="Arial"/>
                          <w:color w:val="000000" w:themeColor="text1" w:themeShade="A6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976838" w:rsidRPr="004C6F5E">
        <w:rPr>
          <w:rFonts w:ascii="Comic Sans MS" w:hAnsi="Comic Sans MS" w:cs="Arial"/>
          <w:szCs w:val="23"/>
          <w:lang w:eastAsia="de-D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47C0193" wp14:editId="34554CDA">
                <wp:simplePos x="0" y="0"/>
                <wp:positionH relativeFrom="column">
                  <wp:posOffset>3225165</wp:posOffset>
                </wp:positionH>
                <wp:positionV relativeFrom="paragraph">
                  <wp:posOffset>79375</wp:posOffset>
                </wp:positionV>
                <wp:extent cx="395605" cy="395605"/>
                <wp:effectExtent l="0" t="0" r="23495" b="23495"/>
                <wp:wrapNone/>
                <wp:docPr id="20" name="Textfeld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605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976838" w:rsidRPr="004C6F5E" w:rsidRDefault="00A7246F" w:rsidP="00976838">
                            <w:pPr>
                              <w:pStyle w:val="ekvaufgabenwortkarte"/>
                              <w:jc w:val="center"/>
                              <w:rPr>
                                <w:rStyle w:val="ekvlsung"/>
                                <w:rFonts w:cs="Arial"/>
                                <w:color w:val="000000" w:themeColor="text1" w:themeShade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Mod w14:val="6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4C6F5E">
                              <w:rPr>
                                <w:rStyle w:val="ekvlsung"/>
                                <w:rFonts w:cs="Arial"/>
                                <w:color w:val="000000" w:themeColor="text1" w:themeShade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Mod w14:val="65000"/>
                                    </w14:schemeClr>
                                  </w14:solidFill>
                                </w14:textFill>
                              </w:rPr>
                              <w:t>90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0" o:spid="_x0000_s1042" type="#_x0000_t202" style="position:absolute;margin-left:253.95pt;margin-top:6.25pt;width:31.15pt;height:31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" filled="f" strokecolor="windowText" strokeweight=".5pt">
                <v:textbox>
                  <w:txbxContent>
                    <w:p w:rsidR="00976838" w:rsidRPr="004C6F5E" w:rsidRDefault="00A7246F" w:rsidP="00976838">
                      <w:pPr>
                        <w:pStyle w:val="ekvaufgabenwortkarte"/>
                        <w:jc w:val="center"/>
                        <w:rPr>
                          <w:rStyle w:val="ekvlsung"/>
                          <w:rFonts w:cs="Arial"/>
                          <w:color w:val="000000" w:themeColor="text1" w:themeShade="A6"/>
                        </w:rPr>
                      </w:pPr>
                      <w:r w:rsidRPr="004C6F5E">
                        <w:rPr>
                          <w:rStyle w:val="ekvlsung"/>
                          <w:rFonts w:cs="Arial"/>
                          <w:color w:val="000000" w:themeColor="text1" w:themeShade="A6"/>
                        </w:rPr>
                        <w:t>90</w:t>
                      </w:r>
                    </w:p>
                  </w:txbxContent>
                </v:textbox>
              </v:shape>
            </w:pict>
          </mc:Fallback>
        </mc:AlternateContent>
      </w:r>
      <w:r w:rsidR="00976838" w:rsidRPr="004C6F5E">
        <w:rPr>
          <w:rFonts w:ascii="Comic Sans MS" w:hAnsi="Comic Sans MS" w:cs="Arial"/>
          <w:szCs w:val="23"/>
          <w:lang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77228FA" wp14:editId="019ADA3D">
                <wp:simplePos x="0" y="0"/>
                <wp:positionH relativeFrom="column">
                  <wp:posOffset>2158365</wp:posOffset>
                </wp:positionH>
                <wp:positionV relativeFrom="paragraph">
                  <wp:posOffset>79375</wp:posOffset>
                </wp:positionV>
                <wp:extent cx="395605" cy="395605"/>
                <wp:effectExtent l="0" t="0" r="23495" b="23495"/>
                <wp:wrapNone/>
                <wp:docPr id="15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605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976838" w:rsidRPr="004C6F5E" w:rsidRDefault="00A7246F" w:rsidP="00976838">
                            <w:pPr>
                              <w:pStyle w:val="ekvaufgabenwortkarte"/>
                              <w:jc w:val="center"/>
                              <w:rPr>
                                <w:rStyle w:val="ekvlsung"/>
                                <w:rFonts w:cs="Arial"/>
                                <w:color w:val="000000" w:themeColor="text1" w:themeShade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Mod w14:val="6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4C6F5E">
                              <w:rPr>
                                <w:rStyle w:val="ekvlsung"/>
                                <w:rFonts w:cs="Arial"/>
                                <w:color w:val="000000" w:themeColor="text1" w:themeShade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Mod w14:val="65000"/>
                                    </w14:schemeClr>
                                  </w14:solidFill>
                                </w14:textFill>
                              </w:rPr>
                              <w:t>45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5" o:spid="_x0000_s1043" type="#_x0000_t202" style="position:absolute;margin-left:169.95pt;margin-top:6.25pt;width:31.15pt;height:31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" filled="f" strokecolor="windowText" strokeweight=".5pt">
                <v:textbox>
                  <w:txbxContent>
                    <w:p w:rsidR="00976838" w:rsidRPr="004C6F5E" w:rsidRDefault="00A7246F" w:rsidP="00976838">
                      <w:pPr>
                        <w:pStyle w:val="ekvaufgabenwortkarte"/>
                        <w:jc w:val="center"/>
                        <w:rPr>
                          <w:rStyle w:val="ekvlsung"/>
                          <w:rFonts w:cs="Arial"/>
                          <w:color w:val="000000" w:themeColor="text1" w:themeShade="A6"/>
                        </w:rPr>
                      </w:pPr>
                      <w:r w:rsidRPr="004C6F5E">
                        <w:rPr>
                          <w:rStyle w:val="ekvlsung"/>
                          <w:rFonts w:cs="Arial"/>
                          <w:color w:val="000000" w:themeColor="text1" w:themeShade="A6"/>
                        </w:rPr>
                        <w:t>45</w:t>
                      </w:r>
                    </w:p>
                  </w:txbxContent>
                </v:textbox>
              </v:shape>
            </w:pict>
          </mc:Fallback>
        </mc:AlternateContent>
      </w:r>
      <w:r w:rsidR="00976838" w:rsidRPr="004C6F5E">
        <w:rPr>
          <w:rFonts w:ascii="Comic Sans MS" w:hAnsi="Comic Sans MS" w:cs="Arial"/>
          <w:szCs w:val="23"/>
          <w:lang w:eastAsia="de-D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CB2FA5A" wp14:editId="693B1E45">
                <wp:simplePos x="0" y="0"/>
                <wp:positionH relativeFrom="column">
                  <wp:posOffset>1567815</wp:posOffset>
                </wp:positionH>
                <wp:positionV relativeFrom="paragraph">
                  <wp:posOffset>266065</wp:posOffset>
                </wp:positionV>
                <wp:extent cx="503555" cy="0"/>
                <wp:effectExtent l="0" t="76200" r="29845" b="95250"/>
                <wp:wrapNone/>
                <wp:docPr id="8" name="Gerade Verbindung mit Pfei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8" o:spid="_x0000_s1026" type="#_x0000_t32" style="position:absolute;margin-left:123.45pt;margin-top:20.95pt;width:39.65pt;height:0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" strokecolor="windowText" strokeweight="1.5pt">
                <v:stroke endarrow="block" joinstyle="miter"/>
              </v:shape>
            </w:pict>
          </mc:Fallback>
        </mc:AlternateContent>
      </w:r>
      <w:r w:rsidR="00976838" w:rsidRPr="004C6F5E">
        <w:rPr>
          <w:rFonts w:ascii="Comic Sans MS" w:hAnsi="Comic Sans MS" w:cs="Arial"/>
          <w:szCs w:val="23"/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C051EAA" wp14:editId="0B76169C">
                <wp:simplePos x="0" y="0"/>
                <wp:positionH relativeFrom="column">
                  <wp:posOffset>1072515</wp:posOffset>
                </wp:positionH>
                <wp:positionV relativeFrom="paragraph">
                  <wp:posOffset>79375</wp:posOffset>
                </wp:positionV>
                <wp:extent cx="395605" cy="395605"/>
                <wp:effectExtent l="0" t="0" r="23495" b="23495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605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976838" w:rsidRPr="004C6F5E" w:rsidRDefault="00A7246F" w:rsidP="00976838">
                            <w:pPr>
                              <w:pStyle w:val="ekvaufgabenwortkarte"/>
                              <w:jc w:val="center"/>
                              <w:rPr>
                                <w:rStyle w:val="ekvlsung"/>
                                <w:rFonts w:cs="Arial"/>
                                <w:color w:val="000000" w:themeColor="text1" w:themeShade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Mod w14:val="6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4C6F5E">
                              <w:rPr>
                                <w:rStyle w:val="ekvlsung"/>
                                <w:rFonts w:cs="Arial"/>
                                <w:color w:val="000000" w:themeColor="text1" w:themeShade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Mod w14:val="65000"/>
                                    </w14:schemeClr>
                                  </w14:solidFill>
                                </w14:textFill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7" o:spid="_x0000_s1044" type="#_x0000_t202" style="position:absolute;margin-left:84.45pt;margin-top:6.25pt;width:31.15pt;height:31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" filled="f" strokecolor="windowText" strokeweight=".5pt">
                <v:textbox>
                  <w:txbxContent>
                    <w:p w:rsidR="00976838" w:rsidRPr="004C6F5E" w:rsidRDefault="00A7246F" w:rsidP="00976838">
                      <w:pPr>
                        <w:pStyle w:val="ekvaufgabenwortkarte"/>
                        <w:jc w:val="center"/>
                        <w:rPr>
                          <w:rStyle w:val="ekvlsung"/>
                          <w:rFonts w:cs="Arial"/>
                          <w:color w:val="000000" w:themeColor="text1" w:themeShade="A6"/>
                        </w:rPr>
                      </w:pPr>
                      <w:r w:rsidRPr="004C6F5E">
                        <w:rPr>
                          <w:rStyle w:val="ekvlsung"/>
                          <w:rFonts w:cs="Arial"/>
                          <w:color w:val="000000" w:themeColor="text1" w:themeShade="A6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976838" w:rsidRPr="004C6F5E">
        <w:rPr>
          <w:rFonts w:ascii="Comic Sans MS" w:hAnsi="Comic Sans MS" w:cs="Arial"/>
          <w:szCs w:val="23"/>
          <w:lang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C4E10A6" wp14:editId="69E19010">
                <wp:simplePos x="0" y="0"/>
                <wp:positionH relativeFrom="column">
                  <wp:posOffset>462915</wp:posOffset>
                </wp:positionH>
                <wp:positionV relativeFrom="paragraph">
                  <wp:posOffset>266065</wp:posOffset>
                </wp:positionV>
                <wp:extent cx="503555" cy="0"/>
                <wp:effectExtent l="0" t="76200" r="29845" b="95250"/>
                <wp:wrapNone/>
                <wp:docPr id="6" name="Gerade Verbindung mit Pfei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6" o:spid="_x0000_s1026" type="#_x0000_t32" style="position:absolute;margin-left:36.45pt;margin-top:20.95pt;width:39.65pt;height:0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" strokecolor="windowText" strokeweight="1.5pt">
                <v:stroke endarrow="block" joinstyle="miter"/>
              </v:shape>
            </w:pict>
          </mc:Fallback>
        </mc:AlternateContent>
      </w:r>
      <w:r w:rsidR="00976838" w:rsidRPr="004C6F5E">
        <w:rPr>
          <w:rFonts w:ascii="Comic Sans MS" w:hAnsi="Comic Sans MS" w:cs="Arial"/>
          <w:szCs w:val="23"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D6094E6" wp14:editId="4D3D0249">
                <wp:simplePos x="0" y="0"/>
                <wp:positionH relativeFrom="column">
                  <wp:posOffset>-41910</wp:posOffset>
                </wp:positionH>
                <wp:positionV relativeFrom="paragraph">
                  <wp:posOffset>79375</wp:posOffset>
                </wp:positionV>
                <wp:extent cx="395605" cy="395605"/>
                <wp:effectExtent l="0" t="0" r="23495" b="23495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605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976838" w:rsidRPr="004C6F5E" w:rsidRDefault="00976838" w:rsidP="00976838">
                            <w:pPr>
                              <w:pStyle w:val="ekvaufgabenwortkarte"/>
                              <w:jc w:val="center"/>
                              <w:rPr>
                                <w:rStyle w:val="ekvlsung"/>
                                <w:rFonts w:cs="Arial"/>
                                <w:color w:val="000000" w:themeColor="text1" w:themeShade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Mod w14:val="6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4C6F5E">
                              <w:rPr>
                                <w:rStyle w:val="ekvlsung"/>
                                <w:rFonts w:cs="Arial"/>
                                <w:color w:val="000000" w:themeColor="text1" w:themeShade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Mod w14:val="65000"/>
                                    </w14:schemeClr>
                                  </w14:solidFill>
                                </w14:textFill>
                              </w:rPr>
                              <w:t>54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" o:spid="_x0000_s1045" type="#_x0000_t202" style="position:absolute;margin-left:-3.3pt;margin-top:6.25pt;width:31.15pt;height:31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" filled="f" strokecolor="windowText" strokeweight=".5pt">
                <v:textbox>
                  <w:txbxContent>
                    <w:p w:rsidR="00976838" w:rsidRPr="004C6F5E" w:rsidRDefault="00976838" w:rsidP="00976838">
                      <w:pPr>
                        <w:pStyle w:val="ekvaufgabenwortkarte"/>
                        <w:jc w:val="center"/>
                        <w:rPr>
                          <w:rStyle w:val="ekvlsung"/>
                          <w:rFonts w:cs="Arial"/>
                          <w:color w:val="000000" w:themeColor="text1" w:themeShade="A6"/>
                        </w:rPr>
                      </w:pPr>
                      <w:r w:rsidRPr="004C6F5E">
                        <w:rPr>
                          <w:rStyle w:val="ekvlsung"/>
                          <w:rFonts w:cs="Arial"/>
                          <w:color w:val="000000" w:themeColor="text1" w:themeShade="A6"/>
                        </w:rPr>
                        <w:t>54</w:t>
                      </w:r>
                    </w:p>
                  </w:txbxContent>
                </v:textbox>
              </v:shape>
            </w:pict>
          </mc:Fallback>
        </mc:AlternateContent>
      </w:r>
      <w:r w:rsidR="00A77CF4" w:rsidRPr="004C6F5E">
        <w:rPr>
          <w:rFonts w:ascii="Comic Sans MS" w:hAnsi="Comic Sans MS" w:cs="Arial"/>
          <w:szCs w:val="23"/>
        </w:rPr>
        <w:t xml:space="preserve">              </w:t>
      </w:r>
      <w:r w:rsidR="00976838" w:rsidRPr="004C6F5E">
        <w:rPr>
          <w:rStyle w:val="ekvlsung"/>
          <w:rFonts w:cs="Arial"/>
          <w:szCs w:val="23"/>
        </w:rPr>
        <w:t>: 6</w:t>
      </w:r>
      <w:r w:rsidR="00A7246F">
        <w:rPr>
          <w:rStyle w:val="ekvlsung"/>
        </w:rPr>
        <w:tab/>
      </w:r>
      <w:r w:rsidR="00A7246F">
        <w:rPr>
          <w:rStyle w:val="ekvlsung"/>
        </w:rPr>
        <w:tab/>
        <w:t xml:space="preserve">        </w:t>
      </w:r>
      <w:r w:rsidR="00A7246F" w:rsidRPr="004C6F5E">
        <w:rPr>
          <w:rStyle w:val="ekvlsung"/>
          <w:rFonts w:cs="Arial"/>
          <w:szCs w:val="23"/>
        </w:rPr>
        <w:t>· 5</w:t>
      </w:r>
      <w:r w:rsidR="00A7246F">
        <w:rPr>
          <w:rStyle w:val="ekvlsung"/>
        </w:rPr>
        <w:tab/>
      </w:r>
      <w:r w:rsidR="00A7246F">
        <w:rPr>
          <w:rStyle w:val="ekvlsung"/>
        </w:rPr>
        <w:tab/>
      </w:r>
      <w:r w:rsidR="00A7246F" w:rsidRPr="004C6F5E">
        <w:rPr>
          <w:rStyle w:val="ekvlsung"/>
          <w:rFonts w:ascii="Arial" w:hAnsi="Arial" w:cs="Arial"/>
          <w:szCs w:val="23"/>
        </w:rPr>
        <w:t xml:space="preserve">  </w:t>
      </w:r>
      <w:r w:rsidR="00A7246F" w:rsidRPr="004C6F5E">
        <w:rPr>
          <w:rStyle w:val="ekvlsung"/>
          <w:rFonts w:cs="Arial"/>
          <w:szCs w:val="23"/>
        </w:rPr>
        <w:t>· 2</w:t>
      </w:r>
      <w:r w:rsidR="00A7246F">
        <w:rPr>
          <w:rStyle w:val="ekvlsung"/>
        </w:rPr>
        <w:tab/>
      </w:r>
      <w:r w:rsidR="00A7246F">
        <w:rPr>
          <w:rStyle w:val="ekvlsung"/>
        </w:rPr>
        <w:tab/>
        <w:t xml:space="preserve">    </w:t>
      </w:r>
      <w:r w:rsidR="00A7246F" w:rsidRPr="004C6F5E">
        <w:rPr>
          <w:rStyle w:val="ekvlsung"/>
          <w:rFonts w:cs="Arial"/>
          <w:szCs w:val="23"/>
        </w:rPr>
        <w:t>- 34</w:t>
      </w:r>
      <w:r w:rsidR="00A7246F">
        <w:rPr>
          <w:rStyle w:val="ekvlsung"/>
        </w:rPr>
        <w:tab/>
      </w:r>
      <w:r w:rsidR="00A77CF4" w:rsidRPr="004C6F5E">
        <w:rPr>
          <w:rStyle w:val="ekvlsung"/>
          <w:rFonts w:cs="Arial"/>
          <w:szCs w:val="23"/>
        </w:rPr>
        <w:t xml:space="preserve">         </w:t>
      </w:r>
      <w:r w:rsidRPr="004C6F5E">
        <w:rPr>
          <w:rStyle w:val="ekvlsung"/>
          <w:rFonts w:cs="Arial"/>
          <w:szCs w:val="23"/>
        </w:rPr>
        <w:t>: 8</w:t>
      </w:r>
    </w:p>
    <w:p w:rsidR="00976838" w:rsidRDefault="00976838" w:rsidP="00B20C1D"/>
    <w:p w:rsidR="00976838" w:rsidRDefault="00976838" w:rsidP="00B20C1D"/>
    <w:p w:rsidR="00976838" w:rsidRDefault="00976838" w:rsidP="00B20C1D"/>
    <w:p w:rsidR="00976838" w:rsidRPr="00D3427F" w:rsidRDefault="00976838" w:rsidP="00976838">
      <w:pPr>
        <w:pStyle w:val="ekvnummerierung"/>
        <w:framePr w:wrap="around"/>
      </w:pPr>
      <w:r>
        <w:t>3</w:t>
      </w:r>
    </w:p>
    <w:p w:rsidR="00976838" w:rsidRPr="00287B24" w:rsidRDefault="00976838" w:rsidP="00976838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493C5116" wp14:editId="29FFA08B">
            <wp:extent cx="285115" cy="288290"/>
            <wp:effectExtent l="0" t="0" r="0" b="0"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6838" w:rsidRPr="00287B24" w:rsidRDefault="00976838" w:rsidP="00976838">
      <w:pPr>
        <w:pStyle w:val="ekvpicto"/>
        <w:framePr w:wrap="around" w:y="1441"/>
      </w:pPr>
    </w:p>
    <w:p w:rsidR="00976838" w:rsidRDefault="00976838" w:rsidP="00B20C1D">
      <w:r>
        <w:t>Erfinde ein Zahlenrätsel für deinen Partner.</w:t>
      </w:r>
    </w:p>
    <w:p w:rsidR="00976838" w:rsidRPr="00287B24" w:rsidRDefault="00976838" w:rsidP="00976838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43" name="Grafik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c_partnerarbeit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6838" w:rsidRDefault="00976838" w:rsidP="00B20C1D"/>
    <w:p w:rsidR="00976838" w:rsidRDefault="00976838" w:rsidP="00976838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76838" w:rsidRDefault="00976838" w:rsidP="00B20C1D"/>
    <w:p w:rsidR="00976838" w:rsidRDefault="00976838" w:rsidP="00B20C1D">
      <w:r w:rsidRPr="00976838">
        <w:rPr>
          <w:lang w:eastAsia="de-D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8AACE6C" wp14:editId="6BBDD09C">
                <wp:simplePos x="0" y="0"/>
                <wp:positionH relativeFrom="column">
                  <wp:posOffset>472440</wp:posOffset>
                </wp:positionH>
                <wp:positionV relativeFrom="paragraph">
                  <wp:posOffset>346075</wp:posOffset>
                </wp:positionV>
                <wp:extent cx="503555" cy="0"/>
                <wp:effectExtent l="0" t="76200" r="29845" b="95250"/>
                <wp:wrapNone/>
                <wp:docPr id="28" name="Gerade Verbindung mit Pfeil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28" o:spid="_x0000_s1026" type="#_x0000_t32" style="position:absolute;margin-left:37.2pt;margin-top:27.25pt;width:39.65pt;height:0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" strokecolor="windowText" strokeweight="1.5pt">
                <v:stroke endarrow="block" joinstyle="miter"/>
              </v:shape>
            </w:pict>
          </mc:Fallback>
        </mc:AlternateContent>
      </w:r>
      <w:r w:rsidRPr="00976838">
        <w:rPr>
          <w:lang w:eastAsia="de-D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729D6B7" wp14:editId="3B1EEE24">
                <wp:simplePos x="0" y="0"/>
                <wp:positionH relativeFrom="column">
                  <wp:posOffset>-32385</wp:posOffset>
                </wp:positionH>
                <wp:positionV relativeFrom="paragraph">
                  <wp:posOffset>159385</wp:posOffset>
                </wp:positionV>
                <wp:extent cx="395605" cy="395605"/>
                <wp:effectExtent l="0" t="0" r="23495" b="23495"/>
                <wp:wrapNone/>
                <wp:docPr id="27" name="Textfeld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605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976838" w:rsidRPr="009F0109" w:rsidRDefault="00976838" w:rsidP="00976838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7" o:spid="_x0000_s1038" type="#_x0000_t202" style="position:absolute;margin-left:-2.55pt;margin-top:12.55pt;width:31.15pt;height:31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" filled="f" strokecolor="windowText" strokeweight=".5pt">
                <v:textbox>
                  <w:txbxContent>
                    <w:p w:rsidR="00976838" w:rsidRPr="009F0109" w:rsidRDefault="00976838" w:rsidP="00976838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976838">
        <w:rPr>
          <w:lang w:eastAsia="de-D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7B478A8" wp14:editId="018575F7">
                <wp:simplePos x="0" y="0"/>
                <wp:positionH relativeFrom="column">
                  <wp:posOffset>1082040</wp:posOffset>
                </wp:positionH>
                <wp:positionV relativeFrom="paragraph">
                  <wp:posOffset>159385</wp:posOffset>
                </wp:positionV>
                <wp:extent cx="395605" cy="395605"/>
                <wp:effectExtent l="0" t="0" r="23495" b="23495"/>
                <wp:wrapNone/>
                <wp:docPr id="29" name="Textfeld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605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976838" w:rsidRPr="009F0109" w:rsidRDefault="00976838" w:rsidP="00976838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9" o:spid="_x0000_s1039" type="#_x0000_t202" style="position:absolute;margin-left:85.2pt;margin-top:12.55pt;width:31.15pt;height:31.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" filled="f" strokecolor="windowText" strokeweight=".5pt">
                <v:textbox>
                  <w:txbxContent>
                    <w:p w:rsidR="00976838" w:rsidRPr="009F0109" w:rsidRDefault="00976838" w:rsidP="00976838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976838">
        <w:rPr>
          <w:lang w:eastAsia="de-D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AD141DD" wp14:editId="28D8A4C9">
                <wp:simplePos x="0" y="0"/>
                <wp:positionH relativeFrom="column">
                  <wp:posOffset>1577340</wp:posOffset>
                </wp:positionH>
                <wp:positionV relativeFrom="paragraph">
                  <wp:posOffset>346075</wp:posOffset>
                </wp:positionV>
                <wp:extent cx="503555" cy="0"/>
                <wp:effectExtent l="0" t="76200" r="29845" b="95250"/>
                <wp:wrapNone/>
                <wp:docPr id="30" name="Gerade Verbindung mit Pfeil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30" o:spid="_x0000_s1026" type="#_x0000_t32" style="position:absolute;margin-left:124.2pt;margin-top:27.25pt;width:39.65pt;height:0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" strokecolor="windowText" strokeweight="1.5pt">
                <v:stroke endarrow="block" joinstyle="miter"/>
              </v:shape>
            </w:pict>
          </mc:Fallback>
        </mc:AlternateContent>
      </w:r>
      <w:r w:rsidRPr="00976838">
        <w:rPr>
          <w:lang w:eastAsia="de-D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6EF5B50" wp14:editId="378EF304">
                <wp:simplePos x="0" y="0"/>
                <wp:positionH relativeFrom="column">
                  <wp:posOffset>2167890</wp:posOffset>
                </wp:positionH>
                <wp:positionV relativeFrom="paragraph">
                  <wp:posOffset>159385</wp:posOffset>
                </wp:positionV>
                <wp:extent cx="395605" cy="395605"/>
                <wp:effectExtent l="0" t="0" r="23495" b="23495"/>
                <wp:wrapNone/>
                <wp:docPr id="31" name="Textfeld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605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976838" w:rsidRPr="009F0109" w:rsidRDefault="00976838" w:rsidP="00976838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1" o:spid="_x0000_s1040" type="#_x0000_t202" style="position:absolute;margin-left:170.7pt;margin-top:12.55pt;width:31.15pt;height:31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" filled="f" strokecolor="windowText" strokeweight=".5pt">
                <v:textbox>
                  <w:txbxContent>
                    <w:p w:rsidR="00976838" w:rsidRPr="009F0109" w:rsidRDefault="00976838" w:rsidP="00976838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976838">
        <w:rPr>
          <w:lang w:eastAsia="de-D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520B5EB" wp14:editId="62EFE910">
                <wp:simplePos x="0" y="0"/>
                <wp:positionH relativeFrom="column">
                  <wp:posOffset>3234690</wp:posOffset>
                </wp:positionH>
                <wp:positionV relativeFrom="paragraph">
                  <wp:posOffset>159385</wp:posOffset>
                </wp:positionV>
                <wp:extent cx="395605" cy="395605"/>
                <wp:effectExtent l="0" t="0" r="23495" b="23495"/>
                <wp:wrapNone/>
                <wp:docPr id="32" name="Textfeld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605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976838" w:rsidRPr="009F0109" w:rsidRDefault="00976838" w:rsidP="00976838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2" o:spid="_x0000_s1041" type="#_x0000_t202" style="position:absolute;margin-left:254.7pt;margin-top:12.55pt;width:31.15pt;height:31.1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" filled="f" strokecolor="windowText" strokeweight=".5pt">
                <v:textbox>
                  <w:txbxContent>
                    <w:p w:rsidR="00976838" w:rsidRPr="009F0109" w:rsidRDefault="00976838" w:rsidP="00976838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976838">
        <w:rPr>
          <w:lang w:eastAsia="de-D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18CFACF" wp14:editId="787EC68A">
                <wp:simplePos x="0" y="0"/>
                <wp:positionH relativeFrom="column">
                  <wp:posOffset>4301490</wp:posOffset>
                </wp:positionH>
                <wp:positionV relativeFrom="paragraph">
                  <wp:posOffset>159385</wp:posOffset>
                </wp:positionV>
                <wp:extent cx="395605" cy="395605"/>
                <wp:effectExtent l="0" t="0" r="23495" b="23495"/>
                <wp:wrapNone/>
                <wp:docPr id="33" name="Textfeld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605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976838" w:rsidRPr="009F0109" w:rsidRDefault="00976838" w:rsidP="00976838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3" o:spid="_x0000_s1042" type="#_x0000_t202" style="position:absolute;margin-left:338.7pt;margin-top:12.55pt;width:31.15pt;height:31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" filled="f" strokecolor="windowText" strokeweight=".5pt">
                <v:textbox>
                  <w:txbxContent>
                    <w:p w:rsidR="00976838" w:rsidRPr="009F0109" w:rsidRDefault="00976838" w:rsidP="00976838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976838">
        <w:rPr>
          <w:lang w:eastAsia="de-D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D0D2E5A" wp14:editId="6DB7F621">
                <wp:simplePos x="0" y="0"/>
                <wp:positionH relativeFrom="column">
                  <wp:posOffset>5349240</wp:posOffset>
                </wp:positionH>
                <wp:positionV relativeFrom="paragraph">
                  <wp:posOffset>159385</wp:posOffset>
                </wp:positionV>
                <wp:extent cx="395605" cy="395605"/>
                <wp:effectExtent l="19050" t="19050" r="23495" b="23495"/>
                <wp:wrapNone/>
                <wp:docPr id="34" name="Textfeld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605" cy="39560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976838" w:rsidRPr="009F0109" w:rsidRDefault="00976838" w:rsidP="00976838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4" o:spid="_x0000_s1043" type="#_x0000_t202" style="position:absolute;margin-left:421.2pt;margin-top:12.55pt;width:31.15pt;height:31.1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" filled="f" strokecolor="windowText" strokeweight="2.25pt">
                <v:textbox>
                  <w:txbxContent>
                    <w:p w:rsidR="00976838" w:rsidRPr="009F0109" w:rsidRDefault="00976838" w:rsidP="00976838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976838">
        <w:rPr>
          <w:lang w:eastAsia="de-D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A29B601" wp14:editId="6D3817E8">
                <wp:simplePos x="0" y="0"/>
                <wp:positionH relativeFrom="column">
                  <wp:posOffset>3720465</wp:posOffset>
                </wp:positionH>
                <wp:positionV relativeFrom="paragraph">
                  <wp:posOffset>346075</wp:posOffset>
                </wp:positionV>
                <wp:extent cx="503555" cy="0"/>
                <wp:effectExtent l="0" t="76200" r="29845" b="95250"/>
                <wp:wrapNone/>
                <wp:docPr id="35" name="Gerade Verbindung mit Pfeil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35" o:spid="_x0000_s1026" type="#_x0000_t32" style="position:absolute;margin-left:292.95pt;margin-top:27.25pt;width:39.65pt;height:0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" strokecolor="windowText" strokeweight="1.5pt">
                <v:stroke endarrow="block" joinstyle="miter"/>
              </v:shape>
            </w:pict>
          </mc:Fallback>
        </mc:AlternateContent>
      </w:r>
      <w:r w:rsidRPr="00976838">
        <w:rPr>
          <w:lang w:eastAsia="de-D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9AB3102" wp14:editId="2783DE83">
                <wp:simplePos x="0" y="0"/>
                <wp:positionH relativeFrom="column">
                  <wp:posOffset>4777740</wp:posOffset>
                </wp:positionH>
                <wp:positionV relativeFrom="paragraph">
                  <wp:posOffset>346075</wp:posOffset>
                </wp:positionV>
                <wp:extent cx="503555" cy="0"/>
                <wp:effectExtent l="0" t="76200" r="29845" b="95250"/>
                <wp:wrapNone/>
                <wp:docPr id="36" name="Gerade Verbindung mit Pfei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36" o:spid="_x0000_s1026" type="#_x0000_t32" style="position:absolute;margin-left:376.2pt;margin-top:27.25pt;width:39.65pt;height:0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" strokecolor="windowText" strokeweight="1.5pt">
                <v:stroke endarrow="block" joinstyle="miter"/>
              </v:shape>
            </w:pict>
          </mc:Fallback>
        </mc:AlternateContent>
      </w:r>
      <w:r w:rsidRPr="00976838">
        <w:rPr>
          <w:lang w:eastAsia="de-D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50D5AF0" wp14:editId="1C66AA97">
                <wp:simplePos x="0" y="0"/>
                <wp:positionH relativeFrom="column">
                  <wp:posOffset>2663190</wp:posOffset>
                </wp:positionH>
                <wp:positionV relativeFrom="paragraph">
                  <wp:posOffset>346075</wp:posOffset>
                </wp:positionV>
                <wp:extent cx="503555" cy="0"/>
                <wp:effectExtent l="0" t="76200" r="29845" b="95250"/>
                <wp:wrapNone/>
                <wp:docPr id="37" name="Gerade Verbindung mit Pfeil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37" o:spid="_x0000_s1026" type="#_x0000_t32" style="position:absolute;margin-left:209.7pt;margin-top:27.25pt;width:39.65pt;height:0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" strokecolor="windowText" strokeweight="1.5pt">
                <v:stroke endarrow="block" joinstyle="miter"/>
              </v:shape>
            </w:pict>
          </mc:Fallback>
        </mc:AlternateContent>
      </w:r>
    </w:p>
    <w:sectPr w:rsidR="00976838" w:rsidSect="008D5A1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5178" w:rsidRDefault="00C95178" w:rsidP="003C599D">
      <w:pPr>
        <w:spacing w:line="240" w:lineRule="auto"/>
      </w:pPr>
      <w:r>
        <w:separator/>
      </w:r>
    </w:p>
  </w:endnote>
  <w:endnote w:type="continuationSeparator" w:id="0">
    <w:p w:rsidR="00C95178" w:rsidRDefault="00C95178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06C" w:rsidRDefault="0087706C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70A70">
          <w:pPr>
            <w:pStyle w:val="ekvpagina"/>
          </w:pPr>
          <w:r w:rsidRPr="00913892">
            <w:t>© Ernst Klett Verlag GmbH, Stuttgart 201</w:t>
          </w:r>
          <w:r w:rsidR="008020D5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8020D5" w:rsidRPr="00025140" w:rsidRDefault="00193A18" w:rsidP="008020D5">
          <w:pPr>
            <w:pStyle w:val="ekvquelle"/>
          </w:pPr>
          <w:r w:rsidRPr="00005AE2">
            <w:t xml:space="preserve">Textquellen: </w:t>
          </w:r>
          <w:r w:rsidR="0087706C">
            <w:t>Ernst Klett Verlag Stuttgart</w:t>
          </w:r>
        </w:p>
        <w:p w:rsidR="00193A18" w:rsidRPr="00025140" w:rsidRDefault="00193A18" w:rsidP="00005AE2">
          <w:pPr>
            <w:pStyle w:val="ekvquelle"/>
          </w:pP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06C" w:rsidRDefault="0087706C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5178" w:rsidRDefault="00C95178" w:rsidP="003C599D">
      <w:pPr>
        <w:spacing w:line="240" w:lineRule="auto"/>
      </w:pPr>
      <w:r>
        <w:separator/>
      </w:r>
    </w:p>
  </w:footnote>
  <w:footnote w:type="continuationSeparator" w:id="0">
    <w:p w:rsidR="00C95178" w:rsidRDefault="00C95178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06C" w:rsidRDefault="0087706C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06C" w:rsidRDefault="0087706C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06C" w:rsidRDefault="0087706C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C1D"/>
    <w:rsid w:val="000040E2"/>
    <w:rsid w:val="00005AE2"/>
    <w:rsid w:val="000101D7"/>
    <w:rsid w:val="00017D13"/>
    <w:rsid w:val="00020440"/>
    <w:rsid w:val="000206B8"/>
    <w:rsid w:val="00025140"/>
    <w:rsid w:val="00035074"/>
    <w:rsid w:val="00037566"/>
    <w:rsid w:val="00043523"/>
    <w:rsid w:val="000523D4"/>
    <w:rsid w:val="00054678"/>
    <w:rsid w:val="00054A93"/>
    <w:rsid w:val="00056587"/>
    <w:rsid w:val="0006258C"/>
    <w:rsid w:val="00062D31"/>
    <w:rsid w:val="000728CA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B3A16"/>
    <w:rsid w:val="001C3792"/>
    <w:rsid w:val="001C71D4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577B"/>
    <w:rsid w:val="003F640D"/>
    <w:rsid w:val="00405D0B"/>
    <w:rsid w:val="00411B18"/>
    <w:rsid w:val="00414457"/>
    <w:rsid w:val="00415632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7471A"/>
    <w:rsid w:val="004763D2"/>
    <w:rsid w:val="00483A7A"/>
    <w:rsid w:val="00483D65"/>
    <w:rsid w:val="00486B3D"/>
    <w:rsid w:val="00490692"/>
    <w:rsid w:val="00490B06"/>
    <w:rsid w:val="004925F2"/>
    <w:rsid w:val="004A66C3"/>
    <w:rsid w:val="004A66CF"/>
    <w:rsid w:val="004A6AD5"/>
    <w:rsid w:val="004B4520"/>
    <w:rsid w:val="004C6F5E"/>
    <w:rsid w:val="00501528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201CB"/>
    <w:rsid w:val="00622F6B"/>
    <w:rsid w:val="00627734"/>
    <w:rsid w:val="00627765"/>
    <w:rsid w:val="0064692C"/>
    <w:rsid w:val="00653F68"/>
    <w:rsid w:val="006613BF"/>
    <w:rsid w:val="0066479D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E28B2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D186F"/>
    <w:rsid w:val="007E4DDC"/>
    <w:rsid w:val="007E5E71"/>
    <w:rsid w:val="007E68A0"/>
    <w:rsid w:val="008020D5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7706C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6838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9F6404"/>
    <w:rsid w:val="00A01AD0"/>
    <w:rsid w:val="00A024FF"/>
    <w:rsid w:val="00A05E18"/>
    <w:rsid w:val="00A06EFE"/>
    <w:rsid w:val="00A170E5"/>
    <w:rsid w:val="00A2146F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246F"/>
    <w:rsid w:val="00A75504"/>
    <w:rsid w:val="00A77CF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0C1D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61C94"/>
    <w:rsid w:val="00C727B3"/>
    <w:rsid w:val="00C72BA2"/>
    <w:rsid w:val="00C842ED"/>
    <w:rsid w:val="00C84E4C"/>
    <w:rsid w:val="00C87044"/>
    <w:rsid w:val="00C94D17"/>
    <w:rsid w:val="00C95178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267BD"/>
    <w:rsid w:val="00D3427F"/>
    <w:rsid w:val="00D36857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52A64"/>
    <w:rsid w:val="00E63251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7DBF"/>
    <w:rsid w:val="00FE4FE6"/>
    <w:rsid w:val="00FF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341AB.7EDFB700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rken\AppData\Roaming\Microsoft\Templates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10</cp:revision>
  <cp:lastPrinted>2016-12-20T14:33:00Z</cp:lastPrinted>
  <dcterms:created xsi:type="dcterms:W3CDTF">2018-01-25T12:41:00Z</dcterms:created>
  <dcterms:modified xsi:type="dcterms:W3CDTF">2018-01-26T14:31:00Z</dcterms:modified>
</cp:coreProperties>
</file>