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1825F8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AE5071" w:rsidRPr="00B83FFF" w:rsidRDefault="00B83FFF" w:rsidP="004A55D5">
      <w:pPr>
        <w:pStyle w:val="ekvue1arial"/>
        <w:rPr>
          <w:b w:val="0"/>
          <w:sz w:val="24"/>
          <w:szCs w:val="24"/>
        </w:rPr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18656" behindDoc="0" locked="0" layoutInCell="1" allowOverlap="1" wp14:anchorId="4D120B08" wp14:editId="483E1FAD">
            <wp:simplePos x="0" y="0"/>
            <wp:positionH relativeFrom="column">
              <wp:posOffset>3980180</wp:posOffset>
            </wp:positionH>
            <wp:positionV relativeFrom="paragraph">
              <wp:posOffset>22225</wp:posOffset>
            </wp:positionV>
            <wp:extent cx="276860" cy="276860"/>
            <wp:effectExtent l="0" t="0" r="8890" b="8890"/>
            <wp:wrapNone/>
            <wp:docPr id="44" name="Grafik 44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071">
        <w:t>Zahlenrätsel</w:t>
      </w:r>
      <w:r>
        <w:t xml:space="preserve">               </w:t>
      </w:r>
      <w:r>
        <w:tab/>
      </w:r>
      <w:r>
        <w:tab/>
      </w:r>
      <w:r>
        <w:tab/>
      </w:r>
      <w:r>
        <w:tab/>
        <w:t xml:space="preserve">   </w:t>
      </w:r>
      <w:r>
        <w:rPr>
          <w:b w:val="0"/>
          <w:sz w:val="24"/>
          <w:szCs w:val="24"/>
        </w:rPr>
        <w:t>www.grundschul-blog.de</w:t>
      </w:r>
    </w:p>
    <w:p w:rsidR="00AE5071" w:rsidRPr="00D3427F" w:rsidRDefault="00AE5071" w:rsidP="00AE5071">
      <w:pPr>
        <w:pStyle w:val="ekvnummerierung"/>
        <w:framePr w:wrap="around"/>
      </w:pPr>
      <w:r>
        <w:t>1</w:t>
      </w:r>
    </w:p>
    <w:p w:rsidR="00AE5071" w:rsidRPr="00287B24" w:rsidRDefault="00AE5071" w:rsidP="00AE507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1AD3364" wp14:editId="5C994BA2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71" w:rsidRDefault="00AE5071" w:rsidP="00AE5071">
      <w:r>
        <w:t>Löse die Zahlenrätsel.</w:t>
      </w:r>
      <w:r w:rsidR="004A55D5" w:rsidRPr="004A55D5">
        <w:rPr>
          <w:lang w:eastAsia="de-DE"/>
        </w:rPr>
        <w:t xml:space="preserve"> </w:t>
      </w:r>
    </w:p>
    <w:p w:rsidR="00AE5071" w:rsidRDefault="004A55D5" w:rsidP="00AE5071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B47E56" wp14:editId="785F4F27">
                <wp:simplePos x="0" y="0"/>
                <wp:positionH relativeFrom="column">
                  <wp:posOffset>3977640</wp:posOffset>
                </wp:positionH>
                <wp:positionV relativeFrom="paragraph">
                  <wp:posOffset>88265</wp:posOffset>
                </wp:positionV>
                <wp:extent cx="1952625" cy="466725"/>
                <wp:effectExtent l="0" t="0" r="28575" b="285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A55D5" w:rsidRDefault="00115C01" w:rsidP="004A55D5">
                            <w:pPr>
                              <w:spacing w:before="120"/>
                            </w:pPr>
                            <w:r>
                              <w:t xml:space="preserve">Die Zahl heißt </w:t>
                            </w:r>
                            <w:r w:rsidR="001A6745">
                              <w:t>__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A6745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</w:p>
                          <w:p w:rsidR="004A55D5" w:rsidRPr="009F0109" w:rsidRDefault="004A55D5" w:rsidP="004A55D5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2" o:spid="_x0000_s1026" type="#_x0000_t202" style="position:absolute;margin-left:313.2pt;margin-top:6.95pt;width:153.75pt;height:3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" filled="f" strokecolor="windowText" strokeweight=".5pt">
                <v:textbox>
                  <w:txbxContent>
                    <w:p w:rsidR="004A55D5" w:rsidRDefault="00115C01" w:rsidP="004A55D5">
                      <w:pPr>
                        <w:spacing w:before="120"/>
                      </w:pPr>
                      <w:r>
                        <w:t xml:space="preserve">Die Zahl heißt </w:t>
                      </w:r>
                      <w:r w:rsidR="001A6745">
                        <w:t>__</w:t>
                      </w:r>
                      <w:r w:rsidRPr="009125D4">
                        <w:rPr>
                          <w:rStyle w:val="ekvlsungunterstrichen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 </w:t>
                      </w:r>
                      <w:r w:rsidR="001A6745">
                        <w:rPr>
                          <w:rStyle w:val="ekvlsungunterstrichen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>
                        <w:t>.</w:t>
                      </w:r>
                    </w:p>
                    <w:p w:rsidR="004A55D5" w:rsidRPr="009F0109" w:rsidRDefault="004A55D5" w:rsidP="004A55D5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0BC376" wp14:editId="1356634E">
                <wp:simplePos x="0" y="0"/>
                <wp:positionH relativeFrom="column">
                  <wp:posOffset>5715</wp:posOffset>
                </wp:positionH>
                <wp:positionV relativeFrom="paragraph">
                  <wp:posOffset>88265</wp:posOffset>
                </wp:positionV>
                <wp:extent cx="3762375" cy="4667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E1496D" w:rsidRDefault="00E1496D" w:rsidP="004A55D5">
                            <w:pPr>
                              <w:pStyle w:val="ekvaufgabenwortkarte"/>
                              <w:jc w:val="both"/>
                            </w:pPr>
                            <w:r>
                              <w:t xml:space="preserve">Ich addiere 236 und 120. </w:t>
                            </w:r>
                          </w:p>
                          <w:p w:rsidR="00E1496D" w:rsidRPr="009F0109" w:rsidRDefault="00E1496D" w:rsidP="004A55D5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Dann subtrahiere ich 80 und erhalte meine Zahl.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27" type="#_x0000_t202" style="position:absolute;margin-left:.45pt;margin-top:6.95pt;width:296.25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" filled="f" strokecolor="windowText" strokeweight=".5pt">
                <v:textbox>
                  <w:txbxContent>
                    <w:p w:rsidR="00E1496D" w:rsidRDefault="00E1496D" w:rsidP="004A55D5">
                      <w:pPr>
                        <w:pStyle w:val="ekvaufgabenwortkarte"/>
                        <w:jc w:val="both"/>
                      </w:pPr>
                      <w:r>
                        <w:t xml:space="preserve">Ich addiere 236 und 120. </w:t>
                      </w:r>
                    </w:p>
                    <w:p w:rsidR="00E1496D" w:rsidRPr="009F0109" w:rsidRDefault="00E1496D" w:rsidP="004A55D5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Dann subtrahiere ich 80 und erhalte meine Zahl.</w:t>
                      </w:r>
                    </w:p>
                  </w:txbxContent>
                </v:textbox>
              </v:shape>
            </w:pict>
          </mc:Fallback>
        </mc:AlternateContent>
      </w:r>
    </w:p>
    <w:p w:rsidR="00E1496D" w:rsidRDefault="00E1496D" w:rsidP="00AE5071"/>
    <w:p w:rsidR="004A55D5" w:rsidRDefault="00BA579F" w:rsidP="00AE50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579F" w:rsidRDefault="004A55D5" w:rsidP="004A55D5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8550AF" wp14:editId="7C74F5DA">
                <wp:simplePos x="0" y="0"/>
                <wp:positionH relativeFrom="column">
                  <wp:posOffset>3977640</wp:posOffset>
                </wp:positionH>
                <wp:positionV relativeFrom="paragraph">
                  <wp:posOffset>84455</wp:posOffset>
                </wp:positionV>
                <wp:extent cx="1952625" cy="466725"/>
                <wp:effectExtent l="0" t="0" r="28575" b="2857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A55D5" w:rsidRDefault="001A6745" w:rsidP="004A55D5">
                            <w:pPr>
                              <w:spacing w:before="120"/>
                            </w:pPr>
                            <w:r>
                              <w:t>Die Zahl heißt ___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15C01" w:rsidRPr="009125D4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="00115C01"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="00115C01"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15C01">
                              <w:t>.</w:t>
                            </w:r>
                          </w:p>
                          <w:p w:rsidR="004A55D5" w:rsidRPr="009F0109" w:rsidRDefault="004A55D5" w:rsidP="004A55D5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" o:spid="_x0000_s1028" type="#_x0000_t202" style="position:absolute;margin-left:313.2pt;margin-top:6.65pt;width:153.75pt;height:3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" filled="f" strokecolor="windowText" strokeweight=".5pt">
                <v:textbox>
                  <w:txbxContent>
                    <w:p w:rsidR="004A55D5" w:rsidRDefault="001A6745" w:rsidP="004A55D5">
                      <w:pPr>
                        <w:spacing w:before="120"/>
                      </w:pPr>
                      <w:r>
                        <w:t>Die Zahl heißt ___</w:t>
                      </w:r>
                      <w:r>
                        <w:rPr>
                          <w:rStyle w:val="ekvlsungunterstrichen"/>
                        </w:rPr>
                        <w:t xml:space="preserve">  </w:t>
                      </w:r>
                      <w:r w:rsidR="00115C01" w:rsidRPr="009125D4">
                        <w:rPr>
                          <w:rStyle w:val="ekvlsungunterstrichen"/>
                        </w:rPr>
                        <w:t xml:space="preserve"> </w:t>
                      </w:r>
                      <w:r w:rsidR="00115C01">
                        <w:rPr>
                          <w:rStyle w:val="ekvlsungunterstrichen"/>
                        </w:rPr>
                        <w:t xml:space="preserve"> </w:t>
                      </w:r>
                      <w:r w:rsidR="00115C01" w:rsidRPr="009125D4">
                        <w:rPr>
                          <w:rStyle w:val="ekvlsungunterstrichen"/>
                        </w:rPr>
                        <w:t xml:space="preserve">  </w:t>
                      </w:r>
                      <w:r w:rsidR="00115C01">
                        <w:t>.</w:t>
                      </w:r>
                    </w:p>
                    <w:p w:rsidR="004A55D5" w:rsidRPr="009F0109" w:rsidRDefault="004A55D5" w:rsidP="004A55D5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5BF11D" wp14:editId="7B3DD09B">
                <wp:simplePos x="0" y="0"/>
                <wp:positionH relativeFrom="column">
                  <wp:posOffset>9525</wp:posOffset>
                </wp:positionH>
                <wp:positionV relativeFrom="paragraph">
                  <wp:posOffset>78740</wp:posOffset>
                </wp:positionV>
                <wp:extent cx="3762375" cy="466725"/>
                <wp:effectExtent l="0" t="0" r="28575" b="2857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A55D5" w:rsidRDefault="004A55D5" w:rsidP="004A55D5">
                            <w:r>
                              <w:t xml:space="preserve">Ich verdopple 250. </w:t>
                            </w:r>
                          </w:p>
                          <w:p w:rsidR="004A55D5" w:rsidRDefault="004A55D5" w:rsidP="004A55D5">
                            <w:r>
                              <w:t>Dann addiere ich 500 und erhalte meine Zahl.</w:t>
                            </w:r>
                          </w:p>
                          <w:p w:rsidR="004A55D5" w:rsidRPr="009F0109" w:rsidRDefault="004A55D5" w:rsidP="004A55D5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3" o:spid="_x0000_s1029" type="#_x0000_t202" style="position:absolute;margin-left:.75pt;margin-top:6.2pt;width:296.2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" filled="f" strokecolor="windowText" strokeweight=".5pt">
                <v:textbox>
                  <w:txbxContent>
                    <w:p w:rsidR="004A55D5" w:rsidRDefault="004A55D5" w:rsidP="004A55D5">
                      <w:r>
                        <w:t xml:space="preserve">Ich verdopple 250. </w:t>
                      </w:r>
                    </w:p>
                    <w:p w:rsidR="004A55D5" w:rsidRDefault="004A55D5" w:rsidP="004A55D5">
                      <w:r>
                        <w:t>Dann addiere ich 500 und erhalte meine Zahl.</w:t>
                      </w:r>
                    </w:p>
                    <w:p w:rsidR="004A55D5" w:rsidRPr="009F0109" w:rsidRDefault="004A55D5" w:rsidP="004A55D5">
                      <w:pPr>
                        <w:pStyle w:val="ekvaufgabenwortkarte"/>
                        <w:spacing w:before="12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BA579F" w:rsidRDefault="00BA579F" w:rsidP="00AE50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7868" w:rsidRDefault="00387868" w:rsidP="00AE5071"/>
    <w:p w:rsidR="00E24A2A" w:rsidRDefault="00996025" w:rsidP="00AE5071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67AA6C" wp14:editId="5401EA18">
                <wp:simplePos x="0" y="0"/>
                <wp:positionH relativeFrom="column">
                  <wp:posOffset>3977640</wp:posOffset>
                </wp:positionH>
                <wp:positionV relativeFrom="paragraph">
                  <wp:posOffset>92075</wp:posOffset>
                </wp:positionV>
                <wp:extent cx="1952625" cy="466725"/>
                <wp:effectExtent l="0" t="0" r="28575" b="2857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A55D5" w:rsidRPr="004A55D5" w:rsidRDefault="004A55D5" w:rsidP="004A55D5">
                            <w:pPr>
                              <w:spacing w:before="120"/>
                              <w:rPr>
                                <w:sz w:val="22"/>
                              </w:rPr>
                            </w:pPr>
                            <w:r w:rsidRPr="004A55D5">
                              <w:rPr>
                                <w:sz w:val="22"/>
                              </w:rPr>
                              <w:t xml:space="preserve">Die Zahl heißt </w:t>
                            </w:r>
                            <w:r w:rsidR="001A6745">
                              <w:rPr>
                                <w:sz w:val="22"/>
                              </w:rPr>
                              <w:t>___</w:t>
                            </w:r>
                            <w:r w:rsidR="00115C01"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15C01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15C01"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="00115C01">
                              <w:t>.</w:t>
                            </w:r>
                          </w:p>
                          <w:p w:rsidR="004A55D5" w:rsidRDefault="004A55D5" w:rsidP="004A55D5">
                            <w:pPr>
                              <w:spacing w:before="120"/>
                            </w:pPr>
                          </w:p>
                          <w:p w:rsidR="004A55D5" w:rsidRPr="009F0109" w:rsidRDefault="004A55D5" w:rsidP="004A55D5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6" o:spid="_x0000_s1030" type="#_x0000_t202" style="position:absolute;margin-left:313.2pt;margin-top:7.25pt;width:153.75pt;height:36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" filled="f" strokecolor="windowText" strokeweight=".5pt">
                <v:textbox>
                  <w:txbxContent>
                    <w:p w:rsidR="004A55D5" w:rsidRPr="004A55D5" w:rsidRDefault="004A55D5" w:rsidP="004A55D5">
                      <w:pPr>
                        <w:spacing w:before="120"/>
                        <w:rPr>
                          <w:sz w:val="22"/>
                        </w:rPr>
                      </w:pPr>
                      <w:r w:rsidRPr="004A55D5">
                        <w:rPr>
                          <w:sz w:val="22"/>
                        </w:rPr>
                        <w:t xml:space="preserve">Die Zahl heißt </w:t>
                      </w:r>
                      <w:r w:rsidR="001A6745">
                        <w:rPr>
                          <w:sz w:val="22"/>
                        </w:rPr>
                        <w:t>___</w:t>
                      </w:r>
                      <w:r w:rsidR="00115C01" w:rsidRPr="009125D4">
                        <w:rPr>
                          <w:rStyle w:val="ekvlsungunterstrichen"/>
                        </w:rPr>
                        <w:t xml:space="preserve">  </w:t>
                      </w:r>
                      <w:r w:rsidR="00115C01">
                        <w:rPr>
                          <w:rStyle w:val="ekvlsungunterstrichen"/>
                        </w:rPr>
                        <w:t xml:space="preserve">  </w:t>
                      </w:r>
                      <w:r w:rsidR="00115C01" w:rsidRPr="009125D4">
                        <w:rPr>
                          <w:rStyle w:val="ekvlsungunterstrichen"/>
                        </w:rPr>
                        <w:t xml:space="preserve">  </w:t>
                      </w:r>
                      <w:r w:rsidR="00115C01">
                        <w:t>.</w:t>
                      </w:r>
                    </w:p>
                    <w:p w:rsidR="004A55D5" w:rsidRDefault="004A55D5" w:rsidP="004A55D5">
                      <w:pPr>
                        <w:spacing w:before="120"/>
                      </w:pPr>
                    </w:p>
                    <w:p w:rsidR="004A55D5" w:rsidRPr="009F0109" w:rsidRDefault="004A55D5" w:rsidP="004A55D5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686C53" wp14:editId="55106074">
                <wp:simplePos x="0" y="0"/>
                <wp:positionH relativeFrom="column">
                  <wp:posOffset>6985</wp:posOffset>
                </wp:positionH>
                <wp:positionV relativeFrom="paragraph">
                  <wp:posOffset>76835</wp:posOffset>
                </wp:positionV>
                <wp:extent cx="3762375" cy="466725"/>
                <wp:effectExtent l="0" t="0" r="28575" b="285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96025" w:rsidRDefault="00996025" w:rsidP="00996025">
                            <w:r>
                              <w:t xml:space="preserve">Ich halbiere 420. </w:t>
                            </w:r>
                          </w:p>
                          <w:p w:rsidR="00996025" w:rsidRDefault="00996025" w:rsidP="00996025">
                            <w:r>
                              <w:t>Dann subtrahiere ich 60 und erhalte meine Zahl.</w:t>
                            </w:r>
                          </w:p>
                          <w:p w:rsidR="00996025" w:rsidRPr="009F0109" w:rsidRDefault="00996025" w:rsidP="00996025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1" type="#_x0000_t202" style="position:absolute;margin-left:.55pt;margin-top:6.05pt;width:296.25pt;height:3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" filled="f" strokecolor="windowText" strokeweight=".5pt">
                <v:textbox>
                  <w:txbxContent>
                    <w:p w:rsidR="00996025" w:rsidRDefault="00996025" w:rsidP="00996025">
                      <w:r>
                        <w:t xml:space="preserve">Ich halbiere 420. </w:t>
                      </w:r>
                    </w:p>
                    <w:p w:rsidR="00996025" w:rsidRDefault="00996025" w:rsidP="00996025">
                      <w:r>
                        <w:t>Dann subtrahiere ich 60 und erhalte meine Zahl.</w:t>
                      </w:r>
                    </w:p>
                    <w:p w:rsidR="00996025" w:rsidRPr="009F0109" w:rsidRDefault="00996025" w:rsidP="00996025">
                      <w:pPr>
                        <w:pStyle w:val="ekvaufgabenwortkarte"/>
                        <w:spacing w:before="12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  <w:r w:rsidR="00E24A2A">
        <w:tab/>
      </w:r>
    </w:p>
    <w:p w:rsidR="004A55D5" w:rsidRDefault="004A55D5" w:rsidP="00996025"/>
    <w:p w:rsidR="00387868" w:rsidRDefault="00387868" w:rsidP="00AE5071"/>
    <w:p w:rsidR="004A55D5" w:rsidRDefault="004A55D5" w:rsidP="00AE5071"/>
    <w:p w:rsidR="00387868" w:rsidRPr="00D3427F" w:rsidRDefault="00387868" w:rsidP="00387868">
      <w:pPr>
        <w:pStyle w:val="ekvnummerierung"/>
        <w:framePr w:wrap="around"/>
      </w:pPr>
      <w:r>
        <w:t>2</w:t>
      </w:r>
    </w:p>
    <w:p w:rsidR="002B1528" w:rsidRPr="00287B24" w:rsidRDefault="002B1528" w:rsidP="002B15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B977928" wp14:editId="1D0FAC2E">
            <wp:extent cx="288290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68" w:rsidRPr="00287B24" w:rsidRDefault="00387868" w:rsidP="00387868">
      <w:pPr>
        <w:pStyle w:val="ekvpicto"/>
        <w:framePr w:wrap="around"/>
      </w:pPr>
    </w:p>
    <w:p w:rsidR="00387868" w:rsidRDefault="00387868" w:rsidP="00AE5071">
      <w:r>
        <w:t xml:space="preserve">Löse die Zahlenrätsel. </w:t>
      </w:r>
      <w:r w:rsidR="002E31FC">
        <w:t>Nutze die</w:t>
      </w:r>
      <w:r>
        <w:t xml:space="preserve"> Skizze</w:t>
      </w:r>
      <w:r w:rsidR="002E31FC">
        <w:t>n</w:t>
      </w:r>
      <w:r>
        <w:t>.</w:t>
      </w:r>
    </w:p>
    <w:p w:rsidR="00387868" w:rsidRDefault="00387868" w:rsidP="00AE5071"/>
    <w:p w:rsidR="00387868" w:rsidRDefault="00DD08F2" w:rsidP="00AE5071">
      <w:r>
        <w:t>Ich subtrahiere 150 von 500 und verdopple das Ergebnis. Dann addiere ich 300 und subtrahiere 950. Ich dividiere durch 5 und erhalte meine Zahl.</w:t>
      </w:r>
    </w:p>
    <w:p w:rsidR="00DD08F2" w:rsidRDefault="00DD08F2" w:rsidP="00AE5071"/>
    <w:p w:rsidR="00DD08F2" w:rsidRPr="008D4BBA" w:rsidRDefault="00DD08F2" w:rsidP="00AE5071">
      <w:pPr>
        <w:rPr>
          <w:rStyle w:val="ekvlsung"/>
          <w:rFonts w:cs="Arial"/>
          <w:sz w:val="22"/>
        </w:rPr>
      </w:pP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469C6F" wp14:editId="6FEC29A9">
                <wp:simplePos x="0" y="0"/>
                <wp:positionH relativeFrom="column">
                  <wp:posOffset>4872990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383.7pt;margin-top:20.1pt;width:39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72258" wp14:editId="76BD5DA9">
                <wp:simplePos x="0" y="0"/>
                <wp:positionH relativeFrom="column">
                  <wp:posOffset>4311015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2" type="#_x0000_t202" style="position:absolute;margin-left:339.45pt;margin-top:5.4pt;width:42.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F1879" wp14:editId="131AD25F">
                <wp:simplePos x="0" y="0"/>
                <wp:positionH relativeFrom="column">
                  <wp:posOffset>3796665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8.95pt;margin-top:20.1pt;width:39.6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053605" wp14:editId="6DF6176F">
                <wp:simplePos x="0" y="0"/>
                <wp:positionH relativeFrom="column">
                  <wp:posOffset>3234690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254.7pt;margin-top:5.4pt;width:42.5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DF151" wp14:editId="074F6ACC">
                <wp:simplePos x="0" y="0"/>
                <wp:positionH relativeFrom="column">
                  <wp:posOffset>2720340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14.2pt;margin-top:20.1pt;width:39.6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0DAB2" wp14:editId="5D92962F">
                <wp:simplePos x="0" y="0"/>
                <wp:positionH relativeFrom="column">
                  <wp:posOffset>2158365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4" type="#_x0000_t202" style="position:absolute;margin-left:169.95pt;margin-top:5.4pt;width:42.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9879C4" wp14:editId="0384353D">
                <wp:simplePos x="0" y="0"/>
                <wp:positionH relativeFrom="column">
                  <wp:posOffset>1644015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9.45pt;margin-top:20.1pt;width:39.6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B2142" wp14:editId="1A378804">
                <wp:simplePos x="0" y="0"/>
                <wp:positionH relativeFrom="column">
                  <wp:posOffset>1082040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8D4BBA" w:rsidRDefault="00DD08F2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8D4BBA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35" type="#_x0000_t202" style="position:absolute;margin-left:85.2pt;margin-top:5.4pt;width:42.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" filled="f" strokecolor="windowText" strokeweight=".5pt">
                <v:textbox>
                  <w:txbxContent>
                    <w:p w:rsidR="00DD08F2" w:rsidRPr="008D4BBA" w:rsidRDefault="00DD08F2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8D4BBA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350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9CD48" wp14:editId="78F52D1A">
                <wp:simplePos x="0" y="0"/>
                <wp:positionH relativeFrom="column">
                  <wp:posOffset>567690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" o:spid="_x0000_s1026" type="#_x0000_t32" style="position:absolute;margin-left:44.7pt;margin-top:20.1pt;width:39.6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03880" wp14:editId="7F1482A7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8D4BBA" w:rsidRDefault="00DD08F2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8D4BBA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6" type="#_x0000_t202" style="position:absolute;margin-left:.45pt;margin-top:5.4pt;width:42.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" filled="f" strokecolor="windowText" strokeweight=".5pt">
                <v:textbox>
                  <w:txbxContent>
                    <w:p w:rsidR="00DD08F2" w:rsidRPr="008D4BBA" w:rsidRDefault="00DD08F2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8D4BBA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500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5401F" wp14:editId="05D9BE0E">
                <wp:simplePos x="0" y="0"/>
                <wp:positionH relativeFrom="column">
                  <wp:posOffset>5387340</wp:posOffset>
                </wp:positionH>
                <wp:positionV relativeFrom="paragraph">
                  <wp:posOffset>68580</wp:posOffset>
                </wp:positionV>
                <wp:extent cx="539750" cy="395605"/>
                <wp:effectExtent l="19050" t="19050" r="12700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7" type="#_x0000_t202" style="position:absolute;margin-left:424.2pt;margin-top:5.4pt;width:42.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" filled="f" strokecolor="windowText" strokeweight="2.2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</w:t>
      </w:r>
      <w:r w:rsidRPr="008D4BBA">
        <w:rPr>
          <w:rStyle w:val="ekvlsung"/>
          <w:rFonts w:cs="Arial"/>
          <w:sz w:val="22"/>
        </w:rPr>
        <w:t>- 150</w:t>
      </w:r>
    </w:p>
    <w:p w:rsidR="00DD08F2" w:rsidRDefault="00DD08F2" w:rsidP="00AE5071"/>
    <w:p w:rsidR="00DD08F2" w:rsidRDefault="00DD08F2" w:rsidP="00AE5071"/>
    <w:p w:rsidR="00DD08F2" w:rsidRDefault="00DD08F2" w:rsidP="00AE5071"/>
    <w:p w:rsidR="00DD08F2" w:rsidRDefault="00DD08F2" w:rsidP="00AE5071">
      <w:r>
        <w:t xml:space="preserve">Ich multipliziere 7 </w:t>
      </w:r>
      <w:r w:rsidR="0065126F">
        <w:t>mit</w:t>
      </w:r>
      <w:r>
        <w:t xml:space="preserve"> 8 und addiere 244 dazu. Dann halbiere ich das Ergebnis und addiere 294. Ich verdopple und erhalte meine Zahl.</w:t>
      </w:r>
    </w:p>
    <w:p w:rsidR="00DD08F2" w:rsidRDefault="00DD08F2" w:rsidP="00AE5071"/>
    <w:p w:rsidR="00DD08F2" w:rsidRDefault="00DD08F2" w:rsidP="00AE5071"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80A44E" wp14:editId="332BF56A">
                <wp:simplePos x="0" y="0"/>
                <wp:positionH relativeFrom="column">
                  <wp:posOffset>4872990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4" o:spid="_x0000_s1026" type="#_x0000_t32" style="position:absolute;margin-left:383.7pt;margin-top:24.4pt;width:39.65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72BC60" wp14:editId="24B172B0">
                <wp:simplePos x="0" y="0"/>
                <wp:positionH relativeFrom="column">
                  <wp:posOffset>3796665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298.95pt;margin-top:24.4pt;width:39.6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98C2D" wp14:editId="25D363B4">
                <wp:simplePos x="0" y="0"/>
                <wp:positionH relativeFrom="column">
                  <wp:posOffset>5387340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19050" t="19050" r="12700" b="234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8" type="#_x0000_t202" style="position:absolute;margin-left:424.2pt;margin-top:9.7pt;width:42.5pt;height:31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" filled="f" strokecolor="windowText" strokeweight="2.2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4C390" wp14:editId="00EF369F">
                <wp:simplePos x="0" y="0"/>
                <wp:positionH relativeFrom="column">
                  <wp:posOffset>4311015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39" type="#_x0000_t202" style="position:absolute;margin-left:339.45pt;margin-top:9.7pt;width:42.5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0F13ED" wp14:editId="017C64B6">
                <wp:simplePos x="0" y="0"/>
                <wp:positionH relativeFrom="column">
                  <wp:posOffset>3234690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0" type="#_x0000_t202" style="position:absolute;margin-left:254.7pt;margin-top:9.7pt;width:42.5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30517E" wp14:editId="04B30B2C">
                <wp:simplePos x="0" y="0"/>
                <wp:positionH relativeFrom="column">
                  <wp:posOffset>2158365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1" type="#_x0000_t202" style="position:absolute;margin-left:169.95pt;margin-top:9.7pt;width:42.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C03F08" wp14:editId="613F0642">
                <wp:simplePos x="0" y="0"/>
                <wp:positionH relativeFrom="column">
                  <wp:posOffset>1644015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" o:spid="_x0000_s1026" type="#_x0000_t32" style="position:absolute;margin-left:129.45pt;margin-top:24.4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00D3C" wp14:editId="336888EB">
                <wp:simplePos x="0" y="0"/>
                <wp:positionH relativeFrom="column">
                  <wp:posOffset>1082040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2" type="#_x0000_t202" style="position:absolute;margin-left:85.2pt;margin-top:9.7pt;width:42.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597C35" wp14:editId="1FFED91E">
                <wp:simplePos x="0" y="0"/>
                <wp:positionH relativeFrom="column">
                  <wp:posOffset>567690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" o:spid="_x0000_s1026" type="#_x0000_t32" style="position:absolute;margin-left:44.7pt;margin-top:24.4pt;width:39.6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DC21E7" wp14:editId="2E0D51C4">
                <wp:simplePos x="0" y="0"/>
                <wp:positionH relativeFrom="column">
                  <wp:posOffset>5715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43" type="#_x0000_t202" style="position:absolute;margin-left:.45pt;margin-top:9.7pt;width:42.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08F2" w:rsidRDefault="00DD08F2" w:rsidP="00AE5071"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C31094" wp14:editId="7E5FCAA3">
                <wp:simplePos x="0" y="0"/>
                <wp:positionH relativeFrom="column">
                  <wp:posOffset>2720340</wp:posOffset>
                </wp:positionH>
                <wp:positionV relativeFrom="paragraph">
                  <wp:posOffset>111760</wp:posOffset>
                </wp:positionV>
                <wp:extent cx="503555" cy="0"/>
                <wp:effectExtent l="0" t="76200" r="2984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5" o:spid="_x0000_s1026" type="#_x0000_t32" style="position:absolute;margin-left:214.2pt;margin-top:8.8pt;width:39.6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</w:p>
    <w:p w:rsidR="00DD08F2" w:rsidRDefault="00DD08F2" w:rsidP="00AE5071"/>
    <w:p w:rsidR="00DD08F2" w:rsidRDefault="00DD08F2" w:rsidP="00AE5071"/>
    <w:p w:rsidR="00DD08F2" w:rsidRDefault="00DD08F2" w:rsidP="00AE5071"/>
    <w:p w:rsidR="00DD08F2" w:rsidRPr="00D3427F" w:rsidRDefault="00DD08F2" w:rsidP="00DD08F2">
      <w:pPr>
        <w:pStyle w:val="ekvnummerierung"/>
        <w:framePr w:wrap="around"/>
      </w:pPr>
      <w:r>
        <w:t>3</w:t>
      </w:r>
    </w:p>
    <w:p w:rsidR="00DD08F2" w:rsidRPr="00287B24" w:rsidRDefault="00DD08F2" w:rsidP="00DD08F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D2D5C62" wp14:editId="003E1597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F2" w:rsidRDefault="00DD08F2" w:rsidP="00AE5071">
      <w:r>
        <w:t>Erfinde ein Zahlenrätsel für deinen Partner.</w:t>
      </w:r>
    </w:p>
    <w:p w:rsidR="00DD08F2" w:rsidRPr="00287B24" w:rsidRDefault="00DD08F2" w:rsidP="00DD08F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7A16DA" wp14:editId="66CB4C69">
            <wp:extent cx="288290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F2" w:rsidRDefault="00DD08F2" w:rsidP="00AE5071"/>
    <w:p w:rsidR="00DD08F2" w:rsidRDefault="00DD08F2" w:rsidP="00AE507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8F2" w:rsidRDefault="00DD08F2" w:rsidP="00AE5071"/>
    <w:p w:rsidR="00DD08F2" w:rsidRDefault="00DD08F2" w:rsidP="00AE5071"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1CDFE4" wp14:editId="78C5E08D">
                <wp:simplePos x="0" y="0"/>
                <wp:positionH relativeFrom="column">
                  <wp:posOffset>5715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44" type="#_x0000_t202" style="position:absolute;margin-left:.45pt;margin-top:12.85pt;width:42.5pt;height:3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E8D98D" wp14:editId="21EEB3F7">
                <wp:simplePos x="0" y="0"/>
                <wp:positionH relativeFrom="column">
                  <wp:posOffset>567690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" o:spid="_x0000_s1026" type="#_x0000_t32" style="position:absolute;margin-left:44.7pt;margin-top:27.55pt;width:39.6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6493EB" wp14:editId="598B5298">
                <wp:simplePos x="0" y="0"/>
                <wp:positionH relativeFrom="column">
                  <wp:posOffset>1082040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5" type="#_x0000_t202" style="position:absolute;margin-left:85.2pt;margin-top:12.85pt;width:42.5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31108A" wp14:editId="50544A8F">
                <wp:simplePos x="0" y="0"/>
                <wp:positionH relativeFrom="column">
                  <wp:posOffset>1644015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1" o:spid="_x0000_s1026" type="#_x0000_t32" style="position:absolute;margin-left:129.45pt;margin-top:27.55pt;width:39.65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C74E92" wp14:editId="411E2B1A">
                <wp:simplePos x="0" y="0"/>
                <wp:positionH relativeFrom="column">
                  <wp:posOffset>2158365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46" type="#_x0000_t202" style="position:absolute;margin-left:169.95pt;margin-top:12.85pt;width:42.5pt;height:3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FAF90B" wp14:editId="1E30D48B">
                <wp:simplePos x="0" y="0"/>
                <wp:positionH relativeFrom="column">
                  <wp:posOffset>3234690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47" type="#_x0000_t202" style="position:absolute;margin-left:254.7pt;margin-top:12.85pt;width:42.5pt;height:3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2BE30E" wp14:editId="10B26E20">
                <wp:simplePos x="0" y="0"/>
                <wp:positionH relativeFrom="column">
                  <wp:posOffset>4311015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48" type="#_x0000_t202" style="position:absolute;margin-left:339.45pt;margin-top:12.85pt;width:42.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32DBDB" wp14:editId="37292E43">
                <wp:simplePos x="0" y="0"/>
                <wp:positionH relativeFrom="column">
                  <wp:posOffset>5387340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19050" t="19050" r="12700" b="2349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49" type="#_x0000_t202" style="position:absolute;margin-left:424.2pt;margin-top:12.85pt;width:42.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" filled="f" strokecolor="windowText" strokeweight="2.2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39E332" wp14:editId="60CDD512">
                <wp:simplePos x="0" y="0"/>
                <wp:positionH relativeFrom="column">
                  <wp:posOffset>3796665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6" o:spid="_x0000_s1026" type="#_x0000_t32" style="position:absolute;margin-left:298.95pt;margin-top:27.55pt;width:39.6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7B6120" wp14:editId="7049DD97">
                <wp:simplePos x="0" y="0"/>
                <wp:positionH relativeFrom="column">
                  <wp:posOffset>4872990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7" o:spid="_x0000_s1026" type="#_x0000_t32" style="position:absolute;margin-left:383.7pt;margin-top:27.55pt;width:39.65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ns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efNB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050DD1" wp14:editId="32EFE6F0">
                <wp:simplePos x="0" y="0"/>
                <wp:positionH relativeFrom="column">
                  <wp:posOffset>2720340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8" o:spid="_x0000_s1026" type="#_x0000_t32" style="position:absolute;margin-left:214.2pt;margin-top:27.55pt;width:39.6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</w:p>
    <w:sectPr w:rsidR="00DD08F2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F9" w:rsidRDefault="00161BF9" w:rsidP="003C599D">
      <w:pPr>
        <w:spacing w:line="240" w:lineRule="auto"/>
      </w:pPr>
      <w:r>
        <w:separator/>
      </w:r>
    </w:p>
  </w:endnote>
  <w:endnote w:type="continuationSeparator" w:id="0">
    <w:p w:rsidR="00161BF9" w:rsidRDefault="00161BF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2A" w:rsidRDefault="0071122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9602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996025" w:rsidRPr="00025140" w:rsidRDefault="0071122A" w:rsidP="00996025">
          <w:pPr>
            <w:pStyle w:val="ekvquelle"/>
          </w:pPr>
          <w:r>
            <w:t>Textquellen: 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2A" w:rsidRDefault="007112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F9" w:rsidRDefault="00161BF9" w:rsidP="003C599D">
      <w:pPr>
        <w:spacing w:line="240" w:lineRule="auto"/>
      </w:pPr>
      <w:r>
        <w:separator/>
      </w:r>
    </w:p>
  </w:footnote>
  <w:footnote w:type="continuationSeparator" w:id="0">
    <w:p w:rsidR="00161BF9" w:rsidRDefault="00161BF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2A" w:rsidRDefault="0071122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2A" w:rsidRDefault="0071122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2A" w:rsidRDefault="007112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71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15C01"/>
    <w:rsid w:val="00124062"/>
    <w:rsid w:val="00127C41"/>
    <w:rsid w:val="0013113E"/>
    <w:rsid w:val="00131417"/>
    <w:rsid w:val="001524C9"/>
    <w:rsid w:val="00153B1C"/>
    <w:rsid w:val="00153C26"/>
    <w:rsid w:val="00161BF9"/>
    <w:rsid w:val="001641FA"/>
    <w:rsid w:val="0016475A"/>
    <w:rsid w:val="00165ECC"/>
    <w:rsid w:val="001750C3"/>
    <w:rsid w:val="00182050"/>
    <w:rsid w:val="001825F8"/>
    <w:rsid w:val="00182B7D"/>
    <w:rsid w:val="001845AC"/>
    <w:rsid w:val="00185997"/>
    <w:rsid w:val="00186866"/>
    <w:rsid w:val="00190B65"/>
    <w:rsid w:val="00193A18"/>
    <w:rsid w:val="00193BBE"/>
    <w:rsid w:val="001A6745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1528"/>
    <w:rsid w:val="002B33E7"/>
    <w:rsid w:val="002B3DF1"/>
    <w:rsid w:val="002B64EA"/>
    <w:rsid w:val="002C50E2"/>
    <w:rsid w:val="002C658F"/>
    <w:rsid w:val="002D41F4"/>
    <w:rsid w:val="002D7B0C"/>
    <w:rsid w:val="002D7B42"/>
    <w:rsid w:val="002E023D"/>
    <w:rsid w:val="002E163A"/>
    <w:rsid w:val="002E31FC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4785"/>
    <w:rsid w:val="003367A2"/>
    <w:rsid w:val="003373EF"/>
    <w:rsid w:val="0034417F"/>
    <w:rsid w:val="00362B02"/>
    <w:rsid w:val="00362D34"/>
    <w:rsid w:val="0036404C"/>
    <w:rsid w:val="00370A70"/>
    <w:rsid w:val="00376A0A"/>
    <w:rsid w:val="0038356B"/>
    <w:rsid w:val="00384305"/>
    <w:rsid w:val="0038786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7368"/>
    <w:rsid w:val="0047471A"/>
    <w:rsid w:val="004763D2"/>
    <w:rsid w:val="00483A7A"/>
    <w:rsid w:val="00483D65"/>
    <w:rsid w:val="00486B3D"/>
    <w:rsid w:val="00490692"/>
    <w:rsid w:val="004925F2"/>
    <w:rsid w:val="004A55D5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126F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4D5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122A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AB2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4BBA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96025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5071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FFF"/>
    <w:rsid w:val="00B8420E"/>
    <w:rsid w:val="00B84691"/>
    <w:rsid w:val="00B86605"/>
    <w:rsid w:val="00B90CE1"/>
    <w:rsid w:val="00BA1A23"/>
    <w:rsid w:val="00BA579F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4C8E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126D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08F2"/>
    <w:rsid w:val="00DD47BB"/>
    <w:rsid w:val="00DE287B"/>
    <w:rsid w:val="00DF129D"/>
    <w:rsid w:val="00DF4371"/>
    <w:rsid w:val="00DF625F"/>
    <w:rsid w:val="00DF74DB"/>
    <w:rsid w:val="00E01841"/>
    <w:rsid w:val="00E126C1"/>
    <w:rsid w:val="00E1496D"/>
    <w:rsid w:val="00E21473"/>
    <w:rsid w:val="00E22935"/>
    <w:rsid w:val="00E22C67"/>
    <w:rsid w:val="00E24A2A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10</cp:revision>
  <cp:lastPrinted>2016-12-20T14:33:00Z</cp:lastPrinted>
  <dcterms:created xsi:type="dcterms:W3CDTF">2018-01-25T13:08:00Z</dcterms:created>
  <dcterms:modified xsi:type="dcterms:W3CDTF">2018-01-26T14:33:00Z</dcterms:modified>
</cp:coreProperties>
</file>