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4F7902" w:rsidP="005446D6">
            <w:pPr>
              <w:pStyle w:val="ekvkolumnentitel"/>
            </w:pPr>
            <w:r>
              <w:t xml:space="preserve">            </w:t>
            </w:r>
            <w:bookmarkStart w:id="0" w:name="_GoBack"/>
            <w:bookmarkEnd w:id="0"/>
            <w:r w:rsidR="00FB59FB" w:rsidRPr="005446D6">
              <w:t>Datum</w:t>
            </w:r>
            <w:r w:rsidR="00FB59FB"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CD7D9F" w:rsidRPr="003438F1" w:rsidRDefault="003438F1" w:rsidP="00AE5071">
      <w:pPr>
        <w:pStyle w:val="ekvue1arial"/>
        <w:rPr>
          <w:b w:val="0"/>
          <w:sz w:val="24"/>
          <w:szCs w:val="24"/>
        </w:rPr>
      </w:pPr>
      <w:bookmarkStart w:id="1" w:name="bmStart"/>
      <w:bookmarkEnd w:id="1"/>
      <w:r>
        <w:rPr>
          <w:lang w:eastAsia="de-DE"/>
        </w:rPr>
        <w:drawing>
          <wp:anchor distT="0" distB="0" distL="114300" distR="114300" simplePos="0" relativeHeight="251703296" behindDoc="0" locked="0" layoutInCell="1" allowOverlap="1" wp14:anchorId="15C0A40C" wp14:editId="1A621D81">
            <wp:simplePos x="0" y="0"/>
            <wp:positionH relativeFrom="column">
              <wp:posOffset>3894455</wp:posOffset>
            </wp:positionH>
            <wp:positionV relativeFrom="paragraph">
              <wp:posOffset>12700</wp:posOffset>
            </wp:positionV>
            <wp:extent cx="276860" cy="276860"/>
            <wp:effectExtent l="0" t="0" r="8890" b="8890"/>
            <wp:wrapNone/>
            <wp:docPr id="44" name="Grafik 44" descr="cid:image001.png@01D341AB.7EDFB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cid:image001.png@01D341AB.7EDFB70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5071">
        <w:t>Zahlenrätsel</w:t>
      </w:r>
      <w:r>
        <w:t xml:space="preserve">                                     </w:t>
      </w:r>
      <w:r>
        <w:rPr>
          <w:b w:val="0"/>
          <w:sz w:val="24"/>
          <w:szCs w:val="24"/>
        </w:rPr>
        <w:t>www.grundschul-blog.de</w:t>
      </w:r>
    </w:p>
    <w:p w:rsidR="00AE5071" w:rsidRDefault="00AE5071" w:rsidP="00AE5071"/>
    <w:p w:rsidR="00AE5071" w:rsidRPr="00D3427F" w:rsidRDefault="00AE5071" w:rsidP="00AE5071">
      <w:pPr>
        <w:pStyle w:val="ekvnummerierung"/>
        <w:framePr w:wrap="around"/>
      </w:pPr>
      <w:r>
        <w:t>1</w:t>
      </w:r>
    </w:p>
    <w:p w:rsidR="00AE5071" w:rsidRPr="00287B24" w:rsidRDefault="00AE5071" w:rsidP="00AE5071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4C96948" wp14:editId="4DD8C94B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071" w:rsidRDefault="00AE5071" w:rsidP="00AE5071">
      <w:r>
        <w:t>Löse die Zahlenrätsel.</w:t>
      </w:r>
    </w:p>
    <w:p w:rsidR="00AE5071" w:rsidRDefault="00133B6C" w:rsidP="00AE5071">
      <w:r w:rsidRPr="00133B6C">
        <w:rPr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683358" wp14:editId="6C8697C6">
                <wp:simplePos x="0" y="0"/>
                <wp:positionH relativeFrom="column">
                  <wp:posOffset>-38100</wp:posOffset>
                </wp:positionH>
                <wp:positionV relativeFrom="paragraph">
                  <wp:posOffset>751205</wp:posOffset>
                </wp:positionV>
                <wp:extent cx="3762375" cy="466725"/>
                <wp:effectExtent l="0" t="0" r="28575" b="28575"/>
                <wp:wrapNone/>
                <wp:docPr id="43" name="Textfeld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133B6C" w:rsidRDefault="00133B6C" w:rsidP="00133B6C">
                            <w:r>
                              <w:t xml:space="preserve">Ich verdopple 250. </w:t>
                            </w:r>
                          </w:p>
                          <w:p w:rsidR="00133B6C" w:rsidRDefault="00133B6C" w:rsidP="00133B6C">
                            <w:r>
                              <w:t>Dann addiere ich 500 und erhalte meine Zahl.</w:t>
                            </w:r>
                          </w:p>
                          <w:p w:rsidR="00133B6C" w:rsidRPr="009F0109" w:rsidRDefault="00133B6C" w:rsidP="00133B6C">
                            <w:pPr>
                              <w:pStyle w:val="ekvaufgabenwortkarte"/>
                              <w:spacing w:before="12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3" o:spid="_x0000_s1026" type="#_x0000_t202" style="position:absolute;margin-left:-3pt;margin-top:59.15pt;width:296.25pt;height:36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" filled="f" strokecolor="windowText" strokeweight=".5pt">
                <v:textbox>
                  <w:txbxContent>
                    <w:p w:rsidR="00133B6C" w:rsidRDefault="00133B6C" w:rsidP="00133B6C">
                      <w:r>
                        <w:t xml:space="preserve">Ich verdopple 250. </w:t>
                      </w:r>
                    </w:p>
                    <w:p w:rsidR="00133B6C" w:rsidRDefault="00133B6C" w:rsidP="00133B6C">
                      <w:r>
                        <w:t>Dann addiere ich 500 und erhalte meine Zahl.</w:t>
                      </w:r>
                    </w:p>
                    <w:p w:rsidR="00133B6C" w:rsidRPr="009F0109" w:rsidRDefault="00133B6C" w:rsidP="00133B6C">
                      <w:pPr>
                        <w:pStyle w:val="ekvaufgabenwortkarte"/>
                        <w:spacing w:before="12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Pr="00133B6C">
        <w:rPr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4A3FB5B" wp14:editId="01EEC7B3">
                <wp:simplePos x="0" y="0"/>
                <wp:positionH relativeFrom="column">
                  <wp:posOffset>3930015</wp:posOffset>
                </wp:positionH>
                <wp:positionV relativeFrom="paragraph">
                  <wp:posOffset>756920</wp:posOffset>
                </wp:positionV>
                <wp:extent cx="1952625" cy="466725"/>
                <wp:effectExtent l="0" t="0" r="28575" b="28575"/>
                <wp:wrapNone/>
                <wp:docPr id="45" name="Textfeld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133B6C" w:rsidRDefault="00133B6C" w:rsidP="00133B6C">
                            <w:pPr>
                              <w:spacing w:before="120"/>
                            </w:pPr>
                            <w:r>
                              <w:t xml:space="preserve">Die Zahl heißt </w:t>
                            </w:r>
                            <w:r w:rsidRPr="009125D4">
                              <w:rPr>
                                <w:rStyle w:val="ekvlsungunterstrichen"/>
                              </w:rPr>
                              <w:t xml:space="preserve">  </w:t>
                            </w:r>
                            <w:r w:rsidRPr="007E003E">
                              <w:rPr>
                                <w:rStyle w:val="ekvlsungunterstrichen"/>
                                <w:rFonts w:ascii="Arial" w:hAnsi="Arial" w:cs="Arial"/>
                                <w:szCs w:val="23"/>
                              </w:rPr>
                              <w:t xml:space="preserve"> </w:t>
                            </w:r>
                            <w:r w:rsidRPr="007E003E">
                              <w:rPr>
                                <w:rStyle w:val="ekvlsungunterstrichen"/>
                                <w:rFonts w:cs="Arial"/>
                                <w:szCs w:val="23"/>
                              </w:rPr>
                              <w:t>1000</w:t>
                            </w:r>
                            <w:r w:rsidRPr="007E003E">
                              <w:rPr>
                                <w:rStyle w:val="ekvlsungunterstrichen"/>
                                <w:szCs w:val="23"/>
                              </w:rPr>
                              <w:t xml:space="preserve">    </w:t>
                            </w:r>
                            <w:r>
                              <w:t>.</w:t>
                            </w:r>
                          </w:p>
                          <w:p w:rsidR="00133B6C" w:rsidRPr="009F0109" w:rsidRDefault="00133B6C" w:rsidP="00133B6C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5" o:spid="_x0000_s1027" type="#_x0000_t202" style="position:absolute;margin-left:309.45pt;margin-top:59.6pt;width:153.75pt;height:36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" filled="f" strokecolor="windowText" strokeweight=".5pt">
                <v:textbox>
                  <w:txbxContent>
                    <w:p w:rsidR="00133B6C" w:rsidRDefault="00133B6C" w:rsidP="00133B6C">
                      <w:pPr>
                        <w:spacing w:before="120"/>
                      </w:pPr>
                      <w:r>
                        <w:t xml:space="preserve">Die Zahl heißt </w:t>
                      </w:r>
                      <w:r w:rsidRPr="009125D4">
                        <w:rPr>
                          <w:rStyle w:val="ekvlsungunterstrichen"/>
                        </w:rPr>
                        <w:t xml:space="preserve">  </w:t>
                      </w:r>
                      <w:r w:rsidRPr="007E003E">
                        <w:rPr>
                          <w:rStyle w:val="ekvlsungunterstrichen"/>
                          <w:rFonts w:ascii="Arial" w:hAnsi="Arial" w:cs="Arial"/>
                          <w:szCs w:val="23"/>
                        </w:rPr>
                        <w:t xml:space="preserve"> </w:t>
                      </w:r>
                      <w:r w:rsidRPr="007E003E">
                        <w:rPr>
                          <w:rStyle w:val="ekvlsungunterstrichen"/>
                          <w:rFonts w:cs="Arial"/>
                          <w:szCs w:val="23"/>
                        </w:rPr>
                        <w:t>1000</w:t>
                      </w:r>
                      <w:r w:rsidRPr="007E003E">
                        <w:rPr>
                          <w:rStyle w:val="ekvlsungunterstrichen"/>
                          <w:szCs w:val="23"/>
                        </w:rPr>
                        <w:t xml:space="preserve">    </w:t>
                      </w:r>
                      <w:r>
                        <w:t>.</w:t>
                      </w:r>
                    </w:p>
                    <w:p w:rsidR="00133B6C" w:rsidRPr="009F0109" w:rsidRDefault="00133B6C" w:rsidP="00133B6C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33B6C">
        <w:rPr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9FC71C2" wp14:editId="74A4F784">
                <wp:simplePos x="0" y="0"/>
                <wp:positionH relativeFrom="column">
                  <wp:posOffset>3930015</wp:posOffset>
                </wp:positionH>
                <wp:positionV relativeFrom="paragraph">
                  <wp:posOffset>1358900</wp:posOffset>
                </wp:positionV>
                <wp:extent cx="1952625" cy="466725"/>
                <wp:effectExtent l="0" t="0" r="28575" b="28575"/>
                <wp:wrapNone/>
                <wp:docPr id="46" name="Textfeld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133B6C" w:rsidRPr="004A55D5" w:rsidRDefault="00133B6C" w:rsidP="00133B6C">
                            <w:pPr>
                              <w:spacing w:before="120"/>
                              <w:rPr>
                                <w:sz w:val="22"/>
                              </w:rPr>
                            </w:pPr>
                            <w:r w:rsidRPr="004A55D5">
                              <w:rPr>
                                <w:sz w:val="22"/>
                              </w:rPr>
                              <w:t xml:space="preserve">Die Zahl heißt </w:t>
                            </w:r>
                            <w:r w:rsidRPr="009125D4">
                              <w:rPr>
                                <w:rStyle w:val="ekvlsungunterstrichen"/>
                              </w:rPr>
                              <w:t xml:space="preserve">   </w:t>
                            </w:r>
                            <w:r w:rsidRPr="007E003E">
                              <w:rPr>
                                <w:rStyle w:val="ekvlsungunterstrichen"/>
                                <w:szCs w:val="23"/>
                              </w:rPr>
                              <w:t xml:space="preserve"> </w:t>
                            </w:r>
                            <w:r w:rsidRPr="007E003E">
                              <w:rPr>
                                <w:rStyle w:val="ekvlsungunterstrichen"/>
                                <w:rFonts w:cs="Arial"/>
                                <w:szCs w:val="23"/>
                              </w:rPr>
                              <w:t>150</w:t>
                            </w:r>
                            <w:r w:rsidRPr="00A07B06">
                              <w:rPr>
                                <w:rStyle w:val="ekvlsungunterstrichen"/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Style w:val="ekvlsungunterstrichen"/>
                              </w:rPr>
                              <w:t xml:space="preserve"> </w:t>
                            </w:r>
                            <w:r w:rsidRPr="009125D4">
                              <w:rPr>
                                <w:rStyle w:val="ekvlsungunterstrichen"/>
                              </w:rPr>
                              <w:t xml:space="preserve">   </w:t>
                            </w:r>
                            <w:r>
                              <w:t>.</w:t>
                            </w:r>
                          </w:p>
                          <w:p w:rsidR="00133B6C" w:rsidRDefault="00133B6C" w:rsidP="00133B6C">
                            <w:pPr>
                              <w:spacing w:before="120"/>
                            </w:pPr>
                          </w:p>
                          <w:p w:rsidR="00133B6C" w:rsidRPr="009F0109" w:rsidRDefault="00133B6C" w:rsidP="00133B6C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6" o:spid="_x0000_s1028" type="#_x0000_t202" style="position:absolute;margin-left:309.45pt;margin-top:107pt;width:153.75pt;height:36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" filled="f" strokecolor="windowText" strokeweight=".5pt">
                <v:textbox>
                  <w:txbxContent>
                    <w:p w:rsidR="00133B6C" w:rsidRPr="004A55D5" w:rsidRDefault="00133B6C" w:rsidP="00133B6C">
                      <w:pPr>
                        <w:spacing w:before="120"/>
                        <w:rPr>
                          <w:sz w:val="22"/>
                        </w:rPr>
                      </w:pPr>
                      <w:r w:rsidRPr="004A55D5">
                        <w:rPr>
                          <w:sz w:val="22"/>
                        </w:rPr>
                        <w:t xml:space="preserve">Die Zahl heißt </w:t>
                      </w:r>
                      <w:r w:rsidRPr="009125D4">
                        <w:rPr>
                          <w:rStyle w:val="ekvlsungunterstrichen"/>
                        </w:rPr>
                        <w:t xml:space="preserve">   </w:t>
                      </w:r>
                      <w:r w:rsidRPr="007E003E">
                        <w:rPr>
                          <w:rStyle w:val="ekvlsungunterstrichen"/>
                          <w:szCs w:val="23"/>
                        </w:rPr>
                        <w:t xml:space="preserve"> </w:t>
                      </w:r>
                      <w:r w:rsidRPr="007E003E">
                        <w:rPr>
                          <w:rStyle w:val="ekvlsungunterstrichen"/>
                          <w:rFonts w:cs="Arial"/>
                          <w:szCs w:val="23"/>
                        </w:rPr>
                        <w:t>150</w:t>
                      </w:r>
                      <w:r w:rsidRPr="00A07B06">
                        <w:rPr>
                          <w:rStyle w:val="ekvlsungunterstrichen"/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Style w:val="ekvlsungunterstrichen"/>
                        </w:rPr>
                        <w:t xml:space="preserve"> </w:t>
                      </w:r>
                      <w:r w:rsidRPr="009125D4">
                        <w:rPr>
                          <w:rStyle w:val="ekvlsungunterstrichen"/>
                        </w:rPr>
                        <w:t xml:space="preserve">   </w:t>
                      </w:r>
                      <w:r>
                        <w:t>.</w:t>
                      </w:r>
                    </w:p>
                    <w:p w:rsidR="00133B6C" w:rsidRDefault="00133B6C" w:rsidP="00133B6C">
                      <w:pPr>
                        <w:spacing w:before="120"/>
                      </w:pPr>
                    </w:p>
                    <w:p w:rsidR="00133B6C" w:rsidRPr="009F0109" w:rsidRDefault="00133B6C" w:rsidP="00133B6C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33B6C">
        <w:rPr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BBD4D5E" wp14:editId="284E0F0E">
                <wp:simplePos x="0" y="0"/>
                <wp:positionH relativeFrom="column">
                  <wp:posOffset>-40640</wp:posOffset>
                </wp:positionH>
                <wp:positionV relativeFrom="paragraph">
                  <wp:posOffset>1343660</wp:posOffset>
                </wp:positionV>
                <wp:extent cx="3762375" cy="466725"/>
                <wp:effectExtent l="0" t="0" r="28575" b="28575"/>
                <wp:wrapNone/>
                <wp:docPr id="51" name="Textfeld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133B6C" w:rsidRDefault="00133B6C" w:rsidP="00133B6C">
                            <w:r>
                              <w:t xml:space="preserve">Ich halbiere 420. </w:t>
                            </w:r>
                          </w:p>
                          <w:p w:rsidR="00133B6C" w:rsidRDefault="00133B6C" w:rsidP="00133B6C">
                            <w:r>
                              <w:t>Dann subtrahiere ich 60 und erhalte meine Zahl.</w:t>
                            </w:r>
                          </w:p>
                          <w:p w:rsidR="00133B6C" w:rsidRPr="009F0109" w:rsidRDefault="00133B6C" w:rsidP="00133B6C">
                            <w:pPr>
                              <w:pStyle w:val="ekvaufgabenwortkarte"/>
                              <w:spacing w:before="12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1" o:spid="_x0000_s1029" type="#_x0000_t202" style="position:absolute;margin-left:-3.2pt;margin-top:105.8pt;width:296.25pt;height:36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" filled="f" strokecolor="windowText" strokeweight=".5pt">
                <v:textbox>
                  <w:txbxContent>
                    <w:p w:rsidR="00133B6C" w:rsidRDefault="00133B6C" w:rsidP="00133B6C">
                      <w:r>
                        <w:t xml:space="preserve">Ich halbiere 420. </w:t>
                      </w:r>
                    </w:p>
                    <w:p w:rsidR="00133B6C" w:rsidRDefault="00133B6C" w:rsidP="00133B6C">
                      <w:r>
                        <w:t>Dann subtrahiere ich 60 und erhalte meine Zahl.</w:t>
                      </w:r>
                    </w:p>
                    <w:p w:rsidR="00133B6C" w:rsidRPr="009F0109" w:rsidRDefault="00133B6C" w:rsidP="00133B6C">
                      <w:pPr>
                        <w:pStyle w:val="ekvaufgabenwortkarte"/>
                        <w:spacing w:before="12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Pr="00133B6C">
        <w:rPr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66E9645" wp14:editId="3B87CF0D">
                <wp:simplePos x="0" y="0"/>
                <wp:positionH relativeFrom="column">
                  <wp:posOffset>-41910</wp:posOffset>
                </wp:positionH>
                <wp:positionV relativeFrom="paragraph">
                  <wp:posOffset>166370</wp:posOffset>
                </wp:positionV>
                <wp:extent cx="3762375" cy="466725"/>
                <wp:effectExtent l="0" t="0" r="28575" b="28575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133B6C" w:rsidRDefault="00133B6C" w:rsidP="00133B6C">
                            <w:pPr>
                              <w:pStyle w:val="ekvaufgabenwortkarte"/>
                              <w:jc w:val="both"/>
                            </w:pPr>
                            <w:r>
                              <w:t xml:space="preserve">Ich addiere 236 und 120. </w:t>
                            </w:r>
                          </w:p>
                          <w:p w:rsidR="00133B6C" w:rsidRPr="009F0109" w:rsidRDefault="00133B6C" w:rsidP="00133B6C">
                            <w:pPr>
                              <w:pStyle w:val="ekvaufgabenwortkarte"/>
                              <w:spacing w:before="120"/>
                              <w:jc w:val="both"/>
                            </w:pPr>
                            <w:r>
                              <w:t>Dann subtrahiere ich 80 und erhalte meine Zahl.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1" o:spid="_x0000_s1030" type="#_x0000_t202" style="position:absolute;margin-left:-3.3pt;margin-top:13.1pt;width:296.25pt;height:36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" filled="f" strokecolor="windowText" strokeweight=".5pt">
                <v:textbox>
                  <w:txbxContent>
                    <w:p w:rsidR="00133B6C" w:rsidRDefault="00133B6C" w:rsidP="00133B6C">
                      <w:pPr>
                        <w:pStyle w:val="ekvaufgabenwortkarte"/>
                        <w:jc w:val="both"/>
                      </w:pPr>
                      <w:r>
                        <w:t xml:space="preserve">Ich addiere 236 und 120. </w:t>
                      </w:r>
                    </w:p>
                    <w:p w:rsidR="00133B6C" w:rsidRPr="009F0109" w:rsidRDefault="00133B6C" w:rsidP="00133B6C">
                      <w:pPr>
                        <w:pStyle w:val="ekvaufgabenwortkarte"/>
                        <w:spacing w:before="120"/>
                        <w:jc w:val="both"/>
                      </w:pPr>
                      <w:r>
                        <w:t>Dann subtrahiere ich 80 und erhalte meine Zahl.</w:t>
                      </w:r>
                    </w:p>
                  </w:txbxContent>
                </v:textbox>
              </v:shape>
            </w:pict>
          </mc:Fallback>
        </mc:AlternateContent>
      </w:r>
      <w:r w:rsidRPr="00133B6C">
        <w:rPr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3D44276" wp14:editId="3106A181">
                <wp:simplePos x="0" y="0"/>
                <wp:positionH relativeFrom="column">
                  <wp:posOffset>3930015</wp:posOffset>
                </wp:positionH>
                <wp:positionV relativeFrom="paragraph">
                  <wp:posOffset>166370</wp:posOffset>
                </wp:positionV>
                <wp:extent cx="1952625" cy="466725"/>
                <wp:effectExtent l="0" t="0" r="28575" b="28575"/>
                <wp:wrapNone/>
                <wp:docPr id="42" name="Textfel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133B6C" w:rsidRDefault="00133B6C" w:rsidP="00133B6C">
                            <w:pPr>
                              <w:spacing w:before="120"/>
                            </w:pPr>
                            <w:r>
                              <w:t xml:space="preserve">Die Zahl </w:t>
                            </w:r>
                            <w:r w:rsidRPr="007E003E">
                              <w:rPr>
                                <w:szCs w:val="23"/>
                              </w:rPr>
                              <w:t xml:space="preserve">heißt </w:t>
                            </w:r>
                            <w:r w:rsidRPr="007E003E">
                              <w:rPr>
                                <w:rStyle w:val="ekvlsungunterstrichen"/>
                                <w:szCs w:val="23"/>
                              </w:rPr>
                              <w:t xml:space="preserve">    </w:t>
                            </w:r>
                            <w:r w:rsidRPr="007E003E">
                              <w:rPr>
                                <w:rStyle w:val="ekvlsungunterstrichen"/>
                                <w:rFonts w:cs="Arial"/>
                                <w:szCs w:val="23"/>
                              </w:rPr>
                              <w:t>276</w:t>
                            </w:r>
                            <w:r w:rsidRPr="00012AE0">
                              <w:rPr>
                                <w:rStyle w:val="ekvlsungunterstrichen"/>
                                <w:rFonts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07B06">
                              <w:rPr>
                                <w:rStyle w:val="ekvlsungunterstrichen"/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125D4">
                              <w:rPr>
                                <w:rStyle w:val="ekvlsungunterstrichen"/>
                              </w:rPr>
                              <w:t xml:space="preserve">  </w:t>
                            </w:r>
                            <w:r>
                              <w:t>.</w:t>
                            </w:r>
                          </w:p>
                          <w:p w:rsidR="00133B6C" w:rsidRPr="009F0109" w:rsidRDefault="00133B6C" w:rsidP="00133B6C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2" o:spid="_x0000_s1031" type="#_x0000_t202" style="position:absolute;margin-left:309.45pt;margin-top:13.1pt;width:153.75pt;height:36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" filled="f" strokecolor="windowText" strokeweight=".5pt">
                <v:textbox>
                  <w:txbxContent>
                    <w:p w:rsidR="00133B6C" w:rsidRDefault="00133B6C" w:rsidP="00133B6C">
                      <w:pPr>
                        <w:spacing w:before="120"/>
                      </w:pPr>
                      <w:r>
                        <w:t xml:space="preserve">Die Zahl </w:t>
                      </w:r>
                      <w:r w:rsidRPr="007E003E">
                        <w:rPr>
                          <w:szCs w:val="23"/>
                        </w:rPr>
                        <w:t xml:space="preserve">heißt </w:t>
                      </w:r>
                      <w:r w:rsidRPr="007E003E">
                        <w:rPr>
                          <w:rStyle w:val="ekvlsungunterstrichen"/>
                          <w:szCs w:val="23"/>
                        </w:rPr>
                        <w:t xml:space="preserve">    </w:t>
                      </w:r>
                      <w:r w:rsidRPr="007E003E">
                        <w:rPr>
                          <w:rStyle w:val="ekvlsungunterstrichen"/>
                          <w:rFonts w:cs="Arial"/>
                          <w:szCs w:val="23"/>
                        </w:rPr>
                        <w:t>276</w:t>
                      </w:r>
                      <w:r w:rsidRPr="00012AE0">
                        <w:rPr>
                          <w:rStyle w:val="ekvlsungunterstrichen"/>
                          <w:rFonts w:cs="Arial"/>
                          <w:sz w:val="24"/>
                          <w:szCs w:val="24"/>
                        </w:rPr>
                        <w:t xml:space="preserve"> </w:t>
                      </w:r>
                      <w:r w:rsidRPr="00A07B06">
                        <w:rPr>
                          <w:rStyle w:val="ekvlsungunterstrichen"/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9125D4">
                        <w:rPr>
                          <w:rStyle w:val="ekvlsungunterstrichen"/>
                        </w:rPr>
                        <w:t xml:space="preserve">  </w:t>
                      </w:r>
                      <w:r>
                        <w:t>.</w:t>
                      </w:r>
                    </w:p>
                    <w:p w:rsidR="00133B6C" w:rsidRPr="009F0109" w:rsidRDefault="00133B6C" w:rsidP="00133B6C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87868" w:rsidRDefault="00387868" w:rsidP="00AE5071"/>
    <w:p w:rsidR="00133B6C" w:rsidRDefault="00133B6C" w:rsidP="00AE5071"/>
    <w:p w:rsidR="00133B6C" w:rsidRDefault="00133B6C" w:rsidP="00AE5071"/>
    <w:p w:rsidR="00133B6C" w:rsidRDefault="00133B6C" w:rsidP="00AE5071"/>
    <w:p w:rsidR="00133B6C" w:rsidRDefault="00133B6C" w:rsidP="00AE5071"/>
    <w:p w:rsidR="00133B6C" w:rsidRDefault="00133B6C" w:rsidP="00AE5071"/>
    <w:p w:rsidR="00133B6C" w:rsidRDefault="00133B6C" w:rsidP="00AE5071"/>
    <w:p w:rsidR="00133B6C" w:rsidRDefault="00133B6C" w:rsidP="00AE5071"/>
    <w:p w:rsidR="00133B6C" w:rsidRDefault="00133B6C" w:rsidP="00AE5071"/>
    <w:p w:rsidR="00133B6C" w:rsidRDefault="00133B6C" w:rsidP="00AE5071"/>
    <w:p w:rsidR="00387868" w:rsidRPr="00D3427F" w:rsidRDefault="00387868" w:rsidP="00387868">
      <w:pPr>
        <w:pStyle w:val="ekvnummerierung"/>
        <w:framePr w:wrap="around"/>
      </w:pPr>
      <w:r>
        <w:t>2</w:t>
      </w:r>
    </w:p>
    <w:p w:rsidR="002B1528" w:rsidRPr="00287B24" w:rsidRDefault="002B1528" w:rsidP="002B152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9B9FD4F" wp14:editId="2F379678">
            <wp:extent cx="288290" cy="288290"/>
            <wp:effectExtent l="0" t="0" r="0" b="0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868" w:rsidRPr="00287B24" w:rsidRDefault="00387868" w:rsidP="00387868">
      <w:pPr>
        <w:pStyle w:val="ekvpicto"/>
        <w:framePr w:wrap="around"/>
      </w:pPr>
    </w:p>
    <w:p w:rsidR="00387868" w:rsidRDefault="00387868" w:rsidP="00AE5071">
      <w:r>
        <w:t xml:space="preserve">Löse die Zahlenrätsel. </w:t>
      </w:r>
      <w:r w:rsidR="002E31FC">
        <w:t>Nutze die</w:t>
      </w:r>
      <w:r>
        <w:t xml:space="preserve"> Skizze</w:t>
      </w:r>
      <w:r w:rsidR="002E31FC">
        <w:t>n</w:t>
      </w:r>
      <w:r>
        <w:t>.</w:t>
      </w:r>
    </w:p>
    <w:p w:rsidR="00387868" w:rsidRDefault="00387868" w:rsidP="00AE5071"/>
    <w:p w:rsidR="00387868" w:rsidRDefault="004374DB" w:rsidP="00AE5071">
      <w:r>
        <w:t xml:space="preserve">Ich subtrahiere </w:t>
      </w:r>
      <w:r w:rsidR="00DD08F2">
        <w:t>150 von 500 und verdopple das Ergebnis. Dann addiere ich 300 und subtrahiere 950. Ich dividiere durch 5 und erhalte meine Zahl.</w:t>
      </w:r>
    </w:p>
    <w:p w:rsidR="00DD08F2" w:rsidRDefault="00DD08F2" w:rsidP="00AE5071"/>
    <w:p w:rsidR="00DD08F2" w:rsidRPr="009125D4" w:rsidRDefault="00DD08F2" w:rsidP="00AE5071">
      <w:pPr>
        <w:rPr>
          <w:rStyle w:val="ekvlsung"/>
        </w:rPr>
      </w:pP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7ADB80" wp14:editId="6143704D">
                <wp:simplePos x="0" y="0"/>
                <wp:positionH relativeFrom="column">
                  <wp:posOffset>4872990</wp:posOffset>
                </wp:positionH>
                <wp:positionV relativeFrom="paragraph">
                  <wp:posOffset>255270</wp:posOffset>
                </wp:positionV>
                <wp:extent cx="503555" cy="0"/>
                <wp:effectExtent l="0" t="76200" r="29845" b="95250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8" o:spid="_x0000_s1026" type="#_x0000_t32" style="position:absolute;margin-left:383.7pt;margin-top:20.1pt;width:39.65pt;height:0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E31508" wp14:editId="55AAA2F4">
                <wp:simplePos x="0" y="0"/>
                <wp:positionH relativeFrom="column">
                  <wp:posOffset>4311015</wp:posOffset>
                </wp:positionH>
                <wp:positionV relativeFrom="paragraph">
                  <wp:posOffset>68580</wp:posOffset>
                </wp:positionV>
                <wp:extent cx="539750" cy="395605"/>
                <wp:effectExtent l="0" t="0" r="12700" b="2349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7E003E" w:rsidRDefault="009125D4" w:rsidP="00DD08F2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</w:pPr>
                            <w:r w:rsidRPr="007E003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2" type="#_x0000_t202" style="position:absolute;margin-left:339.45pt;margin-top:5.4pt;width:42.5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" filled="f" strokecolor="windowText" strokeweight=".5pt">
                <v:textbox>
                  <w:txbxContent>
                    <w:p w:rsidR="00DD08F2" w:rsidRPr="007E003E" w:rsidRDefault="009125D4" w:rsidP="00DD08F2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7E003E"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549736" wp14:editId="1939A08D">
                <wp:simplePos x="0" y="0"/>
                <wp:positionH relativeFrom="column">
                  <wp:posOffset>3796665</wp:posOffset>
                </wp:positionH>
                <wp:positionV relativeFrom="paragraph">
                  <wp:posOffset>255270</wp:posOffset>
                </wp:positionV>
                <wp:extent cx="503555" cy="0"/>
                <wp:effectExtent l="0" t="76200" r="29845" b="95250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7" o:spid="_x0000_s1026" type="#_x0000_t32" style="position:absolute;margin-left:298.95pt;margin-top:20.1pt;width:39.65pt;height:0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D74349" wp14:editId="533D3AFC">
                <wp:simplePos x="0" y="0"/>
                <wp:positionH relativeFrom="column">
                  <wp:posOffset>3234690</wp:posOffset>
                </wp:positionH>
                <wp:positionV relativeFrom="paragraph">
                  <wp:posOffset>68580</wp:posOffset>
                </wp:positionV>
                <wp:extent cx="539750" cy="395605"/>
                <wp:effectExtent l="0" t="0" r="12700" b="2349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7E003E" w:rsidRDefault="009125D4" w:rsidP="00DD08F2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</w:pPr>
                            <w:r w:rsidRPr="007E003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  <w:t>1000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33" type="#_x0000_t202" style="position:absolute;margin-left:254.7pt;margin-top:5.4pt;width:42.5pt;height:31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" filled="f" strokecolor="windowText" strokeweight=".5pt">
                <v:textbox>
                  <w:txbxContent>
                    <w:p w:rsidR="00DD08F2" w:rsidRPr="007E003E" w:rsidRDefault="009125D4" w:rsidP="00DD08F2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7E003E"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1000</w:t>
                      </w: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AA7684" wp14:editId="419187A9">
                <wp:simplePos x="0" y="0"/>
                <wp:positionH relativeFrom="column">
                  <wp:posOffset>2720340</wp:posOffset>
                </wp:positionH>
                <wp:positionV relativeFrom="paragraph">
                  <wp:posOffset>255270</wp:posOffset>
                </wp:positionV>
                <wp:extent cx="503555" cy="0"/>
                <wp:effectExtent l="0" t="76200" r="29845" b="95250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9" o:spid="_x0000_s1026" type="#_x0000_t32" style="position:absolute;margin-left:214.2pt;margin-top:20.1pt;width:39.65pt;height: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A8ADB4" wp14:editId="0C1CA0FE">
                <wp:simplePos x="0" y="0"/>
                <wp:positionH relativeFrom="column">
                  <wp:posOffset>2158365</wp:posOffset>
                </wp:positionH>
                <wp:positionV relativeFrom="paragraph">
                  <wp:posOffset>68580</wp:posOffset>
                </wp:positionV>
                <wp:extent cx="539750" cy="395605"/>
                <wp:effectExtent l="0" t="0" r="12700" b="2349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7E003E" w:rsidRDefault="009125D4" w:rsidP="00DD08F2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</w:pPr>
                            <w:r w:rsidRPr="007E003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  <w:t>700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34" type="#_x0000_t202" style="position:absolute;margin-left:169.95pt;margin-top:5.4pt;width:42.5pt;height:3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" filled="f" strokecolor="windowText" strokeweight=".5pt">
                <v:textbox>
                  <w:txbxContent>
                    <w:p w:rsidR="00DD08F2" w:rsidRPr="007E003E" w:rsidRDefault="009125D4" w:rsidP="00DD08F2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7E003E"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700</w:t>
                      </w: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A39099" wp14:editId="05EEF675">
                <wp:simplePos x="0" y="0"/>
                <wp:positionH relativeFrom="column">
                  <wp:posOffset>1644015</wp:posOffset>
                </wp:positionH>
                <wp:positionV relativeFrom="paragraph">
                  <wp:posOffset>255270</wp:posOffset>
                </wp:positionV>
                <wp:extent cx="503555" cy="0"/>
                <wp:effectExtent l="0" t="76200" r="29845" b="95250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1" o:spid="_x0000_s1026" type="#_x0000_t32" style="position:absolute;margin-left:129.45pt;margin-top:20.1pt;width:39.65pt;height:0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51870A" wp14:editId="22B63C16">
                <wp:simplePos x="0" y="0"/>
                <wp:positionH relativeFrom="column">
                  <wp:posOffset>1082040</wp:posOffset>
                </wp:positionH>
                <wp:positionV relativeFrom="paragraph">
                  <wp:posOffset>68580</wp:posOffset>
                </wp:positionV>
                <wp:extent cx="539750" cy="395605"/>
                <wp:effectExtent l="0" t="0" r="12700" b="2349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7E003E" w:rsidRDefault="00DD08F2" w:rsidP="00DD08F2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</w:pPr>
                            <w:r w:rsidRPr="007E003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  <w:t>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5" type="#_x0000_t202" style="position:absolute;margin-left:85.2pt;margin-top:5.4pt;width:42.5pt;height:3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" filled="f" strokecolor="windowText" strokeweight=".5pt">
                <v:textbox>
                  <w:txbxContent>
                    <w:p w:rsidR="00DD08F2" w:rsidRPr="007E003E" w:rsidRDefault="00DD08F2" w:rsidP="00DD08F2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7E003E"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350</w:t>
                      </w: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4DFA7E" wp14:editId="048F6A40">
                <wp:simplePos x="0" y="0"/>
                <wp:positionH relativeFrom="column">
                  <wp:posOffset>567690</wp:posOffset>
                </wp:positionH>
                <wp:positionV relativeFrom="paragraph">
                  <wp:posOffset>255270</wp:posOffset>
                </wp:positionV>
                <wp:extent cx="503555" cy="0"/>
                <wp:effectExtent l="0" t="76200" r="29845" b="95250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9" o:spid="_x0000_s1026" type="#_x0000_t32" style="position:absolute;margin-left:44.7pt;margin-top:20.1pt;width:39.65pt;height: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65C796" wp14:editId="6FA68DB8">
                <wp:simplePos x="0" y="0"/>
                <wp:positionH relativeFrom="column">
                  <wp:posOffset>5715</wp:posOffset>
                </wp:positionH>
                <wp:positionV relativeFrom="paragraph">
                  <wp:posOffset>68580</wp:posOffset>
                </wp:positionV>
                <wp:extent cx="539750" cy="395605"/>
                <wp:effectExtent l="0" t="0" r="12700" b="2349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7E003E" w:rsidRDefault="00DD08F2" w:rsidP="00DD08F2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</w:pPr>
                            <w:r w:rsidRPr="007E003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  <w:t>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36" type="#_x0000_t202" style="position:absolute;margin-left:.45pt;margin-top:5.4pt;width:42.5pt;height:3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" filled="f" strokecolor="windowText" strokeweight=".5pt">
                <v:textbox>
                  <w:txbxContent>
                    <w:p w:rsidR="00DD08F2" w:rsidRPr="007E003E" w:rsidRDefault="00DD08F2" w:rsidP="00DD08F2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7E003E"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500</w:t>
                      </w: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245313" wp14:editId="4A93D52C">
                <wp:simplePos x="0" y="0"/>
                <wp:positionH relativeFrom="column">
                  <wp:posOffset>5387340</wp:posOffset>
                </wp:positionH>
                <wp:positionV relativeFrom="paragraph">
                  <wp:posOffset>68580</wp:posOffset>
                </wp:positionV>
                <wp:extent cx="539750" cy="395605"/>
                <wp:effectExtent l="19050" t="19050" r="12700" b="2349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7E003E" w:rsidRDefault="009125D4" w:rsidP="00DD08F2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</w:pPr>
                            <w:r w:rsidRPr="007E003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6" o:spid="_x0000_s1037" type="#_x0000_t202" style="position:absolute;margin-left:424.2pt;margin-top:5.4pt;width:42.5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" filled="f" strokecolor="windowText" strokeweight="2.25pt">
                <v:textbox>
                  <w:txbxContent>
                    <w:p w:rsidR="00DD08F2" w:rsidRPr="007E003E" w:rsidRDefault="009125D4" w:rsidP="00DD08F2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7E003E"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</w:t>
      </w:r>
      <w:r w:rsidRPr="007E003E">
        <w:rPr>
          <w:rStyle w:val="ekvlsung"/>
          <w:rFonts w:cs="Arial"/>
          <w:szCs w:val="23"/>
        </w:rPr>
        <w:t>- 150</w:t>
      </w:r>
      <w:r w:rsidR="009125D4">
        <w:rPr>
          <w:rStyle w:val="ekvlsung"/>
        </w:rPr>
        <w:tab/>
      </w:r>
      <w:r w:rsidR="009125D4">
        <w:rPr>
          <w:rStyle w:val="ekvlsung"/>
        </w:rPr>
        <w:tab/>
      </w:r>
      <w:r w:rsidR="009125D4" w:rsidRPr="007E003E">
        <w:rPr>
          <w:rStyle w:val="ekvlsung"/>
          <w:rFonts w:cs="Arial"/>
          <w:szCs w:val="23"/>
        </w:rPr>
        <w:t>· 2</w:t>
      </w:r>
      <w:r w:rsidR="009125D4">
        <w:rPr>
          <w:rStyle w:val="ekvlsung"/>
        </w:rPr>
        <w:tab/>
      </w:r>
      <w:r w:rsidR="009125D4">
        <w:rPr>
          <w:rStyle w:val="ekvlsung"/>
        </w:rPr>
        <w:tab/>
        <w:t xml:space="preserve">  </w:t>
      </w:r>
      <w:r w:rsidR="009125D4" w:rsidRPr="007E003E">
        <w:rPr>
          <w:rStyle w:val="ekvlsung"/>
          <w:rFonts w:cs="Arial"/>
          <w:szCs w:val="23"/>
        </w:rPr>
        <w:t>+ 300</w:t>
      </w:r>
      <w:r w:rsidR="009125D4">
        <w:rPr>
          <w:rStyle w:val="ekvlsung"/>
        </w:rPr>
        <w:tab/>
        <w:t xml:space="preserve">      </w:t>
      </w:r>
      <w:r w:rsidR="009125D4" w:rsidRPr="007E003E">
        <w:rPr>
          <w:rStyle w:val="ekvlsung"/>
          <w:rFonts w:cs="Arial"/>
          <w:szCs w:val="23"/>
        </w:rPr>
        <w:t>- 950</w:t>
      </w:r>
      <w:r w:rsidR="009125D4">
        <w:rPr>
          <w:rStyle w:val="ekvlsung"/>
        </w:rPr>
        <w:tab/>
      </w:r>
      <w:r w:rsidR="009125D4">
        <w:rPr>
          <w:rStyle w:val="ekvlsung"/>
        </w:rPr>
        <w:tab/>
        <w:t xml:space="preserve"> </w:t>
      </w:r>
      <w:r w:rsidR="009125D4" w:rsidRPr="007E003E">
        <w:rPr>
          <w:rStyle w:val="ekvlsung"/>
          <w:rFonts w:cs="Arial"/>
          <w:szCs w:val="23"/>
        </w:rPr>
        <w:t>: 5</w:t>
      </w:r>
    </w:p>
    <w:p w:rsidR="00DD08F2" w:rsidRDefault="00DD08F2" w:rsidP="00AE5071"/>
    <w:p w:rsidR="00DD08F2" w:rsidRDefault="00DD08F2" w:rsidP="00AE5071"/>
    <w:p w:rsidR="00DD08F2" w:rsidRDefault="00DD08F2" w:rsidP="00AE5071"/>
    <w:p w:rsidR="00DD08F2" w:rsidRDefault="00DD08F2" w:rsidP="00AE5071">
      <w:r>
        <w:t xml:space="preserve">Ich multipliziere 7 </w:t>
      </w:r>
      <w:r w:rsidR="009125D4">
        <w:t>mit</w:t>
      </w:r>
      <w:r>
        <w:t xml:space="preserve"> 8 und addiere 244 dazu. Dann halbiere ich das Ergebnis und addiere 294. Ich verdopple und erhalte meine Zahl.</w:t>
      </w:r>
    </w:p>
    <w:p w:rsidR="00DD08F2" w:rsidRDefault="00DD08F2" w:rsidP="00AE5071"/>
    <w:p w:rsidR="00DD08F2" w:rsidRPr="009125D4" w:rsidRDefault="00DD08F2" w:rsidP="00AE5071">
      <w:pPr>
        <w:rPr>
          <w:rStyle w:val="ekvlsung"/>
        </w:rPr>
      </w:pP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80A44E" wp14:editId="332BF56A">
                <wp:simplePos x="0" y="0"/>
                <wp:positionH relativeFrom="column">
                  <wp:posOffset>4872990</wp:posOffset>
                </wp:positionH>
                <wp:positionV relativeFrom="paragraph">
                  <wp:posOffset>309880</wp:posOffset>
                </wp:positionV>
                <wp:extent cx="503555" cy="0"/>
                <wp:effectExtent l="0" t="76200" r="29845" b="95250"/>
                <wp:wrapNone/>
                <wp:docPr id="24" name="Gerade Verbindung mit Pfe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4" o:spid="_x0000_s1026" type="#_x0000_t32" style="position:absolute;margin-left:383.7pt;margin-top:24.4pt;width:39.65pt;height:0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72BC60" wp14:editId="24B172B0">
                <wp:simplePos x="0" y="0"/>
                <wp:positionH relativeFrom="column">
                  <wp:posOffset>3796665</wp:posOffset>
                </wp:positionH>
                <wp:positionV relativeFrom="paragraph">
                  <wp:posOffset>309880</wp:posOffset>
                </wp:positionV>
                <wp:extent cx="503555" cy="0"/>
                <wp:effectExtent l="0" t="76200" r="29845" b="95250"/>
                <wp:wrapNone/>
                <wp:docPr id="23" name="Gerade Verbindung mit Pfe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3" o:spid="_x0000_s1026" type="#_x0000_t32" style="position:absolute;margin-left:298.95pt;margin-top:24.4pt;width:39.65pt;height:0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898C2D" wp14:editId="25D363B4">
                <wp:simplePos x="0" y="0"/>
                <wp:positionH relativeFrom="column">
                  <wp:posOffset>5387340</wp:posOffset>
                </wp:positionH>
                <wp:positionV relativeFrom="paragraph">
                  <wp:posOffset>123190</wp:posOffset>
                </wp:positionV>
                <wp:extent cx="539750" cy="395605"/>
                <wp:effectExtent l="19050" t="19050" r="12700" b="23495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7E003E" w:rsidRDefault="0084456A" w:rsidP="00DD08F2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</w:pPr>
                            <w:r w:rsidRPr="007E003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  <w:t>888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2" o:spid="_x0000_s1038" type="#_x0000_t202" style="position:absolute;margin-left:424.2pt;margin-top:9.7pt;width:42.5pt;height:31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" filled="f" strokecolor="windowText" strokeweight="2.25pt">
                <v:textbox>
                  <w:txbxContent>
                    <w:p w:rsidR="00DD08F2" w:rsidRPr="007E003E" w:rsidRDefault="0084456A" w:rsidP="00DD08F2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7E003E"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888</w:t>
                      </w: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A4C390" wp14:editId="00EF369F">
                <wp:simplePos x="0" y="0"/>
                <wp:positionH relativeFrom="column">
                  <wp:posOffset>4311015</wp:posOffset>
                </wp:positionH>
                <wp:positionV relativeFrom="paragraph">
                  <wp:posOffset>123190</wp:posOffset>
                </wp:positionV>
                <wp:extent cx="539750" cy="395605"/>
                <wp:effectExtent l="0" t="0" r="12700" b="23495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7E003E" w:rsidRDefault="0084456A" w:rsidP="00DD08F2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</w:pPr>
                            <w:r w:rsidRPr="007E003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  <w:t>444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1" o:spid="_x0000_s1039" type="#_x0000_t202" style="position:absolute;margin-left:339.45pt;margin-top:9.7pt;width:42.5pt;height:31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" filled="f" strokecolor="windowText" strokeweight=".5pt">
                <v:textbox>
                  <w:txbxContent>
                    <w:p w:rsidR="00DD08F2" w:rsidRPr="007E003E" w:rsidRDefault="0084456A" w:rsidP="00DD08F2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7E003E"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444</w:t>
                      </w: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0F13ED" wp14:editId="017C64B6">
                <wp:simplePos x="0" y="0"/>
                <wp:positionH relativeFrom="column">
                  <wp:posOffset>3234690</wp:posOffset>
                </wp:positionH>
                <wp:positionV relativeFrom="paragraph">
                  <wp:posOffset>123190</wp:posOffset>
                </wp:positionV>
                <wp:extent cx="539750" cy="395605"/>
                <wp:effectExtent l="0" t="0" r="12700" b="23495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7E003E" w:rsidRDefault="0084456A" w:rsidP="00DD08F2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</w:pPr>
                            <w:r w:rsidRPr="007E003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  <w:t>150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0" o:spid="_x0000_s1040" type="#_x0000_t202" style="position:absolute;margin-left:254.7pt;margin-top:9.7pt;width:42.5pt;height:31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" filled="f" strokecolor="windowText" strokeweight=".5pt">
                <v:textbox>
                  <w:txbxContent>
                    <w:p w:rsidR="00DD08F2" w:rsidRPr="007E003E" w:rsidRDefault="0084456A" w:rsidP="00DD08F2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7E003E"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150</w:t>
                      </w: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30517E" wp14:editId="04B30B2C">
                <wp:simplePos x="0" y="0"/>
                <wp:positionH relativeFrom="column">
                  <wp:posOffset>2158365</wp:posOffset>
                </wp:positionH>
                <wp:positionV relativeFrom="paragraph">
                  <wp:posOffset>123190</wp:posOffset>
                </wp:positionV>
                <wp:extent cx="539750" cy="395605"/>
                <wp:effectExtent l="0" t="0" r="12700" b="2349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7E003E" w:rsidRDefault="0084456A" w:rsidP="00DD08F2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</w:pPr>
                            <w:r w:rsidRPr="007E003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  <w:t>300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41" type="#_x0000_t202" style="position:absolute;margin-left:169.95pt;margin-top:9.7pt;width:42.5pt;height:31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" filled="f" strokecolor="windowText" strokeweight=".5pt">
                <v:textbox>
                  <w:txbxContent>
                    <w:p w:rsidR="00DD08F2" w:rsidRPr="007E003E" w:rsidRDefault="0084456A" w:rsidP="00DD08F2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7E003E"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300</w:t>
                      </w: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C03F08" wp14:editId="613F0642">
                <wp:simplePos x="0" y="0"/>
                <wp:positionH relativeFrom="column">
                  <wp:posOffset>1644015</wp:posOffset>
                </wp:positionH>
                <wp:positionV relativeFrom="paragraph">
                  <wp:posOffset>309880</wp:posOffset>
                </wp:positionV>
                <wp:extent cx="503555" cy="0"/>
                <wp:effectExtent l="0" t="76200" r="29845" b="95250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8" o:spid="_x0000_s1026" type="#_x0000_t32" style="position:absolute;margin-left:129.45pt;margin-top:24.4pt;width:39.65pt;height:0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E00D3C" wp14:editId="336888EB">
                <wp:simplePos x="0" y="0"/>
                <wp:positionH relativeFrom="column">
                  <wp:posOffset>1082040</wp:posOffset>
                </wp:positionH>
                <wp:positionV relativeFrom="paragraph">
                  <wp:posOffset>123190</wp:posOffset>
                </wp:positionV>
                <wp:extent cx="539750" cy="395605"/>
                <wp:effectExtent l="0" t="0" r="12700" b="2349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7E003E" w:rsidRDefault="0084456A" w:rsidP="00DD08F2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</w:pPr>
                            <w:r w:rsidRPr="007E003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  <w:t>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42" type="#_x0000_t202" style="position:absolute;margin-left:85.2pt;margin-top:9.7pt;width:42.5pt;height:31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" filled="f" strokecolor="windowText" strokeweight=".5pt">
                <v:textbox>
                  <w:txbxContent>
                    <w:p w:rsidR="00DD08F2" w:rsidRPr="007E003E" w:rsidRDefault="0084456A" w:rsidP="00DD08F2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7E003E"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56</w:t>
                      </w: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597C35" wp14:editId="1FFED91E">
                <wp:simplePos x="0" y="0"/>
                <wp:positionH relativeFrom="column">
                  <wp:posOffset>567690</wp:posOffset>
                </wp:positionH>
                <wp:positionV relativeFrom="paragraph">
                  <wp:posOffset>309880</wp:posOffset>
                </wp:positionV>
                <wp:extent cx="503555" cy="0"/>
                <wp:effectExtent l="0" t="76200" r="29845" b="95250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4" o:spid="_x0000_s1026" type="#_x0000_t32" style="position:absolute;margin-left:44.7pt;margin-top:24.4pt;width:39.65pt;height:0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DC21E7" wp14:editId="2E0D51C4">
                <wp:simplePos x="0" y="0"/>
                <wp:positionH relativeFrom="column">
                  <wp:posOffset>5715</wp:posOffset>
                </wp:positionH>
                <wp:positionV relativeFrom="paragraph">
                  <wp:posOffset>123190</wp:posOffset>
                </wp:positionV>
                <wp:extent cx="539750" cy="395605"/>
                <wp:effectExtent l="0" t="0" r="12700" b="2349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7E003E" w:rsidRDefault="009125D4" w:rsidP="00DD08F2">
                            <w:pPr>
                              <w:pStyle w:val="ekvaufgabenwortkarte"/>
                              <w:jc w:val="center"/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</w:pPr>
                            <w:r w:rsidRPr="007E003E">
                              <w:rPr>
                                <w:rStyle w:val="ekvlsung"/>
                                <w:rFonts w:cs="Arial"/>
                                <w:color w:val="000000" w:themeColor="text1" w:themeShade="A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" o:spid="_x0000_s1043" type="#_x0000_t202" style="position:absolute;margin-left:.45pt;margin-top:9.7pt;width:42.5pt;height:31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" filled="f" strokecolor="windowText" strokeweight=".5pt">
                <v:textbox>
                  <w:txbxContent>
                    <w:p w:rsidR="00DD08F2" w:rsidRPr="007E003E" w:rsidRDefault="009125D4" w:rsidP="00DD08F2">
                      <w:pPr>
                        <w:pStyle w:val="ekvaufgabenwortkarte"/>
                        <w:jc w:val="center"/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7E003E">
                        <w:rPr>
                          <w:rStyle w:val="ekvlsung"/>
                          <w:rFonts w:cs="Arial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9125D4">
        <w:tab/>
      </w:r>
      <w:r w:rsidR="009125D4">
        <w:tab/>
      </w:r>
      <w:r w:rsidR="009125D4">
        <w:tab/>
      </w:r>
      <w:r w:rsidR="009125D4" w:rsidRPr="009125D4">
        <w:rPr>
          <w:rStyle w:val="ekvlsung"/>
        </w:rPr>
        <w:t xml:space="preserve">   </w:t>
      </w:r>
      <w:r w:rsidR="009125D4">
        <w:rPr>
          <w:rStyle w:val="ekvlsung"/>
        </w:rPr>
        <w:t xml:space="preserve"> </w:t>
      </w:r>
      <w:r w:rsidR="009125D4" w:rsidRPr="007E003E">
        <w:rPr>
          <w:rStyle w:val="ekvlsung"/>
          <w:rFonts w:cs="Arial"/>
          <w:szCs w:val="23"/>
        </w:rPr>
        <w:t>· 8</w:t>
      </w:r>
      <w:r w:rsidR="0084456A" w:rsidRPr="007E003E">
        <w:rPr>
          <w:rStyle w:val="ekvlsung"/>
          <w:rFonts w:ascii="Arial" w:hAnsi="Arial" w:cs="Arial"/>
          <w:szCs w:val="23"/>
        </w:rPr>
        <w:tab/>
      </w:r>
      <w:r w:rsidR="0084456A">
        <w:rPr>
          <w:rStyle w:val="ekvlsung"/>
        </w:rPr>
        <w:tab/>
        <w:t xml:space="preserve">        </w:t>
      </w:r>
      <w:r w:rsidR="0084456A" w:rsidRPr="007E003E">
        <w:rPr>
          <w:rStyle w:val="ekvlsung"/>
          <w:rFonts w:cs="Arial"/>
          <w:szCs w:val="23"/>
        </w:rPr>
        <w:t>+ 244</w:t>
      </w:r>
      <w:r w:rsidR="0084456A">
        <w:rPr>
          <w:rStyle w:val="ekvlsung"/>
        </w:rPr>
        <w:tab/>
      </w:r>
      <w:r w:rsidR="0084456A">
        <w:rPr>
          <w:rStyle w:val="ekvlsung"/>
        </w:rPr>
        <w:tab/>
      </w:r>
      <w:r w:rsidR="0084456A" w:rsidRPr="004374DB">
        <w:rPr>
          <w:rStyle w:val="ekvlsung"/>
        </w:rPr>
        <w:t xml:space="preserve">    </w:t>
      </w:r>
      <w:r w:rsidR="0084456A" w:rsidRPr="007E003E">
        <w:rPr>
          <w:rStyle w:val="ekvlsung"/>
          <w:rFonts w:cs="Arial"/>
          <w:szCs w:val="23"/>
        </w:rPr>
        <w:t>: 2</w:t>
      </w:r>
      <w:r w:rsidR="0084456A">
        <w:rPr>
          <w:rStyle w:val="ekvlsung"/>
        </w:rPr>
        <w:tab/>
      </w:r>
      <w:r w:rsidR="0084456A">
        <w:rPr>
          <w:rStyle w:val="ekvlsung"/>
        </w:rPr>
        <w:tab/>
        <w:t xml:space="preserve">      </w:t>
      </w:r>
      <w:r w:rsidR="0084456A" w:rsidRPr="007E003E">
        <w:rPr>
          <w:rStyle w:val="ekvlsung"/>
          <w:rFonts w:cs="Arial"/>
          <w:szCs w:val="23"/>
        </w:rPr>
        <w:t>+ 294</w:t>
      </w:r>
      <w:r w:rsidR="0084456A">
        <w:rPr>
          <w:rStyle w:val="ekvlsung"/>
        </w:rPr>
        <w:tab/>
      </w:r>
      <w:r w:rsidR="0084456A">
        <w:rPr>
          <w:rStyle w:val="ekvlsung"/>
        </w:rPr>
        <w:tab/>
        <w:t xml:space="preserve"> </w:t>
      </w:r>
      <w:r w:rsidR="0084456A" w:rsidRPr="007E003E">
        <w:rPr>
          <w:rStyle w:val="ekvlsung"/>
          <w:rFonts w:cs="Arial"/>
          <w:szCs w:val="23"/>
        </w:rPr>
        <w:t>· 2</w:t>
      </w:r>
    </w:p>
    <w:p w:rsidR="00DD08F2" w:rsidRDefault="00DD08F2" w:rsidP="00AE5071"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C31094" wp14:editId="7E5FCAA3">
                <wp:simplePos x="0" y="0"/>
                <wp:positionH relativeFrom="column">
                  <wp:posOffset>2720340</wp:posOffset>
                </wp:positionH>
                <wp:positionV relativeFrom="paragraph">
                  <wp:posOffset>111760</wp:posOffset>
                </wp:positionV>
                <wp:extent cx="503555" cy="0"/>
                <wp:effectExtent l="0" t="76200" r="29845" b="95250"/>
                <wp:wrapNone/>
                <wp:docPr id="25" name="Gerade Verbindung mit 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5" o:spid="_x0000_s1026" type="#_x0000_t32" style="position:absolute;margin-left:214.2pt;margin-top:8.8pt;width:39.65pt;height: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" strokecolor="windowText" strokeweight="1.5pt">
                <v:stroke endarrow="block" joinstyle="miter"/>
              </v:shape>
            </w:pict>
          </mc:Fallback>
        </mc:AlternateContent>
      </w:r>
    </w:p>
    <w:p w:rsidR="00DD08F2" w:rsidRDefault="00DD08F2" w:rsidP="00AE5071"/>
    <w:p w:rsidR="00DD08F2" w:rsidRDefault="00DD08F2" w:rsidP="00AE5071"/>
    <w:p w:rsidR="00DD08F2" w:rsidRDefault="00DD08F2" w:rsidP="00AE5071"/>
    <w:p w:rsidR="00DD08F2" w:rsidRPr="00D3427F" w:rsidRDefault="00DD08F2" w:rsidP="00DD08F2">
      <w:pPr>
        <w:pStyle w:val="ekvnummerierung"/>
        <w:framePr w:wrap="around"/>
      </w:pPr>
      <w:r>
        <w:t>3</w:t>
      </w:r>
    </w:p>
    <w:p w:rsidR="00DD08F2" w:rsidRPr="00287B24" w:rsidRDefault="00DD08F2" w:rsidP="00DD08F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D2D5C62" wp14:editId="003E1597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8F2" w:rsidRDefault="00DD08F2" w:rsidP="00AE5071">
      <w:r>
        <w:t>Erfinde ein Zahlenrätsel für deinen Partner.</w:t>
      </w:r>
    </w:p>
    <w:p w:rsidR="00DD08F2" w:rsidRPr="00287B24" w:rsidRDefault="00DD08F2" w:rsidP="00DD08F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07A16DA" wp14:editId="66CB4C69">
            <wp:extent cx="288290" cy="288290"/>
            <wp:effectExtent l="0" t="0" r="0" b="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8F2" w:rsidRDefault="00DD08F2" w:rsidP="00AE5071"/>
    <w:p w:rsidR="00DD08F2" w:rsidRDefault="00DD08F2" w:rsidP="00AE5071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08F2" w:rsidRDefault="00DD08F2" w:rsidP="00AE5071"/>
    <w:p w:rsidR="00DD08F2" w:rsidRDefault="00DD08F2" w:rsidP="00AE5071"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1CDFE4" wp14:editId="78C5E08D">
                <wp:simplePos x="0" y="0"/>
                <wp:positionH relativeFrom="column">
                  <wp:posOffset>5715</wp:posOffset>
                </wp:positionH>
                <wp:positionV relativeFrom="paragraph">
                  <wp:posOffset>163195</wp:posOffset>
                </wp:positionV>
                <wp:extent cx="539750" cy="395605"/>
                <wp:effectExtent l="0" t="0" r="12700" b="23495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9F0109" w:rsidRDefault="00DD08F2" w:rsidP="00DD08F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8" o:spid="_x0000_s1038" type="#_x0000_t202" style="position:absolute;margin-left:.45pt;margin-top:12.85pt;width:42.5pt;height:31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" filled="f" strokecolor="windowText" strokeweight=".5pt">
                <v:textbox>
                  <w:txbxContent>
                    <w:p w:rsidR="00DD08F2" w:rsidRPr="009F0109" w:rsidRDefault="00DD08F2" w:rsidP="00DD08F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E8D98D" wp14:editId="21EEB3F7">
                <wp:simplePos x="0" y="0"/>
                <wp:positionH relativeFrom="column">
                  <wp:posOffset>567690</wp:posOffset>
                </wp:positionH>
                <wp:positionV relativeFrom="paragraph">
                  <wp:posOffset>349885</wp:posOffset>
                </wp:positionV>
                <wp:extent cx="503555" cy="0"/>
                <wp:effectExtent l="0" t="76200" r="29845" b="95250"/>
                <wp:wrapNone/>
                <wp:docPr id="29" name="Gerade Verbindung mit Pfei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9" o:spid="_x0000_s1026" type="#_x0000_t32" style="position:absolute;margin-left:44.7pt;margin-top:27.55pt;width:39.65pt;height:0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6493EB" wp14:editId="598B5298">
                <wp:simplePos x="0" y="0"/>
                <wp:positionH relativeFrom="column">
                  <wp:posOffset>1082040</wp:posOffset>
                </wp:positionH>
                <wp:positionV relativeFrom="paragraph">
                  <wp:posOffset>163195</wp:posOffset>
                </wp:positionV>
                <wp:extent cx="539750" cy="395605"/>
                <wp:effectExtent l="0" t="0" r="12700" b="2349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9F0109" w:rsidRDefault="00DD08F2" w:rsidP="00DD08F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39" type="#_x0000_t202" style="position:absolute;margin-left:85.2pt;margin-top:12.85pt;width:42.5pt;height:31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" filled="f" strokecolor="windowText" strokeweight=".5pt">
                <v:textbox>
                  <w:txbxContent>
                    <w:p w:rsidR="00DD08F2" w:rsidRPr="009F0109" w:rsidRDefault="00DD08F2" w:rsidP="00DD08F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31108A" wp14:editId="50544A8F">
                <wp:simplePos x="0" y="0"/>
                <wp:positionH relativeFrom="column">
                  <wp:posOffset>1644015</wp:posOffset>
                </wp:positionH>
                <wp:positionV relativeFrom="paragraph">
                  <wp:posOffset>349885</wp:posOffset>
                </wp:positionV>
                <wp:extent cx="503555" cy="0"/>
                <wp:effectExtent l="0" t="76200" r="29845" b="95250"/>
                <wp:wrapNone/>
                <wp:docPr id="31" name="Gerade Verbindung mit Pfei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31" o:spid="_x0000_s1026" type="#_x0000_t32" style="position:absolute;margin-left:129.45pt;margin-top:27.55pt;width:39.65pt;height:0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C74E92" wp14:editId="411E2B1A">
                <wp:simplePos x="0" y="0"/>
                <wp:positionH relativeFrom="column">
                  <wp:posOffset>2158365</wp:posOffset>
                </wp:positionH>
                <wp:positionV relativeFrom="paragraph">
                  <wp:posOffset>163195</wp:posOffset>
                </wp:positionV>
                <wp:extent cx="539750" cy="395605"/>
                <wp:effectExtent l="0" t="0" r="12700" b="23495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9F0109" w:rsidRDefault="00DD08F2" w:rsidP="00DD08F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2" o:spid="_x0000_s1040" type="#_x0000_t202" style="position:absolute;margin-left:169.95pt;margin-top:12.85pt;width:42.5pt;height:31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" filled="f" strokecolor="windowText" strokeweight=".5pt">
                <v:textbox>
                  <w:txbxContent>
                    <w:p w:rsidR="00DD08F2" w:rsidRPr="009F0109" w:rsidRDefault="00DD08F2" w:rsidP="00DD08F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FAF90B" wp14:editId="1E30D48B">
                <wp:simplePos x="0" y="0"/>
                <wp:positionH relativeFrom="column">
                  <wp:posOffset>3234690</wp:posOffset>
                </wp:positionH>
                <wp:positionV relativeFrom="paragraph">
                  <wp:posOffset>163195</wp:posOffset>
                </wp:positionV>
                <wp:extent cx="539750" cy="395605"/>
                <wp:effectExtent l="0" t="0" r="12700" b="23495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9F0109" w:rsidRDefault="00DD08F2" w:rsidP="00DD08F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3" o:spid="_x0000_s1041" type="#_x0000_t202" style="position:absolute;margin-left:254.7pt;margin-top:12.85pt;width:42.5pt;height:31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" filled="f" strokecolor="windowText" strokeweight=".5pt">
                <v:textbox>
                  <w:txbxContent>
                    <w:p w:rsidR="00DD08F2" w:rsidRPr="009F0109" w:rsidRDefault="00DD08F2" w:rsidP="00DD08F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2BE30E" wp14:editId="10B26E20">
                <wp:simplePos x="0" y="0"/>
                <wp:positionH relativeFrom="column">
                  <wp:posOffset>4311015</wp:posOffset>
                </wp:positionH>
                <wp:positionV relativeFrom="paragraph">
                  <wp:posOffset>163195</wp:posOffset>
                </wp:positionV>
                <wp:extent cx="539750" cy="395605"/>
                <wp:effectExtent l="0" t="0" r="12700" b="23495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9F0109" w:rsidRDefault="00DD08F2" w:rsidP="00DD08F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4" o:spid="_x0000_s1042" type="#_x0000_t202" style="position:absolute;margin-left:339.45pt;margin-top:12.85pt;width:42.5pt;height:31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" filled="f" strokecolor="windowText" strokeweight=".5pt">
                <v:textbox>
                  <w:txbxContent>
                    <w:p w:rsidR="00DD08F2" w:rsidRPr="009F0109" w:rsidRDefault="00DD08F2" w:rsidP="00DD08F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32DBDB" wp14:editId="37292E43">
                <wp:simplePos x="0" y="0"/>
                <wp:positionH relativeFrom="column">
                  <wp:posOffset>5387340</wp:posOffset>
                </wp:positionH>
                <wp:positionV relativeFrom="paragraph">
                  <wp:posOffset>163195</wp:posOffset>
                </wp:positionV>
                <wp:extent cx="539750" cy="395605"/>
                <wp:effectExtent l="19050" t="19050" r="12700" b="23495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DD08F2" w:rsidRPr="009F0109" w:rsidRDefault="00DD08F2" w:rsidP="00DD08F2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5" o:spid="_x0000_s1043" type="#_x0000_t202" style="position:absolute;margin-left:424.2pt;margin-top:12.85pt;width:42.5pt;height:31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" filled="f" strokecolor="windowText" strokeweight="2.25pt">
                <v:textbox>
                  <w:txbxContent>
                    <w:p w:rsidR="00DD08F2" w:rsidRPr="009F0109" w:rsidRDefault="00DD08F2" w:rsidP="00DD08F2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39E332" wp14:editId="60CDD512">
                <wp:simplePos x="0" y="0"/>
                <wp:positionH relativeFrom="column">
                  <wp:posOffset>3796665</wp:posOffset>
                </wp:positionH>
                <wp:positionV relativeFrom="paragraph">
                  <wp:posOffset>349885</wp:posOffset>
                </wp:positionV>
                <wp:extent cx="503555" cy="0"/>
                <wp:effectExtent l="0" t="76200" r="29845" b="95250"/>
                <wp:wrapNone/>
                <wp:docPr id="36" name="Gerade Verbindung mit Pfei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36" o:spid="_x0000_s1026" type="#_x0000_t32" style="position:absolute;margin-left:298.95pt;margin-top:27.55pt;width:39.65pt;height:0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7B6120" wp14:editId="7049DD97">
                <wp:simplePos x="0" y="0"/>
                <wp:positionH relativeFrom="column">
                  <wp:posOffset>4872990</wp:posOffset>
                </wp:positionH>
                <wp:positionV relativeFrom="paragraph">
                  <wp:posOffset>349885</wp:posOffset>
                </wp:positionV>
                <wp:extent cx="503555" cy="0"/>
                <wp:effectExtent l="0" t="76200" r="29845" b="95250"/>
                <wp:wrapNone/>
                <wp:docPr id="37" name="Gerade Verbindung mit Pfei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37" o:spid="_x0000_s1026" type="#_x0000_t32" style="position:absolute;margin-left:383.7pt;margin-top:27.55pt;width:39.65pt;height:0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" strokecolor="windowText" strokeweight="1.5pt">
                <v:stroke endarrow="block" joinstyle="miter"/>
              </v:shape>
            </w:pict>
          </mc:Fallback>
        </mc:AlternateContent>
      </w:r>
      <w:r w:rsidRPr="00DD08F2">
        <w:rPr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050DD1" wp14:editId="32EFE6F0">
                <wp:simplePos x="0" y="0"/>
                <wp:positionH relativeFrom="column">
                  <wp:posOffset>2720340</wp:posOffset>
                </wp:positionH>
                <wp:positionV relativeFrom="paragraph">
                  <wp:posOffset>349885</wp:posOffset>
                </wp:positionV>
                <wp:extent cx="503555" cy="0"/>
                <wp:effectExtent l="0" t="76200" r="29845" b="95250"/>
                <wp:wrapNone/>
                <wp:docPr id="38" name="Gerade Verbindung mit Pfei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38" o:spid="_x0000_s1026" type="#_x0000_t32" style="position:absolute;margin-left:214.2pt;margin-top:27.55pt;width:39.65pt;height:0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" strokecolor="windowText" strokeweight="1.5pt">
                <v:stroke endarrow="block" joinstyle="miter"/>
              </v:shape>
            </w:pict>
          </mc:Fallback>
        </mc:AlternateContent>
      </w:r>
    </w:p>
    <w:sectPr w:rsidR="00DD08F2" w:rsidSect="008D5A1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4AA" w:rsidRDefault="007A74AA" w:rsidP="003C599D">
      <w:pPr>
        <w:spacing w:line="240" w:lineRule="auto"/>
      </w:pPr>
      <w:r>
        <w:separator/>
      </w:r>
    </w:p>
  </w:endnote>
  <w:endnote w:type="continuationSeparator" w:id="0">
    <w:p w:rsidR="007A74AA" w:rsidRDefault="007A74A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098" w:rsidRDefault="00F4109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133B6C">
            <w:t xml:space="preserve">8 </w:t>
          </w:r>
          <w:r w:rsidRPr="00913892">
            <w:t>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133B6C">
          <w:pPr>
            <w:pStyle w:val="ekvquelle"/>
          </w:pPr>
          <w:r w:rsidRPr="00005AE2">
            <w:t xml:space="preserve">Textquellen: </w:t>
          </w:r>
          <w:r w:rsidR="00F41098">
            <w:t>Ernst Klett Verlag Stuttgart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098" w:rsidRDefault="00F4109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4AA" w:rsidRDefault="007A74AA" w:rsidP="003C599D">
      <w:pPr>
        <w:spacing w:line="240" w:lineRule="auto"/>
      </w:pPr>
      <w:r>
        <w:separator/>
      </w:r>
    </w:p>
  </w:footnote>
  <w:footnote w:type="continuationSeparator" w:id="0">
    <w:p w:rsidR="007A74AA" w:rsidRDefault="007A74A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098" w:rsidRDefault="00F4109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098" w:rsidRDefault="00F4109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098" w:rsidRDefault="00F4109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071"/>
    <w:rsid w:val="000040E2"/>
    <w:rsid w:val="00005AE2"/>
    <w:rsid w:val="000101D7"/>
    <w:rsid w:val="00012AE0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33B6C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91ABC"/>
    <w:rsid w:val="002A25AE"/>
    <w:rsid w:val="002B1528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31FC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38F1"/>
    <w:rsid w:val="0034417F"/>
    <w:rsid w:val="00362B02"/>
    <w:rsid w:val="0036404C"/>
    <w:rsid w:val="00370A70"/>
    <w:rsid w:val="00376A0A"/>
    <w:rsid w:val="0038356B"/>
    <w:rsid w:val="00384305"/>
    <w:rsid w:val="00387868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374DB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4F7902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4D5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A74AA"/>
    <w:rsid w:val="007B656B"/>
    <w:rsid w:val="007B7D0B"/>
    <w:rsid w:val="007D186F"/>
    <w:rsid w:val="007E003E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56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5D4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07B06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5071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05EE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A579F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126D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08F2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24A2A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098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9</cp:revision>
  <cp:lastPrinted>2016-12-20T14:33:00Z</cp:lastPrinted>
  <dcterms:created xsi:type="dcterms:W3CDTF">2018-01-25T13:16:00Z</dcterms:created>
  <dcterms:modified xsi:type="dcterms:W3CDTF">2018-01-26T14:34:00Z</dcterms:modified>
</cp:coreProperties>
</file>