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441048" w:rsidP="00EA7542">
            <w:pPr>
              <w:pStyle w:val="ekvkolumnentitel"/>
            </w:pPr>
            <w:r>
              <w:t xml:space="preserve">             </w:t>
            </w:r>
            <w:bookmarkStart w:id="0" w:name="_GoBack"/>
            <w:bookmarkEnd w:id="0"/>
            <w:r w:rsidR="00FB59FB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C3CDC" w:rsidP="0003756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</w:p>
        </w:tc>
      </w:tr>
    </w:tbl>
    <w:p w:rsidR="008E2194" w:rsidRPr="006C3CDC" w:rsidRDefault="006C3CDC" w:rsidP="008D229F">
      <w:pPr>
        <w:pStyle w:val="ekvue1arial"/>
        <w:rPr>
          <w:b w:val="0"/>
          <w:sz w:val="24"/>
          <w:szCs w:val="24"/>
        </w:rPr>
      </w:pP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46D2DE16" wp14:editId="229EC371">
            <wp:simplePos x="0" y="0"/>
            <wp:positionH relativeFrom="column">
              <wp:posOffset>3681095</wp:posOffset>
            </wp:positionH>
            <wp:positionV relativeFrom="paragraph">
              <wp:posOffset>20320</wp:posOffset>
            </wp:positionV>
            <wp:extent cx="276860" cy="276860"/>
            <wp:effectExtent l="0" t="0" r="8890" b="8890"/>
            <wp:wrapNone/>
            <wp:docPr id="1" name="Grafik 1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bmStart"/>
      <w:bookmarkEnd w:id="1"/>
      <w:r w:rsidR="008D229F">
        <w:t>Zahlenrätsel</w:t>
      </w:r>
      <w:r>
        <w:tab/>
      </w:r>
      <w:r>
        <w:tab/>
      </w:r>
      <w:r>
        <w:tab/>
      </w:r>
      <w:r>
        <w:tab/>
        <w:t xml:space="preserve">            </w:t>
      </w:r>
      <w:r>
        <w:rPr>
          <w:b w:val="0"/>
          <w:sz w:val="24"/>
          <w:szCs w:val="24"/>
        </w:rPr>
        <w:t>www.grundschul-blog.de</w:t>
      </w:r>
    </w:p>
    <w:p w:rsidR="008D229F" w:rsidRDefault="008D229F" w:rsidP="008D229F"/>
    <w:p w:rsidR="008D229F" w:rsidRDefault="008D229F" w:rsidP="008D229F">
      <w:pPr>
        <w:pStyle w:val="ekvnummerierung"/>
        <w:framePr w:wrap="around"/>
      </w:pPr>
      <w:r>
        <w:t>1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EE87F3C" wp14:editId="2865FA0A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3D7911" w:rsidP="008D229F">
      <w:r>
        <w:t>Löse die Zahlenrätsel.</w:t>
      </w:r>
    </w:p>
    <w:p w:rsidR="00514C22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8AAC32" wp14:editId="2BFCEA42">
                <wp:simplePos x="0" y="0"/>
                <wp:positionH relativeFrom="column">
                  <wp:posOffset>3958590</wp:posOffset>
                </wp:positionH>
                <wp:positionV relativeFrom="paragraph">
                  <wp:posOffset>191135</wp:posOffset>
                </wp:positionV>
                <wp:extent cx="1952625" cy="395605"/>
                <wp:effectExtent l="0" t="0" r="28575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11.7pt;margin-top:15.05pt;width:153.75pt;height:3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0E2A86" wp14:editId="6881FB18">
                <wp:simplePos x="0" y="0"/>
                <wp:positionH relativeFrom="column">
                  <wp:posOffset>-51435</wp:posOffset>
                </wp:positionH>
                <wp:positionV relativeFrom="paragraph">
                  <wp:posOffset>191135</wp:posOffset>
                </wp:positionV>
                <wp:extent cx="3590925" cy="395605"/>
                <wp:effectExtent l="0" t="0" r="28575" b="2349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both"/>
                            </w:pPr>
                            <w:r>
                              <w:t>Meine Zahl ist 5 kleiner als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-4.05pt;margin-top:15.05pt;width:282.75pt;height:31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both"/>
                      </w:pPr>
                      <w:r>
                        <w:t>Meine Zahl ist 5 kleiner als 12.</w:t>
                      </w:r>
                    </w:p>
                  </w:txbxContent>
                </v:textbox>
              </v:shape>
            </w:pict>
          </mc:Fallback>
        </mc:AlternateContent>
      </w:r>
    </w:p>
    <w:p w:rsidR="00514C22" w:rsidRDefault="00514C22" w:rsidP="008D229F"/>
    <w:p w:rsidR="003D7911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2C1DE" wp14:editId="1864162D">
                <wp:simplePos x="0" y="0"/>
                <wp:positionH relativeFrom="column">
                  <wp:posOffset>3958590</wp:posOffset>
                </wp:positionH>
                <wp:positionV relativeFrom="paragraph">
                  <wp:posOffset>236220</wp:posOffset>
                </wp:positionV>
                <wp:extent cx="1952625" cy="395605"/>
                <wp:effectExtent l="0" t="0" r="28575" b="2349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28" type="#_x0000_t202" style="position:absolute;margin-left:311.7pt;margin-top:18.6pt;width:153.75pt;height:31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6AAAA3" wp14:editId="2C20FE91">
                <wp:simplePos x="0" y="0"/>
                <wp:positionH relativeFrom="column">
                  <wp:posOffset>-52070</wp:posOffset>
                </wp:positionH>
                <wp:positionV relativeFrom="paragraph">
                  <wp:posOffset>240665</wp:posOffset>
                </wp:positionV>
                <wp:extent cx="3590925" cy="395605"/>
                <wp:effectExtent l="0" t="0" r="28575" b="2349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Meine Zahl hat einen Zehner und 8 Einer.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29" type="#_x0000_t202" style="position:absolute;margin-left:-4.1pt;margin-top:18.95pt;width:282.7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center"/>
                      </w:pPr>
                      <w:r>
                        <w:t>Meine Zahl hat einen Zehner und 8 Einer.</w:t>
                      </w:r>
                    </w:p>
                  </w:txbxContent>
                </v:textbox>
              </v:shape>
            </w:pict>
          </mc:Fallback>
        </mc:AlternateContent>
      </w:r>
    </w:p>
    <w:p w:rsidR="008D229F" w:rsidRDefault="00AD7511" w:rsidP="008D229F">
      <w:r>
        <w:tab/>
      </w:r>
      <w:r>
        <w:tab/>
      </w:r>
      <w:r w:rsidR="003D7911">
        <w:tab/>
      </w:r>
      <w:r w:rsidR="003D7911">
        <w:tab/>
      </w:r>
    </w:p>
    <w:p w:rsidR="003D7911" w:rsidRDefault="003D7911" w:rsidP="008D229F"/>
    <w:p w:rsidR="00514C22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E4E54C" wp14:editId="023D9258">
                <wp:simplePos x="0" y="0"/>
                <wp:positionH relativeFrom="column">
                  <wp:posOffset>3958590</wp:posOffset>
                </wp:positionH>
                <wp:positionV relativeFrom="paragraph">
                  <wp:posOffset>39370</wp:posOffset>
                </wp:positionV>
                <wp:extent cx="1952625" cy="395605"/>
                <wp:effectExtent l="0" t="0" r="28575" b="2349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0" type="#_x0000_t202" style="position:absolute;margin-left:311.7pt;margin-top:3.1pt;width:153.75pt;height:31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FC77E7"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23E581" wp14:editId="6F284DCB">
                <wp:simplePos x="0" y="0"/>
                <wp:positionH relativeFrom="column">
                  <wp:posOffset>-51435</wp:posOffset>
                </wp:positionH>
                <wp:positionV relativeFrom="paragraph">
                  <wp:posOffset>38735</wp:posOffset>
                </wp:positionV>
                <wp:extent cx="3590925" cy="395605"/>
                <wp:effectExtent l="0" t="0" r="28575" b="2349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Meine Zahl hat 2 Zehner und keinen Einer.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1" type="#_x0000_t202" style="position:absolute;margin-left:-4.05pt;margin-top:3.05pt;width:282.75pt;height:3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  <w:jc w:val="center"/>
                      </w:pPr>
                      <w:r>
                        <w:t>Meine Zahl hat 2 Zehner und keinen Einer.</w:t>
                      </w:r>
                    </w:p>
                  </w:txbxContent>
                </v:textbox>
              </v:shape>
            </w:pict>
          </mc:Fallback>
        </mc:AlternateContent>
      </w:r>
    </w:p>
    <w:p w:rsidR="003D7911" w:rsidRDefault="003D7911" w:rsidP="008D229F"/>
    <w:p w:rsidR="003D7911" w:rsidRDefault="00366ABE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E1A22F" wp14:editId="6517B180">
                <wp:simplePos x="0" y="0"/>
                <wp:positionH relativeFrom="column">
                  <wp:posOffset>3954145</wp:posOffset>
                </wp:positionH>
                <wp:positionV relativeFrom="paragraph">
                  <wp:posOffset>88900</wp:posOffset>
                </wp:positionV>
                <wp:extent cx="1952625" cy="395605"/>
                <wp:effectExtent l="0" t="0" r="28575" b="234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2" type="#_x0000_t202" style="position:absolute;margin-left:311.35pt;margin-top:7pt;width:153.75pt;height:3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FC77E7"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015FD4" wp14:editId="24C62A2C">
                <wp:simplePos x="0" y="0"/>
                <wp:positionH relativeFrom="column">
                  <wp:posOffset>-51435</wp:posOffset>
                </wp:positionH>
                <wp:positionV relativeFrom="paragraph">
                  <wp:posOffset>88265</wp:posOffset>
                </wp:positionV>
                <wp:extent cx="3590925" cy="395605"/>
                <wp:effectExtent l="0" t="0" r="28575" b="2349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FC77E7">
                            <w:pPr>
                              <w:pStyle w:val="ekvaufgabenwortkarte"/>
                            </w:pPr>
                            <w:r>
                              <w:t>Meine Zahl ist das Doppelte von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3" type="#_x0000_t202" style="position:absolute;margin-left:-4.05pt;margin-top:6.95pt;width:282.75pt;height:31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" filled="f" strokecolor="windowText" strokeweight=".5pt">
                <v:textbox>
                  <w:txbxContent>
                    <w:p w:rsidR="00514C22" w:rsidRPr="009F0109" w:rsidRDefault="00514C22" w:rsidP="00FC77E7">
                      <w:pPr>
                        <w:pStyle w:val="ekvaufgabenwortkarte"/>
                      </w:pPr>
                      <w:r>
                        <w:t>Meine Zahl ist das Doppelte von 6.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ab/>
      </w:r>
      <w:r w:rsidR="003D7911">
        <w:tab/>
      </w:r>
      <w:r w:rsidR="003D7911">
        <w:tab/>
      </w:r>
    </w:p>
    <w:p w:rsidR="00AD7511" w:rsidRDefault="00AD7511" w:rsidP="008D229F"/>
    <w:p w:rsidR="00514C22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FCDFF6" wp14:editId="7528D208">
                <wp:simplePos x="0" y="0"/>
                <wp:positionH relativeFrom="column">
                  <wp:posOffset>-51435</wp:posOffset>
                </wp:positionH>
                <wp:positionV relativeFrom="paragraph">
                  <wp:posOffset>133350</wp:posOffset>
                </wp:positionV>
                <wp:extent cx="3590925" cy="395605"/>
                <wp:effectExtent l="0" t="0" r="28575" b="2349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</w:pPr>
                            <w:r>
                              <w:t>Meine Zahl ist die Hälfte von 18.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4" type="#_x0000_t202" style="position:absolute;margin-left:-4.05pt;margin-top:10.5pt;width:282.75pt;height:31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</w:pPr>
                      <w:r>
                        <w:t>Meine Zahl ist die Hälfte von 18.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66ABE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D3ECDB" wp14:editId="26327D47">
                <wp:simplePos x="0" y="0"/>
                <wp:positionH relativeFrom="column">
                  <wp:posOffset>3959225</wp:posOffset>
                </wp:positionH>
                <wp:positionV relativeFrom="paragraph">
                  <wp:posOffset>138430</wp:posOffset>
                </wp:positionV>
                <wp:extent cx="1952625" cy="395605"/>
                <wp:effectExtent l="0" t="0" r="28575" b="2349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514C22" w:rsidRPr="009F0109" w:rsidRDefault="00514C22" w:rsidP="00514C22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5" type="#_x0000_t202" style="position:absolute;margin-left:311.75pt;margin-top:10.9pt;width:153.75pt;height:31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" filled="f" strokecolor="windowText" strokeweight=".5pt">
                <v:textbox>
                  <w:txbxContent>
                    <w:p w:rsidR="00514C22" w:rsidRPr="009F0109" w:rsidRDefault="00514C22" w:rsidP="00514C22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ab/>
      </w:r>
    </w:p>
    <w:p w:rsidR="00514C22" w:rsidRDefault="00514C22" w:rsidP="008D229F"/>
    <w:p w:rsidR="003D7911" w:rsidRDefault="003D7911" w:rsidP="008D229F"/>
    <w:p w:rsidR="003D7911" w:rsidRDefault="003D7911" w:rsidP="003D7911">
      <w:pPr>
        <w:pStyle w:val="ekvnummerierung"/>
        <w:framePr w:wrap="around"/>
      </w:pPr>
      <w:r>
        <w:t>2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D7235D" wp14:editId="377497DA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Pr="00287B24" w:rsidRDefault="003D7911" w:rsidP="003D7911">
      <w:pPr>
        <w:pStyle w:val="ekvpicto"/>
        <w:framePr w:wrap="around" w:y="1441"/>
      </w:pPr>
    </w:p>
    <w:p w:rsidR="003D7911" w:rsidRDefault="003D7911" w:rsidP="00E0003D">
      <w:pPr>
        <w:spacing w:after="240"/>
      </w:pPr>
      <w:r>
        <w:t>Erfinde Zahlenrätsel für deinen Partner.</w:t>
      </w:r>
      <w:r w:rsidR="00514C22" w:rsidRPr="00514C22">
        <w:rPr>
          <w:lang w:eastAsia="de-DE"/>
        </w:rPr>
        <w:t xml:space="preserve"> 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FE0C05C" wp14:editId="7C405BB1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3D7911" w:rsidP="008D229F">
      <w:r>
        <w:t>__________________________________</w:t>
      </w:r>
    </w:p>
    <w:p w:rsidR="003D7911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CBC4A6" wp14:editId="3643F689">
                <wp:simplePos x="0" y="0"/>
                <wp:positionH relativeFrom="column">
                  <wp:posOffset>3959225</wp:posOffset>
                </wp:positionH>
                <wp:positionV relativeFrom="paragraph">
                  <wp:posOffset>83185</wp:posOffset>
                </wp:positionV>
                <wp:extent cx="1952625" cy="395605"/>
                <wp:effectExtent l="0" t="0" r="28575" b="2349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C77E7" w:rsidRPr="009F0109" w:rsidRDefault="00FC77E7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6" type="#_x0000_t202" style="position:absolute;margin-left:311.75pt;margin-top:6.55pt;width:153.75pt;height:31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" filled="f" strokecolor="windowText" strokeweight=".5pt">
                <v:textbox>
                  <w:txbxContent>
                    <w:p w:rsidR="00FC77E7" w:rsidRPr="009F0109" w:rsidRDefault="00FC77E7" w:rsidP="00FC77E7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>__________________________________</w:t>
      </w:r>
    </w:p>
    <w:p w:rsidR="003D7911" w:rsidRDefault="003D7911" w:rsidP="008D229F">
      <w:r>
        <w:t>__________________________________</w:t>
      </w:r>
      <w:r>
        <w:tab/>
      </w:r>
      <w:r>
        <w:tab/>
      </w:r>
    </w:p>
    <w:p w:rsidR="003D7911" w:rsidRDefault="003D7911" w:rsidP="008D229F"/>
    <w:p w:rsidR="003D7911" w:rsidRDefault="003D7911" w:rsidP="008D229F">
      <w:r>
        <w:t>__________________________________</w:t>
      </w:r>
    </w:p>
    <w:p w:rsidR="003D7911" w:rsidRDefault="00FC77E7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2A10CF" wp14:editId="43D3902B">
                <wp:simplePos x="0" y="0"/>
                <wp:positionH relativeFrom="column">
                  <wp:posOffset>3959225</wp:posOffset>
                </wp:positionH>
                <wp:positionV relativeFrom="paragraph">
                  <wp:posOffset>86995</wp:posOffset>
                </wp:positionV>
                <wp:extent cx="1952625" cy="395605"/>
                <wp:effectExtent l="0" t="0" r="28575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C77E7" w:rsidRPr="009F0109" w:rsidRDefault="00FC77E7" w:rsidP="00FC77E7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7" type="#_x0000_t202" style="position:absolute;margin-left:311.75pt;margin-top:6.85pt;width:153.75pt;height:31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" filled="f" strokecolor="windowText" strokeweight=".5pt">
                <v:textbox>
                  <w:txbxContent>
                    <w:p w:rsidR="00FC77E7" w:rsidRPr="009F0109" w:rsidRDefault="00FC77E7" w:rsidP="00FC77E7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3D7911">
        <w:t>__________________________________</w:t>
      </w:r>
    </w:p>
    <w:p w:rsidR="003D7911" w:rsidRDefault="003D7911" w:rsidP="008D229F">
      <w:r>
        <w:t>__________________________________</w:t>
      </w:r>
      <w:r>
        <w:tab/>
      </w:r>
      <w:r>
        <w:tab/>
      </w:r>
    </w:p>
    <w:p w:rsidR="003D7911" w:rsidRDefault="003D7911" w:rsidP="008D229F"/>
    <w:p w:rsidR="003D7911" w:rsidRDefault="003D7911" w:rsidP="003D7911">
      <w:pPr>
        <w:pStyle w:val="ekvnummerierung"/>
        <w:framePr w:wrap="around"/>
      </w:pPr>
      <w:r>
        <w:t>3</w:t>
      </w:r>
    </w:p>
    <w:p w:rsidR="003D7911" w:rsidRPr="00287B24" w:rsidRDefault="003D7911" w:rsidP="003D791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64E9997" wp14:editId="3066F2C6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11" w:rsidRDefault="001717A3" w:rsidP="008D229F">
      <w:r>
        <w:t xml:space="preserve">Löse das Zahlenrätsel. Nutze die </w:t>
      </w:r>
      <w:r w:rsidRPr="00CC158E">
        <w:t>Skizze</w:t>
      </w:r>
      <w:r>
        <w:t>.</w:t>
      </w:r>
    </w:p>
    <w:p w:rsidR="005207F9" w:rsidRDefault="005207F9" w:rsidP="008D229F"/>
    <w:p w:rsidR="001717A3" w:rsidRDefault="001717A3" w:rsidP="008D229F">
      <w:r>
        <w:t>Ich rechne 8 plus 4 und halbiere dann die Zahl. Jetzt rechne ich plus 10 und dann minus 6. Ich verdopple das Ergebnis und erhalte meine Zahl.</w:t>
      </w:r>
    </w:p>
    <w:p w:rsidR="00FA43F6" w:rsidRDefault="00FA43F6" w:rsidP="008D229F"/>
    <w:p w:rsidR="001717A3" w:rsidRPr="00C33F27" w:rsidRDefault="00FA43F6" w:rsidP="008D229F">
      <w:pPr>
        <w:rPr>
          <w:rStyle w:val="ekvlsung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8A131" wp14:editId="3A7C9C48">
                <wp:simplePos x="0" y="0"/>
                <wp:positionH relativeFrom="column">
                  <wp:posOffset>5396865</wp:posOffset>
                </wp:positionH>
                <wp:positionV relativeFrom="paragraph">
                  <wp:posOffset>101600</wp:posOffset>
                </wp:positionV>
                <wp:extent cx="504825" cy="395605"/>
                <wp:effectExtent l="19050" t="19050" r="28575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8" type="#_x0000_t202" style="position:absolute;margin-left:424.95pt;margin-top:8pt;width:39.75pt;height:3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" filled="f" strokecolor="windowText" strokeweight="2.25pt">
                <v:textbox>
                  <w:txbxContent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D1B432" wp14:editId="00FABC62">
                <wp:simplePos x="0" y="0"/>
                <wp:positionH relativeFrom="column">
                  <wp:posOffset>4349115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9" type="#_x0000_t202" style="position:absolute;margin-left:342.45pt;margin-top:7.95pt;width:31.15pt;height:3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RVTg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" filled="f" strokecolor="windowText" strokeweight=".5pt">
                <v:textbox>
                  <w:txbxContent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9A364" wp14:editId="289DF81D">
                <wp:simplePos x="0" y="0"/>
                <wp:positionH relativeFrom="column">
                  <wp:posOffset>3282315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40" type="#_x0000_t202" style="position:absolute;margin-left:258.45pt;margin-top:7.95pt;width:31.15pt;height:3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4oTg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" filled="f" strokecolor="windowText" strokeweight=".5pt">
                <v:textbox>
                  <w:txbxContent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444C22" wp14:editId="0A29A383">
                <wp:simplePos x="0" y="0"/>
                <wp:positionH relativeFrom="column">
                  <wp:posOffset>2215515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9F0109" w:rsidRDefault="00FA43F6" w:rsidP="00FA43F6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41" type="#_x0000_t202" style="position:absolute;margin-left:174.45pt;margin-top:7.95pt;width:31.1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" filled="f" strokecolor="windowText" strokeweight=".5pt">
                <v:textbox>
                  <w:txbxContent>
                    <w:p w:rsidR="00FA43F6" w:rsidRPr="009F0109" w:rsidRDefault="00FA43F6" w:rsidP="00FA43F6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28AB7" wp14:editId="17407C2E">
                <wp:simplePos x="0" y="0"/>
                <wp:positionH relativeFrom="column">
                  <wp:posOffset>1129665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FA43F6" w:rsidRPr="00C33F27" w:rsidRDefault="00FA43F6" w:rsidP="00FA43F6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33F27"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42" type="#_x0000_t202" style="position:absolute;margin-left:88.95pt;margin-top:7.95pt;width:31.15pt;height:3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" filled="f" strokecolor="windowText" strokeweight=".5pt">
                <v:textbox>
                  <w:txbxContent>
                    <w:p w:rsidR="00FA43F6" w:rsidRPr="00C33F27" w:rsidRDefault="00FA43F6" w:rsidP="00FA43F6">
                      <w:pPr>
                        <w:pStyle w:val="ekvaufgabenwortkarte"/>
                        <w:jc w:val="center"/>
                        <w:rPr>
                          <w:rStyle w:val="ekvlsung"/>
                          <w:color w:val="000000" w:themeColor="text1" w:themeShade="A6"/>
                        </w:rPr>
                      </w:pPr>
                      <w:r w:rsidRPr="00C33F27">
                        <w:rPr>
                          <w:rStyle w:val="ekvlsung"/>
                          <w:color w:val="000000" w:themeColor="text1" w:themeShade="A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7673C" wp14:editId="0AC02A4A">
                <wp:simplePos x="0" y="0"/>
                <wp:positionH relativeFrom="column">
                  <wp:posOffset>15240</wp:posOffset>
                </wp:positionH>
                <wp:positionV relativeFrom="paragraph">
                  <wp:posOffset>100965</wp:posOffset>
                </wp:positionV>
                <wp:extent cx="395605" cy="395605"/>
                <wp:effectExtent l="0" t="0" r="23495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1717A3" w:rsidRPr="00C33F27" w:rsidRDefault="001717A3" w:rsidP="001717A3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33F27"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3" type="#_x0000_t202" style="position:absolute;margin-left:1.2pt;margin-top:7.95pt;width:31.1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" filled="f" strokecolor="black [3213]" strokeweight=".5pt">
                <v:textbox>
                  <w:txbxContent>
                    <w:p w:rsidR="001717A3" w:rsidRPr="00C33F27" w:rsidRDefault="001717A3" w:rsidP="001717A3">
                      <w:pPr>
                        <w:pStyle w:val="ekvaufgabenwortkarte"/>
                        <w:jc w:val="center"/>
                        <w:rPr>
                          <w:rStyle w:val="ekvlsung"/>
                          <w:color w:val="000000" w:themeColor="text1" w:themeShade="A6"/>
                        </w:rPr>
                      </w:pPr>
                      <w:r w:rsidRPr="00C33F27">
                        <w:rPr>
                          <w:rStyle w:val="ekvlsung"/>
                          <w:color w:val="000000" w:themeColor="text1" w:themeShade="A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</w:t>
      </w:r>
      <w:r w:rsidRPr="00C33F27">
        <w:rPr>
          <w:rStyle w:val="ekvlsung"/>
        </w:rPr>
        <w:t>+ 4</w:t>
      </w:r>
    </w:p>
    <w:p w:rsidR="001717A3" w:rsidRDefault="00FA43F6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92C386" wp14:editId="5763C764">
                <wp:simplePos x="0" y="0"/>
                <wp:positionH relativeFrom="column">
                  <wp:posOffset>4825365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379.95pt;margin-top:2.85pt;width:39.65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D57A68" wp14:editId="65C5BBB3">
                <wp:simplePos x="0" y="0"/>
                <wp:positionH relativeFrom="column">
                  <wp:posOffset>3768090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6.7pt;margin-top:2.85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BEACA6" wp14:editId="46F2485A">
                <wp:simplePos x="0" y="0"/>
                <wp:positionH relativeFrom="column">
                  <wp:posOffset>2710815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13.45pt;margin-top:2.85pt;width:39.6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E7BB0" wp14:editId="276BE45C">
                <wp:simplePos x="0" y="0"/>
                <wp:positionH relativeFrom="column">
                  <wp:posOffset>1624965</wp:posOffset>
                </wp:positionH>
                <wp:positionV relativeFrom="paragraph">
                  <wp:posOffset>36195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7.95pt;margin-top:2.85pt;width:39.6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="001717A3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45398" wp14:editId="19A7D493">
                <wp:simplePos x="0" y="0"/>
                <wp:positionH relativeFrom="column">
                  <wp:posOffset>520065</wp:posOffset>
                </wp:positionH>
                <wp:positionV relativeFrom="paragraph">
                  <wp:posOffset>36195</wp:posOffset>
                </wp:positionV>
                <wp:extent cx="504000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" o:spid="_x0000_s1026" type="#_x0000_t32" style="position:absolute;margin-left:40.95pt;margin-top:2.85pt;width:39.7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" strokecolor="black [3213]" strokeweight="1.5pt">
                <v:stroke endarrow="block" joinstyle="miter"/>
              </v:shape>
            </w:pict>
          </mc:Fallback>
        </mc:AlternateContent>
      </w:r>
    </w:p>
    <w:p w:rsidR="001717A3" w:rsidRDefault="001717A3" w:rsidP="008D229F"/>
    <w:p w:rsidR="001717A3" w:rsidRDefault="00F46384" w:rsidP="008D229F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CAD501" wp14:editId="665A5BBB">
                <wp:simplePos x="0" y="0"/>
                <wp:positionH relativeFrom="column">
                  <wp:posOffset>3959225</wp:posOffset>
                </wp:positionH>
                <wp:positionV relativeFrom="paragraph">
                  <wp:posOffset>21590</wp:posOffset>
                </wp:positionV>
                <wp:extent cx="1952625" cy="395605"/>
                <wp:effectExtent l="0" t="0" r="28575" b="2349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C03C33" w:rsidRPr="009F0109" w:rsidRDefault="00C03C33" w:rsidP="00C03C33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44" type="#_x0000_t202" style="position:absolute;margin-left:311.75pt;margin-top:1.7pt;width:153.75pt;height:31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" filled="f" strokecolor="windowText" strokeweight=".5pt">
                <v:textbox>
                  <w:txbxContent>
                    <w:p w:rsidR="00C03C33" w:rsidRPr="009F0109" w:rsidRDefault="00C03C33" w:rsidP="00C03C33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  <w:r w:rsidR="00FA43F6">
        <w:tab/>
      </w:r>
    </w:p>
    <w:sectPr w:rsidR="001717A3" w:rsidSect="00054A93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AD" w:rsidRDefault="00A71BAD" w:rsidP="003C599D">
      <w:pPr>
        <w:spacing w:line="240" w:lineRule="auto"/>
      </w:pPr>
      <w:r>
        <w:separator/>
      </w:r>
    </w:p>
  </w:endnote>
  <w:endnote w:type="continuationSeparator" w:id="0">
    <w:p w:rsidR="00A71BAD" w:rsidRDefault="00A71B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E90A3BE" wp14:editId="6DE689C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66AB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5A11E1">
            <w:t>Ernst Klett Verlag Stuttgart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AD" w:rsidRDefault="00A71BAD" w:rsidP="003C599D">
      <w:pPr>
        <w:spacing w:line="240" w:lineRule="auto"/>
      </w:pPr>
      <w:r>
        <w:separator/>
      </w:r>
    </w:p>
  </w:footnote>
  <w:footnote w:type="continuationSeparator" w:id="0">
    <w:p w:rsidR="00A71BAD" w:rsidRDefault="00A71BA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9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17A3"/>
    <w:rsid w:val="001759BF"/>
    <w:rsid w:val="00182050"/>
    <w:rsid w:val="00182A1F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9D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6ABE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D791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48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4C22"/>
    <w:rsid w:val="005156EC"/>
    <w:rsid w:val="005168A4"/>
    <w:rsid w:val="005207F9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11E1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56CA"/>
    <w:rsid w:val="00627765"/>
    <w:rsid w:val="0064692C"/>
    <w:rsid w:val="00653F68"/>
    <w:rsid w:val="0065576E"/>
    <w:rsid w:val="00675529"/>
    <w:rsid w:val="006802C4"/>
    <w:rsid w:val="0068429A"/>
    <w:rsid w:val="00685FDD"/>
    <w:rsid w:val="00693676"/>
    <w:rsid w:val="006B2D23"/>
    <w:rsid w:val="006B6247"/>
    <w:rsid w:val="006C2C80"/>
    <w:rsid w:val="006C3CDC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0501"/>
    <w:rsid w:val="00772DA9"/>
    <w:rsid w:val="00787700"/>
    <w:rsid w:val="007A2F5A"/>
    <w:rsid w:val="007A5AA1"/>
    <w:rsid w:val="007C2027"/>
    <w:rsid w:val="007D186F"/>
    <w:rsid w:val="007E4DDC"/>
    <w:rsid w:val="007E5E71"/>
    <w:rsid w:val="007E7C69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229F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3E18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1BAD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3F4C"/>
    <w:rsid w:val="00AC7B89"/>
    <w:rsid w:val="00AD4D22"/>
    <w:rsid w:val="00AD7511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C33"/>
    <w:rsid w:val="00C172AE"/>
    <w:rsid w:val="00C33F27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8E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056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03D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6384"/>
    <w:rsid w:val="00F5248B"/>
    <w:rsid w:val="00F52C9C"/>
    <w:rsid w:val="00F6336A"/>
    <w:rsid w:val="00F72065"/>
    <w:rsid w:val="00F849BE"/>
    <w:rsid w:val="00F94A4B"/>
    <w:rsid w:val="00F97AD4"/>
    <w:rsid w:val="00FA3027"/>
    <w:rsid w:val="00FA43F6"/>
    <w:rsid w:val="00FB0917"/>
    <w:rsid w:val="00FB59FB"/>
    <w:rsid w:val="00FB72A0"/>
    <w:rsid w:val="00FC35C5"/>
    <w:rsid w:val="00FC77E7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15</cp:revision>
  <cp:lastPrinted>2016-12-08T14:25:00Z</cp:lastPrinted>
  <dcterms:created xsi:type="dcterms:W3CDTF">2018-01-25T11:57:00Z</dcterms:created>
  <dcterms:modified xsi:type="dcterms:W3CDTF">2018-01-26T14:30:00Z</dcterms:modified>
</cp:coreProperties>
</file>