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6800A2" w:rsidP="005446D6">
            <w:pPr>
              <w:pStyle w:val="ekvkolumnentitel"/>
            </w:pPr>
            <w:r>
              <w:t xml:space="preserve">            </w:t>
            </w:r>
            <w:bookmarkStart w:id="0" w:name="_GoBack"/>
            <w:bookmarkEnd w:id="0"/>
            <w:r w:rsidR="00FB59FB" w:rsidRPr="005446D6">
              <w:t>Datum</w:t>
            </w:r>
            <w:r w:rsidR="00FB59FB"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4F3BA3">
            <w:pPr>
              <w:spacing w:line="240" w:lineRule="auto"/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4F3BA3">
            <w:pPr>
              <w:spacing w:line="240" w:lineRule="auto"/>
              <w:rPr>
                <w:color w:val="FFFFFF" w:themeColor="background1"/>
              </w:rPr>
            </w:pPr>
          </w:p>
        </w:tc>
      </w:tr>
    </w:tbl>
    <w:p w:rsidR="004F3BA3" w:rsidRDefault="00035EBE" w:rsidP="004F3BA3">
      <w:pPr>
        <w:pStyle w:val="ekvue1arial"/>
        <w:spacing w:after="240"/>
      </w:pPr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676672" behindDoc="0" locked="0" layoutInCell="1" allowOverlap="1" wp14:anchorId="7AD1DF96" wp14:editId="607B8483">
            <wp:simplePos x="0" y="0"/>
            <wp:positionH relativeFrom="column">
              <wp:posOffset>3810635</wp:posOffset>
            </wp:positionH>
            <wp:positionV relativeFrom="paragraph">
              <wp:posOffset>21590</wp:posOffset>
            </wp:positionV>
            <wp:extent cx="276860" cy="276860"/>
            <wp:effectExtent l="0" t="0" r="8890" b="8890"/>
            <wp:wrapNone/>
            <wp:docPr id="6" name="Grafik 6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0AA">
        <w:t>Zahlenrätsel</w:t>
      </w:r>
      <w:r w:rsidR="004F3BA3">
        <w:tab/>
      </w:r>
      <w:r>
        <w:t xml:space="preserve">                                </w:t>
      </w:r>
      <w:r>
        <w:rPr>
          <w:b w:val="0"/>
          <w:sz w:val="24"/>
          <w:szCs w:val="24"/>
        </w:rPr>
        <w:t>www.grundschul-blog.de</w:t>
      </w:r>
      <w:r w:rsidR="004F3BA3">
        <w:tab/>
      </w:r>
    </w:p>
    <w:p w:rsidR="000600AA" w:rsidRPr="00D3427F" w:rsidRDefault="000600AA" w:rsidP="000600AA">
      <w:pPr>
        <w:pStyle w:val="ekvnummerierung"/>
        <w:framePr w:wrap="around"/>
      </w:pPr>
      <w:r>
        <w:t>1</w:t>
      </w:r>
    </w:p>
    <w:p w:rsidR="000600AA" w:rsidRPr="00287B24" w:rsidRDefault="000600AA" w:rsidP="000600AA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9D75E25" wp14:editId="664394F2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A" w:rsidRDefault="000600AA" w:rsidP="00005AE2">
      <w:r>
        <w:t>Löse die Zahlenrätsel.</w:t>
      </w:r>
      <w:r w:rsidR="004F3BA3" w:rsidRPr="004F3BA3">
        <w:t xml:space="preserve"> </w:t>
      </w:r>
    </w:p>
    <w:p w:rsidR="000600AA" w:rsidRDefault="000B4EBF" w:rsidP="00005AE2">
      <w:r w:rsidRPr="004F3BA3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357152" wp14:editId="6649345F">
                <wp:simplePos x="0" y="0"/>
                <wp:positionH relativeFrom="column">
                  <wp:posOffset>-32385</wp:posOffset>
                </wp:positionH>
                <wp:positionV relativeFrom="paragraph">
                  <wp:posOffset>91440</wp:posOffset>
                </wp:positionV>
                <wp:extent cx="3762375" cy="352425"/>
                <wp:effectExtent l="0" t="0" r="28575" b="2857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F3BA3" w:rsidRPr="009F0109" w:rsidRDefault="004F3BA3" w:rsidP="004F3BA3">
                            <w:pPr>
                              <w:pStyle w:val="ekvaufgabenwortkarte"/>
                              <w:spacing w:before="120"/>
                            </w:pPr>
                            <w:r>
                              <w:t>Meine Zahl ist das Doppelte von 25.500.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1" o:spid="_x0000_s1026" type="#_x0000_t202" style="position:absolute;margin-left:-2.55pt;margin-top:7.2pt;width:296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" filled="f" strokecolor="windowText" strokeweight=".5pt">
                <v:textbox>
                  <w:txbxContent>
                    <w:p w:rsidR="004F3BA3" w:rsidRPr="009F0109" w:rsidRDefault="004F3BA3" w:rsidP="004F3BA3">
                      <w:pPr>
                        <w:pStyle w:val="ekvaufgabenwortkarte"/>
                        <w:spacing w:before="120"/>
                      </w:pPr>
                      <w:r>
                        <w:t>Meine Zahl ist das Doppelte von 25.500.</w:t>
                      </w:r>
                    </w:p>
                  </w:txbxContent>
                </v:textbox>
              </v:shape>
            </w:pict>
          </mc:Fallback>
        </mc:AlternateContent>
      </w:r>
      <w:r w:rsidR="004F3BA3" w:rsidRPr="004F3BA3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15991" wp14:editId="36C5CC25">
                <wp:simplePos x="0" y="0"/>
                <wp:positionH relativeFrom="column">
                  <wp:posOffset>3977640</wp:posOffset>
                </wp:positionH>
                <wp:positionV relativeFrom="paragraph">
                  <wp:posOffset>76835</wp:posOffset>
                </wp:positionV>
                <wp:extent cx="1952625" cy="400050"/>
                <wp:effectExtent l="0" t="0" r="28575" b="19050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F3BA3" w:rsidRDefault="004F3BA3" w:rsidP="004F3BA3">
                            <w:pPr>
                              <w:spacing w:before="120"/>
                              <w:jc w:val="center"/>
                            </w:pPr>
                            <w:r>
                              <w:t>Die Zahl heißt ___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>
                              <w:rPr>
                                <w:rStyle w:val="ekvlsungunterstrichen"/>
                              </w:rPr>
                              <w:t xml:space="preserve">     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>
                              <w:t>.</w:t>
                            </w:r>
                          </w:p>
                          <w:p w:rsidR="004F3BA3" w:rsidRPr="009F0109" w:rsidRDefault="004F3BA3" w:rsidP="004F3BA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2" o:spid="_x0000_s1027" type="#_x0000_t202" style="position:absolute;margin-left:313.2pt;margin-top:6.05pt;width:153.7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" filled="f" strokecolor="windowText" strokeweight=".5pt">
                <v:textbox>
                  <w:txbxContent>
                    <w:p w:rsidR="004F3BA3" w:rsidRDefault="004F3BA3" w:rsidP="004F3BA3">
                      <w:pPr>
                        <w:spacing w:before="120"/>
                        <w:jc w:val="center"/>
                      </w:pPr>
                      <w:r>
                        <w:t>Die Zahl heißt ___</w:t>
                      </w:r>
                      <w:r w:rsidRPr="009125D4">
                        <w:rPr>
                          <w:rStyle w:val="ekvlsungunterstrichen"/>
                        </w:rPr>
                        <w:t xml:space="preserve"> </w:t>
                      </w:r>
                      <w:r>
                        <w:rPr>
                          <w:rStyle w:val="ekvlsungunterstrichen"/>
                        </w:rPr>
                        <w:t xml:space="preserve">     </w:t>
                      </w:r>
                      <w:r w:rsidRPr="009125D4">
                        <w:rPr>
                          <w:rStyle w:val="ekvlsungunterstrichen"/>
                        </w:rPr>
                        <w:t xml:space="preserve">  </w:t>
                      </w:r>
                      <w:r>
                        <w:t>.</w:t>
                      </w:r>
                    </w:p>
                    <w:p w:rsidR="004F3BA3" w:rsidRPr="009F0109" w:rsidRDefault="004F3BA3" w:rsidP="004F3BA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F3BA3" w:rsidRDefault="004F3BA3" w:rsidP="00005AE2"/>
    <w:p w:rsidR="004F3BA3" w:rsidRDefault="000B4EBF" w:rsidP="00005AE2">
      <w:r w:rsidRPr="004F3BA3"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E4140D" wp14:editId="20E1FF8E">
                <wp:simplePos x="0" y="0"/>
                <wp:positionH relativeFrom="column">
                  <wp:posOffset>-32385</wp:posOffset>
                </wp:positionH>
                <wp:positionV relativeFrom="paragraph">
                  <wp:posOffset>180975</wp:posOffset>
                </wp:positionV>
                <wp:extent cx="3762375" cy="352425"/>
                <wp:effectExtent l="0" t="0" r="28575" b="2857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F3BA3" w:rsidRPr="009F0109" w:rsidRDefault="004F3BA3" w:rsidP="004F3BA3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  <w:r>
                              <w:t>Meine Zahl liegt genau zwischen 85.710 und 85.740.</w:t>
                            </w:r>
                          </w:p>
                          <w:p w:rsidR="004F3BA3" w:rsidRPr="009F0109" w:rsidRDefault="004F3BA3" w:rsidP="004F3BA3">
                            <w:pPr>
                              <w:pStyle w:val="ekvaufgabenwortkarte"/>
                              <w:spacing w:before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28" type="#_x0000_t202" style="position:absolute;margin-left:-2.55pt;margin-top:14.25pt;width:296.2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" filled="f" strokecolor="windowText" strokeweight=".5pt">
                <v:textbox>
                  <w:txbxContent>
                    <w:p w:rsidR="004F3BA3" w:rsidRPr="009F0109" w:rsidRDefault="004F3BA3" w:rsidP="004F3BA3">
                      <w:pPr>
                        <w:pStyle w:val="ekvaufgabenwortkarte"/>
                        <w:spacing w:before="120"/>
                        <w:jc w:val="both"/>
                      </w:pPr>
                      <w:r>
                        <w:t>Meine Zahl liegt genau zwischen 85.710 und 85.740.</w:t>
                      </w:r>
                    </w:p>
                    <w:p w:rsidR="004F3BA3" w:rsidRPr="009F0109" w:rsidRDefault="004F3BA3" w:rsidP="004F3BA3">
                      <w:pPr>
                        <w:pStyle w:val="ekvaufgabenwortkarte"/>
                        <w:spacing w:before="120"/>
                      </w:pPr>
                    </w:p>
                  </w:txbxContent>
                </v:textbox>
              </v:shape>
            </w:pict>
          </mc:Fallback>
        </mc:AlternateContent>
      </w:r>
      <w:r w:rsidRPr="004F3BA3"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869703" wp14:editId="525C4586">
                <wp:simplePos x="0" y="0"/>
                <wp:positionH relativeFrom="column">
                  <wp:posOffset>3977640</wp:posOffset>
                </wp:positionH>
                <wp:positionV relativeFrom="paragraph">
                  <wp:posOffset>166370</wp:posOffset>
                </wp:positionV>
                <wp:extent cx="1952625" cy="409575"/>
                <wp:effectExtent l="0" t="0" r="28575" b="2857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F3BA3" w:rsidRDefault="004F3BA3" w:rsidP="004F3BA3">
                            <w:pPr>
                              <w:spacing w:before="120"/>
                              <w:jc w:val="center"/>
                            </w:pPr>
                            <w:r>
                              <w:t>Die Zahl heißt ___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>
                              <w:rPr>
                                <w:rStyle w:val="ekvlsungunterstrichen"/>
                              </w:rPr>
                              <w:t xml:space="preserve">     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>
                              <w:t>.</w:t>
                            </w:r>
                          </w:p>
                          <w:p w:rsidR="004F3BA3" w:rsidRPr="009F0109" w:rsidRDefault="004F3BA3" w:rsidP="004F3BA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29" type="#_x0000_t202" style="position:absolute;margin-left:313.2pt;margin-top:13.1pt;width:153.75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" filled="f" strokecolor="windowText" strokeweight=".5pt">
                <v:textbox>
                  <w:txbxContent>
                    <w:p w:rsidR="004F3BA3" w:rsidRDefault="004F3BA3" w:rsidP="004F3BA3">
                      <w:pPr>
                        <w:spacing w:before="120"/>
                        <w:jc w:val="center"/>
                      </w:pPr>
                      <w:r>
                        <w:t>Die Zahl heißt ___</w:t>
                      </w:r>
                      <w:r w:rsidRPr="009125D4">
                        <w:rPr>
                          <w:rStyle w:val="ekvlsungunterstrichen"/>
                        </w:rPr>
                        <w:t xml:space="preserve"> </w:t>
                      </w:r>
                      <w:r>
                        <w:rPr>
                          <w:rStyle w:val="ekvlsungunterstrichen"/>
                        </w:rPr>
                        <w:t xml:space="preserve">     </w:t>
                      </w:r>
                      <w:r w:rsidRPr="009125D4">
                        <w:rPr>
                          <w:rStyle w:val="ekvlsungunterstrichen"/>
                        </w:rPr>
                        <w:t xml:space="preserve">  </w:t>
                      </w:r>
                      <w:r>
                        <w:t>.</w:t>
                      </w:r>
                    </w:p>
                    <w:p w:rsidR="004F3BA3" w:rsidRPr="009F0109" w:rsidRDefault="004F3BA3" w:rsidP="004F3BA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F3BA3" w:rsidRDefault="004F3BA3" w:rsidP="00005AE2"/>
    <w:p w:rsidR="004F3BA3" w:rsidRDefault="004F3BA3" w:rsidP="00005AE2"/>
    <w:p w:rsidR="004F3BA3" w:rsidRDefault="000B4EBF" w:rsidP="00005AE2">
      <w:r w:rsidRPr="004F3BA3"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CC0923" wp14:editId="77875DA0">
                <wp:simplePos x="0" y="0"/>
                <wp:positionH relativeFrom="column">
                  <wp:posOffset>-32385</wp:posOffset>
                </wp:positionH>
                <wp:positionV relativeFrom="paragraph">
                  <wp:posOffset>81915</wp:posOffset>
                </wp:positionV>
                <wp:extent cx="3762375" cy="352425"/>
                <wp:effectExtent l="0" t="0" r="28575" b="2857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F3BA3" w:rsidRPr="009F0109" w:rsidRDefault="004F3BA3" w:rsidP="004F3BA3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  <w:r>
                              <w:t>Meine Zahl ist die Hälfte von 66.246.</w:t>
                            </w:r>
                          </w:p>
                          <w:p w:rsidR="004F3BA3" w:rsidRPr="009F0109" w:rsidRDefault="004F3BA3" w:rsidP="004F3BA3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</w:p>
                          <w:p w:rsidR="004F3BA3" w:rsidRPr="009F0109" w:rsidRDefault="004F3BA3" w:rsidP="004F3BA3">
                            <w:pPr>
                              <w:pStyle w:val="ekvaufgabenwortkarte"/>
                              <w:spacing w:before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0" type="#_x0000_t202" style="position:absolute;margin-left:-2.55pt;margin-top:6.45pt;width:296.2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" filled="f" strokecolor="windowText" strokeweight=".5pt">
                <v:textbox>
                  <w:txbxContent>
                    <w:p w:rsidR="004F3BA3" w:rsidRPr="009F0109" w:rsidRDefault="004F3BA3" w:rsidP="004F3BA3">
                      <w:pPr>
                        <w:pStyle w:val="ekvaufgabenwortkarte"/>
                        <w:spacing w:before="120"/>
                        <w:jc w:val="both"/>
                      </w:pPr>
                      <w:r>
                        <w:t>Meine Zahl ist die Hälfte von 66.246.</w:t>
                      </w:r>
                    </w:p>
                    <w:p w:rsidR="004F3BA3" w:rsidRPr="009F0109" w:rsidRDefault="004F3BA3" w:rsidP="004F3BA3">
                      <w:pPr>
                        <w:pStyle w:val="ekvaufgabenwortkarte"/>
                        <w:spacing w:before="120"/>
                        <w:jc w:val="both"/>
                      </w:pPr>
                    </w:p>
                    <w:p w:rsidR="004F3BA3" w:rsidRPr="009F0109" w:rsidRDefault="004F3BA3" w:rsidP="004F3BA3">
                      <w:pPr>
                        <w:pStyle w:val="ekvaufgabenwortkarte"/>
                        <w:spacing w:before="120"/>
                      </w:pPr>
                    </w:p>
                  </w:txbxContent>
                </v:textbox>
              </v:shape>
            </w:pict>
          </mc:Fallback>
        </mc:AlternateContent>
      </w:r>
      <w:r w:rsidR="004F3BA3" w:rsidRPr="004F3BA3"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FFB3B7" wp14:editId="3E9E666C">
                <wp:simplePos x="0" y="0"/>
                <wp:positionH relativeFrom="column">
                  <wp:posOffset>3977640</wp:posOffset>
                </wp:positionH>
                <wp:positionV relativeFrom="paragraph">
                  <wp:posOffset>57785</wp:posOffset>
                </wp:positionV>
                <wp:extent cx="1952625" cy="409575"/>
                <wp:effectExtent l="0" t="0" r="28575" b="2857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F3BA3" w:rsidRDefault="004F3BA3" w:rsidP="004F3BA3">
                            <w:pPr>
                              <w:spacing w:before="120"/>
                              <w:jc w:val="center"/>
                            </w:pPr>
                            <w:r>
                              <w:t>Die Zahl heißt ___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>
                              <w:rPr>
                                <w:rStyle w:val="ekvlsungunterstrichen"/>
                              </w:rPr>
                              <w:t xml:space="preserve">     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>
                              <w:t>.</w:t>
                            </w:r>
                          </w:p>
                          <w:p w:rsidR="004F3BA3" w:rsidRPr="009F0109" w:rsidRDefault="004F3BA3" w:rsidP="004F3BA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1" type="#_x0000_t202" style="position:absolute;margin-left:313.2pt;margin-top:4.55pt;width:153.7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" filled="f" strokecolor="windowText" strokeweight=".5pt">
                <v:textbox>
                  <w:txbxContent>
                    <w:p w:rsidR="004F3BA3" w:rsidRDefault="004F3BA3" w:rsidP="004F3BA3">
                      <w:pPr>
                        <w:spacing w:before="120"/>
                        <w:jc w:val="center"/>
                      </w:pPr>
                      <w:r>
                        <w:t>Die Zahl heißt ___</w:t>
                      </w:r>
                      <w:r w:rsidRPr="009125D4">
                        <w:rPr>
                          <w:rStyle w:val="ekvlsungunterstrichen"/>
                        </w:rPr>
                        <w:t xml:space="preserve"> </w:t>
                      </w:r>
                      <w:r>
                        <w:rPr>
                          <w:rStyle w:val="ekvlsungunterstrichen"/>
                        </w:rPr>
                        <w:t xml:space="preserve">     </w:t>
                      </w:r>
                      <w:r w:rsidRPr="009125D4">
                        <w:rPr>
                          <w:rStyle w:val="ekvlsungunterstrichen"/>
                        </w:rPr>
                        <w:t xml:space="preserve">  </w:t>
                      </w:r>
                      <w:r>
                        <w:t>.</w:t>
                      </w:r>
                    </w:p>
                    <w:p w:rsidR="004F3BA3" w:rsidRPr="009F0109" w:rsidRDefault="004F3BA3" w:rsidP="004F3BA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278D6" w:rsidRDefault="00E278D6" w:rsidP="00005AE2"/>
    <w:p w:rsidR="008B5B24" w:rsidRDefault="00184C9F" w:rsidP="00005AE2">
      <w:r>
        <w:tab/>
      </w:r>
    </w:p>
    <w:p w:rsidR="008B5B24" w:rsidRPr="00D3427F" w:rsidRDefault="008B5B24" w:rsidP="008B5B24">
      <w:pPr>
        <w:pStyle w:val="ekvnummerierung"/>
        <w:framePr w:wrap="around"/>
      </w:pPr>
      <w:r>
        <w:t>2</w:t>
      </w:r>
    </w:p>
    <w:p w:rsidR="009E25AD" w:rsidRPr="00287B24" w:rsidRDefault="009E25AD" w:rsidP="009E25A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11AD28B" wp14:editId="5D0C193A">
            <wp:extent cx="288290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B24" w:rsidRPr="00287B24" w:rsidRDefault="008B5B24" w:rsidP="008B5B24">
      <w:pPr>
        <w:pStyle w:val="ekvpicto"/>
        <w:framePr w:wrap="around"/>
      </w:pPr>
    </w:p>
    <w:p w:rsidR="008B5B24" w:rsidRDefault="008B5B24" w:rsidP="00005AE2">
      <w:r>
        <w:t>Löse die Zahlenrätsel. Skizziere deinen Lösungsweg.</w:t>
      </w:r>
    </w:p>
    <w:p w:rsidR="008B5B24" w:rsidRDefault="008B5B24" w:rsidP="00005AE2"/>
    <w:p w:rsidR="008B5B24" w:rsidRDefault="008B5B24" w:rsidP="00005AE2">
      <w:r>
        <w:t>Ich verdopple 4250 und addiere 10.000. Dann subtrahiere ich 12.500 und dividiere durch 60. Das Ergebnis multipliziere ich mit 555 und erhalte meine Zahl.</w:t>
      </w:r>
    </w:p>
    <w:p w:rsidR="008B5B24" w:rsidRDefault="008B5B24" w:rsidP="00005AE2"/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8B5B24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B22819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·</w:t>
            </w:r>
          </w:p>
        </w:tc>
        <w:tc>
          <w:tcPr>
            <w:tcW w:w="301" w:type="dxa"/>
            <w:noWrap/>
            <w:vAlign w:val="center"/>
          </w:tcPr>
          <w:p w:rsidR="008B5B24" w:rsidRPr="00B22819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2</w:t>
            </w: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vAlign w:val="center"/>
          </w:tcPr>
          <w:p w:rsidR="008B5B24" w:rsidRPr="00B22819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vAlign w:val="center"/>
          </w:tcPr>
          <w:p w:rsidR="008B5B24" w:rsidRPr="00B22819" w:rsidRDefault="008B5B24" w:rsidP="0060019A">
            <w:pPr>
              <w:pStyle w:val="ekvraster"/>
              <w:rPr>
                <w:rFonts w:ascii="Comic Sans MS" w:hAnsi="Comic Sans MS"/>
              </w:rPr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</w:tr>
      <w:tr w:rsidR="008B5B24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4</w:t>
            </w: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2</w:t>
            </w: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5</w:t>
            </w: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211D06" wp14:editId="016337F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93345</wp:posOffset>
                      </wp:positionV>
                      <wp:extent cx="359410" cy="0"/>
                      <wp:effectExtent l="0" t="76200" r="21590" b="114300"/>
                      <wp:wrapNone/>
                      <wp:docPr id="1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" o:spid="_x0000_s1026" type="#_x0000_t32" style="position:absolute;margin-left:.15pt;margin-top:7.35pt;width:28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" strokecolor="black [3213]" strokeweight="1.5pt">
                      <v:stroke endarrow="open" joinstyle="miter"/>
                    </v:shape>
                  </w:pict>
                </mc:Fallback>
              </mc:AlternateContent>
            </w:r>
            <w:r w:rsidRPr="00B22819">
              <w:rPr>
                <w:rStyle w:val="ekvlsung"/>
                <w:rFonts w:cs="Arial"/>
              </w:rPr>
              <w:tab/>
            </w:r>
          </w:p>
        </w:tc>
        <w:tc>
          <w:tcPr>
            <w:tcW w:w="301" w:type="dxa"/>
            <w:noWrap/>
            <w:vAlign w:val="center"/>
          </w:tcPr>
          <w:p w:rsidR="008B5B24" w:rsidRPr="00B22819" w:rsidRDefault="008B5B24" w:rsidP="0060019A">
            <w:pPr>
              <w:pStyle w:val="ekvraster"/>
              <w:rPr>
                <w:rFonts w:ascii="Comic Sans MS" w:hAnsi="Comic Sans MS" w:cs="Arial"/>
              </w:rPr>
            </w:pPr>
          </w:p>
        </w:tc>
        <w:tc>
          <w:tcPr>
            <w:tcW w:w="301" w:type="dxa"/>
            <w:noWrap/>
            <w:vAlign w:val="center"/>
          </w:tcPr>
          <w:p w:rsidR="008B5B24" w:rsidRPr="00B22819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8</w:t>
            </w:r>
          </w:p>
        </w:tc>
        <w:tc>
          <w:tcPr>
            <w:tcW w:w="301" w:type="dxa"/>
            <w:noWrap/>
            <w:vAlign w:val="center"/>
          </w:tcPr>
          <w:p w:rsidR="008B5B24" w:rsidRPr="00B22819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5</w:t>
            </w:r>
          </w:p>
        </w:tc>
        <w:tc>
          <w:tcPr>
            <w:tcW w:w="301" w:type="dxa"/>
            <w:vAlign w:val="center"/>
          </w:tcPr>
          <w:p w:rsidR="008B5B24" w:rsidRPr="00B22819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vAlign w:val="center"/>
          </w:tcPr>
          <w:p w:rsidR="008B5B24" w:rsidRPr="00B22819" w:rsidRDefault="00D52F88" w:rsidP="0060019A">
            <w:pPr>
              <w:pStyle w:val="ekvraster"/>
              <w:rPr>
                <w:rStyle w:val="ekvlsung"/>
                <w:rFonts w:cs="Arial"/>
              </w:rPr>
            </w:pPr>
            <w:r w:rsidRPr="00B22819">
              <w:rPr>
                <w:rStyle w:val="ekvlsung"/>
                <w:rFonts w:cs="Arial"/>
              </w:rPr>
              <w:t>0</w:t>
            </w: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</w:tr>
      <w:tr w:rsidR="008B5B24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</w:tr>
      <w:tr w:rsidR="008B5B24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</w:tr>
      <w:tr w:rsidR="008B5B24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8B5B24" w:rsidRPr="0060019A" w:rsidRDefault="008B5B24" w:rsidP="0060019A">
            <w:pPr>
              <w:pStyle w:val="ekvraster"/>
            </w:pPr>
          </w:p>
        </w:tc>
      </w:tr>
    </w:tbl>
    <w:p w:rsidR="008B5B24" w:rsidRDefault="008B5B24" w:rsidP="00005AE2"/>
    <w:p w:rsidR="00D52F88" w:rsidRDefault="00D52F88" w:rsidP="00005AE2">
      <w:r>
        <w:t>Ich dividiere 64.000 durch 80 und addiere 14.200. Dann multipliziere ich mit 4 und dividiere durch 20. Vom Ergebnis subtrahiere ich 1.111 und erhalte meine Zahl.</w:t>
      </w:r>
    </w:p>
    <w:p w:rsidR="009E25AD" w:rsidRDefault="009E25AD" w:rsidP="00005AE2"/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</w:tbl>
    <w:p w:rsidR="009E25AD" w:rsidRDefault="009E25AD" w:rsidP="00005AE2"/>
    <w:p w:rsidR="009E25AD" w:rsidRPr="00D3427F" w:rsidRDefault="009E25AD" w:rsidP="009E25AD">
      <w:pPr>
        <w:pStyle w:val="ekvnummerierung"/>
        <w:framePr w:wrap="around"/>
      </w:pPr>
      <w:r>
        <w:t>3</w:t>
      </w:r>
    </w:p>
    <w:p w:rsidR="009E25AD" w:rsidRPr="00287B24" w:rsidRDefault="009E25AD" w:rsidP="009E25A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5AD" w:rsidRDefault="009E25AD" w:rsidP="004F3BA3">
      <w:pPr>
        <w:spacing w:line="240" w:lineRule="auto"/>
      </w:pPr>
      <w:r>
        <w:t>Erfinde ein Zahlenrätsel für deinen Partner.</w:t>
      </w:r>
    </w:p>
    <w:p w:rsidR="009E25AD" w:rsidRPr="00287B24" w:rsidRDefault="009E25AD" w:rsidP="009E25A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5AD" w:rsidRDefault="004F3BA3" w:rsidP="00005AE2">
      <w:r>
        <w:t>_</w:t>
      </w:r>
      <w:r w:rsidR="009E25A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</w:t>
      </w:r>
    </w:p>
    <w:p w:rsidR="009E25AD" w:rsidRDefault="009E25AD" w:rsidP="00005AE2"/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  <w:tr w:rsidR="009E25AD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9E25AD" w:rsidRPr="0060019A" w:rsidRDefault="009E25AD" w:rsidP="0060019A">
            <w:pPr>
              <w:pStyle w:val="ekvraster"/>
            </w:pPr>
          </w:p>
        </w:tc>
      </w:tr>
    </w:tbl>
    <w:p w:rsidR="009E25AD" w:rsidRDefault="009E25AD" w:rsidP="00005AE2"/>
    <w:sectPr w:rsidR="009E25AD" w:rsidSect="008D5A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75B" w:rsidRDefault="00AC075B" w:rsidP="003C599D">
      <w:pPr>
        <w:spacing w:line="240" w:lineRule="auto"/>
      </w:pPr>
      <w:r>
        <w:separator/>
      </w:r>
    </w:p>
  </w:endnote>
  <w:endnote w:type="continuationSeparator" w:id="0">
    <w:p w:rsidR="00AC075B" w:rsidRDefault="00AC075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B2A" w:rsidRDefault="00D91B2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C607507" wp14:editId="0B764AC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4F3BA3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F3BA3" w:rsidRPr="00025140" w:rsidRDefault="00193A18" w:rsidP="004F3BA3">
          <w:pPr>
            <w:pStyle w:val="ekvquelle"/>
          </w:pPr>
          <w:r w:rsidRPr="00005AE2">
            <w:t xml:space="preserve">Textquellen: </w:t>
          </w:r>
          <w:r w:rsidR="00D91B2A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B2A" w:rsidRDefault="00D91B2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75B" w:rsidRDefault="00AC075B" w:rsidP="003C599D">
      <w:pPr>
        <w:spacing w:line="240" w:lineRule="auto"/>
      </w:pPr>
      <w:r>
        <w:separator/>
      </w:r>
    </w:p>
  </w:footnote>
  <w:footnote w:type="continuationSeparator" w:id="0">
    <w:p w:rsidR="00AC075B" w:rsidRDefault="00AC075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B2A" w:rsidRDefault="00D91B2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B2A" w:rsidRDefault="00D91B2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B2A" w:rsidRDefault="00D91B2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AA"/>
    <w:rsid w:val="000040E2"/>
    <w:rsid w:val="00005AE2"/>
    <w:rsid w:val="000101D7"/>
    <w:rsid w:val="00017D13"/>
    <w:rsid w:val="00020440"/>
    <w:rsid w:val="000206B8"/>
    <w:rsid w:val="00025140"/>
    <w:rsid w:val="00035074"/>
    <w:rsid w:val="00035EBE"/>
    <w:rsid w:val="00037566"/>
    <w:rsid w:val="00043523"/>
    <w:rsid w:val="000523D4"/>
    <w:rsid w:val="00054678"/>
    <w:rsid w:val="00054A93"/>
    <w:rsid w:val="00056587"/>
    <w:rsid w:val="000600AA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06C8"/>
    <w:rsid w:val="000B098D"/>
    <w:rsid w:val="000B3D67"/>
    <w:rsid w:val="000B4EBF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4C9F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0862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3577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4F3BA3"/>
    <w:rsid w:val="004F7B44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1E3E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0A2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3514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B24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25AD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075B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281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3665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2F88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1B2A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78D6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55ACD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2016-12-20T14:33:00Z</cp:lastPrinted>
  <dcterms:created xsi:type="dcterms:W3CDTF">2018-01-25T13:29:00Z</dcterms:created>
  <dcterms:modified xsi:type="dcterms:W3CDTF">2018-01-26T14:31:00Z</dcterms:modified>
</cp:coreProperties>
</file>