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DA24E7" w:rsidP="005446D6">
            <w:pPr>
              <w:pStyle w:val="ekvkolumnentitel"/>
            </w:pPr>
            <w:r>
              <w:t xml:space="preserve">            </w:t>
            </w:r>
            <w:bookmarkStart w:id="0" w:name="_GoBack"/>
            <w:bookmarkEnd w:id="0"/>
            <w:r w:rsidR="00FB59FB" w:rsidRPr="005446D6">
              <w:t>Datum</w:t>
            </w:r>
            <w:r w:rsidR="00FB59FB"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5446D6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Default="00FB59FB" w:rsidP="00037566">
            <w:pPr>
              <w:rPr>
                <w:color w:val="FFFFFF" w:themeColor="background1"/>
              </w:rPr>
            </w:pPr>
          </w:p>
          <w:p w:rsidR="00422CE5" w:rsidRPr="00417BBD" w:rsidRDefault="00417BBD" w:rsidP="00422CE5">
            <w:pPr>
              <w:pStyle w:val="ekvue1arial"/>
              <w:rPr>
                <w:b w:val="0"/>
                <w:sz w:val="24"/>
                <w:szCs w:val="24"/>
              </w:rPr>
            </w:pPr>
            <w:r>
              <w:rPr>
                <w:lang w:eastAsia="de-DE"/>
              </w:rPr>
              <w:drawing>
                <wp:anchor distT="0" distB="0" distL="114300" distR="114300" simplePos="0" relativeHeight="251783168" behindDoc="0" locked="0" layoutInCell="1" allowOverlap="1" wp14:anchorId="31D8DAB5" wp14:editId="674B126A">
                  <wp:simplePos x="0" y="0"/>
                  <wp:positionH relativeFrom="column">
                    <wp:posOffset>4116705</wp:posOffset>
                  </wp:positionH>
                  <wp:positionV relativeFrom="paragraph">
                    <wp:posOffset>0</wp:posOffset>
                  </wp:positionV>
                  <wp:extent cx="276860" cy="276860"/>
                  <wp:effectExtent l="0" t="0" r="8890" b="8890"/>
                  <wp:wrapNone/>
                  <wp:docPr id="6" name="Grafik 6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4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422CE5">
              <w:t>Zahlenrätsel</w:t>
            </w:r>
            <w:r>
              <w:t xml:space="preserve">                                        </w:t>
            </w:r>
            <w:r>
              <w:rPr>
                <w:b w:val="0"/>
                <w:sz w:val="24"/>
                <w:szCs w:val="24"/>
              </w:rPr>
              <w:t>www.grundschul-blog.de</w:t>
            </w:r>
          </w:p>
          <w:p w:rsidR="00422CE5" w:rsidRDefault="00422CE5" w:rsidP="00422CE5">
            <w:pPr>
              <w:pStyle w:val="ekvue1arial"/>
            </w:pPr>
          </w:p>
          <w:p w:rsidR="00422CE5" w:rsidRDefault="00422CE5" w:rsidP="00422CE5">
            <w:pPr>
              <w:pStyle w:val="ekvue1arial"/>
            </w:pPr>
          </w:p>
          <w:p w:rsidR="00422CE5" w:rsidRDefault="00422CE5" w:rsidP="00422CE5">
            <w:pPr>
              <w:pStyle w:val="ekvue1arial"/>
            </w:pPr>
          </w:p>
          <w:p w:rsidR="00422CE5" w:rsidRDefault="00422CE5" w:rsidP="00422CE5">
            <w:pPr>
              <w:pStyle w:val="ekvue1arial"/>
            </w:pPr>
          </w:p>
          <w:p w:rsidR="00422CE5" w:rsidRDefault="00422CE5" w:rsidP="00422CE5">
            <w:pPr>
              <w:pStyle w:val="ekvue1arial"/>
            </w:pPr>
          </w:p>
          <w:p w:rsidR="00422CE5" w:rsidRDefault="00422CE5" w:rsidP="00422CE5">
            <w:pPr>
              <w:pStyle w:val="ekvue1arial"/>
            </w:pPr>
          </w:p>
          <w:p w:rsidR="00422CE5" w:rsidRDefault="00422CE5" w:rsidP="00422CE5">
            <w:pPr>
              <w:pStyle w:val="ekvue1arial"/>
            </w:pPr>
          </w:p>
          <w:p w:rsidR="00422CE5" w:rsidRPr="00BF17F2" w:rsidRDefault="00422CE5" w:rsidP="00037566">
            <w:pPr>
              <w:rPr>
                <w:color w:val="FFFFFF" w:themeColor="background1"/>
              </w:rPr>
            </w:pPr>
          </w:p>
        </w:tc>
      </w:tr>
    </w:tbl>
    <w:p w:rsidR="00417BBD" w:rsidRPr="00D3427F" w:rsidRDefault="00417BBD" w:rsidP="00417BBD">
      <w:pPr>
        <w:pStyle w:val="ekvnummerierung"/>
        <w:framePr w:wrap="around" w:y="223"/>
      </w:pPr>
      <w:bookmarkStart w:id="1" w:name="bmStart"/>
      <w:bookmarkEnd w:id="1"/>
      <w:r>
        <w:t>1</w:t>
      </w:r>
    </w:p>
    <w:p w:rsidR="00CD7D9F" w:rsidRDefault="008D4713" w:rsidP="00422CE5">
      <w:pPr>
        <w:spacing w:before="240"/>
      </w:pPr>
      <w:r>
        <w:t>Löse die Zahlenrätsel.</w:t>
      </w:r>
    </w:p>
    <w:p w:rsidR="00CE3583" w:rsidRDefault="00CE3583" w:rsidP="00005AE2"/>
    <w:p w:rsidR="008D4713" w:rsidRDefault="00CE3583" w:rsidP="00005AE2">
      <w:r>
        <w:t>a)</w:t>
      </w:r>
    </w:p>
    <w:p w:rsidR="008D4713" w:rsidRDefault="008D4713" w:rsidP="00005AE2"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C0667A7" wp14:editId="7CC351F3">
                <wp:simplePos x="0" y="0"/>
                <wp:positionH relativeFrom="column">
                  <wp:posOffset>4311015</wp:posOffset>
                </wp:positionH>
                <wp:positionV relativeFrom="paragraph">
                  <wp:posOffset>610870</wp:posOffset>
                </wp:positionV>
                <wp:extent cx="539750" cy="395605"/>
                <wp:effectExtent l="0" t="0" r="12700" b="23495"/>
                <wp:wrapNone/>
                <wp:docPr id="8" name="Textfel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margin-left:339.45pt;margin-top:48.1pt;width:42.5pt;height:31.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RrvZwIAAOkEAAAOAAAAZHJzL2Uyb0RvYy54bWysVE1PGzEQvVfqf7B8L7sBwkfEBqWgVJUo&#10;IEHF2fF6yUq2x7Wd7Ka/vs/eBALtoaqag+P58JuZNzN7cdkbzdbKh5ZsxUcHJWfKSqpb+1zx74/z&#10;T2echShsLTRZVfGNCvxy+vHDRecm6pCWpGvlGUBsmHSu4ssY3aQoglwqI8IBOWVhbMgbESH656L2&#10;ogO60cVhWZ4UHfnaeZIqBGivByOfZvymUTLeNU1QkemKI7eYT5/PRTqL6YWYPHvhlq3cpiH+IQsj&#10;WougL1DXIgq28u1vUKaVngI18UCSKahpWqlyDahmVL6r5mEpnMq1gJzgXmgK/w9W3q7vPWvriqNR&#10;Vhi06FH1sVG6ZmeJnc6FCZweHNxi/5l6dHmnD1CmovvGm/SPchjs4Hnzwi3AmIRyfHR+OoZFwnR0&#10;Pj4pxwmleH3sfIhfFBmWLhX3aF1mVKxvQhxcdy4pViDd1vNW6yxswpX2bC3QZQxHTR1nWoQIZcXn&#10;+Zex9Mp8o3rwOxuXZe4/cgj5fU7nDa62rKv4yRES/4uYibi9uIDfi/CaLuJpi1iJ2YHBdIv9ot/S&#10;vaB6A7Y9DdManJy34OQGBd0Lj/EEjVi5eIej0YQMaXvjbEn+55/0yR9TAytnHca94uHHSniFfL9a&#10;zNP56Pg47UcWjsenhxD8vmWxb7Erc0XgeoTldjJfk3/Uu2vjyTxhM2cpKkzCSsSuuIx+J1zFYQ2x&#10;21LNZtkNO+FEvLEPTibwxHnq+WP/JLzbDkYEy7e0Ww0xeTcfg296aWm2itS0eXgSxQOvW+axT7nf&#10;291PC7svZ6/XL9T0FwAAAP//AwBQSwMEFAAGAAgAAAAhAO/9ulLdAAAACgEAAA8AAABkcnMvZG93&#10;bnJldi54bWxMj8FuwjAMhu+T9g6RJ+020jFRSmmKALHjDmPTuIbGtNUSp0oClLefd9qOtj/9/v5q&#10;NTorLhhi70nB8yQDgdR401Or4PPj9akAEZMmo60nVHDDCKv6/q7SpfFXesfLPrWCQyiWWkGX0lBK&#10;GZsOnY4TPyDx7eSD04nH0EoT9JXDnZXTLMul0z3xh04PuO2w+d6fnYJd6I3bdFvnR/u1PtzwbbM7&#10;JaUeH8b1EkTCMf3B8KvP6lCz09GfyURhFeTzYsGogkU+BcHAPH/hxZHJWTEDWVfyf4X6BwAA//8D&#10;AFBLAQItABQABgAIAAAAIQC2gziS/gAAAOEBAAATAAAAAAAAAAAAAAAAAAAAAABbQ29udGVudF9U&#10;eXBlc10ueG1sUEsBAi0AFAAGAAgAAAAhADj9If/WAAAAlAEAAAsAAAAAAAAAAAAAAAAALwEAAF9y&#10;ZWxzLy5yZWxzUEsBAi0AFAAGAAgAAAAhAJepGu9nAgAA6QQAAA4AAAAAAAAAAAAAAAAALgIAAGRy&#10;cy9lMm9Eb2MueG1sUEsBAi0AFAAGAAgAAAAhAO/9ulLdAAAACgEAAA8AAAAAAAAAAAAAAAAAwQQA&#10;AGRycy9kb3ducmV2LnhtbFBLBQYAAAAABAAEAPMAAADLBQAAAAA=&#10;" fillcolor="#d9d9d9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C2BC0C6" wp14:editId="658F628A">
                <wp:simplePos x="0" y="0"/>
                <wp:positionH relativeFrom="column">
                  <wp:posOffset>4311015</wp:posOffset>
                </wp:positionH>
                <wp:positionV relativeFrom="paragraph">
                  <wp:posOffset>77470</wp:posOffset>
                </wp:positionV>
                <wp:extent cx="539750" cy="395605"/>
                <wp:effectExtent l="0" t="0" r="12700" b="23495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27" type="#_x0000_t202" style="position:absolute;margin-left:339.45pt;margin-top:6.1pt;width:42.5pt;height:3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p9YbAIAAOQEAAAOAAAAZHJzL2Uyb0RvYy54bWysVE1PGzEQvVfqf7B8L7sJJECUDUpBVJUo&#10;IEHF2fF6k5W8Htd2spv++j57kxCgp6o5OJ4Pv5l5M7PTq67RbKOcr8kUfHCSc6aMpLI2y4L/fL79&#10;csGZD8KUQpNRBd8qz69mnz9NWztRQ1qRLpVjADF+0tqCr0KwkyzzcqUa4U/IKgNjRa4RAaJbZqUT&#10;LdAbnQ3zfJy15ErrSCrvob3pjXyW8KtKyfBQVV4FpguO3EI6XToX8cxmUzFZOmFXtdylIf4hi0bU&#10;BkEPUDciCLZ29QeoppaOPFXhRFKTUVXVUqUaUM0gf1fN00pYlWoBOd4eaPL/D1bebx4dq0v0bsyZ&#10;EQ169Ky6UCldMqjAT2v9BG5PFo6h+0odfPd6D2Usu6tcE/9REIMdTG8P7AKNSShHp5fnI1gkTKeX&#10;o3E+iijZ62PrfPimqGHxUnCH5iVOxebOh9517xJjedJ1eVtrnYQ4MOpaO7YRaPViOUhP9br5QWWv&#10;uxjleWo4Qqb5iu4pgTdI2rC24ONTpPoxytYfQmAIS2ojV5xp4QMMKDn9dnUdwSKkNogVuew5i7fQ&#10;Lbqe+z2fCyq3oNlRP6jeytsaZNwB/1E4TCb4w7aFBxyVJiRKuxtnK3K//6aP/hgYWDlrMekF97/W&#10;wimk/d1glC4HZ2dxNZJwNjofQnDHlsWxxaybawLDA+y1leka/YPeXytHzQuWch6jwiSMROyCy+D2&#10;wnXoNxBrLdV8ntywDlaEO/NkZQSP1MdmP3cvwtndRASQfU/7rRCTd4PR+8aXhubrQFWdpiYy3fO6&#10;awBWKbV9t/ZxV4/l5PX6cZr9AQAA//8DAFBLAwQUAAYACAAAACEAvYBKUt8AAAAJAQAADwAAAGRy&#10;cy9kb3ducmV2LnhtbEyPzU7DMBCE70i8g7VIXBB1GmhSQpyqQnDjQohU9ebGSxzhn2C7bXh7lhPc&#10;dndGs9/Um9kadsIQR+8ELBcZMHS9V6MbBHTvL7drYDFJp6TxDgV8Y4RNc3lRy0r5s3vDU5sGRiEu&#10;VlKATmmqOI+9Rivjwk/oSPvwwcpEaxi4CvJM4dbwPMsKbuXo6IOWEz5p7D/boxXQfw3b/cq/lkYu&#10;7U23C8+6LTshrq/m7SOwhHP6M8MvPqFDQ0wHf3QqMiOgKNcPZCUhz4GRoSzu6HCg4X4FvKn5/wbN&#10;DwAAAP//AwBQSwECLQAUAAYACAAAACEAtoM4kv4AAADhAQAAEwAAAAAAAAAAAAAAAAAAAAAAW0Nv&#10;bnRlbnRfVHlwZXNdLnhtbFBLAQItABQABgAIAAAAIQA4/SH/1gAAAJQBAAALAAAAAAAAAAAAAAAA&#10;AC8BAABfcmVscy8ucmVsc1BLAQItABQABgAIAAAAIQBbyp9YbAIAAOQEAAAOAAAAAAAAAAAAAAAA&#10;AC4CAABkcnMvZTJvRG9jLnhtbFBLAQItABQABgAIAAAAIQC9gEpS3wAAAAkBAAAPAAAAAAAAAAAA&#10;AAAAAMYEAABkcnMvZG93bnJldi54bWxQSwUGAAAAAAQABADzAAAA0gUAAAAA&#10;" fillcolor="#d8d8d8 [2732]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48C436A7" wp14:editId="2A717B70">
                <wp:simplePos x="0" y="0"/>
                <wp:positionH relativeFrom="column">
                  <wp:posOffset>3793490</wp:posOffset>
                </wp:positionH>
                <wp:positionV relativeFrom="paragraph">
                  <wp:posOffset>802005</wp:posOffset>
                </wp:positionV>
                <wp:extent cx="503555" cy="0"/>
                <wp:effectExtent l="38100" t="76200" r="0" b="95250"/>
                <wp:wrapNone/>
                <wp:docPr id="39" name="Gerade Verbindung mit Pfeil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39" o:spid="_x0000_s1026" type="#_x0000_t32" style="position:absolute;margin-left:298.7pt;margin-top:63.15pt;width:39.65pt;height:0;flip:x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eQCDwIAAAMEAAAOAAAAZHJzL2Uyb0RvYy54bWysU01vEzEQvSPxHyzfyW5bBbWrbHpIaDkg&#10;iEThPvHHriV/aexmk3/P2JuGAuKC2IM13vE8vzfzvLo/OssOCpMJvudXi5Yz5UWQxg89//b08O6W&#10;s5TBS7DBq56fVOL367dvVlPs1HUYg5UKGYH41E2x52POsWuaJEblIC1CVJ6SOqCDTFscGokwEbqz&#10;zXXbvm+mgDJiECol+rudk3xd8bVWIn/ROqnMbM+JW64r1nVf1ma9gm5AiKMRZxrwDywcGE+XXqC2&#10;kIE9o/kDyhmBIQWdFyK4JmhthKoaSM1V+5uaryNEVbVQc1K8tCn9P1jx+bBDZmTPb+448+BoRo8K&#10;QSr2XeHeePnsB+ZMZjutjGV0ilo2xdRR5cbv8LxLcYdF/1GjY9qa+JHcUDtCGtmxNvx0abg6Zibo&#10;57K9WS6XnImXVDMjFKSIKT+q4FgJep4yghnGvAne01QDzuhw+JQycaDCl4JS7MODsbYO13o2EZe7&#10;dknzF0Ae0xYyhS6S6uQHzsAOZF6RsRJOwRpZygtQOqWNRXYA8g/ZTobpichzZiFlSpCi+pWmEIVf&#10;SgufLaRxLq6p2W7UTfK8Na7nt5dq6EYF8oOXLJ8iDcHTc+GFuVOSrlNEsERVUgZjf57MaMAP9i+n&#10;iZX1RYmqr+HcrTLAeWQl2gd5qpNsyo6cVsWcX0Wx8us9xa/f7voHAAAA//8DAFBLAwQUAAYACAAA&#10;ACEApPK7Hd8AAAALAQAADwAAAGRycy9kb3ducmV2LnhtbEyPwUrEMBCG74LvEEbw5qZdtV1r00UU&#10;LyKL3V3RY9rEtphMSpLd1rd3BEGPM//HP9+U69kadtQ+DA4FpIsEmMbWqQE7Afvd48UKWIgSlTQO&#10;tYAvHWBdnZ6UslBuwloft7FjVIKhkAL6GMeC89D22sqwcKNGyj6ctzLS6DuuvJyo3Bq+TJKMWzkg&#10;XejlqO973X5uD1bAqn6bn+r3Jk2mhyZ92TwbV/tXIc7P5rtbYFHP8Q+GH31Sh4qcGndAFZgRcH2T&#10;XxFKwTK7BEZElmc5sOZ3w6uS//+h+gYAAP//AwBQSwECLQAUAAYACAAAACEAtoM4kv4AAADhAQAA&#10;EwAAAAAAAAAAAAAAAAAAAAAAW0NvbnRlbnRfVHlwZXNdLnhtbFBLAQItABQABgAIAAAAIQA4/SH/&#10;1gAAAJQBAAALAAAAAAAAAAAAAAAAAC8BAABfcmVscy8ucmVsc1BLAQItABQABgAIAAAAIQDhCeQC&#10;DwIAAAMEAAAOAAAAAAAAAAAAAAAAAC4CAABkcnMvZTJvRG9jLnhtbFBLAQItABQABgAIAAAAIQCk&#10;8rsd3wAAAAsBAAAPAAAAAAAAAAAAAAAAAGkEAABkcnMvZG93bnJldi54bWxQSwUGAAAAAAQABADz&#10;AAAAdQUAAAAA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E993833" wp14:editId="370DE56E">
                <wp:simplePos x="0" y="0"/>
                <wp:positionH relativeFrom="column">
                  <wp:posOffset>3221990</wp:posOffset>
                </wp:positionH>
                <wp:positionV relativeFrom="paragraph">
                  <wp:posOffset>610870</wp:posOffset>
                </wp:positionV>
                <wp:extent cx="539750" cy="395605"/>
                <wp:effectExtent l="0" t="0" r="12700" b="23495"/>
                <wp:wrapNone/>
                <wp:docPr id="38" name="Textfeld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8" o:spid="_x0000_s1028" type="#_x0000_t202" style="position:absolute;margin-left:253.7pt;margin-top:48.1pt;width:42.5pt;height:31.1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NsGUAIAAJgEAAAOAAAAZHJzL2Uyb0RvYy54bWysVNtuGjEQfa/Uf7D83iyXkAtiiWiiVJWi&#10;JBKp8my8Nqzk9bi2YZd+fY+9kKC0T1V5MJ4L4znnzDC76RrDdsqHmmzJh2cDzpSVVNV2XfIfL/df&#10;rjgLUdhKGLKq5HsV+M3886dZ66ZqRBsylfIMRWyYtq7kmxjdtCiC3KhGhDNyyiKoyTciwvTrovKi&#10;RfXGFKPB4KJoyVfOk1QhwHvXB/k819dayfikdVCRmZKjt5hPn89VOov5TEzXXrhNLQ9tiH/oohG1&#10;xaNvpe5EFGzr6z9KNbX0FEjHM0lNQVrXUmUMQDMcfECz3AinMhaQE9wbTeH/lZWPu2fP6qrkYyhl&#10;RQONXlQXtTIVgwv8tC5MkbZ0SIzdV+qg89Ef4EywO+2b9A1ADHEwvX9jF9WYhHMyvr6cICIRGl9P&#10;LgaTVKV4/7HzIX5T1LB0KbmHeJlTsXsIsU89pqS3LN3XxmQBjWVtyS/GKJ8igUxdpWA29uHWeLYT&#10;mAAMTkVtwseZESEigDbz59DLyU/RmbFoMOHvcaZb7FZd5mt05GBF1R7UeOqHKzh5XwPAA+o/C49p&#10;AmZsSHzCoQ2hUTrcONuQ//U3f8qHyIhy1mI6Sx5+boVXaPu7hfzXw/PzNM7ZOJ9cjmD408jqNGK3&#10;zS0B/hC76GS+pvxojlftqXnFIi3SqwgJK/F2yWX0R+M29luDVZRqschpGGEn4oNdOpmKJ7aTQC/d&#10;q/DuoGIE2Y90nGQx/SBmn9vLudhG0nVWOjHd83oQAOOfZ+Wwqmm/Tu2c9f6HMv8NAAD//wMAUEsD&#10;BBQABgAIAAAAIQBH1Lei3gAAAAoBAAAPAAAAZHJzL2Rvd25yZXYueG1sTI/BTsMwDIbvSLxDZCRu&#10;LKXQreuaToCE4MCFwWHHtPHaao1TJenWvT3mBEfbn35/f7md7SBO6EPvSMH9IgGB1DjTU6vg++v1&#10;LgcRoiajB0eo4IIBttX1VakL4870iaddbAWHUCi0gi7GsZAyNB1aHRZuROLbwXmrI4++lcbrM4fb&#10;QaZJspRW98QfOj3iS4fNcTdZBeu4x+eP8eKnhuq3wyp/D+Zhr9Ttzfy0ARFxjn8w/OqzOlTsVLuJ&#10;TBCDgixZPTLKYcsUBAPZOuVFzWSWZyCrUv6vUP0AAAD//wMAUEsBAi0AFAAGAAgAAAAhALaDOJL+&#10;AAAA4QEAABMAAAAAAAAAAAAAAAAAAAAAAFtDb250ZW50X1R5cGVzXS54bWxQSwECLQAUAAYACAAA&#10;ACEAOP0h/9YAAACUAQAACwAAAAAAAAAAAAAAAAAvAQAAX3JlbHMvLnJlbHNQSwECLQAUAAYACAAA&#10;ACEAkvTbBlACAACYBAAADgAAAAAAAAAAAAAAAAAuAgAAZHJzL2Uyb0RvYy54bWxQSwECLQAUAAYA&#10;CAAAACEAR9S3ot4AAAAKAQAADwAAAAAAAAAAAAAAAACqBAAAZHJzL2Rvd25yZXYueG1sUEsFBgAA&#10;AAAEAAQA8wAAALUFAAAAAA==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B276BD4" wp14:editId="226066B4">
                <wp:simplePos x="0" y="0"/>
                <wp:positionH relativeFrom="column">
                  <wp:posOffset>3783965</wp:posOffset>
                </wp:positionH>
                <wp:positionV relativeFrom="paragraph">
                  <wp:posOffset>273685</wp:posOffset>
                </wp:positionV>
                <wp:extent cx="503555" cy="0"/>
                <wp:effectExtent l="0" t="76200" r="29845" b="95250"/>
                <wp:wrapNone/>
                <wp:docPr id="37" name="Gerade Verbindung mit Pfeil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7" o:spid="_x0000_s1026" type="#_x0000_t32" style="position:absolute;margin-left:297.95pt;margin-top:21.55pt;width:39.65pt;height:0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+nsCAIAAPkDAAAOAAAAZHJzL2Uyb0RvYy54bWysU01vEzEQvSPxHyzf6W5aBUqUTQ8J7QVB&#10;JAr3ie3dteQvzbjZ5N8zdtK0gLggcnDGO57xe2+el3cH78TeINkYOjm7aqUwQUVtw9DJ74/3726l&#10;oAxBg4vBdPJoSN6t3r5ZTmlhruMYnTYouEmgxZQ6OeacFk1DajQe6ComEzjZR/SQeYtDoxEm7u5d&#10;c92275spok4YlSHir5tTUq5q/743Kn/tezJZuE4ytlxXrOuurM1qCYsBIY1WnWHAP6DwYANfemm1&#10;gQziCe0frbxVGCn2+UpF38S+t8pUDsxm1v7G5tsIyVQuLA6li0z0/9qqL/stCqs7efNBigCeZ/Rg&#10;ELQRPwzubNBPYRDeZrHtjXWCT7FkU6IFV67DFs87Slss/A89+vLPzMShyny8yGwOWSj+OG9v5vO5&#10;FOo51bzUJaT8YKIXJegkZQQ7jHkdQ+BZRpxVlWH/mTLfzIXPBeXSEO+tc3WkLoiJ/fixnfPUFbCz&#10;egeZQ5+YK4VBCnADW1ZlrC0pOqtLeWlER1o7FHtg17DZdJweGbwUDihzghnVX5GCIfxSWvBsgMZT&#10;cU2dTMYastOd9Z28vVTDYjSgPwUt8jGx9IEfiSzIvdF8nWGAJaqUMlj3cjKjhTC4v5xmVC4UJqa+&#10;gbNaZWynQZVoF/Wxzq8pO/ZXJXN+C8XAr/ccv36xq58AAAD//wMAUEsDBBQABgAIAAAAIQAQBR6J&#10;3QAAAAkBAAAPAAAAZHJzL2Rvd25yZXYueG1sTI/BTsJAEIbvJrzDZky8yRawIKVbgibGkyQghuvQ&#10;HbsN3dnaXaD69K7xoMeZ+fLP9+fL3jbiTJ2vHSsYDRMQxKXTNVcKdq9Pt/cgfEDW2DgmBZ/kYVkM&#10;rnLMtLvwhs7bUIkYwj5DBSaENpPSl4Ys+qFriePt3XUWQxy7SuoOLzHcNnKcJFNpseb4wWBLj4bK&#10;4/ZkFTyvJ/svfJH6w+DqLd0QPRgkpW6u+9UCRKA+/MHwox/VoYhOB3di7UWjIJ2n84gquJuMQERg&#10;OkvHIA6/C1nk8n+D4hsAAP//AwBQSwECLQAUAAYACAAAACEAtoM4kv4AAADhAQAAEwAAAAAAAAAA&#10;AAAAAAAAAAAAW0NvbnRlbnRfVHlwZXNdLnhtbFBLAQItABQABgAIAAAAIQA4/SH/1gAAAJQBAAAL&#10;AAAAAAAAAAAAAAAAAC8BAABfcmVscy8ucmVsc1BLAQItABQABgAIAAAAIQBmX+nsCAIAAPkDAAAO&#10;AAAAAAAAAAAAAAAAAC4CAABkcnMvZTJvRG9jLnhtbFBLAQItABQABgAIAAAAIQAQBR6J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750D431" wp14:editId="22E93C9C">
                <wp:simplePos x="0" y="0"/>
                <wp:positionH relativeFrom="column">
                  <wp:posOffset>3221990</wp:posOffset>
                </wp:positionH>
                <wp:positionV relativeFrom="paragraph">
                  <wp:posOffset>86995</wp:posOffset>
                </wp:positionV>
                <wp:extent cx="539750" cy="395605"/>
                <wp:effectExtent l="0" t="0" r="12700" b="23495"/>
                <wp:wrapNone/>
                <wp:docPr id="36" name="Textfeld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6" o:spid="_x0000_s1029" type="#_x0000_t202" style="position:absolute;margin-left:253.7pt;margin-top:6.85pt;width:42.5pt;height:31.1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AtTUAIAAJgEAAAOAAAAZHJzL2Uyb0RvYy54bWysVE1vGjEQvVfqf7B8b5aPQBLEEtFEqSpF&#10;SSRS5Wy8dljJ63Ftwy799X32QoLSnqpyMJ4PxvPem2F+3TWG7ZQPNdmSD88GnCkrqarta8l/PN99&#10;ueQsRGErYciqku9V4NeLz5/mrZupEW3IVMozFLFh1rqSb2J0s6IIcqMaEc7IKYugJt+ICNO/FpUX&#10;Lao3phgNBtOiJV85T1KFAO9tH+SLXF9rJeOj1kFFZkqO3mI+fT7X6SwWczF79cJtanloQ/xDF42o&#10;LR59K3UromBbX/9Rqqmlp0A6nklqCtK6lipjAJrh4AOa1UY4lbGAnODeaAr/r6x82D15VlclH085&#10;s6KBRs+qi1qZisEFfloXZkhbOSTG7it10PnoD3Am2J32TfoGIIY4mN6/sYtqTMI5GV9dTBCRCI2v&#10;JtPBJFUp3n/sfIjfFDUsXUruIV7mVOzuQ+xTjynpLUt3tTFZQGNZW/LpGOVTJJCpqxTMxj7cGM92&#10;AhOAwamoTfg4MyJEBNBm/hx6OfkpOjMWDSb8Pc50i9266/k6crCmag9qPPXDFZy8qwHgHvWfhMc0&#10;ATM2JD7i0IbQKB1unG3I//qbP+VDZEQ5azGdJQ8/t8IrtP3dQv6r4fl5GudsnE8uRjD8aWR9GrHb&#10;5oYAf4hddDJfU340x6v21LxgkZbpVYSElXi75DL6o3ET+63BKkq1XOY0jLAT8d6unEzFE9tJoOfu&#10;RXh3UDGC7Ac6TrKYfRCzz+3lXG4j6TornZjueT0IgPHPs3JY1bRfp3bOev9DWfwGAAD//wMAUEsD&#10;BBQABgAIAAAAIQCuwz143gAAAAkBAAAPAAAAZHJzL2Rvd25yZXYueG1sTI/BTsMwDIbvSLxDZCRu&#10;LGFj61aaToCE4LALg8OOaeO1FY1TJenWvT3mBEf7//T7c7GdXC9OGGLnScP9TIFAqr3tqNHw9fl6&#10;twYRkyFrek+o4YIRtuX1VWFy68/0gad9agSXUMyNhjalIZcy1i06E2d+QOLs6IMzicfQSBvMmctd&#10;L+dKraQzHfGF1gz40mL9vR+dhk064PNuuISxpurtmK3fo10ctL69mZ4eQSSc0h8Mv/qsDiU7VX4k&#10;G0WvYamyB0Y5WGQgGFhu5ryoNGQrBbIs5P8Pyh8AAAD//wMAUEsBAi0AFAAGAAgAAAAhALaDOJL+&#10;AAAA4QEAABMAAAAAAAAAAAAAAAAAAAAAAFtDb250ZW50X1R5cGVzXS54bWxQSwECLQAUAAYACAAA&#10;ACEAOP0h/9YAAACUAQAACwAAAAAAAAAAAAAAAAAvAQAAX3JlbHMvLnJlbHNQSwECLQAUAAYACAAA&#10;ACEAJ5wLU1ACAACYBAAADgAAAAAAAAAAAAAAAAAuAgAAZHJzL2Uyb0RvYy54bWxQSwECLQAUAAYA&#10;CAAAACEArsM9eN4AAAAJAQAADwAAAAAAAAAAAAAAAACqBAAAZHJzL2Rvd25yZXYueG1sUEsFBgAA&#10;AAAEAAQA8wAAALUFAAAAAA==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59E9426" wp14:editId="0FA664A0">
                <wp:simplePos x="0" y="0"/>
                <wp:positionH relativeFrom="column">
                  <wp:posOffset>2701290</wp:posOffset>
                </wp:positionH>
                <wp:positionV relativeFrom="paragraph">
                  <wp:posOffset>802005</wp:posOffset>
                </wp:positionV>
                <wp:extent cx="503555" cy="0"/>
                <wp:effectExtent l="38100" t="76200" r="0" b="95250"/>
                <wp:wrapNone/>
                <wp:docPr id="20" name="Gerade Verbindung mit Pfeil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0" o:spid="_x0000_s1026" type="#_x0000_t32" style="position:absolute;margin-left:212.7pt;margin-top:63.15pt;width:39.65pt;height:0;flip:x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//VDQIAAAMEAAAOAAAAZHJzL2Uyb0RvYy54bWysU02P0zAQvSPxHyzfabJFRUvUdA8tuxwQ&#10;VGLhPvVHYslf8nib9t8zdrplAXFB5GCNM57n996M13cnZ9lRJTTB9/xm0XKmvAjS+KHn3x7v39xy&#10;hhm8BBu86vlZIb/bvH61nmKnlmEMVqrECMRjN8WejznHrmlQjMoBLkJUnpI6JAeZtmloZIKJ0J1t&#10;lm37rplCkjEFoRDp725O8k3F11qJ/EVrVJnZnhO3XNdU10NZm80auiFBHI240IB/YOHAeLr0CrWD&#10;DOwpmT+gnBEpYNB5IYJrgtZGqKqB1Ny0v6n5OkJUVQuZg/FqE/4/WPH5uE/MyJ4vyR4Pjnr0oBJI&#10;xb6rdDBePvmBOZPZXitjGZ0iy6aIHVVu/T5ddhj3qeg/6eSYtiZ+pGmojpBGdqqGn6+Gq1Nmgn6u&#10;2rer1Yoz8ZxqZoSCFBPmBxUcK0HPMScww5i3wXvqakgzOhw/YSYOVPhcUIp9uDfW1uZazybi8r5d&#10;kUABNGPaQqbQRVKNfuAM7EDDK3KqhDFYI0t5AcIzbm1iR6D5obGTYXok8pxZwEwJUlS/YgpR+KW0&#10;8NkBjnNxTc3jRm7SzFvjen57rYZuVCA/eMnyOVITPD0XXpg7Jek6RQRLVCVlMPbnyZwM+MH+5TSx&#10;sr4oUfU1XNwqDZxbVqJDkOfayabsaNKqmMurKKP8ck/xy7e7+QEAAP//AwBQSwMEFAAGAAgAAAAh&#10;ALu8OFDfAAAACwEAAA8AAABkcnMvZG93bnJldi54bWxMj01LxDAQhu+C/yGM4M1NWrsf1KaLKF5E&#10;ZLuu6DFtxrbYJCXJbuu/dwRBjzPvwzvPFNvZDOyEPvTOSkgWAhjaxunethIOLw9XG2AhKqvV4CxK&#10;+MIA2/L8rFC5dpOt8LSPLaMSG3IloYtxzDkPTYdGhYUb0VL24bxRkUbfcu3VROVm4KkQK25Ub+lC&#10;p0a867D53B+NhE31Nj9W73Uipvs62T0/Da7yr1JeXsy3N8AizvEPhh99UoeSnGp3tDqwQUKWLjNC&#10;KUhX18CIWIpsDaz+3fCy4P9/KL8BAAD//wMAUEsBAi0AFAAGAAgAAAAhALaDOJL+AAAA4QEAABMA&#10;AAAAAAAAAAAAAAAAAAAAAFtDb250ZW50X1R5cGVzXS54bWxQSwECLQAUAAYACAAAACEAOP0h/9YA&#10;AACUAQAACwAAAAAAAAAAAAAAAAAvAQAAX3JlbHMvLnJlbHNQSwECLQAUAAYACAAAACEAvA//1Q0C&#10;AAADBAAADgAAAAAAAAAAAAAAAAAuAgAAZHJzL2Uyb0RvYy54bWxQSwECLQAUAAYACAAAACEAu7w4&#10;UN8AAAALAQAADwAAAAAAAAAAAAAAAABn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7D6F1A66" wp14:editId="2A54B7D0">
                <wp:simplePos x="0" y="0"/>
                <wp:positionH relativeFrom="column">
                  <wp:posOffset>1610995</wp:posOffset>
                </wp:positionH>
                <wp:positionV relativeFrom="paragraph">
                  <wp:posOffset>802005</wp:posOffset>
                </wp:positionV>
                <wp:extent cx="504000" cy="0"/>
                <wp:effectExtent l="38100" t="76200" r="0" b="95250"/>
                <wp:wrapNone/>
                <wp:docPr id="21" name="Gerade Verbindung mit Pfeil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1" o:spid="_x0000_s1026" type="#_x0000_t32" style="position:absolute;margin-left:126.85pt;margin-top:63.15pt;width:39.7pt;height:0;flip:x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iVkDQIAAAMEAAAOAAAAZHJzL2Uyb0RvYy54bWysU02P0zAQvSPxHyzfadKKRUvUdA8tuxwQ&#10;VGLhPvVHYslfGnub9t8zdrplAXFB5GCNM57n996M13cnZ9lRYTLB93y5aDlTXgRp/NDzb4/3b245&#10;Sxm8BBu86vlZJX63ef1qPcVOrcIYrFTICMSnboo9H3OOXdMkMSoHaRGi8pTUAR1k2uLQSISJ0J1t&#10;Vm37rpkCyohBqJTo725O8k3F11qJ/EXrpDKzPSduua5Y10NZm80augEhjkZcaMA/sHBgPF16hdpB&#10;BvaE5g8oZwSGFHReiOCaoLURqmogNcv2NzVfR4iqaiFzUrzalP4frPh83CMzsuerJWceHPXoQSFI&#10;xb4rPBgvn/zAnMlsr5WxjE6RZVNMHVVu/R4vuxT3WPSfNDqmrYkfaRqqI6SRnarh56vh6pSZoJ83&#10;7du2pbaI51QzIxSkiCk/qOBYCXqeMoIZxrwN3lNXA87ocPyUMnGgwueCUuzDvbG2Ntd6NhGX9+1N&#10;uQhoxrSFTKGLpDr5gTOwAw2vyFgJp2CNLOUFKJ3T1iI7As0PjZ0M0yOR58xCypQgRfUrphCFX0oL&#10;nx2kcS6uqXncyE2aeWtcz2+v1dCNCuQHL1k+R2qCp+fCC3OnJF2niGCJqqQMxv48mdGAH+xfThMr&#10;64sSVV/Dxa3SwLllJToEea6dbMqOJq2KubyKMsov9xS/fLubHwAAAP//AwBQSwMEFAAGAAgAAAAh&#10;AOAVCczeAAAACwEAAA8AAABkcnMvZG93bnJldi54bWxMj01LxDAQhu+C/yGM4M1N2+C61KaLKF5E&#10;xK6KHtNmbIv5KEl2W/+9IyzoceZ9eOeZartYww4Y4uidhHyVAUPXeT26XsLry/3FBlhMymllvEMJ&#10;3xhhW5+eVKrUfnYNHnapZ1TiYqkkDClNJeexG9CquPITOso+fbAq0Rh6roOaqdwaXmTZmls1Orow&#10;qAlvB+y+dnsrYdO8Lw/NR5tn812bPz89Gt+ENynPz5aba2AJl/QHw68+qUNNTq3fOx2ZkVBciitC&#10;KSjWAhgRQogcWHvc8Lri/3+ofwAAAP//AwBQSwECLQAUAAYACAAAACEAtoM4kv4AAADhAQAAEwAA&#10;AAAAAAAAAAAAAAAAAAAAW0NvbnRlbnRfVHlwZXNdLnhtbFBLAQItABQABgAIAAAAIQA4/SH/1gAA&#10;AJQBAAALAAAAAAAAAAAAAAAAAC8BAABfcmVscy8ucmVsc1BLAQItABQABgAIAAAAIQAJeiVkDQIA&#10;AAMEAAAOAAAAAAAAAAAAAAAAAC4CAABkcnMvZTJvRG9jLnhtbFBLAQItABQABgAIAAAAIQDgFQnM&#10;3gAAAAsBAAAPAAAAAAAAAAAAAAAAAGcEAABkcnMvZG93bnJldi54bWxQSwUGAAAAAAQABADzAAAA&#10;cgUAAAAA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F1C6AAD" wp14:editId="50352698">
                <wp:simplePos x="0" y="0"/>
                <wp:positionH relativeFrom="column">
                  <wp:posOffset>537845</wp:posOffset>
                </wp:positionH>
                <wp:positionV relativeFrom="paragraph">
                  <wp:posOffset>802005</wp:posOffset>
                </wp:positionV>
                <wp:extent cx="504000" cy="0"/>
                <wp:effectExtent l="38100" t="76200" r="0" b="95250"/>
                <wp:wrapNone/>
                <wp:docPr id="4" name="Gerade Verbindung mit Pfeil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4000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4" o:spid="_x0000_s1026" type="#_x0000_t32" style="position:absolute;margin-left:42.35pt;margin-top:63.15pt;width:39.7pt;height:0;flip:x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ByiDAIAAAEEAAAOAAAAZHJzL2Uyb0RvYy54bWysU01vEzEQvSPxHyzfyW6rFJVVNj0ktBwQ&#10;RKJwn/hj15K/NHazyb9n7E3TAuKC2IM19uw8v/dmvLo7OssOCpMJvudXi5Yz5UWQxg89//54/+6W&#10;s5TBS7DBq56fVOJ367dvVlPs1HUYg5UKGYH41E2x52POsWuaJEblIC1CVJ6SOqCDTFscGokwEbqz&#10;zXXbvm+mgDJiEColOt3OSb6u+Forkb9qnVRmtufELdcV67ova7NeQTcgxNGIMw34BxYOjKdLL1Bb&#10;yMCe0PwB5YzAkILOCxFcE7Q2QlUNpOaq/U3NtxGiqlrInBQvNqX/Byu+HHbIjOz5kjMPjlr0oBCk&#10;Yj8U7o2XT35gzmS208pYtiyGTTF1VLfxOzzvUtxhUX/U6Ji2Jn6iWah+kEJ2rHafLnarY2aCDm/a&#10;ZdtSU8RzqpkRClLElB9UcKwEPU8ZwQxj3gTvqacBZ3Q4fE6ZOFDhc0Ep9uHeWFtbaz2biMuH9qZc&#10;BDRh2kKm0EXSnPzAGdiBRldkrIRTsEaW8gKUTmljkR2ApoeGTobpkchzZiFlSpCi+hVTiMIvpYXP&#10;FtI4F9fUPGxkJk28Na7nt5dq6EYF8qOXLJ8i9cDTY+GFuVOSrlNEsERVUgZjX/7MaMAP9i9/Eyvr&#10;ixJV38LZrdLAuWUl2gd5qp1syo7mrIo5v4kyyK/3FL9+ueufAAAA//8DAFBLAwQUAAYACAAAACEA&#10;3jphqd0AAAAKAQAADwAAAGRycy9kb3ducmV2LnhtbEyPwUrDQBCG74LvsIzgzW5SSywxmyKKFxEx&#10;VWmPm+yYBLOzYXfbxLd3CoIe55+fb74pNrMdxBF96B0pSBcJCKTGmZ5aBe9vj1drECFqMnpwhAq+&#10;McCmPD8rdG7cRBUet7EVDKGQawVdjGMuZWg6tDos3IjEu0/nrY48+lYaryeG20EukySTVvfEFzo9&#10;4n2Hzdf2YBWsq938VO3rNJke6vT15Xlwlf9Q6vJivrsFEXGOf2U46bM6lOxUuwOZIAZmrG64yfky&#10;uwZxKmSrFET9m8iykP9fKH8AAAD//wMAUEsBAi0AFAAGAAgAAAAhALaDOJL+AAAA4QEAABMAAAAA&#10;AAAAAAAAAAAAAAAAAFtDb250ZW50X1R5cGVzXS54bWxQSwECLQAUAAYACAAAACEAOP0h/9YAAACU&#10;AQAACwAAAAAAAAAAAAAAAAAvAQAAX3JlbHMvLnJlbHNQSwECLQAUAAYACAAAACEAu5QcogwCAAAB&#10;BAAADgAAAAAAAAAAAAAAAAAuAgAAZHJzL2Uyb0RvYy54bWxQSwECLQAUAAYACAAAACEA3jphqd0A&#10;AAAKAQAADwAAAAAAAAAAAAAAAABmBAAAZHJzL2Rvd25yZXYueG1sUEsFBgAAAAAEAAQA8wAAAHAF&#10;AAAAAA==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2167474" wp14:editId="527E5ACF">
                <wp:simplePos x="0" y="0"/>
                <wp:positionH relativeFrom="column">
                  <wp:posOffset>2129790</wp:posOffset>
                </wp:positionH>
                <wp:positionV relativeFrom="paragraph">
                  <wp:posOffset>610870</wp:posOffset>
                </wp:positionV>
                <wp:extent cx="539750" cy="395605"/>
                <wp:effectExtent l="0" t="0" r="12700" b="23495"/>
                <wp:wrapNone/>
                <wp:docPr id="7" name="Textfel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" o:spid="_x0000_s1030" type="#_x0000_t202" style="position:absolute;margin-left:167.7pt;margin-top:48.1pt;width:42.5pt;height:31.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3IkUAIAAJYEAAAOAAAAZHJzL2Uyb0RvYy54bWysVMFuGjEQvVfqP1i+NwsEQoJYIpooVaUo&#10;iUSqnI3XDit5Pa5t2KVf32cvJCjtqSoHY/sN43nvzTC/7hrDdsqHmmzJh2cDzpSVVNX2teQ/nu++&#10;XHIWorCVMGRVyfcq8OvF50/z1s3UiDZkKuUZktgwa13JNzG6WVEEuVGNCGfklAWoyTci4uhfi8qL&#10;FtkbU4wGg4uiJV85T1KFgNvbHuSLnF9rJeOj1kFFZkqO2mJefV7XaS0WczF79cJtankoQ/xDFY2o&#10;LR59S3UromBbX/+Rqqmlp0A6nklqCtK6lipzAJvh4AOb1UY4lblAnODeZAr/L6182D15Vlcln3Jm&#10;RQOLnlUXtTIVmyZ1WhdmCFo5hMXuK3Vw+XgfcJlId9o36Rt0GHDovH/TFsmYxOXk/Go6ASIBnV9N&#10;LgaTlKV4/7HzIX5T1LC0KbmHdVlRsbsPsQ89hqS3LN3VxmT7jGVtyS/OkT4hgUxdJTAf9uHGeLYT&#10;8B9tU1Gb6HFmRIgAUGb+HGo5+SkqMxYFJv49z7SL3brLao2PGqyp2kMaT31rBSfvahC4R/4n4dFL&#10;4Iz5iI9YtCEUSocdZxvyv/52n+JhMVDOWvRmycPPrfAKZX+3MP9qOB6nZs6H8WQ6wsGfIutTxG6b&#10;GwL9ISbRybxN8dEct9pT84IxWqZXAQkr8XbJZfTHw03sZwaDKNVymcPQwE7Ee7tyMiVPaieDnrsX&#10;4d3BxQixH+jYx2L2wcw+trdzuY2k6+x0UrrX9WAAmj/3ymFQ03SdnnPU+9/J4jcAAAD//wMAUEsD&#10;BBQABgAIAAAAIQCG9TTf3gAAAAoBAAAPAAAAZHJzL2Rvd25yZXYueG1sTI/BTsMwDIbvSLxDZCRu&#10;LKVdRylNJ0BCcODC4LBj2nhtReNUSbp1b485wdH2p9/fX20XO4oj+jA4UnC7SkAgtc4M1Cn4+ny5&#10;KUCEqMno0REqOGOAbX15UenSuBN94HEXO8EhFEqtoI9xKqUMbY9Wh5WbkPh2cN7qyKPvpPH6xOF2&#10;lGmSbKTVA/GHXk/43GP7vZutgvu4x6f36eznlprXw13xFky2V+r6anl8ABFxiX8w/OqzOtTs1LiZ&#10;TBCjgizL14xy2CYFwcA6TXjRMJkXOci6kv8r1D8AAAD//wMAUEsBAi0AFAAGAAgAAAAhALaDOJL+&#10;AAAA4QEAABMAAAAAAAAAAAAAAAAAAAAAAFtDb250ZW50X1R5cGVzXS54bWxQSwECLQAUAAYACAAA&#10;ACEAOP0h/9YAAACUAQAACwAAAAAAAAAAAAAAAAAvAQAAX3JlbHMvLnJlbHNQSwECLQAUAAYACAAA&#10;ACEAldtyJFACAACWBAAADgAAAAAAAAAAAAAAAAAuAgAAZHJzL2Uyb0RvYy54bWxQSwECLQAUAAYA&#10;CAAAACEAhvU0394AAAAKAQAADwAAAAAAAAAAAAAAAACqBAAAZHJzL2Rvd25yZXYueG1sUEsFBgAA&#10;AAAEAAQA8wAAALUFAAAAAA==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6E9AC7" wp14:editId="3234AD7E">
                <wp:simplePos x="0" y="0"/>
                <wp:positionH relativeFrom="column">
                  <wp:posOffset>1053465</wp:posOffset>
                </wp:positionH>
                <wp:positionV relativeFrom="paragraph">
                  <wp:posOffset>610870</wp:posOffset>
                </wp:positionV>
                <wp:extent cx="539750" cy="395605"/>
                <wp:effectExtent l="0" t="0" r="12700" b="23495"/>
                <wp:wrapNone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" o:spid="_x0000_s1031" type="#_x0000_t202" style="position:absolute;margin-left:82.95pt;margin-top:48.1pt;width:42.5pt;height:31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mTRUAIAAJYEAAAOAAAAZHJzL2Uyb0RvYy54bWysVE1vGjEQvVfqf7B8bxZIyAdiiWiiVJWi&#10;JBKpcjZeO6zk9bi2YZf++j57lwSlPVXlYDwfjOe9N8P8umsM2ykfarIlH5+MOFNWUlXb15L/eL77&#10;cslZiMJWwpBVJd+rwK8Xnz/NWzdTE9qQqZRnKGLDrHUl38ToZkUR5EY1IpyQUxZBTb4REaZ/LSov&#10;WlRvTDEZjc6LlnzlPEkVAry3fZAvcn2tlYyPWgcVmSk5eov59Plcp7NYzMXs1Qu3qeXQhviHLhpR&#10;Wzz6VupWRMG2vv6jVFNLT4F0PJHUFKR1LVXGADTj0Qc0q41wKmMBOcG90RT+X1n5sHvyrK5KPuXM&#10;igYSPasuamUqNk3stC7MkLRySIvdV+qg8sEf4EygO+2b9A04DHHwvH/jFsWYhHN6enUxRUQidHo1&#10;PR/l6sX7j50P8ZuihqVLyT2ky4yK3X2IaASph5T0lqW72pgsn7GsLfn5KcqnSCBTVymYjX24MZ7t&#10;BPTH2FTUJnicGREiAmgzfxIiPHD0U1jGwpnw9zjTLXbrbmBr4GZN1R7UeOpHKzh5VwPAPeo/CY9Z&#10;AmbsR3zEoQ2hURpunG3I//qbP+VDYkQ5azGbJQ8/t8IrtP3dQvyr8dlZGuZsnE0vJjD8cWR9HLHb&#10;5oYAf4xNdDJfU340h6v21LxgjZbpVYSElXi75DL6g3ET+53BIkq1XOY0DLAT8d6unEzFE9tJoOfu&#10;RXg3qBhB9gMd5ljMPojZ5/ZyLreRdJ2VTkz3vA4CYPizPsOipu06tnPW+9/J4jcAAAD//wMAUEsD&#10;BBQABgAIAAAAIQDJ5L923QAAAAoBAAAPAAAAZHJzL2Rvd25yZXYueG1sTI/BTsMwEETvSPyDtUjc&#10;qENQQprGqQAJwYELhUOPTrxNosbryHba9O9ZTnCcnafZmWq72FGc0IfBkYL7VQICqXVmoE7B99fr&#10;XQEiRE1Gj45QwQUDbOvrq0qXxp3pE0+72AkOoVBqBX2MUyllaHu0OqzchMTewXmrI0vfSeP1mcPt&#10;KNMkyaXVA/GHXk/40mN73M1WwTru8fljuvi5pebt8Fi8B/OwV+r2ZnnagIi4xD8Yfutzdai5U+Nm&#10;MkGMrPNszSiH5SkIBtIs4UPDTlZkIOtK/p9Q/wAAAP//AwBQSwECLQAUAAYACAAAACEAtoM4kv4A&#10;AADhAQAAEwAAAAAAAAAAAAAAAAAAAAAAW0NvbnRlbnRfVHlwZXNdLnhtbFBLAQItABQABgAIAAAA&#10;IQA4/SH/1gAAAJQBAAALAAAAAAAAAAAAAAAAAC8BAABfcmVscy8ucmVsc1BLAQItABQABgAIAAAA&#10;IQAKBmTRUAIAAJYEAAAOAAAAAAAAAAAAAAAAAC4CAABkcnMvZTJvRG9jLnhtbFBLAQItABQABgAI&#10;AAAAIQDJ5L923QAAAAoBAAAPAAAAAAAAAAAAAAAAAKoEAABkcnMvZG93bnJldi54bWxQSwUGAAAA&#10;AAQABADzAAAAtAUAAAAA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9F09583" wp14:editId="0DA49B29">
                <wp:simplePos x="0" y="0"/>
                <wp:positionH relativeFrom="column">
                  <wp:posOffset>-22860</wp:posOffset>
                </wp:positionH>
                <wp:positionV relativeFrom="paragraph">
                  <wp:posOffset>610870</wp:posOffset>
                </wp:positionV>
                <wp:extent cx="539750" cy="395605"/>
                <wp:effectExtent l="19050" t="19050" r="12700" b="23495"/>
                <wp:wrapNone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" o:spid="_x0000_s1032" type="#_x0000_t202" style="position:absolute;margin-left:-1.8pt;margin-top:48.1pt;width:42.5pt;height:31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aSrUgIAAJcEAAAOAAAAZHJzL2Uyb0RvYy54bWysVE1v2zAMvQ/YfxB0X5ykdT+MOkWWosOA&#10;oi3QDj0rstwYkEVNUmJnv35PstMG3U7DclAkPooi3yN9dd23mu2U8w2Zks8mU86UkVQ15rXkP55v&#10;v1xw5oMwldBkVMn3yvPrxedPV50t1Jw2pCvlGIIYX3S25JsQbJFlXm5UK/yErDIAa3KtCDi616xy&#10;okP0Vmfz6fQs68hV1pFU3sN6M4B8keLXtZLhoa69CkyXHLmFtLq0ruOaLa5E8eqE3TRyTEP8Qxat&#10;aAwefQt1I4JgW9f8EaptpCNPdZhIajOq60aqVAOqmU0/VPO0EValWkCOt280+f8XVt7vHh1rKmjH&#10;mREtJHpWfaiVrtgsstNZX8DpycIt9F+pj56j3cMYi+5r18Z/lMOAg+f9G7cIxiSM+cnleQ5EAjq5&#10;zM+meYySvV+2zodviloWNyV3kC4xKnZ3PgyuB5f4lqHbRmvYRaEN60o+v8jP83TDk26qiEbQ7/1K&#10;O7YTaAD0TUVdrI8zLXwAgDzTb0zm6CpS0wYZRgKGQuMu9Os+0XV2IGFN1R7cOBp6y1t526CCO8R/&#10;FA7NhKIxIOEBS60JmdK442xD7tff7NEfGgPlrENzltz/3AqnkPZ3A/UvZ6ensZvT4TQ/n+PgjpH1&#10;MWK27YpQPhRGdmkb/YM+bGtH7QvmaBlfBSSMxNsll8EdDqswDA0mUarlMrmhg60Id+bJyhg8sh0V&#10;eu5fhLOjjAFk39OhkUXxQc3Bd9BzuQ1UN0nqyPTA6ygAuj81yzipcbyOz8nr/Xuy+A0AAP//AwBQ&#10;SwMEFAAGAAgAAAAhAGBpYkTfAAAACAEAAA8AAABkcnMvZG93bnJldi54bWxMj8tOwzAQRfdI/IM1&#10;SOxapymxQohTIUQlNiwIj7J04iGJiB+K3Sbw9QwrWI7u0b1nyt1iRnbCKQzOStisE2BoW6cH20l4&#10;ed6vcmAhKqvV6CxK+MIAu+r8rFSFdrN9wlMdO0YlNhRKQh+jLzgPbY9GhbXzaCn7cJNRkc6p43pS&#10;M5WbkadJIrhRg6WFXnm867H9rI9GQrP33+njQTy84tvsxf37NuP1QcrLi+X2BljEJf7B8KtP6lCR&#10;U+OOVgc2SlhtBZESrkUKjPJ8cwWsIS7LM+BVyf8/UP0AAAD//wMAUEsBAi0AFAAGAAgAAAAhALaD&#10;OJL+AAAA4QEAABMAAAAAAAAAAAAAAAAAAAAAAFtDb250ZW50X1R5cGVzXS54bWxQSwECLQAUAAYA&#10;CAAAACEAOP0h/9YAAACUAQAACwAAAAAAAAAAAAAAAAAvAQAAX3JlbHMvLnJlbHNQSwECLQAUAAYA&#10;CAAAACEAnSGkq1ICAACXBAAADgAAAAAAAAAAAAAAAAAuAgAAZHJzL2Uyb0RvYy54bWxQSwECLQAU&#10;AAYACAAAACEAYGliRN8AAAAIAQAADwAAAAAAAAAAAAAAAACsBAAAZHJzL2Rvd25yZXYueG1sUEsF&#10;BgAAAAAEAAQA8wAAALgFAAAAAA==&#10;" filled="f" strokecolor="windowText" strokeweight="2.2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E11BD4" wp14:editId="1CF58D1A">
                <wp:simplePos x="0" y="0"/>
                <wp:positionH relativeFrom="column">
                  <wp:posOffset>2691765</wp:posOffset>
                </wp:positionH>
                <wp:positionV relativeFrom="paragraph">
                  <wp:posOffset>273685</wp:posOffset>
                </wp:positionV>
                <wp:extent cx="503555" cy="0"/>
                <wp:effectExtent l="0" t="76200" r="29845" b="95250"/>
                <wp:wrapNone/>
                <wp:docPr id="19" name="Gerade Verbindung mit Pfeil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9" o:spid="_x0000_s1026" type="#_x0000_t32" style="position:absolute;margin-left:211.95pt;margin-top:21.55pt;width:39.65pt;height:0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JB5BgIAAPkDAAAOAAAAZHJzL2Uyb0RvYy54bWysU02PEzEMvSPxH6Lc6bSLipZRp3to2b0g&#10;qMTC3U0yM5HyJTvbaf89TtrtLiAuiDlknDh23nu2V3dH78TBINkYOrmYzaUwQUVtw9DJ74/3726l&#10;oAxBg4vBdPJkSN6t375ZTak1N3GMThsUnCRQO6VOjjmntmlIjcYDzWIygZ19RA+Ztzg0GmHi7N41&#10;N/P5h2aKqBNGZYj4dHt2ynXN3/dG5a99TyYL10nGluuKdd2XtVmvoB0Q0mjVBQb8AwoPNvCj11Rb&#10;yCCe0P6RyluFkWKfZyr6Jva9VaZyYDaL+W9svo2QTOXC4lC6ykT/L636ctihsJpr91GKAJ5r9GAQ&#10;tBE/DO5t0E9hEN5mseuNdYJvsWRTopYjN2GHlx2lHRb+xx59+TMzcawyn64ym2MWig+X8/fL5VIK&#10;9exqXuISUn4w0YtidJIygh3GvIkhcC0jLqrKcPhMmV/mwOeA8miI99a5WlIXxFQ4zZdcdQXcWb2D&#10;zKZPzJXCIAW4gVtWZawpKTqrS3hJRCfaOBQH4K7hZtNxemTwUjigzA5mVL8iBUP4JbTg2QKN5+Dq&#10;OjcZa8id7qzv5O01GtrRgP4UtMinxNIHHhJZkHuj+TnDAItVKWWw7uVmRgthcH+5zahcKExMnYGL&#10;WqVs50IVax/1qdavKTvur0rmMgulgV/v2X49seufAAAA//8DAFBLAwQUAAYACAAAACEAG61+5NwA&#10;AAAJAQAADwAAAGRycy9kb3ducmV2LnhtbEyPTU/DMAyG70j8h8hI3Fi6liEoTaeBhDiBtAHi6jWm&#10;qWic0mRb4ddjxAFu/nj0+nG1nHyv9jTGLrCB+SwDRdwE23Fr4Pnp7uwSVEzIFvvAZOCTIizr46MK&#10;SxsOvKb9JrVKQjiWaMClNJRax8aRxzgLA7Hs3sLoMUk7ttqOeJBw3+s8yy60x47lgsOBbh0175ud&#10;N3D/WLx+4YO2Hw5XL4s10Y1DMub0ZFpdg0o0pT8YfvRFHWpx2oYd26h6A+d5cSWoFMUclACLrMhB&#10;bX8Huq70/w/qbwAAAP//AwBQSwECLQAUAAYACAAAACEAtoM4kv4AAADhAQAAEwAAAAAAAAAAAAAA&#10;AAAAAAAAW0NvbnRlbnRfVHlwZXNdLnhtbFBLAQItABQABgAIAAAAIQA4/SH/1gAAAJQBAAALAAAA&#10;AAAAAAAAAAAAAC8BAABfcmVscy8ucmVsc1BLAQItABQABgAIAAAAIQAhrJB5BgIAAPkDAAAOAAAA&#10;AAAAAAAAAAAAAC4CAABkcnMvZTJvRG9jLnhtbFBLAQItABQABgAIAAAAIQAbrX7k3AAAAAkBAAAP&#10;AAAAAAAAAAAAAAAAAGA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332E64E" wp14:editId="22B9F93B">
                <wp:simplePos x="0" y="0"/>
                <wp:positionH relativeFrom="column">
                  <wp:posOffset>2129790</wp:posOffset>
                </wp:positionH>
                <wp:positionV relativeFrom="paragraph">
                  <wp:posOffset>86995</wp:posOffset>
                </wp:positionV>
                <wp:extent cx="539750" cy="395605"/>
                <wp:effectExtent l="0" t="0" r="12700" b="23495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2" o:spid="_x0000_s1033" type="#_x0000_t202" style="position:absolute;margin-left:167.7pt;margin-top:6.85pt;width:42.5pt;height:31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E+8UAIAAJgEAAAOAAAAZHJzL2Uyb0RvYy54bWysVE1vGjEQvVfqf7B8LwskkARliWgiqkpR&#10;EimpcjZeO6zk9bi2YZf++j57gaC0p6ocjOeD8bz3Zri+6RrDtsqHmmzJR4MhZ8pKqmr7VvIfL8sv&#10;l5yFKGwlDFlV8p0K/Gb++dN162ZqTGsylfIMRWyYta7k6xjdrCiCXKtGhAE5ZRHU5BsRYfq3ovKi&#10;RfXGFOPhcFq05CvnSaoQ4L3rg3ye62utZHzUOqjITMnRW8ynz+cqncX8WszevHDrWu7bEP/QRSNq&#10;i0ePpe5EFGzj6z9KNbX0FEjHgaSmIK1rqTIGoBkNP6B5XgunMhaQE9yRpvD/ysqH7ZNndQXtxpxZ&#10;0UCjF9VFrUzF4AI/rQszpD07JMbuK3XIPfgDnAl2p32TvgGIIQ6md0d2UY1JOCdnVxcTRCRCZ1eT&#10;6XCSqhTvP3Y+xG+KGpYuJfcQL3Mqtvch9qmHlPSWpWVtTBbQWNaWfHqG8ikSyNRVCmZjF26NZ1uB&#10;CcDgVNQmfJwZESICaDN/9r2c/BSdGYsGE/4eZ7rFbtVlvi4OHKyo2oEaT/1wBSeXNQDco/6T8Jgm&#10;YMaGxEcc2hAapf2NszX5X3/zp3yIjChnLaaz5OHnRniFtr9byH81Oj9P45yN88nFGIY/jaxOI3bT&#10;3BLgj7CLTuZryo/mcNWemlcs0iK9ipCwEm+XXEZ/MG5jvzVYRakWi5yGEXYi3ttnJ1PxxHYS6KV7&#10;Fd7tVYwg+4EOkyxmH8Tsc3s5F5tIus5KJ6Z7XvcCYPzzrOxXNe3XqZ2z3v9Q5r8BAAD//wMAUEsD&#10;BBQABgAIAAAAIQAhs4L83QAAAAkBAAAPAAAAZHJzL2Rvd25yZXYueG1sTI/BTsMwDIbvSLxDZCRu&#10;LGEd6yhNJ0BCcODC4LBj2nhtReNUSbp1b485wdH+P/3+XG5nN4gjhth70nC7UCCQGm97ajV8fb7c&#10;bEDEZMiawRNqOGOEbXV5UZrC+hN94HGXWsElFAujoUtpLKSMTYfOxIUfkTg7+OBM4jG00gZz4nI3&#10;yKVSa+lMT3yhMyM+d9h87yan4T7t8el9PIepofr1kG/eos32Wl9fzY8PIBLO6Q+GX31Wh4qdaj+R&#10;jWLQkGV3K0Y5yHIQDKyWihe1hnytQFal/P9B9QMAAP//AwBQSwECLQAUAAYACAAAACEAtoM4kv4A&#10;AADhAQAAEwAAAAAAAAAAAAAAAAAAAAAAW0NvbnRlbnRfVHlwZXNdLnhtbFBLAQItABQABgAIAAAA&#10;IQA4/SH/1gAAAJQBAAALAAAAAAAAAAAAAAAAAC8BAABfcmVscy8ucmVsc1BLAQItABQABgAIAAAA&#10;IQDzzE+8UAIAAJgEAAAOAAAAAAAAAAAAAAAAAC4CAABkcnMvZTJvRG9jLnhtbFBLAQItABQABgAI&#10;AAAAIQAhs4L83QAAAAkBAAAPAAAAAAAAAAAAAAAAAKoEAABkcnMvZG93bnJldi54bWxQSwUGAAAA&#10;AAQABADzAAAAtAUAAAAA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9B1D6E" wp14:editId="00C4EC5E">
                <wp:simplePos x="0" y="0"/>
                <wp:positionH relativeFrom="column">
                  <wp:posOffset>1615440</wp:posOffset>
                </wp:positionH>
                <wp:positionV relativeFrom="paragraph">
                  <wp:posOffset>273685</wp:posOffset>
                </wp:positionV>
                <wp:extent cx="503555" cy="0"/>
                <wp:effectExtent l="0" t="76200" r="29845" b="95250"/>
                <wp:wrapNone/>
                <wp:docPr id="11" name="Gerade Verbindung mit Pfeil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1" o:spid="_x0000_s1026" type="#_x0000_t32" style="position:absolute;margin-left:127.2pt;margin-top:21.55pt;width:39.65pt;height:0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L93BwIAAPkDAAAOAAAAZHJzL2Uyb0RvYy54bWysU02PEzEMvSPxH6Lc6bSLipZRp3to2b0g&#10;qMTC3U08M5HyJSfbaf89TtrtLiAuiDlknDh23nu2V3dHZ8UBKZngO7mYzaVAr4I2fujk98f7d7dS&#10;pAxegw0eO3nCJO/Wb9+sptjiTRiD1UiCk/jUTrGTY86xbZqkRnSQZiGiZ2cfyEHmLQ2NJpg4u7PN&#10;zXz+oZkC6UhBYUp8uj075brm73tU+WvfJ8zCdpKx5bpSXfdlbdYraAeCOBp1gQH/gMKB8fzoNdUW&#10;MognMn+kckZRSKHPMxVcE/reKKwcmM1i/hubbyNErFxYnBSvMqX/l1Z9OexIGM21W0jhwXGNHpBA&#10;o/iBtDdeP/lBOJPFrkdjBd9iyaaYWo7c+B1ddinuqPA/9uTKn5mJY5X5dJUZj1koPlzO3y+XSynU&#10;s6t5iYuU8gMGJ4rRyZQJzDDmTfCeaxloUVWGw+eU+WUOfA4oj/pwb6ytJbVeTMzp43zJVVfAndVb&#10;yGy6yFyTH6QAO3DLqkw1ZQrW6BJeEqVT2lgSB+Cu4WbTYXpk8FJYSJkdzKh+RQqG8EtowbOFNJ6D&#10;q+vcZKwhd7o1rpO312hoRwT9yWuRT5Gl9zwksiB3qPk5ZIDFqpQyGPtyM5MBP9i/3GZU1hcmWGfg&#10;olYp27lQxdoHfar1a8qO+6uSucxCaeDXe7ZfT+z6JwAAAP//AwBQSwMEFAAGAAgAAAAhADnMKxvd&#10;AAAACQEAAA8AAABkcnMvZG93bnJldi54bWxMj8FOwzAMhu9IvENkJG4s3dIxVJpOAwlxAmmDiavX&#10;mKaicUqTbYWnJxMHONr+9Pv7y+XoOnGgIbSeNUwnGQji2puWGw2vLw9XNyBCRDbYeSYNXxRgWZ2f&#10;lVgYf+Q1HTaxESmEQ4EabIx9IWWoLTkME98Tp9u7HxzGNA6NNAMeU7jr5CzLrqXDltMHiz3dW6o/&#10;Nnun4fFZvX3jkzSfFlfb+ZroziJpfXkxrm5BRBrjHwwn/aQOVXLa+T2bIDoNs3meJ1RDrqYgEqCU&#10;WoDY/S5kVcr/DaofAAAA//8DAFBLAQItABQABgAIAAAAIQC2gziS/gAAAOEBAAATAAAAAAAAAAAA&#10;AAAAAAAAAABbQ29udGVudF9UeXBlc10ueG1sUEsBAi0AFAAGAAgAAAAhADj9If/WAAAAlAEAAAsA&#10;AAAAAAAAAAAAAAAALwEAAF9yZWxzLy5yZWxzUEsBAi0AFAAGAAgAAAAhAHisv3cHAgAA+QMAAA4A&#10;AAAAAAAAAAAAAAAALgIAAGRycy9lMm9Eb2MueG1sUEsBAi0AFAAGAAgAAAAhADnMKxvdAAAACQEA&#10;AA8AAAAAAAAAAAAAAAAAYQ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AC78BD" wp14:editId="7CA0B30A">
                <wp:simplePos x="0" y="0"/>
                <wp:positionH relativeFrom="column">
                  <wp:posOffset>1053465</wp:posOffset>
                </wp:positionH>
                <wp:positionV relativeFrom="paragraph">
                  <wp:posOffset>86995</wp:posOffset>
                </wp:positionV>
                <wp:extent cx="539750" cy="395605"/>
                <wp:effectExtent l="0" t="0" r="12700" b="2349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" o:spid="_x0000_s1034" type="#_x0000_t202" style="position:absolute;margin-left:82.95pt;margin-top:6.85pt;width:42.5pt;height:31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5S8TwIAAJgEAAAOAAAAZHJzL2Uyb0RvYy54bWysVE1vGjEQvVfqf7B8bxaSQALKEtFEVJWi&#10;JBJUORuvHVbyelzbsEt/fZ+9kKC0p6ocjOeD55n3Zri57RrDdsqHmmzJh2cDzpSVVNX2teQ/Vosv&#10;15yFKGwlDFlV8r0K/Hb2+dNN66bqnDZkKuUZQGyYtq7kmxjdtCiC3KhGhDNyyiKoyTciwvSvReVF&#10;C/TGFOeDwbhoyVfOk1QhwHvfB/ks42utZHzSOqjITMlRW8ynz+c6ncXsRkxfvXCbWh7KEP9QRSNq&#10;i0ffoO5FFGzr6z+gmlp6CqTjmaSmIK1rqXIP6GY4+NDNciOcyr2AnODeaAr/D1Y+7p49qytoB3qs&#10;aKDRSnVRK1MxuMBP68IUaUuHxNh9pQ65R3+AM7Xdad+kbzTEEAfU/o1doDEJ5+hicjVCRCJ0MRmN&#10;B6OEUrz/2PkQvylqWLqU3EO8zKnYPYTYpx5T0luWFrUxWUBjWVvy8QXgUySQqasUzMY+3BnPdgIT&#10;gMGpqE39cWZEiAigzPw51HLyU1RmLApM/fd9plvs1l3m6/rIwZqqPajx1A9XcHJRo4EH4D8Lj2lC&#10;z9iQ+IRDG0KhdLhxtiH/62/+lA+REeWsxXSWPPzcCq9Q9ncL+SfDy0vAxmxcjq7OYfjTyPo0YrfN&#10;HaH9IXbRyXxN+dEcr9pT84JFmqdXERJW4u2Sy+iPxl3stwarKNV8ntMwwk7EB7t0MoEntpNAq+5F&#10;eHdQMYLsRzpOsph+ELPP7eWcbyPpOiudmO55PQiA8c+zcljVtF+nds56/0OZ/QYAAP//AwBQSwME&#10;FAAGAAgAAAAhAM2vPcvdAAAACQEAAA8AAABkcnMvZG93bnJldi54bWxMjzFPwzAQhXck/oN1SGzU&#10;plWTNsSpAAnBwEJh6OjE1yQiPke206b/nmOC7d7d07vvlbvZDeKEIfaeNNwvFAikxtueWg1fny93&#10;GxAxGbJm8IQaLhhhV11flaaw/kwfeNqnVnAIxcJo6FIaCylj06EzceFHJL4dfXAmsQyttMGcOdwN&#10;cqlUJp3piT90ZsTnDpvv/eQ0bNMBn97HS5gaql+P+eYt2tVB69ub+fEBRMI5/ZnhF5/RoWKm2k9k&#10;oxhYZ+stW3lY5SDYsFwrXtQa8kyBrEr5v0H1AwAA//8DAFBLAQItABQABgAIAAAAIQC2gziS/gAA&#10;AOEBAAATAAAAAAAAAAAAAAAAAAAAAABbQ29udGVudF9UeXBlc10ueG1sUEsBAi0AFAAGAAgAAAAh&#10;ADj9If/WAAAAlAEAAAsAAAAAAAAAAAAAAAAALwEAAF9yZWxzLy5yZWxzUEsBAi0AFAAGAAgAAAAh&#10;AJ6DlLxPAgAAmAQAAA4AAAAAAAAAAAAAAAAALgIAAGRycy9lMm9Eb2MueG1sUEsBAi0AFAAGAAgA&#10;AAAhAM2vPcvdAAAACQEAAA8AAAAAAAAAAAAAAAAAqQQAAGRycy9kb3ducmV2LnhtbFBLBQYAAAAA&#10;BAAEAPMAAACzBQAAAAA=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C017DCF" wp14:editId="204430F6">
                <wp:simplePos x="0" y="0"/>
                <wp:positionH relativeFrom="column">
                  <wp:posOffset>539115</wp:posOffset>
                </wp:positionH>
                <wp:positionV relativeFrom="paragraph">
                  <wp:posOffset>273685</wp:posOffset>
                </wp:positionV>
                <wp:extent cx="503555" cy="0"/>
                <wp:effectExtent l="0" t="76200" r="29845" b="95250"/>
                <wp:wrapNone/>
                <wp:docPr id="9" name="Gerade Verbindung mit Pfe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9" o:spid="_x0000_s1026" type="#_x0000_t32" style="position:absolute;margin-left:42.45pt;margin-top:21.55pt;width:39.65pt;height:0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cC1BgIAAPcDAAAOAAAAZHJzL2Uyb0RvYy54bWysU8tu2zAQvBfoPxC815JTuIgFyznYTS5F&#10;a6BJ72s+JAJ8YclY9t93STtO2qKXojpQS612OTM7XN0dnWUHhckE3/P5rOVMeRGk8UPPnx7vP9xy&#10;ljJ4CTZ41fOTSvxu/f7daoqdugljsFIhoyY+dVPs+Zhz7JomiVE5SLMQlaekDugg0xaHRiJM1N3Z&#10;5qZtPzVTQBkxCJUSfd2ek3xd+2utRP6mdVKZ2Z4TtlxXrOu+rM16Bd2AEEcjLjDgH1A4MJ4Ovbba&#10;Qgb2jOaPVs4IDCnoPBPBNUFrI1TlQGzm7W9svo8QVeVC4qR4lSn9v7bi62GHzMieLznz4GhEDwpB&#10;KvZD4d54+ewH5kxmO62MZcsi2BRTR3Ubv8PLLsUdFvZHja68iRc7VpFPV5HVMTNBHxftx8ViwZl4&#10;STWvdRFTflDBsRL0PGUEM4x5E7ynSQacV43h8CVlOpkKXwrKoT7cG2vrQK1nE7lx2S5o5gLIV9pC&#10;ptBFYpr8wBnYgQwrMtaWKVgjS3lplE5pY5EdgDxDVpNheiTwnFlImRLEqD5FCoLwS2nBs4U0notr&#10;6mwxkpB8bo3r+e21GrpRgfzsJcunSMp7uiK8IHdK0nGKAJaoUspg7OufGQ34wf7lb0JlfWGi6g24&#10;qFXGdh5UifZBnur8mrIjd1Uyl5tQ7Pt2T/Hb+7r+CQAA//8DAFBLAwQUAAYACAAAACEATUqVztwA&#10;AAAIAQAADwAAAGRycy9kb3ducmV2LnhtbEyPQU/CQBCF7yb8h82QeJMtUAjWbgmaGE+SgBqvQ3fs&#10;NnZna3eByq9nCQc9vnkv732TL3vbiAN1vnasYDxKQBCXTtdcKXh/e75bgPABWWPjmBT8kodlMbjJ&#10;MdPuyBs6bEMlYgn7DBWYENpMSl8asuhHriWO3pfrLIYou0rqDo+x3DZykiRzabHmuGCwpSdD5fd2&#10;bxW8rKefJ3yV+sfg6mO2IXo0SErdDvvVA4hAffgLwwU/okMRmXZuz9qLRsEivY9JBel0DOLiz9MJ&#10;iN31IItc/n+gOAMAAP//AwBQSwECLQAUAAYACAAAACEAtoM4kv4AAADhAQAAEwAAAAAAAAAAAAAA&#10;AAAAAAAAW0NvbnRlbnRfVHlwZXNdLnhtbFBLAQItABQABgAIAAAAIQA4/SH/1gAAAJQBAAALAAAA&#10;AAAAAAAAAAAAAC8BAABfcmVscy8ucmVsc1BLAQItABQABgAIAAAAIQB+NcC1BgIAAPcDAAAOAAAA&#10;AAAAAAAAAAAAAC4CAABkcnMvZTJvRG9jLnhtbFBLAQItABQABgAIAAAAIQBNSpXO3AAAAAgBAAAP&#10;AAAAAAAAAAAAAAAAAGAEAABkcnMvZG93bnJldi54bWxQSwUGAAAAAAQABADzAAAAaQUAAAAA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172122" wp14:editId="595F1866">
                <wp:simplePos x="0" y="0"/>
                <wp:positionH relativeFrom="column">
                  <wp:posOffset>-22860</wp:posOffset>
                </wp:positionH>
                <wp:positionV relativeFrom="paragraph">
                  <wp:posOffset>86995</wp:posOffset>
                </wp:positionV>
                <wp:extent cx="539750" cy="395605"/>
                <wp:effectExtent l="19050" t="19050" r="12700" b="23495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" o:spid="_x0000_s1035" type="#_x0000_t202" style="position:absolute;margin-left:-1.8pt;margin-top:6.85pt;width:42.5pt;height:31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bsUgIAAJcEAAAOAAAAZHJzL2Uyb0RvYy54bWysVMFOGzEQvVfqP1i+l00CCyRig1IQVSUE&#10;SKHi7HhtspLX49pOdtOv77M3gYj2VDUHx+MZj+e9N7NX131r2Fb50JCt+PhkxJmykurGvlb8x/Pd&#10;l0vOQhS2FoasqvhOBX49//zpqnMzNaE1mVp5hiQ2zDpX8XWMblYUQa5VK8IJOWXh1ORbEWH616L2&#10;okP21hST0ei86MjXzpNUIeD0dnDyec6vtZLxUeugIjMVR20xrz6vq7QW8ysxe/XCrRu5L0P8QxWt&#10;aCwefUt1K6JgG9/8kaptpKdAOp5IagvSupEqYwCa8egDmuVaOJWxgJzg3mgK/y+tfNg+edbUFZ9w&#10;ZkULiZ5VH7UyNZskdjoXZghaOoTF/iv1UPlwHnCYQPfat+kfcBj84Hn3xi2SMYnD8nR6UcIj4Tqd&#10;luejMmUp3i87H+I3RS1Lm4p7SJcZFdv7EIfQQ0h6y9JdY0yWz1jWof7L8qLMNwKZpk7eFBd24cZ4&#10;thVoAPRNTV3Cx5kRIcKBOvNvX8zRVZRmLCpMBAxA0y72qz7TNT2QsKJ6B248Db0VnLxrgOAe+Z+E&#10;RzMBNAYkPmLRhlAp7Xecrcn/+tt5iofG8HLWoTkrHn5uhFco+7uF+tPx2Vnq5myclRcTGP7Yszr2&#10;2E17Q4A/xig6mbcpPprDVntqXzBHi/QqXMJKvF1xGf3BuInD0GASpVoschg62Il4b5dOpuSJ7aTQ&#10;c/8ivNvLGEH2Ax0aWcw+qDnEDnouNpF0k6VOTA+87gVA9+dm2U9qGq9jO0e9f0/mvwEAAP//AwBQ&#10;SwMEFAAGAAgAAAAhAMO3vAzdAAAABwEAAA8AAABkcnMvZG93bnJldi54bWxMjstOwzAQRfdI/IM1&#10;SOxapw2kVYhTIUQlNiwIj7J04iGJiMdW7DaBr2dYwfI+dO8pdrMdxAnH0DtSsFomIJAaZ3pqFbw8&#10;7xdbECFqMnpwhAq+MMCuPD8rdG7cRE94qmIreIRCrhV0MfpcytB0aHVYOo/E2YcbrY4sx1aaUU88&#10;bge5TpJMWt0TP3Ta412HzWd1tArqvf9ePx6yh1d8m3x2/55ey+qg1OXFfHsDIuIc/8rwi8/oUDJT&#10;7Y5kghgULNKMm+ynGxCcb1dXIGoFmywBWRbyP3/5AwAA//8DAFBLAQItABQABgAIAAAAIQC2gziS&#10;/gAAAOEBAAATAAAAAAAAAAAAAAAAAAAAAABbQ29udGVudF9UeXBlc10ueG1sUEsBAi0AFAAGAAgA&#10;AAAhADj9If/WAAAAlAEAAAsAAAAAAAAAAAAAAAAALwEAAF9yZWxzLy5yZWxzUEsBAi0AFAAGAAgA&#10;AAAhAGW1JuxSAgAAlwQAAA4AAAAAAAAAAAAAAAAALgIAAGRycy9lMm9Eb2MueG1sUEsBAi0AFAAG&#10;AAgAAAAhAMO3vAzdAAAABwEAAA8AAAAAAAAAAAAAAAAArAQAAGRycy9kb3ducmV2LnhtbFBLBQYA&#10;AAAABAAEAPMAAAC2BQAAAAA=&#10;" filled="f" strokecolor="windowText" strokeweight="2.2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D4713" w:rsidRDefault="008D4713" w:rsidP="00005AE2"/>
    <w:p w:rsidR="008D4713" w:rsidRDefault="008D4713" w:rsidP="00005AE2"/>
    <w:p w:rsidR="008D4713" w:rsidRDefault="008D4713" w:rsidP="00005AE2"/>
    <w:p w:rsidR="008D4713" w:rsidRDefault="008D4713" w:rsidP="00005AE2"/>
    <w:p w:rsidR="008D4713" w:rsidRDefault="008D4713" w:rsidP="00005AE2"/>
    <w:p w:rsidR="00CE3583" w:rsidRDefault="00CE3583" w:rsidP="00005AE2"/>
    <w:p w:rsidR="008D4713" w:rsidRDefault="00CE3583" w:rsidP="00005AE2">
      <w:r>
        <w:t>b)</w:t>
      </w:r>
    </w:p>
    <w:p w:rsidR="008D4713" w:rsidRDefault="00CE3583" w:rsidP="00005AE2"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202B3F" wp14:editId="582805D3">
                <wp:simplePos x="0" y="0"/>
                <wp:positionH relativeFrom="column">
                  <wp:posOffset>4311015</wp:posOffset>
                </wp:positionH>
                <wp:positionV relativeFrom="paragraph">
                  <wp:posOffset>588010</wp:posOffset>
                </wp:positionV>
                <wp:extent cx="539750" cy="395605"/>
                <wp:effectExtent l="0" t="0" r="12700" b="23495"/>
                <wp:wrapNone/>
                <wp:docPr id="41" name="Textfeld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1" o:spid="_x0000_s1036" type="#_x0000_t202" style="position:absolute;margin-left:339.45pt;margin-top:46.3pt;width:42.5pt;height:31.1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XaxawIAAPMEAAAOAAAAZHJzL2Uyb0RvYy54bWysVE1vGjEQvVfqf7B8b3YhkA/EEtFEVJXS&#10;JFJS5Wy83rCS1+Pahl366/vshUDSHqqqHIznw29m3szs9KprNNso52syBR+c5JwpI6mszUvBvz8t&#10;Pl1w5oMwpdBkVMG3yvOr2ccP09ZO1JBWpEvlGECMn7S24KsQ7CTLvFypRvgTssrAWJFrRIDoXrLS&#10;iRbojc6GeX6WteRK60gq76G96Y18lvCrSslwX1VeBaYLjtxCOl06l/HMZlMxeXHCrmq5S0P8QxaN&#10;qA2CvkLdiCDY2tW/QTW1dOSpCieSmoyqqpYq1YBqBvm7ah5XwqpUC8jx9pUm//9g5d3mwbG6LPho&#10;wJkRDXr0pLpQKV0yqMBPa/0Ebo8WjqH7TB36vNd7KGPZXeWa+I+CGOxgevvKLtCYhHJ8enk+hkXC&#10;dHo5PsvHESU7PLbOhy+KGhYvBXdoXuJUbG596F33LjGWJ12Xi1rrJGz9tXZsI9BnjEdJLWda+ABl&#10;wRfpl7D0uvlGZe93Mc7zNAHIwaf3KZ03uNqwtuBnp0j8L2JG5o7iAv4owiFdxNMGsSKzPYPxFrpl&#10;lzoxSElF1ZLKLVh31M+tt3JRg5tbFPYgHAYVdGL5wj2OShMypd2NsxW5n3/SR3/MD6yctRj8gvsf&#10;a+EU8v5qMFmXg9EobkoSRuPzIQR3bFkeW8y6uSZwjuFBduka/YPeXytHzTN2dB6jwiSMROyCy+D2&#10;wnXoFxJbLtV8ntywHVaEW/NoZQSP3MfeP3XPwtndgASwfUf7JRGTd3PS+8aXhubrQFWdhujA664D&#10;2KzU991XIK7usZy8Dt+q2S8AAAD//wMAUEsDBBQABgAIAAAAIQCXe6ZU3gAAAAoBAAAPAAAAZHJz&#10;L2Rvd25yZXYueG1sTI/BTsMwDIbvSLxDZCRuLGVAt5am0zaNIwcG2q5Z4zUViVM12da9PeYER9uf&#10;fn9/tRi9E2ccYhdIweMkA4HUBNNRq+Dr8+1hDiImTUa7QKjgihEW9e1NpUsTLvSB521qBYdQLLUC&#10;m1JfShkbi17HSeiR+HYMg9eJx6GVZtAXDvdOTrMsl153xB+s7nFtsfnenryCzdAZv7JrH0a3W+6v&#10;+L7aHJNS93fj8hVEwjH9wfCrz+pQs9MhnMhE4RTks3nBqIJimoNgYJY/8eLA5MtzAbKu5P8K9Q8A&#10;AAD//wMAUEsBAi0AFAAGAAgAAAAhALaDOJL+AAAA4QEAABMAAAAAAAAAAAAAAAAAAAAAAFtDb250&#10;ZW50X1R5cGVzXS54bWxQSwECLQAUAAYACAAAACEAOP0h/9YAAACUAQAACwAAAAAAAAAAAAAAAAAv&#10;AQAAX3JlbHMvLnJlbHNQSwECLQAUAAYACAAAACEA5rl2sWsCAADzBAAADgAAAAAAAAAAAAAAAAAu&#10;AgAAZHJzL2Uyb0RvYy54bWxQSwECLQAUAAYACAAAACEAl3umVN4AAAAKAQAADwAAAAAAAAAAAAAA&#10;AADFBAAAZHJzL2Rvd25yZXYueG1sUEsFBgAAAAAEAAQA8wAAANAFAAAAAA==&#10;" fillcolor="#d9d9d9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76E35EA" wp14:editId="1A173118">
                <wp:simplePos x="0" y="0"/>
                <wp:positionH relativeFrom="column">
                  <wp:posOffset>3221990</wp:posOffset>
                </wp:positionH>
                <wp:positionV relativeFrom="paragraph">
                  <wp:posOffset>64135</wp:posOffset>
                </wp:positionV>
                <wp:extent cx="539750" cy="395605"/>
                <wp:effectExtent l="0" t="0" r="12700" b="23495"/>
                <wp:wrapNone/>
                <wp:docPr id="42" name="Textfeld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2" o:spid="_x0000_s1037" type="#_x0000_t202" style="position:absolute;margin-left:253.7pt;margin-top:5.05pt;width:42.5pt;height:31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ALiUAIAAJkEAAAOAAAAZHJzL2Uyb0RvYy54bWysVNtuGjEQfa/Uf7D83izXXFCWiCZKVSlK&#10;IiVVno3XhpW8Htc27NKv77EXCEr7VJUH47kwnnPODNc3XWPYVvlQky358GzAmbKSqtquSv7j9f7L&#10;JWchClsJQ1aVfKcCv5l//nTdupka0ZpMpTxDERtmrSv5OkY3K4og16oR4Yycsghq8o2IMP2qqLxo&#10;Ub0xxWgwOC9a8pXzJFUI8N71QT7P9bVWMj5pHVRkpuToLebT53OZzmJ+LWYrL9y6lvs2xD900Yja&#10;4tFjqTsRBdv4+o9STS09BdLxTFJTkNa1VBkD0AwHH9C8rIVTGQvICe5IU/h/ZeXj9tmzuir5ZMSZ&#10;FQ00elVd1MpUDC7w07owQ9qLQ2LsvlIHnQ/+AGeC3WnfpG8AYoiD6d2RXVRjEs7p+OpiiohEaHw1&#10;PR9MU5Xi/cfOh/hNUcPSpeQe4mVOxfYhxD71kJLesnRfG5MFNJa1JT8fo3yKBDJ1lYLZ2IVb49lW&#10;YAIwOBW1CR9nRoSIANrMn30vJz9FZ8aiwYS/x5lusVt2ma/hkYQlVTtw46mfruDkfQ0ED3jgWXiM&#10;E0BjReITDm0IndL+xtma/K+/+VM+VEaUsxbjWfLwcyO8Qt/fLfS/Gk4maZ6zMZlejGD408jyNGI3&#10;zS0B/xDL6GS+pvxoDlftqXnDJi3SqwgJK/F2yWX0B+M29muDXZRqschpmGEn4oN9cTIVT3QnhV67&#10;N+HdXsYIth/pMMpi9kHNPrfXc7GJpOssdaK653WvAOY/D8t+V9OCndo56/0fZf4bAAD//wMAUEsD&#10;BBQABgAIAAAAIQCJ7RlM3gAAAAkBAAAPAAAAZHJzL2Rvd25yZXYueG1sTI8xT8MwEIV3JP6DdZXY&#10;qN1CSRviVICEYGChMHR04msSNT5HttOm/55jgul0957efa/YTq4XJwyx86RhMVcgkGpvO2o0fH+9&#10;3q5BxGTImt4TarhghG15fVWY3PozfeJplxrBIRRzo6FNaciljHWLzsS5H5BYO/jgTOI1NNIGc+Zw&#10;18ulUg/SmY74Q2sGfGmxPu5Gp2GT9vj8MVzCWFP1dsjW79He7bW+mU1PjyASTunPDL/4jA4lM1V+&#10;JBtFr2Glsnu2sqAWINiw2iz5UGnIeMqykP8blD8AAAD//wMAUEsBAi0AFAAGAAgAAAAhALaDOJL+&#10;AAAA4QEAABMAAAAAAAAAAAAAAAAAAAAAAFtDb250ZW50X1R5cGVzXS54bWxQSwECLQAUAAYACAAA&#10;ACEAOP0h/9YAAACUAQAACwAAAAAAAAAAAAAAAAAvAQAAX3JlbHMvLnJlbHNQSwECLQAUAAYACAAA&#10;ACEApsQC4lACAACZBAAADgAAAAAAAAAAAAAAAAAuAgAAZHJzL2Uyb0RvYy54bWxQSwECLQAUAAYA&#10;CAAAACEAie0ZTN4AAAAJAQAADwAAAAAAAAAAAAAAAACqBAAAZHJzL2Rvd25yZXYueG1sUEsFBgAA&#10;AAAEAAQA8wAAALUFAAAAAA==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7FA48591" wp14:editId="65A504FC">
                <wp:simplePos x="0" y="0"/>
                <wp:positionH relativeFrom="column">
                  <wp:posOffset>3783965</wp:posOffset>
                </wp:positionH>
                <wp:positionV relativeFrom="paragraph">
                  <wp:posOffset>250825</wp:posOffset>
                </wp:positionV>
                <wp:extent cx="503555" cy="0"/>
                <wp:effectExtent l="0" t="76200" r="29845" b="95250"/>
                <wp:wrapNone/>
                <wp:docPr id="43" name="Gerade Verbindung mit Pfeil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43" o:spid="_x0000_s1026" type="#_x0000_t32" style="position:absolute;margin-left:297.95pt;margin-top:19.75pt;width:39.65pt;height:0;z-index:2517063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uMJCAIAAPkDAAAOAAAAZHJzL2Uyb0RvYy54bWysU01vEzEQvSPxHyzf6W5agkqUTQ8J7QVB&#10;JAr3ie3dteQvzbjZ5N8zdtK0gLggcnDGO57xe2+el3cH78TeINkYOjm7aqUwQUVtw9DJ74/3726l&#10;oAxBg4vBdPJoSN6t3r5ZTmlhruMYnTYouEmgxZQ6OeacFk1DajQe6ComEzjZR/SQeYtDoxEm7u5d&#10;c922H5opok4YlSHir5tTUq5q/743Kn/tezJZuE4ytlxXrOuurM1qCYsBIY1WnWHAP6DwYANfemm1&#10;gQziCe0frbxVGCn2+UpF38S+t8pUDsxm1v7G5tsIyVQuLA6li0z0/9qqL/stCqs7+f5GigCeZ/Rg&#10;ELQRPwzubNBPYRDeZrHtjXWCT7FkU6IFV67DFs87Slss/A89+vLPzMShyny8yGwOWSj+OG9v5vO5&#10;FOo51bzUJaT8YKIXJegkZQQ7jHkdQ+BZRpxVlWH/mTLfzIXPBeXSEO+tc3WkLoiJ/fixnfPUFbCz&#10;egeZQ5+YK4VBCnADW1ZlrC0pOqtLeWlER1o7FHtg17DZdJweGbwUDihzghnVX5GCIfxSWvBsgMZT&#10;cU2dTMYastOd9Z28vVTDYjSgPwUt8jGx9IEfiSzIvdF8nWGAJaqUMlj3cjKjhTC4v5xmVC4UJqa+&#10;gbNaZWynQZVoF/Wxzq8pO/ZXJXN+C8XAr/ccv36xq58AAAD//wMAUEsDBBQABgAIAAAAIQAuDrt2&#10;3QAAAAkBAAAPAAAAZHJzL2Rvd25yZXYueG1sTI/BTsMwDIbvSLxDZCRuLGVTxlqaTgMJcQJpg4mr&#10;15imonFKk22FpycTBzja/vT7+8vl6DpxoCG0njVcTzIQxLU3LTcaXl8erhYgQkQ22HkmDV8UYFmd&#10;n5VYGH/kNR02sREphEOBGmyMfSFlqC05DBPfE6fbux8cxjQOjTQDHlO46+Q0y+bSYcvpg8We7i3V&#10;H5u90/D4PHv7xidpPi2utmpNdGeRtL68GFe3ICKN8Q+Gk35Shyo57fyeTRCdBpWrPKEaZrkCkYD5&#10;jZqC2P0uZFXK/w2qHwAAAP//AwBQSwECLQAUAAYACAAAACEAtoM4kv4AAADhAQAAEwAAAAAAAAAA&#10;AAAAAAAAAAAAW0NvbnRlbnRfVHlwZXNdLnhtbFBLAQItABQABgAIAAAAIQA4/SH/1gAAAJQBAAAL&#10;AAAAAAAAAAAAAAAAAC8BAABfcmVscy8ucmVsc1BLAQItABQABgAIAAAAIQAc9uMJCAIAAPkDAAAO&#10;AAAAAAAAAAAAAAAAAC4CAABkcnMvZTJvRG9jLnhtbFBLAQItABQABgAIAAAAIQAuDrt2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AAB7062" wp14:editId="0E0329EF">
                <wp:simplePos x="0" y="0"/>
                <wp:positionH relativeFrom="column">
                  <wp:posOffset>3221990</wp:posOffset>
                </wp:positionH>
                <wp:positionV relativeFrom="paragraph">
                  <wp:posOffset>588010</wp:posOffset>
                </wp:positionV>
                <wp:extent cx="539750" cy="395605"/>
                <wp:effectExtent l="0" t="0" r="12700" b="23495"/>
                <wp:wrapNone/>
                <wp:docPr id="44" name="Textfeld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4" o:spid="_x0000_s1038" type="#_x0000_t202" style="position:absolute;margin-left:253.7pt;margin-top:46.3pt;width:42.5pt;height:31.1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nzQUgIAAJkEAAAOAAAAZHJzL2Uyb0RvYy54bWysVE1vGjEQvVfqf7B8bxYI5AOxRDRRqkpR&#10;EolUORuvDSt5Pa5t2KW/vs9eSFDaU1UOxvPBeN57M8xuusawnfKhJlvy4dmAM2UlVbVdl/zHy/2X&#10;K85CFLYShqwq+V4FfjP//GnWuqka0YZMpTxDERumrSv5JkY3LYogN6oR4Yycsghq8o2IMP26qLxo&#10;Ub0xxWgwuCha8pXzJFUI8N71QT7P9bVWMj5pHVRkpuToLebT53OVzmI+E9O1F25Ty0Mb4h+6aERt&#10;8ehbqTsRBdv6+o9STS09BdLxTFJTkNa1VBkD0AwHH9AsN8KpjAXkBPdGU/h/ZeXj7tmzuir5eMyZ&#10;FQ00elFd1MpUDC7w07owRdrSITF2X6mDzkd/gDPB7rRv0jcAMcTB9P6NXVRjEs7J+fXlBBGJ0Pn1&#10;5GIwSVWK9x87H+I3RQ1Ll5J7iJc5FbuHEPvUY0p6y9J9bUwW0FjWlvziHOVTJJCpqxTMxj7cGs92&#10;AhOAwamoTfg4MyJEBNBm/hx6OfkpOjMWDSb8Pc50i92qy3wNR0cSVlTtwY2nfrqCk/c1EDzggWfh&#10;MU4AjRWJTzi0IXRKhxtnG/K//uZP+VAZUc5ajGfJw8+t8Ap9f7fQ/3o4Hqd5zsZ4cjmC4U8jq9OI&#10;3Ta3BPxDLKOT+ZryozletafmFZu0SK8iJKzE2yWX0R+N29ivDXZRqsUip2GGnYgPdulkKp7oTgq9&#10;dK/Cu4OMEWw/0nGUxfSDmn1ur+diG0nXWepEdc/rQQHMfx6Ww66mBTu1c9b7P8r8NwAAAP//AwBQ&#10;SwMEFAAGAAgAAAAhAD9Sq6TeAAAACgEAAA8AAABkcnMvZG93bnJldi54bWxMj8FOwzAMhu9IvENk&#10;JG4spazbWppOgITgsAuDw45p47UVjVMl6da9PeYER9uffn9/uZ3tIE7oQ+9Iwf0iAYHUONNTq+Dr&#10;8/VuAyJETUYPjlDBBQNsq+urUhfGnekDT/vYCg6hUGgFXYxjIWVoOrQ6LNyIxLej81ZHHn0rjddn&#10;DreDTJNkJa3uiT90esSXDpvv/WQV5PGAz7vx4qeG6rfjevMezMNBqdub+ekRRMQ5/sHwq8/qULFT&#10;7SYyQQwKsmS9ZJTD0hUIBrI85UXNZLbMQVal/F+h+gEAAP//AwBQSwECLQAUAAYACAAAACEAtoM4&#10;kv4AAADhAQAAEwAAAAAAAAAAAAAAAAAAAAAAW0NvbnRlbnRfVHlwZXNdLnhtbFBLAQItABQABgAI&#10;AAAAIQA4/SH/1gAAAJQBAAALAAAAAAAAAAAAAAAAAC8BAABfcmVscy8ucmVsc1BLAQItABQABgAI&#10;AAAAIQCVdnzQUgIAAJkEAAAOAAAAAAAAAAAAAAAAAC4CAABkcnMvZTJvRG9jLnhtbFBLAQItABQA&#10;BgAIAAAAIQA/Uquk3gAAAAoBAAAPAAAAAAAAAAAAAAAAAKwEAABkcnMvZG93bnJldi54bWxQSwUG&#10;AAAAAAQABADzAAAAtwUAAAAA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6379A663" wp14:editId="4CF11C60">
                <wp:simplePos x="0" y="0"/>
                <wp:positionH relativeFrom="column">
                  <wp:posOffset>3793490</wp:posOffset>
                </wp:positionH>
                <wp:positionV relativeFrom="paragraph">
                  <wp:posOffset>779145</wp:posOffset>
                </wp:positionV>
                <wp:extent cx="503555" cy="0"/>
                <wp:effectExtent l="38100" t="76200" r="0" b="95250"/>
                <wp:wrapNone/>
                <wp:docPr id="45" name="Gerade Verbindung mit Pfeil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45" o:spid="_x0000_s1026" type="#_x0000_t32" style="position:absolute;margin-left:298.7pt;margin-top:61.35pt;width:39.65pt;height:0;flip:x;z-index:2517084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7heDgIAAAMEAAAOAAAAZHJzL2Uyb0RvYy54bWysU01vEzEQvSPxHyzfyW4LQWWVTQ8JLQcE&#10;kVq4T/yxa8lf8rjZ5N8z9qahgLgg9mCNdzzP770Zr26PzrKDSmiC7/nVouVMeRGk8UPPvz3evbnh&#10;DDN4CTZ41fOTQn67fv1qNcVOXYcxWKkSIxCP3RR7PuYcu6ZBMSoHuAhReUrqkBxk2qahkQkmQne2&#10;uW7b980UkowpCIVIf7dzkq8rvtZK5K9ao8rM9py45bqmuu7L2qxX0A0J4mjEmQb8AwsHxtOlF6gt&#10;ZGBPyfwB5YxIAYPOCxFcE7Q2QlUNpOaq/U3NwwhRVS1kDsaLTfj/YMWXwy4xI3v+bsmZB0c9ulcJ&#10;pGLfVdobL5/8wJzJbKeVsYxOkWVTxI4qN36XzjuMu1T0H3VyTFsTP9E0VEdIIztWw08Xw9UxM0E/&#10;l+3b5ZLuFc+pZkYoSDFhvlfBsRL0HHMCM4x5E7ynroY0o8PhM2biQIXPBaXYhztjbW2u9WwiLh/a&#10;JfVfAM2YtpApdJFUox84AzvQ8IqcKmEM1shSXoDwhBub2AFofmjsZJgeiTxnFjBTghTVr5hCFH4p&#10;LXy2gONcXFPzuJGbNPPWuJ7fXKqhGxXIj16yfIrUBE/PhRfmTkm6ThHBElVJGYz9eTInA36wfzlN&#10;rKwvSlR9DWe3SgPnlpVoH+SpdrIpO5q0Kub8Ksoov9xT/PLtrn8AAAD//wMAUEsDBBQABgAIAAAA&#10;IQDrv92P3wAAAAsBAAAPAAAAZHJzL2Rvd25yZXYueG1sTI9BS8QwEIXvgv8hjODNTVu03a1NF1G8&#10;iIhdXfSYNrEtJpOSZLf13zuCoLeZeY8336u2izXsqH0YHQpIVwkwjZ1TI/YCXl/uL9bAQpSopHGo&#10;BXzpANv69KSSpXIzNvq4iz2jEAylFDDEOJWch27QVoaVmzSS9uG8lZFW33Pl5Uzh1vAsSXJu5Yj0&#10;YZCTvh1097k7WAHr5m15aN7bNJnv2vT56dG4xu+FOD9bbq6BRb3EPzP84BM61MTUugOqwIyAq01x&#10;SVYSsqwARo68yGlofy+8rvj/DvU3AAAA//8DAFBLAQItABQABgAIAAAAIQC2gziS/gAAAOEBAAAT&#10;AAAAAAAAAAAAAAAAAAAAAABbQ29udGVudF9UeXBlc10ueG1sUEsBAi0AFAAGAAgAAAAhADj9If/W&#10;AAAAlAEAAAsAAAAAAAAAAAAAAAAALwEAAF9yZWxzLy5yZWxzUEsBAi0AFAAGAAgAAAAhAFobuF4O&#10;AgAAAwQAAA4AAAAAAAAAAAAAAAAALgIAAGRycy9lMm9Eb2MueG1sUEsBAi0AFAAGAAgAAAAhAOu/&#10;3Y/fAAAACwEAAA8AAAAAAAAAAAAAAAAAaAQAAGRycy9kb3ducmV2LnhtbFBLBQYAAAAABAAEAPMA&#10;AAB0BQAAAAA=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F91CE37" wp14:editId="37A0D039">
                <wp:simplePos x="0" y="0"/>
                <wp:positionH relativeFrom="column">
                  <wp:posOffset>1610995</wp:posOffset>
                </wp:positionH>
                <wp:positionV relativeFrom="paragraph">
                  <wp:posOffset>788670</wp:posOffset>
                </wp:positionV>
                <wp:extent cx="503555" cy="0"/>
                <wp:effectExtent l="38100" t="76200" r="0" b="95250"/>
                <wp:wrapNone/>
                <wp:docPr id="35" name="Gerade Verbindung mit Pfeil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5" o:spid="_x0000_s1026" type="#_x0000_t32" style="position:absolute;margin-left:126.85pt;margin-top:62.1pt;width:39.65pt;height:0;flip:x;z-index:251696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4DADgIAAAMEAAAOAAAAZHJzL2Uyb0RvYy54bWysU01vEzEQvSPxHyzfyW5bBZVVNj0ktBwQ&#10;RKJwn/hj15K/5HGzyb9n7E3TAuKC2IM13vE8v/dmvLo7OssOKqEJvudXi5Yz5UWQxg89//54/+6W&#10;M8zgJdjgVc9PCvnd+u2b1RQ7dR3GYKVKjEA8dlPs+Zhz7JoGxagc4CJE5SmpQ3KQaZuGRiaYCN3Z&#10;5rpt3zdTSDKmIBQi/d3OSb6u+Forkb9qjSoz23Piluua6rova7NeQTckiKMRZxrwDywcGE+XXqC2&#10;kIE9JfMHlDMiBQw6L0RwTdDaCFU1kJqr9jc130aIqmohczBebML/Byu+HHaJGdnzmyVnHhz16EEl&#10;kIr9UGlvvHzyA3Mms51WxjI6RZZNETuq3PhdOu8w7lLRf9TJMW1N/ETTUB0hjexYDT9dDFfHzAT9&#10;XLY3yyXdK55TzYxQkGLC/KCCYyXoOeYEZhjzJnhPXQ1pRofDZ8zEgQqfC0qxD/fG2tpc69lEXD60&#10;S+q/AJoxbSFT6CKpRj9wBnag4RU5VcIYrJGlvADhCTc2sQPQ/NDYyTA9EnnOLGCmBCmqXzGFKPxS&#10;WvhsAce5uKbmcSM3aeatcT2/vVRDNyqQH71k+RSpCZ6eCy/MnZJ0nSKCJaqSMhj7cjInA36wfzlN&#10;rKwvSlR9DWe3SgPnlpVoH+SpdrIpO5q0Kub8Ksoov95T/Prtrn8CAAD//wMAUEsDBBQABgAIAAAA&#10;IQCz9ACQ3gAAAAsBAAAPAAAAZHJzL2Rvd25yZXYueG1sTI9LS8RAEITvgv9haMGbO3n4WGImiyhe&#10;RGSzKnqcZNokmOkJM7Ob+O9tQdBjV31UV5WbxY7igD4MjhSkqwQEUuvMQJ2Cl+f7szWIEDUZPTpC&#10;BV8YYFMdH5W6MG6mGg+72AkOoVBoBX2MUyFlaHu0OqzchMTeh/NWRz59J43XM4fbUWZJcimtHog/&#10;9HrC2x7bz93eKljXb8tD/d6kyXzXpNunx9HV/lWp05Pl5hpExCX+wfBTn6tDxZ0atycTxKggu8iv&#10;GGUjO89AMJHnOa9rfhVZlfL/huobAAD//wMAUEsBAi0AFAAGAAgAAAAhALaDOJL+AAAA4QEAABMA&#10;AAAAAAAAAAAAAAAAAAAAAFtDb250ZW50X1R5cGVzXS54bWxQSwECLQAUAAYACAAAACEAOP0h/9YA&#10;AACUAQAACwAAAAAAAAAAAAAAAAAvAQAAX3JlbHMvLnJlbHNQSwECLQAUAAYACAAAACEA9n+AwA4C&#10;AAADBAAADgAAAAAAAAAAAAAAAAAuAgAAZHJzL2Uyb0RvYy54bWxQSwECLQAUAAYACAAAACEAs/QA&#10;kN4AAAALAQAADwAAAAAAAAAAAAAAAABo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312E1DF3" wp14:editId="513FCFF7">
                <wp:simplePos x="0" y="0"/>
                <wp:positionH relativeFrom="column">
                  <wp:posOffset>2701290</wp:posOffset>
                </wp:positionH>
                <wp:positionV relativeFrom="paragraph">
                  <wp:posOffset>788670</wp:posOffset>
                </wp:positionV>
                <wp:extent cx="503555" cy="0"/>
                <wp:effectExtent l="38100" t="76200" r="0" b="95250"/>
                <wp:wrapNone/>
                <wp:docPr id="34" name="Gerade Verbindung mit Pfeil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4" o:spid="_x0000_s1026" type="#_x0000_t32" style="position:absolute;margin-left:212.7pt;margin-top:62.1pt;width:39.65pt;height:0;flip:x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PsQDwIAAAMEAAAOAAAAZHJzL2Uyb0RvYy54bWysU01vEzEQvSPxHyzfyW5bgsoqmx4SWg4I&#10;IlG4T/yxa8lf8rjZ5N8z9qahgLgg9mCNdzzP7808r+6OzrKDSmiC7/nVouVMeRGk8UPPvz3ev7nl&#10;DDN4CTZ41fOTQn63fv1qNcVOXYcxWKkSIxCP3RR7PuYcu6ZBMSoHuAhReUrqkBxk2qahkQkmQne2&#10;uW7bd80UkowpCIVIf7dzkq8rvtZK5C9ao8rM9py45bqmuu7L2qxX0A0J4mjEmQb8AwsHxtOlF6gt&#10;ZGBPyfwB5YxIAYPOCxFcE7Q2QlUNpOaq/U3N1xGiqlqoORgvbcL/Bys+H3aJGdnzm7eceXA0oweV&#10;QCr2XaW98fLJD8yZzHZaGcvoFLVsithR5cbv0nmHcZeK/qNOjmlr4kdyQ+0IaWTH2vDTpeHqmJmg&#10;n8v2ZrlcciaeU82MUJBiwvyggmMl6DnmBGYY8yZ4T1MNaUaHwyfMxIEKnwtKsQ/3xto6XOvZRFze&#10;t0uavwDymLaQKXSRVKMfOAM7kHlFTpUwBmtkKS9AeMKNTewA5B+ynQzTI5HnzAJmSpCi+pWmEIVf&#10;SgufLeA4F9fUbDfqJnneGtfz20s1dKMC+cFLlk+RhuDpufDC3ClJ1ykiWKIqKYOxP0/mZMAP9i+n&#10;iZX1RYmqr+HcrTLAeWQl2gd5qpNsyo6cVsWcX0Wx8ss9xS/f7voHAAAA//8DAFBLAwQUAAYACAAA&#10;ACEA9aCEDd4AAAALAQAADwAAAGRycy9kb3ducmV2LnhtbEyPTUvEMBCG74L/IYzgzU1aurrUposo&#10;XkTErooe02Zsi/koSXZb/70jLOhx5n1455lqu1jDDhji6J2EbCWAoeu8Hl0v4fXl/mIDLCbltDLe&#10;oYRvjLCtT08qVWo/uwYPu9QzKnGxVBKGlKaS89gNaFVc+QkdZZ8+WJVoDD3XQc1Ubg3PhbjkVo2O&#10;LgxqwtsBu6/d3krYNO/LQ/PRZmK+a7Pnp0fjm/Am5fnZcnMNLOGS/mD41Sd1qMmp9XunIzMSinxd&#10;EEpBXuTAiFiL4gpYe9zwuuL/f6h/AAAA//8DAFBLAQItABQABgAIAAAAIQC2gziS/gAAAOEBAAAT&#10;AAAAAAAAAAAAAAAAAAAAAABbQ29udGVudF9UeXBlc10ueG1sUEsBAi0AFAAGAAgAAAAhADj9If/W&#10;AAAAlAEAAAsAAAAAAAAAAAAAAAAALwEAAF9yZWxzLy5yZWxzUEsBAi0AFAAGAAgAAAAhANrI+xAP&#10;AgAAAwQAAA4AAAAAAAAAAAAAAAAALgIAAGRycy9lMm9Eb2MueG1sUEsBAi0AFAAGAAgAAAAhAPWg&#10;hA3eAAAACwEAAA8AAAAAAAAAAAAAAAAAaQQAAGRycy9kb3ducmV2LnhtbFBLBQYAAAAABAAEAPMA&#10;AAB0BQAAAAA=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9F56371" wp14:editId="55F4DD1C">
                <wp:simplePos x="0" y="0"/>
                <wp:positionH relativeFrom="column">
                  <wp:posOffset>2129790</wp:posOffset>
                </wp:positionH>
                <wp:positionV relativeFrom="paragraph">
                  <wp:posOffset>597535</wp:posOffset>
                </wp:positionV>
                <wp:extent cx="539750" cy="395605"/>
                <wp:effectExtent l="0" t="0" r="12700" b="23495"/>
                <wp:wrapNone/>
                <wp:docPr id="32" name="Textfeld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2" o:spid="_x0000_s1039" type="#_x0000_t202" style="position:absolute;margin-left:167.7pt;margin-top:47.05pt;width:42.5pt;height:31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+F1UgIAAJkEAAAOAAAAZHJzL2Uyb0RvYy54bWysVNtuGjEQfa/Uf7D83iyXkAtiiWiiVJWi&#10;JBKp8my8Nqzk9bi2YZd+fY+9kKC0T1V5MJ4L4znnzDC76RrDdsqHmmzJh2cDzpSVVNV2XfIfL/df&#10;rjgLUdhKGLKq5HsV+M3886dZ66ZqRBsylfIMRWyYtq7kmxjdtCiC3KhGhDNyyiKoyTciwvTrovKi&#10;RfXGFKPB4KJoyVfOk1QhwHvXB/k819dayfikdVCRmZKjt5hPn89VOov5TEzXXrhNLQ9tiH/oohG1&#10;xaNvpe5EFGzr6z9KNbX0FEjHM0lNQVrXUmUMQDMcfECz3AinMhaQE9wbTeH/lZWPu2fP6qrk4xFn&#10;VjTQ6EV1UStTMbjAT+vCFGlLh8TYfaUOOh/9Ac4Eu9O+Sd8AxBAH0/s3dlGNSTgn4+vLCSISofH1&#10;5GIwSVWK9x87H+I3RQ1Ll5J7iJc5FbuHEPvUY0p6y9J9bUwW0FjWlvxijPIpEsjUVQpmYx9ujWc7&#10;gQnA4FTUJnycGREiAmgzfw69nPwUnRmLBhP+Hme6xW7VZb6G4yMJK6r24MZTP13ByfsaCB7wwLPw&#10;GCeAxorEJxzaEDqlw42zDflff/OnfKiMKGctxrPk4edWeIW+v1vofz08P0/znI3zyeUIhj+NrE4j&#10;dtvcEvAPsYxO5mvKj+Z41Z6aV2zSIr2KkLASb5dcRn80bmO/NthFqRaLnIYZdiI+2KWTqXiiOyn0&#10;0r0K7w4yRrD9SMdRFtMPava5vZ6LbSRdZ6kT1T2vBwUw/3lYDruaFuzUzlnv/yjz3wAAAP//AwBQ&#10;SwMEFAAGAAgAAAAhAFz8L4veAAAACgEAAA8AAABkcnMvZG93bnJldi54bWxMj8FOwzAMhu9IvENk&#10;JG4s3dqNrWs6ARKCwy4MDjumjddWNE6VpFv39pgTHG1/+v39xW6yvTijD50jBfNZAgKpdqajRsHX&#10;5+vDGkSImozuHaGCKwbYlbc3hc6Nu9AHng+xERxCIdcK2hiHXMpQt2h1mLkBiW8n562OPPpGGq8v&#10;HG57uUiSlbS6I/7Q6gFfWqy/D6NVsIlHfN4PVz/WVL2dHtfvwaRHpe7vpqctiIhT/IPhV5/VoWSn&#10;yo1kgugVpOkyY5TDsjkIBrJFwouKyeUqA1kW8n+F8gcAAP//AwBQSwECLQAUAAYACAAAACEAtoM4&#10;kv4AAADhAQAAEwAAAAAAAAAAAAAAAAAAAAAAW0NvbnRlbnRfVHlwZXNdLnhtbFBLAQItABQABgAI&#10;AAAAIQA4/SH/1gAAAJQBAAALAAAAAAAAAAAAAAAAAC8BAABfcmVscy8ucmVsc1BLAQItABQABgAI&#10;AAAAIQD6g+F1UgIAAJkEAAAOAAAAAAAAAAAAAAAAAC4CAABkcnMvZTJvRG9jLnhtbFBLAQItABQA&#10;BgAIAAAAIQBc/C+L3gAAAAoBAAAPAAAAAAAAAAAAAAAAAKwEAABkcnMvZG93bnJldi54bWxQSwUG&#10;AAAAAAQABADzAAAAtwUAAAAA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2817252" wp14:editId="5B0B798C">
                <wp:simplePos x="0" y="0"/>
                <wp:positionH relativeFrom="column">
                  <wp:posOffset>1053465</wp:posOffset>
                </wp:positionH>
                <wp:positionV relativeFrom="paragraph">
                  <wp:posOffset>597535</wp:posOffset>
                </wp:positionV>
                <wp:extent cx="539750" cy="395605"/>
                <wp:effectExtent l="0" t="0" r="12700" b="23495"/>
                <wp:wrapNone/>
                <wp:docPr id="31" name="Textfeld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31" o:spid="_x0000_s1040" type="#_x0000_t202" style="position:absolute;margin-left:82.95pt;margin-top:47.05pt;width:42.5pt;height:31.1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tFdUQIAAJkEAAAOAAAAZHJzL2Uyb0RvYy54bWysVNtuGjEQfa/Uf7D83izXXBBLRBOlqhQl&#10;kUiVZ+O1w0pej2sbdunX99gLCUr7VJUH47kwnnPODPPrrjFsp3yoyZZ8eDbgTFlJVW1fS/7j+e7L&#10;JWchClsJQ1aVfK8Cv158/jRv3UyNaEOmUp6hiA2z1pV8E6ObFUWQG9WIcEZOWQQ1+UZEmP61qLxo&#10;Ub0xxWgwOC9a8pXzJFUI8N72Qb7I9bVWMj5qHVRkpuToLebT53OdzmIxF7NXL9ymloc2xD900Yja&#10;4tG3UrciCrb19R+lmlp6CqTjmaSmIK1rqTIGoBkOPqBZbYRTGQvICe6NpvD/ysqH3ZNndVXy8ZAz&#10;Kxpo9Ky6qJWpGFzgp3VhhrSVQ2LsvlIHnY/+AGeC3WnfpG8AYoiD6f0bu6jGJJzT8dXFFBGJ0Phq&#10;ej6YpirF+4+dD/GbooalS8k9xMucit19iH3qMSW9ZemuNiYLaCxrS34+RvkUCWTqKgWzsQ83xrOd&#10;wARgcCpqEz7OjAgRAbSZP4deTn6KzoxFgwl/jzPdYrfuMl/DyZGENVV7cOOpn67g5F0NBPd44El4&#10;jBNAY0XiIw5tCJ3S4cbZhvyvv/lTPlRGlLMW41ny8HMrvELf3y30vxpOJmmeszGZXoxg+NPI+jRi&#10;t80NAT8kRnf5mvKjOV61p+YFm7RMryIkrMTbJZfRH42b2K8NdlGq5TKnYYadiPd25WQqnuhOCj13&#10;L8K7g4wRbD/QcZTF7IOafW6v53IbSddZ6kR1z+tBAcx/HpbDrqYFO7Vz1vs/yuI3AAAA//8DAFBL&#10;AwQUAAYACAAAACEAE+2kIt4AAAAKAQAADwAAAGRycy9kb3ducmV2LnhtbEyPwU7DMBBE70j8g7VI&#10;3KjT0oQ2jVMBEoJDLxQOPTrxNokaryPbadO/ZznBcXaeZmeK7WR7cUYfOkcK5rMEBFLtTEeNgu+v&#10;t4cViBA1Gd07QgVXDLAtb28KnRt3oU8872MjOIRCrhW0MQ65lKFu0eowcwMSe0fnrY4sfSON1xcO&#10;t71cJEkmre6IP7R6wNcW69N+tArW8YAvu+Hqx5qq9+PT6iOYx4NS93fT8wZExCn+wfBbn6tDyZ0q&#10;N5IJomedpWtGOWw5B8HAIk34ULGTZkuQZSH/Tyh/AAAA//8DAFBLAQItABQABgAIAAAAIQC2gziS&#10;/gAAAOEBAAATAAAAAAAAAAAAAAAAAAAAAABbQ29udGVudF9UeXBlc10ueG1sUEsBAi0AFAAGAAgA&#10;AAAhADj9If/WAAAAlAEAAAsAAAAAAAAAAAAAAAAALwEAAF9yZWxzLy5yZWxzUEsBAi0AFAAGAAgA&#10;AAAhAN4q0V1RAgAAmQQAAA4AAAAAAAAAAAAAAAAALgIAAGRycy9lMm9Eb2MueG1sUEsBAi0AFAAG&#10;AAgAAAAhABPtpCLeAAAACgEAAA8AAAAAAAAAAAAAAAAAqwQAAGRycy9kb3ducmV2LnhtbFBLBQYA&#10;AAAABAAEAPMAAAC2BQAAAAA=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C6A3E69" wp14:editId="12E9311E">
                <wp:simplePos x="0" y="0"/>
                <wp:positionH relativeFrom="column">
                  <wp:posOffset>537845</wp:posOffset>
                </wp:positionH>
                <wp:positionV relativeFrom="paragraph">
                  <wp:posOffset>788670</wp:posOffset>
                </wp:positionV>
                <wp:extent cx="503555" cy="0"/>
                <wp:effectExtent l="38100" t="76200" r="0" b="95250"/>
                <wp:wrapNone/>
                <wp:docPr id="30" name="Gerade Verbindung mit Pfeil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30" o:spid="_x0000_s1026" type="#_x0000_t32" style="position:absolute;margin-left:42.35pt;margin-top:62.1pt;width:39.65pt;height:0;flip:x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PfnDgIAAAMEAAAOAAAAZHJzL2Uyb0RvYy54bWysU01vEzEQvSPxHyzfyW5bBZVVNj0ktBwQ&#10;RKJwn/hj15K/5HGzyb9n7E3TAuKC2IM13vE8v/dmvLo7OssOKqEJvudXi5Yz5UWQxg89//54/+6W&#10;M8zgJdjgVc9PCvnd+u2b1RQ7dR3GYKVKjEA8dlPs+Zhz7JoGxagc4CJE5SmpQ3KQaZuGRiaYCN3Z&#10;5rpt3zdTSDKmIBQi/d3OSb6u+Forkb9qjSoz23Piluua6rova7NeQTckiKMRZxrwDywcGE+XXqC2&#10;kIE9JfMHlDMiBQw6L0RwTdDaCFU1kJqr9jc130aIqmohczBebML/Byu+HHaJGdnzG7LHg6MePagE&#10;UrEfKu2Nl09+YM5kttPKWEanyLIpYkeVG79L5x3GXSr6jzo5pq2Jn2gaqiOkkR2r4aeL4eqYmaCf&#10;y/ZmuVxyJp5TzYxQkGLC/KCCYyXoOeYEZhjzJnhPXQ1pRofDZ8zEgQqfC0qxD/fG2tpc69lEXD60&#10;SxIogGZMW8gUukiq0Q+cgR1oeEVOlTAGa2QpL0B4wo1N7AA0PzR2MkyPRJ4zC5gpQYrqV0whCr+U&#10;Fj5bwHEurql53MhNmnlrXM9vL9XQjQrkRy9ZPkVqgqfnwgtzpyRdp4hgiaqkDMa+nMzJgB/sX04T&#10;K+uLElVfw9mt0sC5ZSXaB3mqnWzKjiatijm/ijLKr/cUv367658AAAD//wMAUEsDBBQABgAIAAAA&#10;IQCN22j13AAAAAoBAAAPAAAAZHJzL2Rvd25yZXYueG1sTI9BS8QwEIXvgv8hjODNTVvKutSmiyhe&#10;RMSuih7TZmyLyaQ02W39986CsB7nzeO975XbxVlxwCkMnhSkqwQEUuvNQJ2Ct9eHqw2IEDUZbT2h&#10;gh8MsK3Oz0pdGD9TjYdd7ASHUCi0gj7GsZAytD06HVZ+ROLfl5+cjnxOnTSTnjncWZklyVo6PRA3&#10;9HrEux7b793eKdjUH8tj/dmkyXzfpC/PT9bX07tSlxfL7Q2IiEs8meGIz+hQMVPj92SCsJyRX7OT&#10;9SzPQBwN65zHNX+KrEr5f0L1CwAA//8DAFBLAQItABQABgAIAAAAIQC2gziS/gAAAOEBAAATAAAA&#10;AAAAAAAAAAAAAAAAAABbQ29udGVudF9UeXBlc10ueG1sUEsBAi0AFAAGAAgAAAAhADj9If/WAAAA&#10;lAEAAAsAAAAAAAAAAAAAAAAALwEAAF9yZWxzLy5yZWxzUEsBAi0AFAAGAAgAAAAhAOgY9+cOAgAA&#10;AwQAAA4AAAAAAAAAAAAAAAAALgIAAGRycy9lMm9Eb2MueG1sUEsBAi0AFAAGAAgAAAAhAI3baPXc&#10;AAAACgEAAA8AAAAAAAAAAAAAAAAAaAQAAGRycy9kb3ducmV2LnhtbFBLBQYAAAAABAAEAPMAAABx&#10;BQAAAAA=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CC6E05C" wp14:editId="0499FE65">
                <wp:simplePos x="0" y="0"/>
                <wp:positionH relativeFrom="column">
                  <wp:posOffset>-22860</wp:posOffset>
                </wp:positionH>
                <wp:positionV relativeFrom="paragraph">
                  <wp:posOffset>597535</wp:posOffset>
                </wp:positionV>
                <wp:extent cx="539750" cy="395605"/>
                <wp:effectExtent l="19050" t="19050" r="12700" b="23495"/>
                <wp:wrapNone/>
                <wp:docPr id="29" name="Textfeld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9" o:spid="_x0000_s1041" type="#_x0000_t202" style="position:absolute;margin-left:-1.8pt;margin-top:47.05pt;width:42.5pt;height:31.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qa7UwIAAJoEAAAOAAAAZHJzL2Uyb0RvYy54bWysVMFOGzEQvVfqP1i+l00CCyRig1IQVSUE&#10;SKHi7HhtspLX49pOdtOv77M3gYj2VDUHx54Zj+e9N7NX131r2Fb50JCt+PhkxJmykurGvlb8x/Pd&#10;l0vOQhS2FoasqvhOBX49//zpqnMzNaE1mVp5hiQ2zDpX8XWMblYUQa5VK8IJOWXh1ORbEXH0r0Xt&#10;RYfsrSkmo9F50ZGvnSepQoD1dnDyec6vtZLxUeugIjMVR20xrz6vq7QW8ysxe/XCrRu5L0P8QxWt&#10;aCwefUt1K6JgG9/8kaptpKdAOp5IagvSupEqYwCa8egDmuVaOJWxgJzg3mgK/y+tfNg+edbUFZ9M&#10;ObOihUbPqo9amZrBBH46F2YIWzoExv4r9dD5YA8wJti99m36ByAGP5jevbGLbEzCWJ5OL0p4JFyn&#10;0/J8VKYsxftl50P8pqhlaVNxD/Eyp2J7H+IQeghJb1m6a4zJAhrLOiC4LC/KfCOQaerkTXFhF26M&#10;Z1uBFkDn1NQlgJwZESIcqDP/9sUcXUVpxqLCRMAANO1iv+ozYeNcfzKtqN6BHE9DewUn7xpAuMcD&#10;T8Kjn4AaMxIfsWhDKJX2O87W5H/9zZ7iITO8nHXoz4qHnxvhFer+btEA0/HZWWrofDgrLyY4+GPP&#10;6thjN+0NAf8Y0+hk3qb4aA5b7al9wSgt0qtwCSvxdsVl9IfDTRzmBsMo1WKRw9DETsR7u3QyJU90&#10;J4me+xfh3V7HCLYf6NDLYvZBziF2EHSxiaSbrPU7r3sFMAC5W/bDmibs+Jyj3j8p898AAAD//wMA&#10;UEsDBBQABgAIAAAAIQDe8Qk04AAAAAgBAAAPAAAAZHJzL2Rvd25yZXYueG1sTI/LTsMwEEX3SPyD&#10;NUjsWidtapUQp0KISmxYEB5l6cRDEhGPrdhtAl+Pu4Ll6B7de6bYzWZgJxx9b0lCukyAITVW99RK&#10;eH3ZL7bAfFCk1WAJJXyjh115eVGoXNuJnvFUhZbFEvK5ktCF4HLOfdOhUX5pHVLMPu1oVIjn2HI9&#10;qimWm4GvkkRwo3qKC51yeN9h81UdjYR6735WTwfx+IbvkxMPH+sNrw5SXl/Nd7fAAs7hD4azflSH&#10;MjrV9kjas0HCYi0iKeEmS4HFfJtmwOrIbUQGvCz4/wfKXwAAAP//AwBQSwECLQAUAAYACAAAACEA&#10;toM4kv4AAADhAQAAEwAAAAAAAAAAAAAAAAAAAAAAW0NvbnRlbnRfVHlwZXNdLnhtbFBLAQItABQA&#10;BgAIAAAAIQA4/SH/1gAAAJQBAAALAAAAAAAAAAAAAAAAAC8BAABfcmVscy8ucmVsc1BLAQItABQA&#10;BgAIAAAAIQAriqa7UwIAAJoEAAAOAAAAAAAAAAAAAAAAAC4CAABkcnMvZTJvRG9jLnhtbFBLAQIt&#10;ABQABgAIAAAAIQDe8Qk04AAAAAgBAAAPAAAAAAAAAAAAAAAAAK0EAABkcnMvZG93bnJldi54bWxQ&#10;SwUGAAAAAAQABADzAAAAugUAAAAA&#10;" filled="f" strokecolor="windowText" strokeweight="2.2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3C4B98BF" wp14:editId="3B2FA649">
                <wp:simplePos x="0" y="0"/>
                <wp:positionH relativeFrom="column">
                  <wp:posOffset>2691765</wp:posOffset>
                </wp:positionH>
                <wp:positionV relativeFrom="paragraph">
                  <wp:posOffset>260350</wp:posOffset>
                </wp:positionV>
                <wp:extent cx="503555" cy="0"/>
                <wp:effectExtent l="0" t="76200" r="29845" b="95250"/>
                <wp:wrapNone/>
                <wp:docPr id="28" name="Gerade Verbindung mit Pfeil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8" o:spid="_x0000_s1026" type="#_x0000_t32" style="position:absolute;margin-left:211.95pt;margin-top:20.5pt;width:39.65pt;height:0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cJFBwIAAPkDAAAOAAAAZHJzL2Uyb0RvYy54bWysU01vEzEQvSPxHyzfySZBQWXVTQ8J7QVB&#10;JAr3ie3dteQvzbjZ5N8zdtK0gLggcnDGO57xe2+eb++O3omDQbIxdHIxm0thgorahqGT3x/v391I&#10;QRmCBheD6eTJkLxbv31zO6XWLOMYnTYouEmgdkqdHHNObdOQGo0HmsVkAif7iB4yb3FoNMLE3b1r&#10;lvP5h2aKqBNGZYj46/aclOvav++Nyl/7nkwWrpOMLdcV67ova7O+hXZASKNVFxjwDyg82MCXXltt&#10;IYN4QvtHK28VRop9nqnom9j3VpnKgdks5r+x+TZCMpULi0PpKhP9v7bqy2GHwupOLnlSATzP6MEg&#10;aCN+GNzboJ/CILzNYtcb6wSfYsmmRC1XbsIOLztKOyz8jz368s/MxLHKfLrKbI5ZKP64mr9frVZS&#10;qOdU81KXkPKDiV6UoJOUEeww5k0MgWcZcVFVhsNnynwzFz4XlEtDvLfO1ZG6ICb248f5iqeugJ3V&#10;O8gc+sRcKQxSgBvYsipjbUnRWV3KSyM60cahOAC7hs2m4/TI4KVwQJkTzKj+ihQM4ZfSgmcLNJ6L&#10;a+psMtaQne6s7+TNtRra0YD+FLTIp8TSB34ksiD3RvN1hgGWqFLKYN3LyYwWwuD+cppRuVCYmPoG&#10;LmqVsZ0HVaJ91Kc6v6bs2F+VzOUtFAO/3nP8+sWufwIAAP//AwBQSwMEFAAGAAgAAAAhACWns7bc&#10;AAAACQEAAA8AAABkcnMvZG93bnJldi54bWxMj0FPwzAMhe9I/IfISNxYupYhKE2ngYQ4gbQB4uo1&#10;pqlonNJkW+HXY8QBbrbf0/P3quXke7WnMXaBDcxnGSjiJtiOWwPPT3dnl6BiQrbYByYDnxRhWR8f&#10;VVjacOA17TepVRLCsUQDLqWh1Do2jjzGWRiIRXsLo8ck69hqO+JBwn2v8yy70B47lg8OB7p11Lxv&#10;dt7A/WPx+oUP2n44XL0s1kQ3DsmY05NpdQ0q0ZT+zPCDL+hQC9M27NhG1Rs4z4srscowl05iWGRF&#10;Dmr7e9B1pf83qL8BAAD//wMAUEsBAi0AFAAGAAgAAAAhALaDOJL+AAAA4QEAABMAAAAAAAAAAAAA&#10;AAAAAAAAAFtDb250ZW50X1R5cGVzXS54bWxQSwECLQAUAAYACAAAACEAOP0h/9YAAACUAQAACwAA&#10;AAAAAAAAAAAAAAAvAQAAX3JlbHMvLnJlbHNQSwECLQAUAAYACAAAACEAvCXCRQcCAAD5AwAADgAA&#10;AAAAAAAAAAAAAAAuAgAAZHJzL2Uyb0RvYy54bWxQSwECLQAUAAYACAAAACEAJaeztt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0EBA08B" wp14:editId="0A7AB8FC">
                <wp:simplePos x="0" y="0"/>
                <wp:positionH relativeFrom="column">
                  <wp:posOffset>2129790</wp:posOffset>
                </wp:positionH>
                <wp:positionV relativeFrom="paragraph">
                  <wp:posOffset>73660</wp:posOffset>
                </wp:positionV>
                <wp:extent cx="539750" cy="395605"/>
                <wp:effectExtent l="0" t="0" r="12700" b="23495"/>
                <wp:wrapNone/>
                <wp:docPr id="26" name="Textfeld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6" o:spid="_x0000_s1042" type="#_x0000_t202" style="position:absolute;margin-left:167.7pt;margin-top:5.8pt;width:42.5pt;height:31.1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JqeuUQIAAJkEAAAOAAAAZHJzL2Uyb0RvYy54bWysVE1vGjEQvVfqf7B8b5aPQBKUJaKJUlWK&#10;kkhJlbPx2rCS1+Pahl366/vsBYLSnqpyMJ4PxvPem+H6pmsM2yofarIlH54NOFNWUlXbVcl/vN5/&#10;ueQsRGErYciqku9U4Dfzz5+uWzdTI1qTqZRnKGLDrHUlX8foZkUR5Fo1IpyRUxZBTb4REaZfFZUX&#10;Lao3phgNBtOiJV85T1KFAO9dH+TzXF9rJeOT1kFFZkqO3mI+fT6X6Szm12K28sKta7lvQ/xDF42o&#10;LR49lroTUbCNr/8o1dTSUyAdzyQ1BWldS5UxAM1w8AHNy1o4lbGAnOCONIX/V1Y+bp89q6uSj6ac&#10;WdFAo1fVRa1MxeACP60LM6S9OCTG7it10PngD3Am2J32TfoGIIY4mN4d2UU1JuGcjK8uJohIhMZX&#10;k+lgkqoU7z92PsRvihqWLiX3EC9zKrYPIfaph5T0lqX72pgsoLGsLfl0jPIpEsjUVQpmYxdujWdb&#10;gQnA4FTUJnycGREiAmgzf/a9nPwUnRmLBhP+Hme6xW7ZZb6GR3KWVO3Ajad+uoKT9zUQPOCBZ+Ex&#10;TgCNFYlPOLQhdEr7G2dr8r/+5k/5UBlRzlqMZ8nDz43wCn1/t9D/anh+nuY5G+eTixEMfxpZnkbs&#10;prkl4B9iGZ3M15QfzeGqPTVv2KRFehUhYSXeLrmM/mDcxn5tsItSLRY5DTPsRHywL06m4onupNBr&#10;9ya828sYwfYjHUZZzD6o2ef2ei42kXSdpU5U97zuFcD852HZ72pasFM7Z73/o8x/AwAA//8DAFBL&#10;AwQUAAYACAAAACEACQKqRt8AAAAJAQAADwAAAGRycy9kb3ducmV2LnhtbEyPTU/DMAyG70j7D5En&#10;cWPp1rGP0nTakBAcuDA47Jg2XlvROFWSbt2/x5zgaL+PXj/Od6PtxAV9aB0pmM8SEEiVMy3VCr4+&#10;Xx42IELUZHTnCBXcMMCumNzlOjPuSh94OcZacAmFTCtoYuwzKUPVoNVh5nokzs7OWx159LU0Xl+5&#10;3HZykSQraXVLfKHRPT43WH0fB6tgG094eO9vfqiofD2vN2/BpCel7qfj/glExDH+wfCrz+pQsFPp&#10;BjJBdArS9HHJKAfzFQgGlouEF6WCdboFWeTy/wfFDwAAAP//AwBQSwECLQAUAAYACAAAACEAtoM4&#10;kv4AAADhAQAAEwAAAAAAAAAAAAAAAAAAAAAAW0NvbnRlbnRfVHlwZXNdLnhtbFBLAQItABQABgAI&#10;AAAAIQA4/SH/1gAAAJQBAAALAAAAAAAAAAAAAAAAAC8BAABfcmVscy8ucmVsc1BLAQItABQABgAI&#10;AAAAIQDXJqeuUQIAAJkEAAAOAAAAAAAAAAAAAAAAAC4CAABkcnMvZTJvRG9jLnhtbFBLAQItABQA&#10;BgAIAAAAIQAJAqpG3wAAAAkBAAAPAAAAAAAAAAAAAAAAAKsEAABkcnMvZG93bnJldi54bWxQSwUG&#10;AAAAAAQABADzAAAAtwUAAAAA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09FDC568" wp14:editId="678AED96">
                <wp:simplePos x="0" y="0"/>
                <wp:positionH relativeFrom="column">
                  <wp:posOffset>1615440</wp:posOffset>
                </wp:positionH>
                <wp:positionV relativeFrom="paragraph">
                  <wp:posOffset>260350</wp:posOffset>
                </wp:positionV>
                <wp:extent cx="503555" cy="0"/>
                <wp:effectExtent l="0" t="76200" r="29845" b="95250"/>
                <wp:wrapNone/>
                <wp:docPr id="25" name="Gerade Verbindung mit Pfeil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5" o:spid="_x0000_s1026" type="#_x0000_t32" style="position:absolute;margin-left:127.2pt;margin-top:20.5pt;width:39.65pt;height:0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umbBwIAAPkDAAAOAAAAZHJzL2Uyb0RvYy54bWysU02PEzEMvSPxH6Lc6bRFRctop3to2b0g&#10;qMTC3U0yM5HyJTvbaf89TtrtLiAuiDlknDi233t2bu+O3omDQbIxdHIxm0thgorahqGT3x/v391I&#10;QRmCBheD6eTJkLxbv31zO6XWLOMYnTYoOEmgdkqdHHNObdOQGo0HmsVkAjv7iB4yb3FoNMLE2b1r&#10;lvP5h2aKqBNGZYj4dHt2ynXN3/dG5a99TyYL10nGluuKdd2XtVnfQjsgpNGqCwz4BxQebOCi11Rb&#10;yCCe0P6RyluFkWKfZyr6Jva9VaZyYDaL+W9svo2QTOXC4lC6ykT/L636ctihsLqTy5UUATz36MEg&#10;aCN+GNzboJ/CILzNYtcb6wTfYsmmRC1HbsIOLztKOyz8jz368mdm4lhlPl1lNscsFB+u5u9XK66m&#10;nl3NS1xCyg8melGMTlJGsMOYNzEE7mXERVUZDp8pc2UOfA4oRUO8t87VlrogJp7Hj/MVd10BT1bv&#10;ILPpE3OlMEgBbuCRVRlrSorO6hJeEtGJNg7FAXhqeNh0nB4ZvBQOKLODGdWvSMEQfgkteLZA4zm4&#10;us5DxhrypDvrO3lzjYZ2NKA/BS3yKbH0gR+JLMi90VzOMMBiVUoZrHu5mdFCGNxfbjMqFwoTU9/A&#10;Ra3StnOjirWP+lT715Qdz1clc3kLZYBf79l+/WLXPwEAAP//AwBQSwMEFAAGAAgAAAAhAAfG5knc&#10;AAAACQEAAA8AAABkcnMvZG93bnJldi54bWxMj8FOwzAMhu9IvENkJG4s3doBKk2ngYQ4gbQB4uo1&#10;pqlonNFkW+Hp8cQBjrY//f7+ajH6Xu1piF1gA9NJBoq4Cbbj1sDL8/3FNaiYkC32gcnAF0VY1Kcn&#10;FZY2HHhF+3VqlYRwLNGAS2lbah0bRx7jJGyJ5fYeBo9JxqHVdsCDhPtez7LsUnvsWD443NKdo+Zj&#10;vfMGHp7yt2981PbT4fJ1viK6dUjGnJ+NyxtQicb0B8NRX9ShFqdN2LGNqjcwmxeFoAaKqXQSIM/z&#10;K1Cb34WuK/2/Qf0DAAD//wMAUEsBAi0AFAAGAAgAAAAhALaDOJL+AAAA4QEAABMAAAAAAAAAAAAA&#10;AAAAAAAAAFtDb250ZW50X1R5cGVzXS54bWxQSwECLQAUAAYACAAAACEAOP0h/9YAAACUAQAACwAA&#10;AAAAAAAAAAAAAAAvAQAAX3JlbHMvLnJlbHNQSwECLQAUAAYACAAAACEAKubpmwcCAAD5AwAADgAA&#10;AAAAAAAAAAAAAAAuAgAAZHJzL2Uyb0RvYy54bWxQSwECLQAUAAYACAAAACEAB8bmSd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F20A587" wp14:editId="327B0B34">
                <wp:simplePos x="0" y="0"/>
                <wp:positionH relativeFrom="column">
                  <wp:posOffset>1053465</wp:posOffset>
                </wp:positionH>
                <wp:positionV relativeFrom="paragraph">
                  <wp:posOffset>73660</wp:posOffset>
                </wp:positionV>
                <wp:extent cx="539750" cy="395605"/>
                <wp:effectExtent l="0" t="0" r="12700" b="23495"/>
                <wp:wrapNone/>
                <wp:docPr id="24" name="Textfeld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4" o:spid="_x0000_s1043" type="#_x0000_t202" style="position:absolute;margin-left:82.95pt;margin-top:5.8pt;width:42.5pt;height:31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qIJUgIAAJkEAAAOAAAAZHJzL2Uyb0RvYy54bWysVE1vGjEQvVfqf7B8bxYI5AOxRDRRqkpR&#10;EolUORuvDSt5Pa5t2KW/vs9eSFDaU1UOxvPBeN57M8xuusawnfKhJlvy4dmAM2UlVbVdl/zHy/2X&#10;K85CFLYShqwq+V4FfjP//GnWuqka0YZMpTxDERumrSv5JkY3LYogN6oR4Yycsghq8o2IMP26qLxo&#10;Ub0xxWgwuCha8pXzJFUI8N71QT7P9bVWMj5pHVRkpuToLebT53OVzmI+E9O1F25Ty0Mb4h+6aERt&#10;8ehbqTsRBdv6+o9STS09BdLxTFJTkNa1VBkD0AwHH9AsN8KpjAXkBPdGU/h/ZeXj7tmzuir5aMyZ&#10;FQ00elFd1MpUDC7w07owRdrSITF2X6mDzkd/gDPB7rRv0jcAMcTB9P6NXVRjEs7J+fXlBBGJ0Pn1&#10;5GIwSVWK9x87H+I3RQ1Ll5J7iJc5FbuHEPvUY0p6y9J9bUwW0FjWlvziHOVTJJCpqxTMxj7cGs92&#10;AhOAwamoTfg4MyJEBNBm/hx6OfkpOjMWDSb8Pc50i92qy3wNL48krKjagxtP/XQFJ+9rIHjAA8/C&#10;Y5wAGisSn3BoQ+iUDjfONuR//c2f8qEyopy1GM+Sh59b4RX6/m6h//VwPE7znI3x5HIEw59GVqcR&#10;u21uCfiHWEYn8zXlR3O8ak/NKzZpkV5FSFiJt0suoz8at7FfG+yiVItFTsMMOxEf7NLJVDzRnRR6&#10;6V6FdwcZI9h+pOMoi+kHNfvcXs/FNpKus9SJ6p7XgwKY/zwsh11NC3Zq56z3f5T5bwAAAP//AwBQ&#10;SwMEFAAGAAgAAAAhAOUeFXHeAAAACQEAAA8AAABkcnMvZG93bnJldi54bWxMjzFPwzAQhXck/oN1&#10;ldio01ZNmxCnAiQEAwuFoaMTX5Oo8TmynTb99xwT3e7dPb37XrGbbC/O6EPnSMFinoBAqp3pqFHw&#10;8/32uAURoiaje0eo4IoBduX9XaFz4y70hed9bASHUMi1gjbGIZcy1C1aHeZuQOLb0XmrI0vfSOP1&#10;hcNtL5dJkkqrO+IPrR7wtcX6tB+tgiwe8OVzuPqxpur9uNl+BLM6KPUwm56fQESc4r8Z/vAZHUpm&#10;qtxIJoiedbrO2MrDIgXBhuU64UWlYLPKQJaFvG1Q/gIAAP//AwBQSwECLQAUAAYACAAAACEAtoM4&#10;kv4AAADhAQAAEwAAAAAAAAAAAAAAAAAAAAAAW0NvbnRlbnRfVHlwZXNdLnhtbFBLAQItABQABgAI&#10;AAAAIQA4/SH/1gAAAJQBAAALAAAAAAAAAAAAAAAAAC8BAABfcmVscy8ucmVsc1BLAQItABQABgAI&#10;AAAAIQD5SqIJUgIAAJkEAAAOAAAAAAAAAAAAAAAAAC4CAABkcnMvZTJvRG9jLnhtbFBLAQItABQA&#10;BgAIAAAAIQDlHhVx3gAAAAkBAAAPAAAAAAAAAAAAAAAAAKwEAABkcnMvZG93bnJldi54bWxQSwUG&#10;AAAAAAQABADzAAAAtwUAAAAA&#10;" filled="f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1BA2182F" wp14:editId="34867367">
                <wp:simplePos x="0" y="0"/>
                <wp:positionH relativeFrom="column">
                  <wp:posOffset>539115</wp:posOffset>
                </wp:positionH>
                <wp:positionV relativeFrom="paragraph">
                  <wp:posOffset>260350</wp:posOffset>
                </wp:positionV>
                <wp:extent cx="503555" cy="0"/>
                <wp:effectExtent l="0" t="76200" r="29845" b="95250"/>
                <wp:wrapNone/>
                <wp:docPr id="23" name="Gerade Verbindung mit Pfeil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23" o:spid="_x0000_s1026" type="#_x0000_t32" style="position:absolute;margin-left:42.45pt;margin-top:20.5pt;width:39.65pt;height:0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BEECAIAAPkDAAAOAAAAZHJzL2Uyb0RvYy54bWysU01vEzEQvSPxHyzfyW5SBZVVNj0ktBcE&#10;kWi5T/yxa8lf8rjZ5N8zdtK0gLggcnDGO57xe2+eV3dHZ9lBJTTB93w+azlTXgRp/NDzp8f7D7ec&#10;YQYvwQaven5SyO/W79+tptipRRiDlSoxauKxm2LPx5xj1zQoRuUAZyEqT0kdkoNM2zQ0MsFE3Z1t&#10;Fm37sZlCkjEFoRDp6/ac5OvaX2sl8jetUWVme07Ycl1TXfdlbdYr6IYEcTTiAgP+AYUD4+nSa6st&#10;ZGDPyfzRyhmRAgadZyK4JmhthKociM28/Y3N9xGiqlxIHIxXmfD/tRVfD7vEjOz54oYzD45m9KAS&#10;SMV+qLQ3Xj77gTmT2U4rYxmdIsmmiB1VbvwuXXYYd6nwP+rkyj8xY8cq8+kqszpmJujjsr1ZLpec&#10;iZdU81oXE+YHFRwrQc8xJzDDmDfBe5plSPOqMhy+YKabqfCloFzqw72xto7UejaRHz+1S5q6AHKW&#10;tpApdJG4oh84AzuQZUVOtSUGa2QpL43whBub2AHINWQ2GaZHAs+ZBcyUIEb1V6QgCL+UFjxbwPFc&#10;XFNnk5GG5HRrXM9vr9XQjQrkZy9ZPkWS3tMj4QW5U5KuUwSwRJVSBmNfT+ZkwA/2L6cJlfWFiapv&#10;4KJWGdt5UCXaB3mq82vKjvxVyVzeQjHw2z3Fb1/s+icAAAD//wMAUEsDBBQABgAIAAAAIQBzQFic&#10;2wAAAAgBAAAPAAAAZHJzL2Rvd25yZXYueG1sTI/BTsMwEETvSPyDtUjcqNMSqhLiVAUJcQKpBcR1&#10;Gy9xRLwOsdsGvp6tOMBxZ0azb8rl6Du1pyG2gQ1MJxko4jrYlhsDL8/3FwtQMSFb7AKTgS+KsKxO&#10;T0osbDjwmvab1Cgp4VigAZdSX2gda0ce4yT0xOK9h8FjknNotB3wIOW+07Msm2uPLcsHhz3dOao/&#10;Njtv4OHp8u0bH7X9dLh6vVoT3TokY87PxtUNqERj+gvDEV/QoRKmbdixjaozsMivJWkgn8qkoz/P&#10;Z6C2v4KuSv1/QPUDAAD//wMAUEsBAi0AFAAGAAgAAAAhALaDOJL+AAAA4QEAABMAAAAAAAAAAAAA&#10;AAAAAAAAAFtDb250ZW50X1R5cGVzXS54bWxQSwECLQAUAAYACAAAACEAOP0h/9YAAACUAQAACwAA&#10;AAAAAAAAAAAAAAAvAQAAX3JlbHMvLnJlbHNQSwECLQAUAAYACAAAACEAoGQRBAgCAAD5AwAADgAA&#10;AAAAAAAAAAAAAAAuAgAAZHJzL2Uyb0RvYy54bWxQSwECLQAUAAYACAAAACEAc0BYnNsAAAAIAQAA&#10;DwAAAAAAAAAAAAAAAABi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3A646BE" wp14:editId="2CF4D0AC">
                <wp:simplePos x="0" y="0"/>
                <wp:positionH relativeFrom="column">
                  <wp:posOffset>4311015</wp:posOffset>
                </wp:positionH>
                <wp:positionV relativeFrom="paragraph">
                  <wp:posOffset>54610</wp:posOffset>
                </wp:positionV>
                <wp:extent cx="539750" cy="395605"/>
                <wp:effectExtent l="0" t="0" r="12700" b="23495"/>
                <wp:wrapNone/>
                <wp:docPr id="40" name="Textfeld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0" o:spid="_x0000_s1044" type="#_x0000_t202" style="position:absolute;margin-left:339.45pt;margin-top:4.3pt;width:42.5pt;height:31.1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YzEawIAAPMEAAAOAAAAZHJzL2Uyb0RvYy54bWysVE1PGzEQvVfqf7B8L7sBwkfEBqWgVJUo&#10;IEHF2fHaZCWvx7Wd7Ka/vs/eBALtoaqag+P58JuZNzN7cdm3hq2VDw3Zio8OSs6UlVQ39rni3x/n&#10;n844C1HYWhiyquIbFfjl9OOHi85N1CEtydTKM4DYMOlcxZcxuklRBLlUrQgH5JSFUZNvRYTon4va&#10;iw7orSkOy/Kk6MjXzpNUIUB7PRj5NONrrWS80zqoyEzFkVvMp8/nIp3F9EJMnr1wy0Zu0xD/kEUr&#10;GougL1DXIgq28s1vUG0jPQXS8UBSW5DWjVS5BlQzKt9V87AUTuVaQE5wLzSF/wcrb9f3njV1xY9B&#10;jxUtevSo+qiVqRlU4KdzYQK3BwfH2H+mHn3e6QOUqexe+zb9oyAGO6A2L+wCjUkox0fnp2NYJExH&#10;5+OTcpxQitfHzof4RVHL0qXiHs3LnIr1TYiD684lxQpkmnreGJOFTbgynq0F+ozxqKnjzIgQoaz4&#10;PP8yllm136ge/M7GZZkrRA4hv8/pvME1lnUVPzlC4n8RMzG3FxfwexFe00U8YxErMTswmG6xX/S5&#10;E6OzHb0Lqjdg3dMwt8HJeQNublDYvfAYVNCJ5Yt3OLQhZErbG2dL8j//pE/+mB9YOesw+BUPP1bC&#10;K+T91WKyzkfHaRRiFo7Hp4cQ/L5lsW+xq/aKwPkIa+5kvib/aHZX7al9wo7OUlSYhJWIXXEZ/U64&#10;isNCYsulms2yG7bDiXhjH5xM4In71PvH/kl4tx2QCLZvabckYvJuTgbf9NLSbBVJN3mIEtUDr9sO&#10;YLNy37dfgbS6+3L2ev1WTX8BAAD//wMAUEsDBBQABgAIAAAAIQBzQCqI2wAAAAgBAAAPAAAAZHJz&#10;L2Rvd25yZXYueG1sTI/BTsMwEETvSPyDtUjcqANIaRriVG1VjhxoEVzdeBtH2OvIdtv071lOcNvR&#10;jGbfNMvJO3HGmIZACh5nBQikLpiBegUf+9eHCkTKmox2gVDBFRMs29ubRtcmXOgdz7vcCy6hVGsF&#10;NuexljJ1Fr1OszAisXcM0evMMvbSRH3hcu/kU1GU0uuB+IPVI24sdt+7k1ewjYPxa7vxYXKfq68r&#10;vq23x6zU/d20egGRccp/YfjFZ3RomekQTmSScArKebXgqIKqBMH+vHxmfeCjWIBsG/l/QPsDAAD/&#10;/wMAUEsBAi0AFAAGAAgAAAAhALaDOJL+AAAA4QEAABMAAAAAAAAAAAAAAAAAAAAAAFtDb250ZW50&#10;X1R5cGVzXS54bWxQSwECLQAUAAYACAAAACEAOP0h/9YAAACUAQAACwAAAAAAAAAAAAAAAAAvAQAA&#10;X3JlbHMvLnJlbHNQSwECLQAUAAYACAAAACEAocGMxGsCAADzBAAADgAAAAAAAAAAAAAAAAAuAgAA&#10;ZHJzL2Uyb0RvYy54bWxQSwECLQAUAAYACAAAACEAc0AqiNsAAAAIAQAADwAAAAAAAAAAAAAAAADF&#10;BAAAZHJzL2Rvd25yZXYueG1sUEsFBgAAAAAEAAQA8wAAAM0FAAAAAA==&#10;" fillcolor="#d9d9d9" strokecolor="windowText" strokeweight=".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8D4713">
        <w:rPr>
          <w:lang w:eastAsia="de-DE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D2FD008" wp14:editId="2E4CCECC">
                <wp:simplePos x="0" y="0"/>
                <wp:positionH relativeFrom="column">
                  <wp:posOffset>-22860</wp:posOffset>
                </wp:positionH>
                <wp:positionV relativeFrom="paragraph">
                  <wp:posOffset>73660</wp:posOffset>
                </wp:positionV>
                <wp:extent cx="539750" cy="395605"/>
                <wp:effectExtent l="19050" t="19050" r="12700" b="23495"/>
                <wp:wrapNone/>
                <wp:docPr id="22" name="Textfeld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8D4713" w:rsidRPr="009F0109" w:rsidRDefault="008D4713" w:rsidP="008D4713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22" o:spid="_x0000_s1045" type="#_x0000_t202" style="position:absolute;margin-left:-1.8pt;margin-top:5.8pt;width:42.5pt;height:31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joeVAIAAJoEAAAOAAAAZHJzL2Uyb0RvYy54bWysVMFOGzEQvVfqP1i+l00CCyRig1IQVSUE&#10;SKHi7HhtspLX49pOdtOv77M3gYj2VDUHx54Zj+e9N7NX131r2Fb50JCt+PhkxJmykurGvlb8x/Pd&#10;l0vOQhS2FoasqvhOBX49//zpqnMzNaE1mVp5hiQ2zDpX8XWMblYUQa5VK8IJOWXh1ORbEXH0r0Xt&#10;RYfsrSkmo9F50ZGvnSepQoD1dnDyec6vtZLxUeugIjMVR20xrz6vq7QW8ysxe/XCrRu5L0P8QxWt&#10;aCwefUt1K6JgG9/8kaptpKdAOp5IagvSupEqYwCa8egDmuVaOJWxgJzg3mgK/y+tfNg+edbUFZ9M&#10;OLOihUbPqo9amZrBBH46F2YIWzoExv4r9dD5YA8wJti99m36ByAGP5jevbGLbEzCWJ5OL0p4JFyn&#10;0/J8VKYsxftl50P8pqhlaVNxD/Eyp2J7H+IQeghJb1m6a4zJAhrLOiC4LC/KfCOQaerkTXFhF26M&#10;Z1uBFkDn1NQlgJwZESIcqDP/9sUcXUVpxqLCRMAANO1iv+ozYePpgYUV1TuQ42lor+DkXQMI93jg&#10;SXj0E1BjRuIjFm0IpdJ+x9ma/K+/2VM8ZIaXsw79WfHwcyO8Qt3fLRpgOj47Sw2dD2flxQQHf+xZ&#10;HXvspr0h4B9jGp3M2xQfzWGrPbUvGKVFehUuYSXerriM/nC4icPcYBilWixyGJrYiXhvl06m5Inu&#10;JNFz/yK82+sYwfYDHXpZzD7IOcQOgi42kXSTtU5UD7zuFcAA5G7ZD2uasONzjnr/pMx/AwAA//8D&#10;AFBLAwQUAAYACAAAACEAokJ7x94AAAAHAQAADwAAAGRycy9kb3ducmV2LnhtbEyOQU+DQBCF7yb+&#10;h82YeGsXimJFlsYYm3jxINrW48KOQGRnCbst6K93POnpZd57efPlm9n24oSj7xwpiJcRCKTamY4a&#10;BW+v28UahA+ajO4doYIv9LApzs9ynRk30QueytAIHiGfaQVtCEMmpa9btNov3YDE2YcbrQ58jo00&#10;o5543PZyFUWptLoj/tDqAR9arD/Lo1VQbYfv1fMhfdrhfhrSx/fkWpYHpS4v5vs7EAHn8FeGX3xG&#10;h4KZKnck40WvYJGk3GQ/ZuV8HV+BqBTcJLcgi1z+5y9+AAAA//8DAFBLAQItABQABgAIAAAAIQC2&#10;gziS/gAAAOEBAAATAAAAAAAAAAAAAAAAAAAAAABbQ29udGVudF9UeXBlc10ueG1sUEsBAi0AFAAG&#10;AAgAAAAhADj9If/WAAAAlAEAAAsAAAAAAAAAAAAAAAAALwEAAF9yZWxzLy5yZWxzUEsBAi0AFAAG&#10;AAgAAAAhAHUyOh5UAgAAmgQAAA4AAAAAAAAAAAAAAAAALgIAAGRycy9lMm9Eb2MueG1sUEsBAi0A&#10;FAAGAAgAAAAhAKJCe8feAAAABwEAAA8AAAAAAAAAAAAAAAAArgQAAGRycy9kb3ducmV2LnhtbFBL&#10;BQYAAAAABAAEAPMAAAC5BQAAAAA=&#10;" filled="f" strokecolor="windowText" strokeweight="2.25pt">
                <v:textbox>
                  <w:txbxContent>
                    <w:p w:rsidR="008D4713" w:rsidRPr="009F0109" w:rsidRDefault="008D4713" w:rsidP="008D4713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D4713" w:rsidRDefault="008D4713" w:rsidP="00005AE2"/>
    <w:p w:rsidR="008D4713" w:rsidRDefault="008D4713" w:rsidP="00005AE2"/>
    <w:p w:rsidR="008D4713" w:rsidRDefault="008D4713" w:rsidP="00005AE2"/>
    <w:p w:rsidR="008D4713" w:rsidRDefault="008D4713" w:rsidP="00005AE2"/>
    <w:p w:rsidR="008D4713" w:rsidRDefault="008D4713" w:rsidP="00005AE2"/>
    <w:p w:rsidR="00A20B8A" w:rsidRDefault="00A20B8A" w:rsidP="00005AE2"/>
    <w:p w:rsidR="008D4713" w:rsidRPr="00D3427F" w:rsidRDefault="008D4713" w:rsidP="008D4713">
      <w:pPr>
        <w:pStyle w:val="ekvnummerierung"/>
        <w:framePr w:wrap="around"/>
      </w:pPr>
      <w:r>
        <w:t>2</w:t>
      </w:r>
    </w:p>
    <w:p w:rsidR="00CE3583" w:rsidRDefault="00A20B8A" w:rsidP="00005AE2">
      <w:r>
        <w:t>Löse die Zahlenrätsel.</w:t>
      </w:r>
    </w:p>
    <w:p w:rsidR="00CE3583" w:rsidRDefault="00CE3583" w:rsidP="00005AE2"/>
    <w:p w:rsidR="00CE3583" w:rsidRDefault="00CE3583" w:rsidP="00005AE2"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A04CAA1" wp14:editId="14DE4A6C">
                <wp:simplePos x="0" y="0"/>
                <wp:positionH relativeFrom="column">
                  <wp:posOffset>539115</wp:posOffset>
                </wp:positionH>
                <wp:positionV relativeFrom="paragraph">
                  <wp:posOffset>461645</wp:posOffset>
                </wp:positionV>
                <wp:extent cx="503555" cy="0"/>
                <wp:effectExtent l="0" t="76200" r="29845" b="95250"/>
                <wp:wrapNone/>
                <wp:docPr id="47" name="Gerade Verbindung mit Pfeil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47" o:spid="_x0000_s1026" type="#_x0000_t32" style="position:absolute;margin-left:42.45pt;margin-top:36.35pt;width:39.65pt;height:0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9UzjCAIAAPkDAAAOAAAAZHJzL2Uyb0RvYy54bWysU01vEzEQvSPxHyzf6SaFQFll00NCe0EQ&#10;icJ9Ynt3LflLM242+feMnTQtIC6IHJzxjmf83pvn5e3BO7E3SDaGTs6vZlKYoKK2Yejk94e7NzdS&#10;UIagwcVgOnk0JG9Xr18tp9Sa6zhGpw0KbhKonVInx5xT2zSkRuOBrmIygZN9RA+Ztzg0GmHi7t41&#10;17PZ+2aKqBNGZYj46+aUlKvav++Nyl/7nkwWrpOMLdcV67ora7NaQjsgpNGqMwz4BxQebOBLL602&#10;kEE8ov2jlbcKI8U+X6nom9j3VpnKgdnMZ7+x+TZCMpULi0PpIhP9v7bqy36LwupOvvsgRQDPM7o3&#10;CNqIHwZ3NujHMAhvs9j2xjrBp1iyKVHLleuwxfOO0hYL/0OPvvwzM3GoMh8vMptDFoo/LmZvF4uF&#10;FOop1TzXJaR8b6IXJegkZQQ7jHkdQ+BZRpxXlWH/mTLfzIVPBeXSEO+sc3WkLoiJ/fhxtuCpK2Bn&#10;9Q4yhz4xVwqDFOAGtqzKWFtSdFaX8tKIjrR2KPbArmGz6Tg9MHgpHFDmBDOqvyIFQ/iltODZAI2n&#10;4po6mYw1ZKc76zt5c6mGdjSgPwUt8jGx9IEfiSzIvdF8nWGAJaqUMlj3fDKjhTC4v5xmVC4UJqa+&#10;gbNaZWynQZVoF/Wxzq8pO/ZXJXN+C8XAL/ccv3yxq58AAAD//wMAUEsDBBQABgAIAAAAIQB/GOhJ&#10;3AAAAAgBAAAPAAAAZHJzL2Rvd25yZXYueG1sTI9BT8JAEIXvJv6HzZB4ky0VAWu3BE2MJ0lAiNeh&#10;O3Ybu7O1u0Dh17vEgx7fvJf3vsnnvW3EgTpfO1YwGiYgiEuna64UbN5fbmcgfEDW2DgmBSfyMC+u&#10;r3LMtDvyig7rUIlYwj5DBSaENpPSl4Ys+qFriaP36TqLIcqukrrDYyy3jUyTZCIt1hwXDLb0bKj8&#10;Wu+tgtfl3ccZ36T+NrjY3q+IngySUjeDfvEIIlAf/sJwwY/oUESmnduz9qJRMBs/xKSCaToFcfEn&#10;4xTE7vcgi1z+f6D4AQAA//8DAFBLAQItABQABgAIAAAAIQC2gziS/gAAAOEBAAATAAAAAAAAAAAA&#10;AAAAAAAAAABbQ29udGVudF9UeXBlc10ueG1sUEsBAi0AFAAGAAgAAAAhADj9If/WAAAAlAEAAAsA&#10;AAAAAAAAAAAAAAAALwEAAF9yZWxzLy5yZWxzUEsBAi0AFAAGAAgAAAAhABD1TOMIAgAA+QMAAA4A&#10;AAAAAAAAAAAAAAAALgIAAGRycy9lMm9Eb2MueG1sUEsBAi0AFAAGAAgAAAAhAH8Y6EncAAAACAEA&#10;AA8AAAAAAAAAAAAAAAAAYg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28ED4D63" wp14:editId="32BE8C1C">
                <wp:simplePos x="0" y="0"/>
                <wp:positionH relativeFrom="column">
                  <wp:posOffset>1053465</wp:posOffset>
                </wp:positionH>
                <wp:positionV relativeFrom="paragraph">
                  <wp:posOffset>274955</wp:posOffset>
                </wp:positionV>
                <wp:extent cx="539750" cy="395605"/>
                <wp:effectExtent l="0" t="0" r="12700" b="23495"/>
                <wp:wrapNone/>
                <wp:docPr id="48" name="Textfeld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8" o:spid="_x0000_s1046" type="#_x0000_t202" style="position:absolute;margin-left:82.95pt;margin-top:21.65pt;width:42.5pt;height:31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3VfUQIAAJkEAAAOAAAAZHJzL2Uyb0RvYy54bWysVMFu2zAMvQ/YPwi6L07apG2COkWWosOA&#10;oi3QDj0rstQYkEVNUmJnX78nOWmCbqdhPsgSH03x8ZG+vukaw7bKh5psyUeDIWfKSqpq+1byHy93&#10;X644C1HYShiyquQ7FfjN/POn69bN1BmtyVTKMwSxYda6kq9jdLOiCHKtGhEG5JQFqMk3IuLo34rK&#10;ixbRG1OcDYcXRUu+cp6kCgHW2x7k8xxfayXjo9ZBRWZKjtxiXn1eV2kt5tdi9uaFW9dyn4b4hywa&#10;UVtc+h7qVkTBNr7+I1RTS0+BdBxIagrSupYqcwCb0fADm+e1cCpzQXGCey9T+H9h5cP2ybO6KvkY&#10;SlnRQKMX1UWtTMVgQn1aF2Zwe3ZwjN1X6qDzwR5gTLQ77Zv0BiEGHJXevVcX0ZiEcXI+vZwAkYDO&#10;p5OL4SRFKY4fOx/iN0UNS5uSe4iXayq29yH2rgeXdJelu9qYLKCxrC35xTnCJySQqasE5sMuLI1n&#10;W4EOQONU1CZ+nBkRIgCkmZ99LiefIjNjkWDi3/NMu9itulyvs9w8ybSiaofaeOq7Kzh5V4PBPS54&#10;Eh7tBNIYkfiIRRtCprTfcbYm/+tv9uQPlYFy1qI9Sx5+boRXyPu7hf7T0Xic+jkfxpNLZMP8KbI6&#10;ReymWRL4jzCMTuZt8o/msNWemldM0iLdCkhYibtLLqM/HJaxHxvMolSLRXZDDzsR7+2zkyl4KndS&#10;6KV7Fd7tZYyo9gMdWlnMPqjZ+/Z6LjaRdJ2lPtZ1rwD6PzfLflbTgJ2es9fxjzL/DQAA//8DAFBL&#10;AwQUAAYACAAAACEAmYBUDt4AAAAKAQAADwAAAGRycy9kb3ducmV2LnhtbEyPwU7DMBBE70j8g7VI&#10;3KhNQ0KbxqkACcGBC6WHHp14m0TE6yh22vTvWU5wnJ2n2ZliO7tenHAMnScN9wsFAqn2tqNGw/7r&#10;9W4FIkRD1vSeUMMFA2zL66vC5Naf6RNPu9gIDqGQGw1tjEMuZahbdCYs/IDE3tGPzkSWYyPtaM4c&#10;7nq5VCqTznTEH1oz4EuL9fduchrW8YDPH8NlnGqq3o6Pq/dgk4PWtzfz0wZExDn+wfBbn6tDyZ0q&#10;P5ENomedpWtGNTwkCQgGlqniQ8WOSjOQZSH/Tyh/AAAA//8DAFBLAQItABQABgAIAAAAIQC2gziS&#10;/gAAAOEBAAATAAAAAAAAAAAAAAAAAAAAAABbQ29udGVudF9UeXBlc10ueG1sUEsBAi0AFAAGAAgA&#10;AAAhADj9If/WAAAAlAEAAAsAAAAAAAAAAAAAAAAALwEAAF9yZWxzLy5yZWxzUEsBAi0AFAAGAAgA&#10;AAAhAO1TdV9RAgAAmQQAAA4AAAAAAAAAAAAAAAAALgIAAGRycy9lMm9Eb2MueG1sUEsBAi0AFAAG&#10;AAgAAAAhAJmAVA7eAAAACgEAAA8AAAAAAAAAAAAAAAAAqwQAAGRycy9kb3ducmV2LnhtbFBLBQYA&#10;AAAABAAEAPMAAAC2BQAAAAA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4536F8CC" wp14:editId="68F37D5A">
                <wp:simplePos x="0" y="0"/>
                <wp:positionH relativeFrom="column">
                  <wp:posOffset>1615440</wp:posOffset>
                </wp:positionH>
                <wp:positionV relativeFrom="paragraph">
                  <wp:posOffset>461645</wp:posOffset>
                </wp:positionV>
                <wp:extent cx="503555" cy="0"/>
                <wp:effectExtent l="0" t="76200" r="29845" b="95250"/>
                <wp:wrapNone/>
                <wp:docPr id="49" name="Gerade Verbindung mit Pfeil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49" o:spid="_x0000_s1026" type="#_x0000_t32" style="position:absolute;margin-left:127.2pt;margin-top:36.35pt;width:39.65pt;height:0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d5tyCAIAAPkDAAAOAAAAZHJzL2Uyb0RvYy54bWysU01vEzEQvSPxHyzf6W4KQW2UTQ8J7QVB&#10;JAr3ie3dteQvzbjZ5N8zdtK0gLggcnDGO57xe2+el3cH78TeINkYOjm7aqUwQUVtw9DJ74/3726k&#10;oAxBg4vBdPJoSN6t3r5ZTmlhruMYnTYouEmgxZQ6OeacFk1DajQe6ComEzjZR/SQeYtDoxEm7u5d&#10;c922H5spok4YlSHir5tTUq5q/743Kn/tezJZuE4ytlxXrOuurM1qCYsBIY1WnWHAP6DwYANfemm1&#10;gQziCe0frbxVGCn2+UpF38S+t8pUDsxm1v7G5tsIyVQuLA6li0z0/9qqL/stCqs7+eFWigCeZ/Rg&#10;ELQRPwzubNBPYRDeZrHtjXWCT7FkU6IFV67DFs87Slss/A89+vLPzMShyny8yGwOWSj+OG/fz+dz&#10;KdRzqnmpS0j5wUQvStBJygh2GPM6hsCzjDirKsP+M2W+mQufC8qlId5b5+pIXRAT+/G2nfPUFbCz&#10;egeZQ5+YK4VBCnADW1ZlrC0pOqtLeWlER1o7FHtg17DZdJweGbwUDihzghnVX5GCIfxSWvBsgMZT&#10;cU2dTMYastOd9Z28uVTDYjSgPwUt8jGx9IEfiSzIvdF8nWGAJaqUMlj3cjKjhTC4v5xmVC4UJqa+&#10;gbNaZWynQZVoF/Wxzq8pO/ZXJXN+C8XAr/ccv36xq58AAAD//wMAUEsDBBQABgAIAAAAIQALnlac&#10;3AAAAAkBAAAPAAAAZHJzL2Rvd25yZXYueG1sTI9NT8MwDIbvSPyHyEjcWEq7MVSaTgMJcQJpA8TV&#10;a0xT0TijybbCr8cTB7j549Hrx9Vi9L3a0xC7wAYuJxko4ibYjlsDL8/3F9egYkK22AcmA18UYVGf&#10;nlRY2nDgFe3XqVUSwrFEAy6lbal1bBx5jJOwJZbdexg8JmmHVtsBDxLue51n2ZX22LFccLilO0fN&#10;x3rnDTw8FW/f+Kjtp8Pl62xFdOuQjDk/G5c3oBKN6Q+Go76oQy1Om7BjG1VvIJ9Np4IamOdzUAIU&#10;RSHF5neg60r//6D+AQAA//8DAFBLAQItABQABgAIAAAAIQC2gziS/gAAAOEBAAATAAAAAAAAAAAA&#10;AAAAAAAAAABbQ29udGVudF9UeXBlc10ueG1sUEsBAi0AFAAGAAgAAAAhADj9If/WAAAAlAEAAAsA&#10;AAAAAAAAAAAAAAAALwEAAF9yZWxzLy5yZWxzUEsBAi0AFAAGAAgAAAAhAMN3m3IIAgAA+QMAAA4A&#10;AAAAAAAAAAAAAAAALgIAAGRycy9lMm9Eb2MueG1sUEsBAi0AFAAGAAgAAAAhAAueVpzcAAAACQEA&#10;AA8AAAAAAAAAAAAAAAAAYg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01A980BA" wp14:editId="5EBC0C60">
                <wp:simplePos x="0" y="0"/>
                <wp:positionH relativeFrom="column">
                  <wp:posOffset>2129790</wp:posOffset>
                </wp:positionH>
                <wp:positionV relativeFrom="paragraph">
                  <wp:posOffset>274955</wp:posOffset>
                </wp:positionV>
                <wp:extent cx="539750" cy="395605"/>
                <wp:effectExtent l="0" t="0" r="12700" b="23495"/>
                <wp:wrapNone/>
                <wp:docPr id="50" name="Textfeld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0" o:spid="_x0000_s1047" type="#_x0000_t202" style="position:absolute;margin-left:167.7pt;margin-top:21.65pt;width:42.5pt;height:31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S8gUAIAAJkEAAAOAAAAZHJzL2Uyb0RvYy54bWysVE1vGjEQvVfqf7B8bxZIyAdiiWiiVJWi&#10;JBKpcjZeG1byelzbsEt/fZ+9QFDaU1UOxuMZ3sx7M8P0tmsM2yofarIlH54NOFNWUlXbVcl/vD58&#10;ueYsRGErYciqku9U4Lezz5+mrZuoEa3JVMozgNgwaV3J1zG6SVEEuVaNCGfklIVTk29EhOlXReVF&#10;C/TGFKPB4LJoyVfOk1Qh4PW+d/JZxtdayfisdVCRmZKjtphPn89lOovZVExWXrh1LfdliH+oohG1&#10;RdIj1L2Igm18/QdUU0tPgXQ8k9QUpHUtVeYANsPBBzaLtXAqc4E4wR1lCv8PVj5tXzyrq5KPIY8V&#10;DXr0qrqolakYnqBP68IEYQuHwNh9pQ59PrwHPCbanfZN+gYhBj+gdkd1gcYkHsfnN1cpiYTr/GZ8&#10;ORgnlOL9x86H+E1Rw9Kl5B7Ny5qK7WOIfeghJOWy9FAbkxtoLGtLfnkO+OQJZOoqObOxC3fGs63A&#10;BGBwKmoTP86MCBEOlJk/+1pOforKjEWBiX/PM91it+yyXqOjCEuqdtDGUz9dwcmHGgwekeBFeIwT&#10;SGNF4jMObQiV0v7G2Zr8r7+9p3h0GV7OWoxnycPPjfAKdX+36P/N8OICsDEbF+OrEQx/6lmeeuym&#10;uSPwH2IZnczXFB/N4ao9NW/YpHnKCpewErlLLqM/GHexXxvsolTzeQ7DDDsRH+3CyQSe5E4deu3e&#10;hHf7Nkao/USHURaTD93sY/t+zjeRdJ1bnaTudd13APOfh2W/q2nBTu0c9f6PMvsNAAD//wMAUEsD&#10;BBQABgAIAAAAIQDWkd+n3gAAAAoBAAAPAAAAZHJzL2Rvd25yZXYueG1sTI/BTsMwDIbvSLxDZCRu&#10;LGHpxihNJ0BCcODC4LBj2nhtReNUTbp1b485wdH2p9/fX2xn34sjjrELZOB2oUAg1cF11Bj4+ny5&#10;2YCIyZKzfSA0cMYI2/LyorC5Cyf6wOMuNYJDKObWQJvSkEsZ6xa9jYswIPHtEEZvE49jI91oTxzu&#10;e7lUai297Yg/tHbA5xbr793kDdynPT69D+dxqql6Pdxt3qLTe2Our+bHBxAJ5/QHw68+q0PJTlWY&#10;yEXRG9B6lTFqINMaBAPZUvGiYlKt1iDLQv6vUP4AAAD//wMAUEsBAi0AFAAGAAgAAAAhALaDOJL+&#10;AAAA4QEAABMAAAAAAAAAAAAAAAAAAAAAAFtDb250ZW50X1R5cGVzXS54bWxQSwECLQAUAAYACAAA&#10;ACEAOP0h/9YAAACUAQAACwAAAAAAAAAAAAAAAAAvAQAAX3JlbHMvLnJlbHNQSwECLQAUAAYACAAA&#10;ACEAS1EvIFACAACZBAAADgAAAAAAAAAAAAAAAAAuAgAAZHJzL2Uyb0RvYy54bWxQSwECLQAUAAYA&#10;CAAAACEA1pHfp94AAAAKAQAADwAAAAAAAAAAAAAAAACqBAAAZHJzL2Rvd25yZXYueG1sUEsFBgAA&#10;AAAEAAQA8wAAALUFAAAAAA=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652C8B0E" wp14:editId="78DF89AD">
                <wp:simplePos x="0" y="0"/>
                <wp:positionH relativeFrom="column">
                  <wp:posOffset>2691765</wp:posOffset>
                </wp:positionH>
                <wp:positionV relativeFrom="paragraph">
                  <wp:posOffset>461645</wp:posOffset>
                </wp:positionV>
                <wp:extent cx="503555" cy="0"/>
                <wp:effectExtent l="0" t="76200" r="29845" b="95250"/>
                <wp:wrapNone/>
                <wp:docPr id="51" name="Gerade Verbindung mit Pfeil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51" o:spid="_x0000_s1026" type="#_x0000_t32" style="position:absolute;margin-left:211.95pt;margin-top:36.35pt;width:39.65pt;height:0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+N+BwIAAPkDAAAOAAAAZHJzL2Uyb0RvYy54bWysU01vEzEQvSPxHyzfyW6KFpVVNj0ktBcE&#10;kSjcJ/7YteQvjd1s8u8ZO2laQFwQOTjjHc/4vTfPq7ujs+ygMJngB75ctJwpL4I0fhz498f7d7ec&#10;pQxegg1eDfykEr9bv32zmmOvbsIUrFTIqIlP/RwHPuUc+6ZJYlIO0iJE5SmpAzrItMWxkQgzdXe2&#10;uWnbD80cUEYMQqVEX7fnJF/X/lorkb9qnVRmduCELdcV67ova7NeQT8ixMmICwz4BxQOjKdLr622&#10;kIE9ofmjlTMCQwo6L0RwTdDaCFU5EJtl+xubbxNEVbmQOCleZUr/r634ctghM3Lg3ZIzD45m9KAQ&#10;pGI/FO6Nl09+ZM5kttPKWEanSLI5pp4qN36Hl12KOyz8jxpd+Sdm7FhlPl1lVsfMBH3s2vdd13Em&#10;nlPNS13ElB9UcKwEA08ZwYxT3gTvaZYBl1VlOHxOmW6mwueCcqkP98baOlLr2Ux+/Nh2NHUB5Cxt&#10;IVPoInFNfuQM7EiWFRlryxSskaW8NEqntLHIDkCuIbPJMD8SeM4spEwJYlR/RQqC8EtpwbOFNJ2L&#10;a+psMtKQnG6NG/jttRr6SYH85CXLp0jSe3okvCB3StJ1igCWqFLKYOzLyYwG/Gj/cppQWV+YqPoG&#10;LmqVsZ0HVaJ9kKc6v6bsyF+VzOUtFAO/3lP8+sWufwIAAP//AwBQSwMEFAAGAAgAAAAhACn/A2Pd&#10;AAAACQEAAA8AAABkcnMvZG93bnJldi54bWxMj01PwzAMhu+T+A+RkbhtKS1jUJpOAwlx2qR9IK5e&#10;Y5qKxilNtpX9eoI4wNH2o9fPW8wH24oj9b5xrOB6koAgrpxuuFaw2z6P70D4gKyxdUwKvsjDvLwY&#10;FZhrd+I1HTehFjGEfY4KTAhdLqWvDFn0E9cRx9u76y2GOPa11D2eYrhtZZokt9Jiw/GDwY6eDFUf&#10;m4NV8LLK3s64lPrT4OJ1uiZ6NEhKXV0OiwcQgYbwB8OPflSHMjrt3YG1F62CmzS7j6iCWToDEYFp&#10;kqUg9r8LWRbyf4PyGwAA//8DAFBLAQItABQABgAIAAAAIQC2gziS/gAAAOEBAAATAAAAAAAAAAAA&#10;AAAAAAAAAABbQ29udGVudF9UeXBlc10ueG1sUEsBAi0AFAAGAAgAAAAhADj9If/WAAAAlAEAAAsA&#10;AAAAAAAAAAAAAAAALwEAAF9yZWxzLy5yZWxzUEsBAi0AFAAGAAgAAAAhAFBP434HAgAA+QMAAA4A&#10;AAAAAAAAAAAAAAAALgIAAGRycy9lMm9Eb2MueG1sUEsBAi0AFAAGAAgAAAAhACn/A2PdAAAACQEA&#10;AA8AAAAAAAAAAAAAAAAAYQ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2FCD166" wp14:editId="67FA2984">
                <wp:simplePos x="0" y="0"/>
                <wp:positionH relativeFrom="column">
                  <wp:posOffset>-22860</wp:posOffset>
                </wp:positionH>
                <wp:positionV relativeFrom="paragraph">
                  <wp:posOffset>798830</wp:posOffset>
                </wp:positionV>
                <wp:extent cx="539750" cy="395605"/>
                <wp:effectExtent l="19050" t="19050" r="12700" b="23495"/>
                <wp:wrapNone/>
                <wp:docPr id="52" name="Textfeld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2" o:spid="_x0000_s1048" type="#_x0000_t202" style="position:absolute;margin-left:-1.8pt;margin-top:62.9pt;width:42.5pt;height:31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0QHrVAIAAJoEAAAOAAAAZHJzL2Uyb0RvYy54bWysVE1vGyEQvVfqf0Dcm7WdbD6srCM3UapK&#10;URLJqXLGLMQrsQwF7F331/fB2o6V9lTVBwwzwzDvvZm9vulbwzbKh4ZsxccnI86UlVQ39q3iP17u&#10;v1xyFqKwtTBkVcW3KvCb2edP152bqgmtyNTKMySxYdq5iq9idNOiCHKlWhFOyCkLpybfioijfytq&#10;Lzpkb00xGY3Oi4587TxJFQKsd4OTz3J+rZWMT1oHFZmpOGqLefV5Xaa1mF2L6ZsXbtXIXRniH6po&#10;RWPx6CHVnYiCrX3zR6q2kZ4C6XgiqS1I60aqjAFoxqMPaBYr4VTGAnKCO9AU/l9a+bh59qypK15O&#10;OLOihUYvqo9amZrBBH46F6YIWzgExv4r9dB5bw8wJti99m36ByAGP5jeHthFNiZhLE+vLkp4JFyn&#10;V+X5qExZivfLzof4TVHL0qbiHuJlTsXmIcQhdB+S3rJ03xiTBTSWdRWfXJYXZb4RyDR18qa4sA23&#10;xrONQAugc2rqEkDOjAgRDtSZf7tijq6iNGNRYSJgAJp2sV/2mbDJgZ0l1VuQ42lor+DkfQMID3jg&#10;WXj0E1BjRuITFm0IpdJux9mK/K+/2VM8ZIaXsw79WfHwcy28Qt3fLRrganx2lho6H87KiwkO/tiz&#10;PPbYdXtLwD/GNDqZtyk+mv1We2pfMUrz9Cpcwkq8XXEZ/f5wG4e5wTBKNZ/nMDSxE/HBLpxMyRPd&#10;SaKX/lV4t9Mxgu1H2veymH6Qc4gdBJ2vI+kma52oHnjdKYAByN2yG9Y0YcfnHPX+SZn9BgAA//8D&#10;AFBLAwQUAAYACAAAACEAKxeI994AAAAJAQAADwAAAGRycy9kb3ducmV2LnhtbEyPTU+DQBCG7yb+&#10;h82YeGsXqCUEWRpjbOLFg1Stx4UdgcjOEnZb0F/veNLjvPPk/Sh2ix3EGSffO1IQryMQSI0zPbUK&#10;Xg77VQbCB01GD45QwRd62JWXF4XOjZvpGc9VaAWbkM+1gi6EMZfSNx1a7dduROLfh5usDnxOrTST&#10;ntncDjKJolRa3RMndHrE+w6bz+pkFdT78Tt5OqaPr/g2j+nD+2Yrq6NS11fL3S2IgEv4g+G3PleH&#10;kjvV7kTGi0HBapMyyXqy5QkMZPENiJqFLItBloX8v6D8AQAA//8DAFBLAQItABQABgAIAAAAIQC2&#10;gziS/gAAAOEBAAATAAAAAAAAAAAAAAAAAAAAAABbQ29udGVudF9UeXBlc10ueG1sUEsBAi0AFAAG&#10;AAgAAAAhADj9If/WAAAAlAEAAAsAAAAAAAAAAAAAAAAALwEAAF9yZWxzLy5yZWxzUEsBAi0AFAAG&#10;AAgAAAAhAGPRAetUAgAAmgQAAA4AAAAAAAAAAAAAAAAALgIAAGRycy9lMm9Eb2MueG1sUEsBAi0A&#10;FAAGAAgAAAAhACsXiPfeAAAACQEAAA8AAAAAAAAAAAAAAAAArgQAAGRycy9kb3ducmV2LnhtbFBL&#10;BQYAAAAABAAEAPMAAAC5BQAAAAA=&#10;" filled="f" strokecolor="windowText" strokeweight="2.2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F9DEE63" wp14:editId="38CEF64D">
                <wp:simplePos x="0" y="0"/>
                <wp:positionH relativeFrom="column">
                  <wp:posOffset>537845</wp:posOffset>
                </wp:positionH>
                <wp:positionV relativeFrom="paragraph">
                  <wp:posOffset>989965</wp:posOffset>
                </wp:positionV>
                <wp:extent cx="503555" cy="0"/>
                <wp:effectExtent l="38100" t="76200" r="0" b="95250"/>
                <wp:wrapNone/>
                <wp:docPr id="53" name="Gerade Verbindung mit Pfeil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53" o:spid="_x0000_s1026" type="#_x0000_t32" style="position:absolute;margin-left:42.35pt;margin-top:77.95pt;width:39.65pt;height:0;flip:x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DrgDgIAAAMEAAAOAAAAZHJzL2Uyb0RvYy54bWysU01vEzEQvSPxHyzfyW5bBZVVNj0ktBwQ&#10;RKJwn/hj15K/5HGzyb9n7E3TAuKC2IM13vE8vzfzvLo7OssOKqEJvudXi5Yz5UWQxg89//54/+6W&#10;M8zgJdjgVc9PCvnd+u2b1RQ7dR3GYKVKjEA8dlPs+Zhz7JoGxagc4CJE5SmpQ3KQaZuGRiaYCN3Z&#10;5rpt3zdTSDKmIBQi/d3OSb6u+Forkb9qjSoz23Piluua6rova7NeQTckiKMRZxrwDywcGE+XXqC2&#10;kIE9JfMHlDMiBQw6L0RwTdDaCFU1kJqr9jc130aIqmqh5mC8tAn/H6z4ctglZmTPlzeceXA0oweV&#10;QCr2Q6W98fLJD8yZzHZaGcvoFLVsithR5cbv0nmHcZeK/qNOjmlr4idyQ+0IaWTH2vDTpeHqmJmg&#10;n8v2ZrlcciaeU82MUJBiwvyggmMl6DnmBGYY8yZ4T1MNaUaHw2fMxIEKnwtKsQ/3xto6XOvZRFw+&#10;tEuavwDymLaQKXSRVKMfOAM7kHlFTpUwBmtkKS9AeMKNTewA5B+ynQzTI5HnzAJmSpCi+pWmEIVf&#10;SgufLeA4F9fUbDfqJnneGtfz20s1dKMC+dFLlk+RhuDpufDC3ClJ1ykiWKIqKYOxLydzMuAH+5fT&#10;xMr6okTV13DuVhngPLIS7YM81Uk2ZUdOq2LOr6JY+fWe4tdvd/0TAAD//wMAUEsDBBQABgAIAAAA&#10;IQBdpp5q3QAAAAoBAAAPAAAAZHJzL2Rvd25yZXYueG1sTI9BS8NAEIXvgv9hGcGb3UTaWmM2RRQv&#10;ItLUFj1usmMS3J0N2W0T/71TEPQ4bx7vfS9fT86KIw6h86QgnSUgkGpvOmoU7N6erlYgQtRktPWE&#10;Cr4xwLo4P8t1ZvxIJR63sREcQiHTCtoY+0zKULfodJj5Hol/n35wOvI5NNIMeuRwZ+V1kiyl0x1x&#10;Q6t7fGix/toenIJV+T49lx9VmoyPVbp5fbG+HPZKXV5M93cgIk7xzwwnfEaHgpkqfyAThOWM+Q07&#10;WV8sbkGcDMs5j6t+FVnk8v+E4gcAAP//AwBQSwECLQAUAAYACAAAACEAtoM4kv4AAADhAQAAEwAA&#10;AAAAAAAAAAAAAAAAAAAAW0NvbnRlbnRfVHlwZXNdLnhtbFBLAQItABQABgAIAAAAIQA4/SH/1gAA&#10;AJQBAAALAAAAAAAAAAAAAAAAAC8BAABfcmVscy8ucmVsc1BLAQItABQABgAIAAAAIQAltDrgDgIA&#10;AAMEAAAOAAAAAAAAAAAAAAAAAC4CAABkcnMvZTJvRG9jLnhtbFBLAQItABQABgAIAAAAIQBdpp5q&#10;3QAAAAoBAAAPAAAAAAAAAAAAAAAAAGgEAABkcnMvZG93bnJldi54bWxQSwUGAAAAAAQABADzAAAA&#10;cgUAAAAA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21A53765" wp14:editId="5A4AD7FC">
                <wp:simplePos x="0" y="0"/>
                <wp:positionH relativeFrom="column">
                  <wp:posOffset>1053465</wp:posOffset>
                </wp:positionH>
                <wp:positionV relativeFrom="paragraph">
                  <wp:posOffset>798830</wp:posOffset>
                </wp:positionV>
                <wp:extent cx="539750" cy="395605"/>
                <wp:effectExtent l="0" t="0" r="12700" b="23495"/>
                <wp:wrapNone/>
                <wp:docPr id="54" name="Textfeld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4" o:spid="_x0000_s1049" type="#_x0000_t202" style="position:absolute;margin-left:82.95pt;margin-top:62.9pt;width:42.5pt;height:31.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1S1UQIAAJkEAAAOAAAAZHJzL2Uyb0RvYy54bWysVNtuGjEQfa/Uf7D83izXXFCWiBKlqhQl&#10;kZIqz8Zrw0pej2sbdunX99gLCUr7VJUH47kwnnPODNc3XWPYTvlQky358GzAmbKSqtquS/7j5e7L&#10;JWchClsJQ1aVfK8Cv5l//nTdupka0YZMpTxDERtmrSv5JkY3K4ogN6oR4Yycsghq8o2IMP26qLxo&#10;Ub0xxWgwOC9a8pXzJFUI8N72QT7P9bVWMj5qHVRkpuToLebT53OVzmJ+LWZrL9ymloc2xD900Yja&#10;4tG3UrciCrb19R+lmlp6CqTjmaSmIK1rqTIGoBkOPqB53ginMhaQE9wbTeH/lZUPuyfP6qrk0wln&#10;VjTQ6EV1UStTMbjAT+vCDGnPDomx+0oddD76A5wJdqd9k74BiCEOpvdv7KIak3BOx1cXU0QkQuOr&#10;6flgmqoU7z92PsRvihqWLiX3EC9zKnb3Ifapx5T0lqW72pgsoLGsLfn5GOVTJJCpqxTMxj4sjWc7&#10;gQnA4FTUJnycGREiAmgzfw69nPwUnRmLBhP+Hme6xW7VZb5G4yMJK6r24MZTP13BybsaCO7xwJPw&#10;GCeAxorERxzaEDqlw42zDflff/OnfKiMKGctxrPk4edWeIW+v1vofzWcTNI8Z2MyvRjB8KeR1WnE&#10;bpslAf8Qy+hkvqb8aI5X7al5xSYt0qsICSvxdsll9EdjGfu1wS5KtVjkNMywE/HePjuZiie6k0Iv&#10;3avw7iBjBNsPdBxlMfugZp/b67nYRtJ1ljpR3fN6UADzn4flsKtpwU7tnPX+jzL/DQAA//8DAFBL&#10;AwQUAAYACAAAACEAcO92VN0AAAALAQAADwAAAGRycy9kb3ducmV2LnhtbExPPU/DMBDdkfgP1lVi&#10;o06DUtIQpwIkBANLC0NHJ74mUeNzZDtt+u85Jtjufejde+V2toM4ow+9IwWrZQICqXGmp1bB99fb&#10;fQ4iRE1GD45QwRUDbKvbm1IXxl1oh+d9bAWHUCi0gi7GsZAyNB1aHZZuRGLt6LzVkaFvpfH6wuF2&#10;kGmSrKXVPfGHTo/42mFz2k9WwSYe8OVzvPqpofr9+Jh/BPNwUOpuMT8/gYg4xz8z/Nbn6lBxp9pN&#10;ZIIYGK+zDVv5SDPewI40S5ipmcnzFciqlP83VD8AAAD//wMAUEsBAi0AFAAGAAgAAAAhALaDOJL+&#10;AAAA4QEAABMAAAAAAAAAAAAAAAAAAAAAAFtDb250ZW50X1R5cGVzXS54bWxQSwECLQAUAAYACAAA&#10;ACEAOP0h/9YAAACUAQAACwAAAAAAAAAAAAAAAAAvAQAAX3JlbHMvLnJlbHNQSwECLQAUAAYACAAA&#10;ACEAVo9UtVECAACZBAAADgAAAAAAAAAAAAAAAAAuAgAAZHJzL2Uyb0RvYy54bWxQSwECLQAUAAYA&#10;CAAAACEAcO92VN0AAAALAQAADwAAAAAAAAAAAAAAAACrBAAAZHJzL2Rvd25yZXYueG1sUEsFBgAA&#10;AAAEAAQA8wAAALUFAAAAAA=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358128E3" wp14:editId="370A6EC6">
                <wp:simplePos x="0" y="0"/>
                <wp:positionH relativeFrom="column">
                  <wp:posOffset>2129790</wp:posOffset>
                </wp:positionH>
                <wp:positionV relativeFrom="paragraph">
                  <wp:posOffset>798830</wp:posOffset>
                </wp:positionV>
                <wp:extent cx="539750" cy="395605"/>
                <wp:effectExtent l="0" t="0" r="12700" b="23495"/>
                <wp:wrapNone/>
                <wp:docPr id="55" name="Textfeld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5" o:spid="_x0000_s1050" type="#_x0000_t202" style="position:absolute;margin-left:167.7pt;margin-top:62.9pt;width:42.5pt;height:31.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Km3UgIAAJkEAAAOAAAAZHJzL2Uyb0RvYy54bWysVE1vGjEQvVfqf7B8bxYI5AOxRDRRqkpR&#10;EolUORuvDSt5Pa5t2KW/vs9eSFDaU1UOxvPBeN57M8xuusawnfKhJlvy4dmAM2UlVbVdl/zHy/2X&#10;K85CFLYShqwq+V4FfjP//GnWuqka0YZMpTxDERumrSv5JkY3LYogN6oR4Yycsghq8o2IMP26qLxo&#10;Ub0xxWgwuCha8pXzJFUI8N71QT7P9bVWMj5pHVRkpuToLebT53OVzmI+E9O1F25Ty0Mb4h+6aERt&#10;8ehbqTsRBdv6+o9STS09BdLxTFJTkNa1VBkD0AwHH9AsN8KpjAXkBPdGU/h/ZeXj7tmzuir5ZMKZ&#10;FQ00elFd1MpUDC7w07owRdrSITF2X6mDzkd/gDPB7rRv0jcAMcTB9P6NXVRjEs7J+fXlBBGJ0Pn1&#10;5GKQqxfvP3Y+xG+KGpYuJfcQL3Mqdg8hohGkHlPSW5bua2OygMaytuQX5yifIoFMXaVgNvbh1ni2&#10;E5gADE5FbcLHmREhIoA28ychwgMnP4VlLJwJf48z3WK36jJfo/GRhBVVe3DjqZ+u4OR9DQQPeOBZ&#10;eIwTQGNF4hMObQid0uHG2Yb8r7/5Uz5URpSzFuNZ8vBzK7xC398t9L8ejsdpnrMxnlyOYPjTyOo0&#10;YrfNLQH/EMvoZL6m/GiOV+2pecUmLdKrCAkr8XbJZfRH4zb2a4NdlGqxyGmYYSfig106mYonupNC&#10;L92r8O4gYwTbj3QcZTH9oGaf2+u52EbSdZY6Ud3zelAA858FOuxqWrBTO2e9/6PMfwMAAP//AwBQ&#10;SwMEFAAGAAgAAAAhAGDxTtDfAAAACwEAAA8AAABkcnMvZG93bnJldi54bWxMj8FOwzAQRO9I/IO1&#10;SNyo06SFNI1TARKCAxcKhx6deJtExOvIdtr071lOcNyZp9mZcjfbQZzQh96RguUiAYHUONNTq+Dr&#10;8+UuBxGiJqMHR6jgggF21fVVqQvjzvSBp31sBYdQKLSCLsaxkDI0HVodFm5EYu/ovNWRT99K4/WZ&#10;w+0g0yS5l1b3xB86PeJzh833frIKNvGAT+/jxU8N1a/Hh/wtmOyg1O3N/LgFEXGOfzD81ufqUHGn&#10;2k1kghgUZNl6xSgb6Zo3MLFKE1ZqVvJ8CbIq5f8N1Q8AAAD//wMAUEsBAi0AFAAGAAgAAAAhALaD&#10;OJL+AAAA4QEAABMAAAAAAAAAAAAAAAAAAAAAAFtDb250ZW50X1R5cGVzXS54bWxQSwECLQAUAAYA&#10;CAAAACEAOP0h/9YAAACUAQAACwAAAAAAAAAAAAAAAAAvAQAAX3JlbHMvLnJlbHNQSwECLQAUAAYA&#10;CAAAACEAiiipt1ICAACZBAAADgAAAAAAAAAAAAAAAAAuAgAAZHJzL2Uyb0RvYy54bWxQSwECLQAU&#10;AAYACAAAACEAYPFO0N8AAAALAQAADwAAAAAAAAAAAAAAAACsBAAAZHJzL2Rvd25yZXYueG1sUEsF&#10;BgAAAAAEAAQA8wAAALgFAAAAAA=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52B6BA47" wp14:editId="47150CA2">
                <wp:simplePos x="0" y="0"/>
                <wp:positionH relativeFrom="column">
                  <wp:posOffset>2701290</wp:posOffset>
                </wp:positionH>
                <wp:positionV relativeFrom="paragraph">
                  <wp:posOffset>989965</wp:posOffset>
                </wp:positionV>
                <wp:extent cx="503555" cy="0"/>
                <wp:effectExtent l="38100" t="76200" r="0" b="95250"/>
                <wp:wrapNone/>
                <wp:docPr id="56" name="Gerade Verbindung mit Pfeil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56" o:spid="_x0000_s1026" type="#_x0000_t32" style="position:absolute;margin-left:212.7pt;margin-top:77.95pt;width:39.65pt;height:0;flip:x;z-index:251720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03HDwIAAAMEAAAOAAAAZHJzL2Uyb0RvYy54bWysU01vEzEQvSPxHyzfyaZFW5VVNj0ktBwQ&#10;RKJwn9jjXUv+ku1mk3/P2JumBcQFsQdrvON5fm/meXV3tIYdMCbtXc+vFkvO0AkvtRt6/v3x/t0t&#10;ZymDk2C8w56fMPG79ds3qyl0eO1HbyRGRiAudVPo+Zhz6JomiREtpIUP6CipfLSQaRuHRkaYCN2a&#10;5nq5vGkmH2WIXmBK9Hc7J/m64iuFIn9VKmFmpufELdc11nVf1ma9gm6IEEYtzjTgH1hY0I4uvUBt&#10;IQN7ivoPKKtF9MmrvBDeNl4pLbBqIDVXy9/UfBshYNVCzUnh0qb0/2DFl8MuMi173t5w5sDSjB4w&#10;gkT2A+NeO/nkBmZ1ZjuF2jA6RS2bQuqocuN28bxLYReL/qOKlimjwydyQ+0IaWTH2vDTpeF4zEzQ&#10;z3b5vm1bzsRzqpkRClKIKT+gt6wEPU85gh7GvPHO0VR9nNHh8Dll4kCFzwWl2Pl7bUwdrnFsIi4f&#10;li3NXwB5TBnIFNpAqpMbOAMzkHlFjpVw8kbLUl6A0iltTGQHIP+Q7aSfHok8ZwZSpgQpql9pClH4&#10;pbTw2UIa5+Kamu1G3STPG217fnuphm5EkB+dZPkUaAiOngsvzC1Kug6JYImqpAzavJzMUYMbzF9O&#10;EyvjihKsr+HcrTLAeWQl2nt5qpNsyo6cVsWcX0Wx8us9xa/f7vonAAAA//8DAFBLAwQUAAYACAAA&#10;ACEAJd1ykt4AAAALAQAADwAAAGRycy9kb3ducmV2LnhtbEyPTUvEMBCG74L/IYzgzU26tLrWposo&#10;XkTErooe02Zsi/koSXZb/70jCHqceR/eeabaLtawA4Y4eichWwlg6DqvR9dLeHm+O9sAi0k5rYx3&#10;KOELI2zr46NKldrPrsHDLvWMSlwslYQhpankPHYDWhVXfkJH2YcPViUaQ891UDOVW8PXQpxzq0ZH&#10;FwY14c2A3edubyVsmrflvnlvMzHfttnT44PxTXiV8vRkub4ClnBJfzD86JM61OTU+r3TkRkJ+brI&#10;CaWgKC6BEVGI/AJY+7vhdcX//1B/AwAA//8DAFBLAQItABQABgAIAAAAIQC2gziS/gAAAOEBAAAT&#10;AAAAAAAAAAAAAAAAAAAAAABbQ29udGVudF9UeXBlc10ueG1sUEsBAi0AFAAGAAgAAAAhADj9If/W&#10;AAAAlAEAAAsAAAAAAAAAAAAAAAAALwEAAF9yZWxzLy5yZWxzUEsBAi0AFAAGAAgAAAAhADvTTccP&#10;AgAAAwQAAA4AAAAAAAAAAAAAAAAALgIAAGRycy9lMm9Eb2MueG1sUEsBAi0AFAAGAAgAAAAhACXd&#10;cpLeAAAACwEAAA8AAAAAAAAAAAAAAAAAaQQAAGRycy9kb3ducmV2LnhtbFBLBQYAAAAABAAEAPMA&#10;AAB0BQAAAAA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76F44772" wp14:editId="1465DBD3">
                <wp:simplePos x="0" y="0"/>
                <wp:positionH relativeFrom="column">
                  <wp:posOffset>1610995</wp:posOffset>
                </wp:positionH>
                <wp:positionV relativeFrom="paragraph">
                  <wp:posOffset>989965</wp:posOffset>
                </wp:positionV>
                <wp:extent cx="503555" cy="0"/>
                <wp:effectExtent l="38100" t="76200" r="0" b="95250"/>
                <wp:wrapNone/>
                <wp:docPr id="57" name="Gerade Verbindung mit Pfeil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57" o:spid="_x0000_s1026" type="#_x0000_t32" style="position:absolute;margin-left:126.85pt;margin-top:77.95pt;width:39.65pt;height:0;flip:x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DYXDgIAAAMEAAAOAAAAZHJzL2Uyb0RvYy54bWysU01vEzEQvSPxHyzfyW6LFsoqmx4SWg4I&#10;IrVwn/hj15K/5HGzyb9n7KShgLgg9mCNdzzP7808L28PzrK9SmiCH/jVouVMeRGk8ePAvz3evbnh&#10;DDN4CTZ4NfCjQn67ev1qOcdeXYcpWKkSIxCP/RwHPuUc+6ZBMSkHuAhReUrqkBxk2qaxkQlmQne2&#10;uW7bd80ckowpCIVIfzenJF9VfK2VyF+1RpWZHThxy3VNdd2VtVktoR8TxMmIMw34BxYOjKdLL1Ab&#10;yMCekvkDyhmRAgadFyK4JmhthKoaSM1V+5uahwmiqlqoORgvbcL/Byu+7LeJGTnw7j1nHhzN6F4l&#10;kIp9V2lnvHzyI3Mms61WxjI6RS2bI/ZUufbbdN5h3Kai/6CTY9qa+IncUDtCGtmhNvx4abg6ZCbo&#10;Z9e+7bqOM/Gcak4IBSkmzPcqOFaCgWNOYMYpr4P3NNWQTuiw/4yZOFDhc0Ep9uHOWFuHaz2bicuH&#10;tqP5CyCPaQuZQhdJNfqRM7AjmVfkVAljsEaW8gKER1zbxPZA/iHbyTA/EnnOLGCmBCmqX2kKUfil&#10;tPDZAE6n4po62Y26SZ63xg385lIN/aRAfvSS5WOkIXh6Lrwwd0rSdYoIlqhKymDsz5M5GfCj/ctp&#10;YmV9UaLqazh3qwzwNLIS7YI81kk2ZUdOq2LOr6JY+eWe4pdvd/UDAAD//wMAUEsDBBQABgAIAAAA&#10;IQBjifYP3gAAAAsBAAAPAAAAZHJzL2Rvd25yZXYueG1sTI9BS8QwEIXvgv8hjODNTbulutamiyhe&#10;RMSuih7TZmyLzaQk2W39944g6HHe+3jzXrld7CgO6MPgSEG6SkAgtc4M1Cl4eb4724AIUZPRoyNU&#10;8IUBttXxUakL42aq8bCLneAQCoVW0Mc4FVKGtkerw8pNSOx9OG915NN30ng9c7gd5TpJzqXVA/GH&#10;Xk9402P7udtbBZv6bbmv35s0mW+b9OnxYXS1f1Xq9GS5vgIRcYl/MPzU5+pQcafG7ckEMSpY59kF&#10;o2zk+SUIJrIs43XNryKrUv7fUH0DAAD//wMAUEsBAi0AFAAGAAgAAAAhALaDOJL+AAAA4QEAABMA&#10;AAAAAAAAAAAAAAAAAAAAAFtDb250ZW50X1R5cGVzXS54bWxQSwECLQAUAAYACAAAACEAOP0h/9YA&#10;AACUAQAACwAAAAAAAAAAAAAAAAAvAQAAX3JlbHMvLnJlbHNQSwECLQAUAAYACAAAACEAF2Q2Fw4C&#10;AAADBAAADgAAAAAAAAAAAAAAAAAuAgAAZHJzL2Uyb0RvYy54bWxQSwECLQAUAAYACAAAACEAY4n2&#10;D94AAAALAQAADwAAAAAAAAAAAAAAAABo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7D584B4" wp14:editId="2550A570">
                <wp:simplePos x="0" y="0"/>
                <wp:positionH relativeFrom="column">
                  <wp:posOffset>3221990</wp:posOffset>
                </wp:positionH>
                <wp:positionV relativeFrom="paragraph">
                  <wp:posOffset>274955</wp:posOffset>
                </wp:positionV>
                <wp:extent cx="539750" cy="395605"/>
                <wp:effectExtent l="0" t="0" r="12700" b="23495"/>
                <wp:wrapNone/>
                <wp:docPr id="58" name="Textfeld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58" o:spid="_x0000_s1051" type="#_x0000_t202" style="position:absolute;margin-left:253.7pt;margin-top:21.65pt;width:42.5pt;height:31.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66nRUAIAAJkEAAAOAAAAZHJzL2Uyb0RvYy54bWysVMFuGjEQvVfqP1i+NwskkICyRDQRVaUo&#10;iZRUORuvHVbyelzbsEu/vs9eCCjtqSoH45k3jOfNm+H6pmsM2yofarIlH54NOFNWUlXbt5L/eFl+&#10;ueIsRGErYciqku9U4Dfzz5+uWzdTI1qTqZRnSGLDrHUlX8foZkUR5Fo1IpyRUxagJt+ICNO/FZUX&#10;LbI3phgNBpOiJV85T1KFAO9dD/J5zq+1kvFR66AiMyVHbTGfPp+rdBbzazF788Kta7kvQ/xDFY2o&#10;LR59T3UnomAbX/+Rqqmlp0A6nklqCtK6lipzAJvh4AOb57VwKnNBc4J7b1P4f2nlw/bJs7oq+RhK&#10;WdFAoxfVRa1MxeBCf1oXZgh7dgiM3VfqoPPBH+BMtDvtm/QNQgw4Or177y6yMQnn+Hx6OQYiAZ1P&#10;x5PBOGUpjj92PsRvihqWLiX3EC/3VGzvQ+xDDyHpLUvL2pgsoLGsLfnkHOkTEsjUVQKzsQu3xrOt&#10;wARgcCpqEz/OjAgRAMrMn30tJz9FZcaiwMS/55lusVt1uV+jXH5yrajaoTee+ukKTi5rMLjHA0/C&#10;Y5xAGisSH3FoQ6iU9jfO1uR//c2f4qEyUM5ajGfJw8+N8Ap1f7fQfzq8uEjznI2L8eUIhj9FVqeI&#10;3TS3BP5DLKOT+ZriozlctafmFZu0SK8CElbi7ZLL6A/GbezXBrso1WKRwzDDTsR7++xkSp7anRR6&#10;6V6Fd3sZI7r9QIdRFrMPavaxvZ6LTSRdZ6mPfd0rgPnPw7Lf1bRgp3aOOv6jzH8DAAD//wMAUEsD&#10;BBQABgAIAAAAIQAXsFza3wAAAAoBAAAPAAAAZHJzL2Rvd25yZXYueG1sTI9NT8MwDIbvSPyHyEjc&#10;WMK67qM0nQAJsQMXBocd08ZrKxqnatKt+/d4JzjafvT6efPt5DpxwiG0njQ8zhQIpMrblmoN319v&#10;D2sQIRqypvOEGi4YYFvc3uQms/5Mn3jax1pwCIXMaGhi7DMpQ9WgM2HmeyS+Hf3gTORxqKUdzJnD&#10;XSfnSi2lMy3xh8b0+Npg9bMfnYZNPODLR38ZxorK9+NqvQs2OWh9fzc9P4GIOMU/GK76rA4FO5V+&#10;JBtEpyFVqwWjGhZJAoKBdDPnRcmkSpcgi1z+r1D8AgAA//8DAFBLAQItABQABgAIAAAAIQC2gziS&#10;/gAAAOEBAAATAAAAAAAAAAAAAAAAAAAAAABbQ29udGVudF9UeXBlc10ueG1sUEsBAi0AFAAGAAgA&#10;AAAhADj9If/WAAAAlAEAAAsAAAAAAAAAAAAAAAAALwEAAF9yZWxzLy5yZWxzUEsBAi0AFAAGAAgA&#10;AAAhADDrqdFQAgAAmQQAAA4AAAAAAAAAAAAAAAAALgIAAGRycy9lMm9Eb2MueG1sUEsBAi0AFAAG&#10;AAgAAAAhABewXNrfAAAACgEAAA8AAAAAAAAAAAAAAAAAqgQAAGRycy9kb3ducmV2LnhtbFBLBQYA&#10;AAAABAAEAPMAAAC2BQAAAAA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0CC1D759" wp14:editId="036F29D5">
                <wp:simplePos x="0" y="0"/>
                <wp:positionH relativeFrom="column">
                  <wp:posOffset>3783965</wp:posOffset>
                </wp:positionH>
                <wp:positionV relativeFrom="paragraph">
                  <wp:posOffset>461645</wp:posOffset>
                </wp:positionV>
                <wp:extent cx="503555" cy="0"/>
                <wp:effectExtent l="0" t="76200" r="29845" b="95250"/>
                <wp:wrapNone/>
                <wp:docPr id="59" name="Gerade Verbindung mit Pfeil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59" o:spid="_x0000_s1026" type="#_x0000_t32" style="position:absolute;margin-left:297.95pt;margin-top:36.35pt;width:39.65pt;height:0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8xwCAIAAPkDAAAOAAAAZHJzL2Uyb0RvYy54bWysU01vEzEQvSPxHyzf6W6KFrWrbHpIaC8I&#10;ItFyn/hj15K/5HGzyb9n7KRpAXFB5OCMdzzj9948L+8OzrK9SmiCH/jiquVMeRGk8ePAnx7vP9xw&#10;hhm8BBu8GvhRIb9bvX+3nGOvrsMUrFSJUROP/RwHPuUc+6ZBMSkHeBWi8pTUITnItE1jIxPM1N3Z&#10;5rptPzVzSDKmIBQifd2cknxV+2utRP6mNarM7MAJW65rquuurM1qCf2YIE5GnGHAP6BwYDxdemm1&#10;gQzsOZk/WjkjUsCg85UIrglaG6EqB2KzaH9j832CqCoXEgfjRSb8f23F1/02MSMH3t1y5sHRjB5U&#10;AqnYD5V2xstnPzJnMttqZSyjUyTZHLGnyrXfpvMO4zYV/gedXPknZuxQZT5eZFaHzAR97NqPXddx&#10;Jl5SzWtdTJgfVHCsBAPHnMCMU14H72mWIS2qyrD/gplupsKXgnKpD/fG2jpS69lMfrxtO5q6AHKW&#10;tpApdJG4oh85AzuSZUVOtSUGa2QpL43wiGub2B7INWQ2GeZHAs+ZBcyUIEb1V6QgCL+UFjwbwOlU&#10;XFMnk5GG5HRr3MBvLtXQTwrkZy9ZPkaS3tMj4QW5U5KuUwSwRJVSBmNfT+ZkwI/2L6cJlfWFiapv&#10;4KxWGdtpUCXaBXms82vKjvxVyZzfQjHw2z3Fb1/s6icAAAD//wMAUEsDBBQABgAIAAAAIQAiV2MO&#10;3QAAAAkBAAAPAAAAZHJzL2Rvd25yZXYueG1sTI/BTsMwDIbvSLxDZCRuLKWoKytNp4GEOIG0AeLq&#10;NV5TrXFKk22FpyfTDuNo+9Pv7y/no+3EngbfOlZwO0lAENdOt9wo+Hh/vrkH4QOyxs4xKfghD/Pq&#10;8qLEQrsDL2m/Co2IIewLVGBC6AspfW3Iop+4njjeNm6wGOI4NFIPeIjhtpNpkkylxZbjB4M9PRmq&#10;t6udVfDydvf1i69SfxtcfGZLokeDpNT11bh4ABFoDGcYjvpRHarotHY71l50CrJZNouogjzNQURg&#10;mmcpiPVpIatS/m9Q/QEAAP//AwBQSwECLQAUAAYACAAAACEAtoM4kv4AAADhAQAAEwAAAAAAAAAA&#10;AAAAAAAAAAAAW0NvbnRlbnRfVHlwZXNdLnhtbFBLAQItABQABgAIAAAAIQA4/SH/1gAAAJQBAAAL&#10;AAAAAAAAAAAAAAAAAC8BAABfcmVscy8ucmVsc1BLAQItABQABgAIAAAAIQAJT8xwCAIAAPkDAAAO&#10;AAAAAAAAAAAAAAAAAC4CAABkcnMvZTJvRG9jLnhtbFBLAQItABQABgAIAAAAIQAiV2MO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4273FC47" wp14:editId="76A1FE8A">
                <wp:simplePos x="0" y="0"/>
                <wp:positionH relativeFrom="column">
                  <wp:posOffset>3221990</wp:posOffset>
                </wp:positionH>
                <wp:positionV relativeFrom="paragraph">
                  <wp:posOffset>798830</wp:posOffset>
                </wp:positionV>
                <wp:extent cx="539750" cy="395605"/>
                <wp:effectExtent l="0" t="0" r="12700" b="23495"/>
                <wp:wrapNone/>
                <wp:docPr id="60" name="Textfeld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0" o:spid="_x0000_s1052" type="#_x0000_t202" style="position:absolute;margin-left:253.7pt;margin-top:62.9pt;width:42.5pt;height:31.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V7dUAIAAJkEAAAOAAAAZHJzL2Uyb0RvYy54bWysVE1vGjEQvVfqf7B8bxZIIAliiWiiVJWi&#10;JBKpcjZeG1byelzbsEt/fZ+9kKC0p6ocjOeD53lvZpjddI1hO+VDTbbkw7MBZ8pKqmq7LvmPl/sv&#10;V5yFKGwlDFlV8r0K/Gb++dOsdVM1og2ZSnkGEBumrSv5JkY3LYogN6oR4Yycsghq8o2IMP26qLxo&#10;gd6YYjQYTIqWfOU8SRUCvHd9kM8zvtZKxietg4rMlBy1xXz6fK7SWcxnYrr2wm1qeShD/EMVjagt&#10;Hn2DuhNRsK2v/4BqaukpkI5nkpqCtK6lyhzAZjj4wGa5EU5lLhAnuDeZwv+DlY+7Z8/qquQTyGNF&#10;gx69qC5qZSoGF/RpXZgibemQGLuv1KHPR3+AM9HutG/SNwgxxAG1f1MXaEzCOT6/vhwjIhE6vx5P&#10;BuOEUrz/2PkQvylqWLqU3KN5WVOxewixTz2mpLcs3dfG5AYay1owOAd8igQydZWC2diHW+PZTmAC&#10;MDgVtYkfZ0aEiADKzJ9DLSc/RWXGosDEv+eZbrFbdVmv0eQowoqqPbTx1E9XcPK+BoMHPPAsPMYJ&#10;pLEi8QmHNoRK6XDjbEP+19/8KR9dRpSzFuNZ8vBzK7xC3d8t+n89vLgAbMzGxfhyBMOfRlanEbtt&#10;bgn8h1hGJ/M15UdzvGpPzSs2aZFeRUhYibdLLqM/GrexXxvsolSLRU7DDDsRH+zSyQSe5E4deule&#10;hXeHNkao/UjHURbTD93sc/t+LraRdJ1bnaTudT10APOfh+Wwq2nBTu2c9f6PMv8NAAD//wMAUEsD&#10;BBQABgAIAAAAIQCmXWNl3wAAAAsBAAAPAAAAZHJzL2Rvd25yZXYueG1sTI/BTsMwEETvSPyDtZW4&#10;UaeB0DTEqQAJwYELhUOPTrxNosbryHba9O9ZTnDcmafZmXI720Gc0IfekYLVMgGB1DjTU6vg++v1&#10;NgcRoiajB0eo4IIBttX1VakL4870iaddbAWHUCi0gi7GsZAyNB1aHZZuRGLv4LzVkU/fSuP1mcPt&#10;INMkeZBW98QfOj3iS4fNcTdZBZu4x+eP8eKnhuq3wzp/D+Zur9TNYn56BBFxjn8w/Nbn6lBxp9pN&#10;ZIIYFGTJ+p5RNtKMNzCRbVJWalbyfAWyKuX/DdUPAAAA//8DAFBLAQItABQABgAIAAAAIQC2gziS&#10;/gAAAOEBAAATAAAAAAAAAAAAAAAAAAAAAABbQ29udGVudF9UeXBlc10ueG1sUEsBAi0AFAAGAAgA&#10;AAAhADj9If/WAAAAlAEAAAsAAAAAAAAAAAAAAAAALwEAAF9yZWxzLy5yZWxzUEsBAi0AFAAGAAgA&#10;AAAhAFudXt1QAgAAmQQAAA4AAAAAAAAAAAAAAAAALgIAAGRycy9lMm9Eb2MueG1sUEsBAi0AFAAG&#10;AAgAAAAhAKZdY2XfAAAACwEAAA8AAAAAAAAAAAAAAAAAqgQAAGRycy9kb3ducmV2LnhtbFBLBQYA&#10;AAAABAAEAPMAAAC2BQAAAAA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4868ADC5" wp14:editId="72DF48BD">
                <wp:simplePos x="0" y="0"/>
                <wp:positionH relativeFrom="column">
                  <wp:posOffset>-22860</wp:posOffset>
                </wp:positionH>
                <wp:positionV relativeFrom="paragraph">
                  <wp:posOffset>274955</wp:posOffset>
                </wp:positionV>
                <wp:extent cx="539750" cy="395605"/>
                <wp:effectExtent l="19050" t="19050" r="12700" b="23495"/>
                <wp:wrapNone/>
                <wp:docPr id="46" name="Textfeld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46" o:spid="_x0000_s1053" type="#_x0000_t202" style="position:absolute;margin-left:-1.8pt;margin-top:21.65pt;width:42.5pt;height:31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8VxVQIAAJoEAAAOAAAAZHJzL2Uyb0RvYy54bWysVMFOGzEQvVfqP1i+l01ClkDEBqUgqkoI&#10;kKDi7HhtspLX49pOdtOv77M3gYj2VDUHx54Zj+e9N7OXV31r2Fb50JCt+PhkxJmykurGvlb8x/Pt&#10;l3POQhS2FoasqvhOBX61+PzpsnNzNaE1mVp5hiQ2zDtX8XWMbl4UQa5VK8IJOWXh1ORbEXH0r0Xt&#10;RYfsrSkmo9FZ0ZGvnSepQoD1ZnDyRc6vtZLxQeugIjMVR20xrz6vq7QWi0sxf/XCrRu5L0P8QxWt&#10;aCwefUt1I6JgG9/8kaptpKdAOp5IagvSupEqYwCa8egDmqe1cCpjATnBvdEU/l9aeb999KypKz49&#10;48yKFho9qz5qZWoGE/jpXJgj7MkhMPZfqYfOB3uAMcHutW/TPwAx+MH07o1dZGMSxvL0YlbCI+E6&#10;vSjPRmXKUrxfdj7Eb4paljYV9xAvcyq2dyEOoYeQ9Jal28aYLKCxrKv45LyclflGINPUyZviwi5c&#10;G8+2Ai2AzqmpSwA5MyJEOFBn/u2LObqK0oxFhYmAAWjaxX7VZ8ImswMLK6p3IMfT0F7BydsGEO7w&#10;wKPw6CegxozEByzaEEql/Y6zNflff7OneMgML2cd+rPi4edGeIW6v1s0wMV4Ok0NnQ/TcjbBwR97&#10;Vsceu2mvCfjHmEYn8zbFR3PYak/tC0ZpmV6FS1iJtysuoz8cruMwNxhGqZbLHIYmdiLe2ScnU/JE&#10;d5LouX8R3u11jGD7ng69LOYf5BxiB0GXm0i6yVonqgde9wpgAHK37Ic1TdjxOUe9f1IWvwEAAP//&#10;AwBQSwMEFAAGAAgAAAAhAEsBzMbfAAAACAEAAA8AAABkcnMvZG93bnJldi54bWxMj8tOwzAQRfdI&#10;/IM1SOxap01rVSFOhRCV2LAgPMrSiYckIh5HsdsEvp5hBcvRPbr3TL6fXS/OOIbOk4bVMgGBVHvb&#10;UaPh5fmw2IEI0ZA1vSfU8IUB9sXlRW4y6yd6wnMZG8ElFDKjoY1xyKQMdYvOhKUfkDj78KMzkc+x&#10;kXY0E5e7Xq6TRElnOuKF1gx412L9WZ6chuowfK8fj+rhFd+mQd2/p1tZHrW+vppvb0BEnOMfDL/6&#10;rA4FO1X+RDaIXsMiVUxq2KQpCM53qw2Iirlkq0AWufz/QPEDAAD//wMAUEsBAi0AFAAGAAgAAAAh&#10;ALaDOJL+AAAA4QEAABMAAAAAAAAAAAAAAAAAAAAAAFtDb250ZW50X1R5cGVzXS54bWxQSwECLQAU&#10;AAYACAAAACEAOP0h/9YAAACUAQAACwAAAAAAAAAAAAAAAAAvAQAAX3JlbHMvLnJlbHNQSwECLQAU&#10;AAYACAAAACEAMG/FcVUCAACaBAAADgAAAAAAAAAAAAAAAAAuAgAAZHJzL2Uyb0RvYy54bWxQSwEC&#10;LQAUAAYACAAAACEASwHMxt8AAAAIAQAADwAAAAAAAAAAAAAAAACvBAAAZHJzL2Rvd25yZXYueG1s&#10;UEsFBgAAAAAEAAQA8wAAALsFAAAAAA==&#10;" filled="f" strokecolor="windowText" strokeweight="2.2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D309912" wp14:editId="0C6D0B94">
                <wp:simplePos x="0" y="0"/>
                <wp:positionH relativeFrom="column">
                  <wp:posOffset>3793490</wp:posOffset>
                </wp:positionH>
                <wp:positionV relativeFrom="paragraph">
                  <wp:posOffset>989965</wp:posOffset>
                </wp:positionV>
                <wp:extent cx="503555" cy="0"/>
                <wp:effectExtent l="38100" t="76200" r="0" b="95250"/>
                <wp:wrapNone/>
                <wp:docPr id="61" name="Gerade Verbindung mit Pfeil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61" o:spid="_x0000_s1026" type="#_x0000_t32" style="position:absolute;margin-left:298.7pt;margin-top:77.95pt;width:39.65pt;height:0;flip:x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aTNDwIAAAMEAAAOAAAAZHJzL2Uyb0RvYy54bWysU01vEzEQvSPxHyzf6W6KUpVVNj0ktBwQ&#10;RKJwn/hj15K/NHazyb9n7E3TAuKC2IM13vE8vzfzvLo7OssOCpMJvueLq5Yz5UWQxg89//54/+6W&#10;s5TBS7DBq56fVOJ367dvVlPs1HUYg5UKGYH41E2x52POsWuaJEblIF2FqDwldUAHmbY4NBJhInRn&#10;m+u2vWmmgDJiECol+rudk3xd8bVWIn/VOqnMbM+JW64r1nVf1ma9gm5AiKMRZxrwDywcGE+XXqC2&#10;kIE9ofkDyhmBIQWdr0RwTdDaCFU1kJpF+5uabyNEVbVQc1K8tCn9P1jx5bBDZmTPbxaceXA0oweF&#10;IBX7oXBvvHzyA3Mms51WxjI6RS2bYuqocuN3eN6luMOi/6jRMW1N/ERuqB0hjexYG366NFwdMxP0&#10;c9m+Xy6XnInnVDMjFKSIKT+o4FgJep4yghnGvAne01QDzuhw+JwycaDC54JS7MO9sbYO13o2EZcP&#10;7ZLmL4A8pi1kCl0k1ckPnIEdyLwiYyWcgjWylBegdEobi+wA5B+ynQzTI5HnzELKlCBF9StNIQq/&#10;lBY+W0jjXFxTs92om+R5a1zPby/V0I0K5EcvWT5FGoKn58ILc6ckXaeIYImqpAzGvpzMaMAP9i+n&#10;iZX1RYmqr+HcrTLAeWQl2gd5qpNsyo6cVsWcX0Wx8us9xa/f7vonAAAA//8DAFBLAwQUAAYACAAA&#10;ACEAOpPx398AAAALAQAADwAAAGRycy9kb3ducmV2LnhtbEyPwUrEMBCG74LvEEbw5qYV2+7Wposo&#10;XkRkuyp6TJuxLSaTkmS39e2NIOhx5v/455tquxjNjuj8aElAukqAIXVWjdQLeHm+v1gD80GSktoS&#10;CvhCD9v69KSSpbIzNXjch57FEvKlFDCEMJWc+25AI/3KTkgx+7DOyBBH13Pl5BzLjeaXSZJzI0eK&#10;FwY54e2A3ef+YASsm7floXlv02S+a9Pd06O2jXsV4vxsubkGFnAJfzD86Ed1qKNTaw+kPNMCsk1x&#10;FdEYZNkGWCTyIi+Atb8bXlf8/w/1NwAAAP//AwBQSwECLQAUAAYACAAAACEAtoM4kv4AAADhAQAA&#10;EwAAAAAAAAAAAAAAAAAAAAAAW0NvbnRlbnRfVHlwZXNdLnhtbFBLAQItABQABgAIAAAAIQA4/SH/&#10;1gAAAJQBAAALAAAAAAAAAAAAAAAAAC8BAABfcmVscy8ucmVsc1BLAQItABQABgAIAAAAIQDA5aTN&#10;DwIAAAMEAAAOAAAAAAAAAAAAAAAAAC4CAABkcnMvZTJvRG9jLnhtbFBLAQItABQABgAIAAAAIQA6&#10;k/Hf3wAAAAsBAAAPAAAAAAAAAAAAAAAAAGkEAABkcnMvZG93bnJldi54bWxQSwUGAAAAAAQABADz&#10;AAAAdQUAAAAA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1F11D809" wp14:editId="0A999B61">
                <wp:simplePos x="0" y="0"/>
                <wp:positionH relativeFrom="column">
                  <wp:posOffset>4298315</wp:posOffset>
                </wp:positionH>
                <wp:positionV relativeFrom="paragraph">
                  <wp:posOffset>274955</wp:posOffset>
                </wp:positionV>
                <wp:extent cx="539750" cy="395605"/>
                <wp:effectExtent l="0" t="0" r="12700" b="23495"/>
                <wp:wrapNone/>
                <wp:docPr id="62" name="Textfeld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2" o:spid="_x0000_s1054" type="#_x0000_t202" style="position:absolute;margin-left:338.45pt;margin-top:21.65pt;width:42.5pt;height:31.1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0qXYUQIAAJkEAAAOAAAAZHJzL2Uyb0RvYy54bWysVE1vGjEQvVfqf7B8bxYIJAGxRJQoVaUo&#10;iZRUORuvHVbyelzbsEt/fZ+9kKC0p6ocjOeD8bz3Zphfd41hO+VDTbbkw7MBZ8pKqmr7WvIfz7df&#10;rjgLUdhKGLKq5HsV+PXi86d562ZqRBsylfIMRWyYta7kmxjdrCiC3KhGhDNyyiKoyTciwvSvReVF&#10;i+qNKUaDwUXRkq+cJ6lCgPemD/JFrq+1kvFB66AiMyVHbzGfPp/rdBaLuZi9euE2tTy0If6hi0bU&#10;Fo++lboRUbCtr/8o1dTSUyAdzyQ1BWldS5UxAM1w8AHN00Y4lbGAnODeaAr/r6y83z16Vlclvxhx&#10;ZkUDjZ5VF7UyFYML/LQuzJD25JAYu6/UQeejP8CZYHfaN+kbgBjiYHr/xi6qMQnn5Hx6OUFEInQ+&#10;nVwMJqlK8f5j50P8pqhh6VJyD/Eyp2J3F2KfekxJb1m6rY3JAhrLWiA4R/kUCWTqKgWzsQ8r49lO&#10;YAIwOBW1CR9nRoSIANrMn0MvJz9FZ8aiwYS/x5lusVt3ma/R1ZGENVV7cOOpn67g5G0NBHd44FF4&#10;jBNAY0XiAw5tCJ3S4cbZhvyvv/lTPlRGlLMW41ny8HMrvELf3y30nw7H4zTP2RhPLkcw/GlkfRqx&#10;22ZFwD/EMjqZryk/muNVe2pesEnL9CpCwkq8XXIZ/dFYxX5tsItSLZc5DTPsRLyzT06m4onupNBz&#10;9yK8O8gYwfY9HUdZzD6o2ef2ei63kXSdpU5U97weFMD852E57GpasFM7Z73/oyx+AwAA//8DAFBL&#10;AwQUAAYACAAAACEA9Ba8Rd4AAAAKAQAADwAAAGRycy9kb3ducmV2LnhtbEyPwU7DMAyG70i8Q2Qk&#10;biwdhXTrmk6AhODAhcFhx7Tx2mqNUzXp1r095gRH259+f3+xnV0vTjiGzpOG5SIBgVR721Gj4fvr&#10;9W4FIkRD1vSeUMMFA2zL66vC5Naf6RNPu9gIDqGQGw1tjEMuZahbdCYs/IDEt4MfnYk8jo20ozlz&#10;uOvlfZIo6UxH/KE1A760WB93k9Owjnt8/hgu41RT9XbIVu/Bpnutb2/mpw2IiHP8g+FXn9WhZKfK&#10;T2SD6DWoTK0Z1fCQpiAYyNSSFxWTyaMCWRbyf4XyBwAA//8DAFBLAQItABQABgAIAAAAIQC2gziS&#10;/gAAAOEBAAATAAAAAAAAAAAAAAAAAAAAAABbQ29udGVudF9UeXBlc10ueG1sUEsBAi0AFAAGAAgA&#10;AAAhADj9If/WAAAAlAEAAAsAAAAAAAAAAAAAAAAALwEAAF9yZWxzLy5yZWxzUEsBAi0AFAAGAAgA&#10;AAAhAOPSpdhRAgAAmQQAAA4AAAAAAAAAAAAAAAAALgIAAGRycy9lMm9Eb2MueG1sUEsBAi0AFAAG&#10;AAgAAAAhAPQWvEXeAAAACgEAAA8AAAAAAAAAAAAAAAAAqwQAAGRycy9kb3ducmV2LnhtbFBLBQYA&#10;AAAABAAEAPMAAAC2BQAAAAA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5622D62" wp14:editId="3273F34D">
                <wp:simplePos x="0" y="0"/>
                <wp:positionH relativeFrom="column">
                  <wp:posOffset>4860290</wp:posOffset>
                </wp:positionH>
                <wp:positionV relativeFrom="paragraph">
                  <wp:posOffset>461645</wp:posOffset>
                </wp:positionV>
                <wp:extent cx="503555" cy="0"/>
                <wp:effectExtent l="0" t="76200" r="29845" b="95250"/>
                <wp:wrapNone/>
                <wp:docPr id="63" name="Gerade Verbindung mit Pfeil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63" o:spid="_x0000_s1026" type="#_x0000_t32" style="position:absolute;margin-left:382.7pt;margin-top:36.35pt;width:39.65pt;height:0;z-index:2517288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00NCAIAAPkDAAAOAAAAZHJzL2Uyb0RvYy54bWysU01vEzEQvSPxHyzfySatUpVVNz0ktBcE&#10;kSjcJ/bsriV/yeNmk3/P2EnTAuKCyMEZ73jG7715vrs/OCv2mMgE38nFbC4FehW08UMnvz89fLiV&#10;gjJ4DTZ47OQRSd6v3r+7m2KLV2EMVmMS3MRTO8VOjjnHtmlIjeiAZiGi52QfkoPM2zQ0OsHE3Z1t&#10;rubzm2YKSccUFBLx180pKVe1f9+jyl/7njAL20nGluua6rora7O6g3ZIEEejzjDgH1A4MJ4vvbTa&#10;QAbxnMwfrZxRKVDo80wF14S+NworB2azmP/G5tsIESsXFofiRSb6f23Vl/02CaM7eXMthQfHM3rE&#10;BBrFD0w74/WzH4QzWWx7NFbwKZZsitRy5dpv03lHcZsK/0OfXPlnZuJQZT5eZMZDFoo/LufXy+VS&#10;CvWSal7rYqL8iMGJEnSScgIzjHkdvOdZhrSoKsP+M2W+mQtfCsqlPjwYa+tIrRcT+/HjfMlTV8DO&#10;6i1kDl1kruQHKcAObFmVU21JwRpdyksjOtLaJrEHdg2bTYfpicFLYYEyJ5hR/RUpGMIvpQXPBmg8&#10;FdfUyWSsITvdGtfJ20s1tCOC/uS1yMfI0nt+JLIgd6j5OmSAJaqUMhj7ejInA36wfznNqKwvTLC+&#10;gbNaZWynQZVoF/Sxzq8pO/ZXJXN+C8XAb/ccv32xq58AAAD//wMAUEsDBBQABgAIAAAAIQC1+84i&#10;3AAAAAkBAAAPAAAAZHJzL2Rvd25yZXYueG1sTI9PT8MwDMXvSHyHyEjcWMro/qg0nQYS4gTSBoir&#10;15imonFKk22FT48RB7g9+z09/1yuRt+pAw2xDWzgcpKBIq6Dbbkx8Px0d7EEFROyxS4wGfikCKvq&#10;9KTEwoYjb+iwTY2SEo4FGnAp9YXWsXbkMU5CTyzeWxg8JhmHRtsBj1LuOz3Nsrn22LJccNjTraP6&#10;fbv3Bu4fr16/8EHbD4frl9mG6MYhGXN+Nq6vQSUa018YfvAFHSph2oU926g6A4v5LJeoiOkClASW&#10;eS5i97vQVan/f1B9AwAA//8DAFBLAQItABQABgAIAAAAIQC2gziS/gAAAOEBAAATAAAAAAAAAAAA&#10;AAAAAAAAAABbQ29udGVudF9UeXBlc10ueG1sUEsBAi0AFAAGAAgAAAAhADj9If/WAAAAlAEAAAsA&#10;AAAAAAAAAAAAAAAALwEAAF9yZWxzLy5yZWxzUEsBAi0AFAAGAAgAAAAhAIiHTQ0IAgAA+QMAAA4A&#10;AAAAAAAAAAAAAAAALgIAAGRycy9lMm9Eb2MueG1sUEsBAi0AFAAGAAgAAAAhALX7ziLcAAAACQEA&#10;AA8AAAAAAAAAAAAAAAAAYg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7CEBB019" wp14:editId="78CFB593">
                <wp:simplePos x="0" y="0"/>
                <wp:positionH relativeFrom="column">
                  <wp:posOffset>4298315</wp:posOffset>
                </wp:positionH>
                <wp:positionV relativeFrom="paragraph">
                  <wp:posOffset>798830</wp:posOffset>
                </wp:positionV>
                <wp:extent cx="539750" cy="395605"/>
                <wp:effectExtent l="0" t="0" r="12700" b="23495"/>
                <wp:wrapNone/>
                <wp:docPr id="64" name="Textfeld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4" o:spid="_x0000_s1055" type="#_x0000_t202" style="position:absolute;margin-left:338.45pt;margin-top:62.9pt;width:42.5pt;height:31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ozoqUQIAAJkEAAAOAAAAZHJzL2Uyb0RvYy54bWysVE1PGzEQvVfqf7B8L5tPIBEblAZRVUKA&#10;BBVnx2uTlbwe13aym/76PnsTiGhPVXNwPB8Zz3tvJlfXXWPYTvlQky358GzAmbKSqtq+lvzH8+2X&#10;S85CFLYShqwq+V4Ffr34/OmqdXM1og2ZSnmGIjbMW1fyTYxuXhRBblQjwhk5ZRHU5BsRYfrXovKi&#10;RfXGFKPB4LxoyVfOk1QhwHvTB/ki19dayfigdVCRmZKjt5hPn891OovFlZi/euE2tTy0If6hi0bU&#10;Fo++lboRUbCtr/8o1dTSUyAdzyQ1BWldS5UxAM1w8AHN00Y4lbGAnODeaAr/r6y83z16VlclP59w&#10;ZkUDjZ5VF7UyFYML/LQuzJH25JAYu6/UQeejP8CZYHfaN+kbgBjiYHr/xi6qMQnndDy7mCIiERrP&#10;pueDaapSvP/Y+RC/KWpYupTcQ7zMqdjdhdinHlPSW5Zua2OygMayFgjGKJ8igUxdpWA29mFlPNsJ&#10;TAAGp6I24ePMiBARQJv5c+jl5KfozFg0mPD3ONMtdusu8zWaHUlYU7UHN5766QpO3tZAcIcHHoXH&#10;OAE0ViQ+4NCG0CkdbpxtyP/6mz/lQ2VEOWsxniUPP7fCK/T93UL/2XAySfOcjcn0YgTDn0bWpxG7&#10;bVYE/EMso5P5mvKjOV61p+YFm7RMryIkrMTbJZfRH41V7NcGuyjVcpnTMMNOxDv75GQqnuhOCj13&#10;L8K7g4wRbN/TcZTF/IOafW6v53IbSddZ6kR1z+tBAcx/HpbDrqYFO7Vz1vs/yuI3AAAA//8DAFBL&#10;AwQUAAYACAAAACEAUWj42t4AAAALAQAADwAAAGRycy9kb3ducmV2LnhtbEyPwU7DMBBE70j8g7VI&#10;3KiTIpI0xKkACcGBC4VDj068TSLidWQ7bfr3LCd63Jmn2Zlqu9hRHNGHwZGCdJWAQGqdGahT8P31&#10;eleACFGT0aMjVHDGANv6+qrSpXEn+sTjLnaCQyiUWkEf41RKGdoerQ4rNyGxd3De6sin76Tx+sTh&#10;dpTrJMmk1QPxh15P+NJj+7ObrYJN3OPzx3T2c0vN2yEv3oO53yt1e7M8PYKIuMR/GP7qc3WouVPj&#10;ZjJBjAqyPNswysb6gTcwkWcpKw0rRZGCrCt5uaH+BQAA//8DAFBLAQItABQABgAIAAAAIQC2gziS&#10;/gAAAOEBAAATAAAAAAAAAAAAAAAAAAAAAABbQ29udGVudF9UeXBlc10ueG1sUEsBAi0AFAAGAAgA&#10;AAAhADj9If/WAAAAlAEAAAsAAAAAAAAAAAAAAAAALwEAAF9yZWxzLy5yZWxzUEsBAi0AFAAGAAgA&#10;AAAhAD2jOipRAgAAmQQAAA4AAAAAAAAAAAAAAAAALgIAAGRycy9lMm9Eb2MueG1sUEsBAi0AFAAG&#10;AAgAAAAhAFFo+NreAAAACwEAAA8AAAAAAAAAAAAAAAAAqwQAAGRycy9kb3ducmV2LnhtbFBLBQYA&#10;AAAABAAEAPMAAAC2BQAAAAA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E84E5AA" wp14:editId="2B6B9682">
                <wp:simplePos x="0" y="0"/>
                <wp:positionH relativeFrom="column">
                  <wp:posOffset>4869815</wp:posOffset>
                </wp:positionH>
                <wp:positionV relativeFrom="paragraph">
                  <wp:posOffset>989965</wp:posOffset>
                </wp:positionV>
                <wp:extent cx="503555" cy="0"/>
                <wp:effectExtent l="38100" t="76200" r="0" b="95250"/>
                <wp:wrapNone/>
                <wp:docPr id="65" name="Gerade Verbindung mit Pfeil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65" o:spid="_x0000_s1026" type="#_x0000_t32" style="position:absolute;margin-left:383.45pt;margin-top:77.95pt;width:39.65pt;height:0;flip:x;z-index:2517309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ag6DgIAAAMEAAAOAAAAZHJzL2Uyb0RvYy54bWysU01vEzEQvSPxHyzfyW6LUpVVNj0ktBwQ&#10;RKJwn9jjXUv+ku1mk3/P2JumBcQFsQdrvON5fu/NeHV3tIYdMCbtXc+vFi1n6ISX2g09//54/+6W&#10;s5TBSTDeYc9PmPjd+u2b1RQ6vPajNxIjIxCXuin0fMw5dE2TxIgW0sIHdJRUPlrItI1DIyNMhG5N&#10;c922N83kowzRC0yJ/m7nJF9XfKVQ5K9KJczM9Jy45brGuu7L2qxX0A0RwqjFmQb8AwsL2tGlF6gt&#10;ZGBPUf8BZbWIPnmVF8LbxiulBVYNpOaq/U3NtxECVi1kTgoXm9L/gxVfDrvItOz5zZIzB5Z69IAR&#10;JLIfGPfaySc3MKsz2ynUhtEpsmwKqaPKjdvF8y6FXSz6jypapowOn2gaqiOkkR2r4aeL4XjMTNDP&#10;Zft+uaR7xXOqmREKUogpP6C3rAQ9TzmCHsa88c5RV32c0eHwOWXiQIXPBaXY+XttTG2ucWwiLh/a&#10;JfVfAM2YMpAptIFUJzdwBmag4RU5VsLJGy1LeQFKp7QxkR2A5ofGTvrpkchzZiBlSpCi+hVTiMIv&#10;pYXPFtI4F9fUPG7kJs280bbnt5dq6EYE+dFJlk+BmuDoufDC3KKk65AIlqhKyqDNy8kcNbjB/OU0&#10;sTKuKMH6Gs5ulQbOLSvR3stT7WRTdjRpVcz5VZRRfr2n+PXbXf8EAAD//wMAUEsDBBQABgAIAAAA&#10;IQAWHT703gAAAAsBAAAPAAAAZHJzL2Rvd25yZXYueG1sTI9BS8QwEIXvgv8hjODNTbu4tdamiyhe&#10;RMSuih7TZmyLzaQk2W39944g6G1m3uPN98rtYkdxQB8GRwrSVQICqXVmoE7By/PdWQ4iRE1Gj45Q&#10;wRcG2FbHR6UujJupxsMudoJDKBRaQR/jVEgZ2h6tDis3IbH24bzVkVffSeP1zOF2lOskyaTVA/GH&#10;Xk9402P7udtbBXn9ttzX702azLdN+vT4MLravyp1erJcX4GIuMQ/M/zgMzpUzNS4PZkgRgUXWXbJ&#10;VhY2Gx7YkZ9naxDN70VWpfzfofoGAAD//wMAUEsBAi0AFAAGAAgAAAAhALaDOJL+AAAA4QEAABMA&#10;AAAAAAAAAAAAAAAAAAAAAFtDb250ZW50X1R5cGVzXS54bWxQSwECLQAUAAYACAAAACEAOP0h/9YA&#10;AACUAQAACwAAAAAAAAAAAAAAAAAvAQAAX3JlbHMvLnJlbHNQSwECLQAUAAYACAAAACEA8jWoOg4C&#10;AAADBAAADgAAAAAAAAAAAAAAAAAuAgAAZHJzL2Uyb0RvYy54bWxQSwECLQAUAAYACAAAACEAFh0+&#10;9N4AAAALAQAADwAAAAAAAAAAAAAAAABo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4EFCD3A" wp14:editId="4EA0DAFF">
                <wp:simplePos x="0" y="0"/>
                <wp:positionH relativeFrom="column">
                  <wp:posOffset>5386070</wp:posOffset>
                </wp:positionH>
                <wp:positionV relativeFrom="paragraph">
                  <wp:posOffset>808355</wp:posOffset>
                </wp:positionV>
                <wp:extent cx="539750" cy="395605"/>
                <wp:effectExtent l="0" t="0" r="12700" b="23495"/>
                <wp:wrapNone/>
                <wp:docPr id="67" name="Textfeld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7" o:spid="_x0000_s1056" type="#_x0000_t202" style="position:absolute;margin-left:424.1pt;margin-top:63.65pt;width:42.5pt;height:31.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ljOawIAAPMEAAAOAAAAZHJzL2Uyb0RvYy54bWysVE1vGjEQvVfqf7B8b3YJIR8oS0QTUVVK&#10;k0hQ5Wy83rCS1+Pahl366/vshUDSHqqqHIznw29m3szs9U3XaLZRztdkCj44yTlTRlJZm5eCf1/M&#10;Pl1y5oMwpdBkVMG3yvObyccP160dq1NakS6VYwAxftzagq9CsOMs83KlGuFPyCoDY0WuEQGie8lK&#10;J1qgNzo7zfPzrCVXWkdSeQ/tXW/kk4RfVUqGx6ryKjBdcOQW0unSuYxnNrkW4xcn7KqWuzTEP2TR&#10;iNog6CvUnQiCrV39G1RTS0eeqnAiqcmoqmqpUg2oZpC/q2a+ElalWkCOt680+f8HKx82T47VZcHP&#10;LzgzokGPFqoLldIlgwr8tNaP4Ta3cAzdZ+rQ573eQxnL7irXxH8UxGAH09tXdoHGJJSj4dXFCBYJ&#10;0/BqdJ6PIkp2eGydD18UNSxeCu7QvMSp2Nz70LvuXWIsT7ouZ7XWSdj6W+3YRqDPGI+SWs608AHK&#10;gs/SL2HpdfONyt7vcpTnaQKQg0/vUzpvcLVhLbgZIvG/iBmZO4oL+KMIh3QRTxvEisz2DMZb6JZd&#10;6sQwJRVVSyq3YN1RP7feylkNbu5R2JNwGFTQieULjzgqTciUdjfOVuR+/kkf/TE/sHLWYvAL7n+s&#10;hVPI+6vBZF0Nzs7ipiThbHRxCsEdW5bHFrNubgmcD7DmVqZr9A96f60cNc/Y0WmMCpMwErELLoPb&#10;C7ehX0hsuVTTaXLDdlgR7s3cyggeuY+9X3TPwtndgASw/UD7JRHjd3PS+8aXhqbrQFWdhujA664D&#10;2KzU991XIK7usZy8Dt+qyS8AAAD//wMAUEsDBBQABgAIAAAAIQC8yKfF3gAAAAsBAAAPAAAAZHJz&#10;L2Rvd25yZXYueG1sTI/BTsMwEETvSPyDtUjcqEOCShriVG1VjhwoCK5uvI0j7HUUu2369ywnetyZ&#10;p9mZejl5J044xj6QgsdZBgKpDaanTsHnx+tDCSImTUa7QKjgghGWze1NrSsTzvSOp13qBIdQrLQC&#10;m9JQSRlbi17HWRiQ2DuE0evE59hJM+ozh3sn8yybS6974g9WD7ix2P7sjl7BduyNX9uND5P7Wn1f&#10;8G29PSSl7u+m1QuIhFP6h+GvPleHhjvtw5FMFE5B+VTmjLKRPxcgmFgUBSt7VsrFHGRTy+sNzS8A&#10;AAD//wMAUEsBAi0AFAAGAAgAAAAhALaDOJL+AAAA4QEAABMAAAAAAAAAAAAAAAAAAAAAAFtDb250&#10;ZW50X1R5cGVzXS54bWxQSwECLQAUAAYACAAAACEAOP0h/9YAAACUAQAACwAAAAAAAAAAAAAAAAAv&#10;AQAAX3JlbHMvLnJlbHNQSwECLQAUAAYACAAAACEAp2pYzmsCAADzBAAADgAAAAAAAAAAAAAAAAAu&#10;AgAAZHJzL2Uyb0RvYy54bWxQSwECLQAUAAYACAAAACEAvMinxd4AAAALAQAADwAAAAAAAAAAAAAA&#10;AADFBAAAZHJzL2Rvd25yZXYueG1sUEsFBgAAAAAEAAQA8wAAANAFAAAAAA==&#10;" fillcolor="#d9d9d9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19E7C57E" wp14:editId="6B902BDE">
                <wp:simplePos x="0" y="0"/>
                <wp:positionH relativeFrom="column">
                  <wp:posOffset>5386070</wp:posOffset>
                </wp:positionH>
                <wp:positionV relativeFrom="paragraph">
                  <wp:posOffset>274955</wp:posOffset>
                </wp:positionV>
                <wp:extent cx="539750" cy="395605"/>
                <wp:effectExtent l="0" t="0" r="12700" b="23495"/>
                <wp:wrapNone/>
                <wp:docPr id="66" name="Textfeld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6" o:spid="_x0000_s1057" type="#_x0000_t202" style="position:absolute;margin-left:424.1pt;margin-top:21.65pt;width:42.5pt;height:31.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w+DawIAAPMEAAAOAAAAZHJzL2Uyb0RvYy54bWysVE1vGjEQvVfqf7B8b3YJgQSUJaKJqCql&#10;SaSkytl4vWElr8e1Dbv01/fZC4SkPVRVORjPh9/MvJnZy6uu0WyjnK/JFHxwknOmjKSyNi8F//60&#10;+HTBmQ/ClEKTUQXfKs+vZh8/XLZ2qk5pRbpUjgHE+GlrC74KwU6zzMuVaoQ/IasMjBW5RgSI7iUr&#10;nWiB3ujsNM/HWUuutI6k8h7am97IZwm/qpQM91XlVWC64MgtpNOlcxnPbHYppi9O2FUtd2mIf8ii&#10;EbVB0APUjQiCrV39G1RTS0eeqnAiqcmoqmqpUg2oZpC/q+ZxJaxKtYAcbw80+f8HK+82D47VZcHH&#10;Y86MaNCjJ9WFSumSQQV+WuuncHu0cAzdZ+rQ573eQxnL7irXxH8UxGAH09sDu0BjEsrRcHI+gkXC&#10;NJyMxvkoomSvj63z4YuihsVLwR2alzgVm1sfete9S4zlSdflotY6CVt/rR3bCPQZ41FSy5kWPkBZ&#10;8EX6JSy9br5R2ftdjPI8TQBy8Ol9SucNrjasBTdDJP4XMSNzR3EBfxThNV3E0waxIrM9g/EWumWX&#10;OjE80LukcgvWHfVz661c1ODmFoU9CIdBBZ1YvnCPo9KETGl342xF7uef9NEf8wMrZy0Gv+D+x1o4&#10;hby/GkzWZHB2FjclCWej81MI7tiyPLaYdXNN4HyANbcyXaN/0Ptr5ah5xo7OY1SYhJGIXXAZ3F64&#10;Dv1CYsulms+TG7bDinBrHq2M4JH72Pun7lk4uxuQALbvaL8kYvpuTnrf+NLQfB2oqtMQRap7Xncd&#10;wGalvu++AnF1j+Xk9fqtmv0CAAD//wMAUEsDBBQABgAIAAAAIQDCFVCa3QAAAAoBAAAPAAAAZHJz&#10;L2Rvd25yZXYueG1sTI/BbsIwDIbvk/YOkSftNtJRhkppigCx4w5j03YNjWmqJU7VBChvP+80jrY/&#10;/f7+ajV6J844xC6QgudJBgKpCaajVsHnx+tTASImTUa7QKjgihFW9f1dpUsTLvSO531qBYdQLLUC&#10;m1JfShkbi17HSeiR+HYMg9eJx6GVZtAXDvdOTrNsLr3uiD9Y3ePWYvOzP3kFu6EzfmO3Pozua/19&#10;xbfN7piUenwY10sQCcf0D8OfPqtDzU6HcCIThVNQzIopowpmeQ6CgUWe8+LAZPYyB1lX8rZC/QsA&#10;AP//AwBQSwECLQAUAAYACAAAACEAtoM4kv4AAADhAQAAEwAAAAAAAAAAAAAAAAAAAAAAW0NvbnRl&#10;bnRfVHlwZXNdLnhtbFBLAQItABQABgAIAAAAIQA4/SH/1gAAAJQBAAALAAAAAAAAAAAAAAAAAC8B&#10;AABfcmVscy8ucmVsc1BLAQItABQABgAIAAAAIQAAcw+DawIAAPMEAAAOAAAAAAAAAAAAAAAAAC4C&#10;AABkcnMvZTJvRG9jLnhtbFBLAQItABQABgAIAAAAIQDCFVCa3QAAAAoBAAAPAAAAAAAAAAAAAAAA&#10;AMUEAABkcnMvZG93bnJldi54bWxQSwUGAAAAAAQABADzAAAAzwUAAAAA&#10;" fillcolor="#d9d9d9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>a)</w:t>
      </w:r>
    </w:p>
    <w:p w:rsidR="00CE3583" w:rsidRDefault="00CE3583" w:rsidP="00005AE2"/>
    <w:p w:rsidR="00CE3583" w:rsidRDefault="00CE3583" w:rsidP="00005AE2"/>
    <w:p w:rsidR="00CE3583" w:rsidRDefault="00CE3583" w:rsidP="00005AE2"/>
    <w:p w:rsidR="00CE3583" w:rsidRDefault="00CE3583" w:rsidP="00005AE2"/>
    <w:p w:rsidR="00CE3583" w:rsidRDefault="00CE3583" w:rsidP="00005AE2"/>
    <w:p w:rsidR="00CE3583" w:rsidRDefault="00CE3583" w:rsidP="00005AE2"/>
    <w:p w:rsidR="00CE3583" w:rsidRDefault="00CE3583" w:rsidP="00005AE2"/>
    <w:p w:rsidR="00A20B8A" w:rsidRDefault="00CE3583" w:rsidP="00005AE2"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EDF5AED" wp14:editId="49AFFD21">
                <wp:simplePos x="0" y="0"/>
                <wp:positionH relativeFrom="column">
                  <wp:posOffset>-22860</wp:posOffset>
                </wp:positionH>
                <wp:positionV relativeFrom="paragraph">
                  <wp:posOffset>269875</wp:posOffset>
                </wp:positionV>
                <wp:extent cx="539750" cy="395605"/>
                <wp:effectExtent l="19050" t="19050" r="12700" b="23495"/>
                <wp:wrapNone/>
                <wp:docPr id="68" name="Textfeld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68" o:spid="_x0000_s1058" type="#_x0000_t202" style="position:absolute;margin-left:-1.8pt;margin-top:21.25pt;width:42.5pt;height:31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lpcVQIAAJoEAAAOAAAAZHJzL2Uyb0RvYy54bWysVE1vGyEQvVfqf0Dcm/VHNh9W1pGbKFWl&#10;KImUVDljFuyVWIYC9q776/tg7cRKe6rqA4aZYZj33sxeXfetYVvlQ0O24uOTEWfKSqobu6r4j5e7&#10;LxechShsLQxZVfGdCvx6/vnTVedmakJrMrXyDElsmHWu4usY3awoglyrVoQTcsrCqcm3IuLoV0Xt&#10;RYfsrSkmo9FZ0ZGvnSepQoD1dnDyec6vtZLxUeugIjMVR20xrz6vy7QW8ysxW3nh1o3clyH+oYpW&#10;NBaPvqW6FVGwjW/+SNU20lMgHU8ktQVp3UiVMQDNePQBzfNaOJWxgJzg3mgK/y+tfNg+edbUFT+D&#10;Ula00OhF9VErUzOYwE/nwgxhzw6Bsf9KPXQ+2AOMCXavfZv+AYjBD6Z3b+wiG5MwltPL8xIeCdf0&#10;sjwblSlL8X7Z+RC/KWpZ2lTcQ7zMqdjehziEHkLSW5buGmOygMayruKTi/K8zDcCmaZO3hQXduHG&#10;eLYVaAF0Tk1dAsiZESHCgTrzb1/M0VWUZiwqTAQMQNMu9ss+EzadHFhYUr0DOZ6G9gpO3jWAcI8H&#10;noRHPwE1ZiQ+YtGGUCrtd5ytyf/6mz3FQ2Z4OevQnxUPPzfCK9T93aIBLsenp6mh8+G0PJ/g4I89&#10;y2OP3bQ3BPxjTKOTeZviozlstaf2FaO0SK/CJazE2xWX0R8ON3GYGwyjVItFDkMTOxHv7bOTKXmi&#10;O0n00r8K7/Y6RrD9QIdeFrMPcg6xg6CLTSTdZK0T1QOvewUwALlb9sOaJuz4nKPePynz3wAAAP//&#10;AwBQSwMEFAAGAAgAAAAhAHjM5n7fAAAACAEAAA8AAABkcnMvZG93bnJldi54bWxMj01Pg0AQhu8m&#10;/ofNmHhrl1JKCLI0xtjEiwfxox4XdgQiO0vYbUF/veNJj5P3yfs+U+wXO4gzTr53pGCzjkAgNc70&#10;1Cp4eT6sMhA+aDJ6cIQKvtDDvry8KHRu3ExPeK5CK7iEfK4VdCGMuZS+6dBqv3YjEmcfbrI68Dm1&#10;0kx65nI7yDiKUml1T7zQ6RHvOmw+q5NVUB/G7/jxmD684ts8pvfv252sjkpdXy23NyACLuEPhl99&#10;VoeSnWp3IuPFoGC1TZlUkMQ7EJxnmwREzVyUZCDLQv5/oPwBAAD//wMAUEsBAi0AFAAGAAgAAAAh&#10;ALaDOJL+AAAA4QEAABMAAAAAAAAAAAAAAAAAAAAAAFtDb250ZW50X1R5cGVzXS54bWxQSwECLQAU&#10;AAYACAAAACEAOP0h/9YAAACUAQAACwAAAAAAAAAAAAAAAAAvAQAAX3JlbHMvLnJlbHNQSwECLQAU&#10;AAYACAAAACEA41ZaXFUCAACaBAAADgAAAAAAAAAAAAAAAAAuAgAAZHJzL2Uyb0RvYy54bWxQSwEC&#10;LQAUAAYACAAAACEAeMzmft8AAAAIAQAADwAAAAAAAAAAAAAAAACvBAAAZHJzL2Rvd25yZXYueG1s&#10;UEsFBgAAAAAEAAQA8wAAALsFAAAAAA==&#10;" filled="f" strokecolor="windowText" strokeweight="2.2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31A0A9CE" wp14:editId="7B9F0C97">
                <wp:simplePos x="0" y="0"/>
                <wp:positionH relativeFrom="column">
                  <wp:posOffset>539115</wp:posOffset>
                </wp:positionH>
                <wp:positionV relativeFrom="paragraph">
                  <wp:posOffset>456565</wp:posOffset>
                </wp:positionV>
                <wp:extent cx="503555" cy="0"/>
                <wp:effectExtent l="0" t="76200" r="29845" b="95250"/>
                <wp:wrapNone/>
                <wp:docPr id="69" name="Gerade Verbindung mit Pfeil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69" o:spid="_x0000_s1026" type="#_x0000_t32" style="position:absolute;margin-left:42.45pt;margin-top:35.95pt;width:39.65pt;height:0;z-index:251737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BjV2CAIAAPkDAAAOAAAAZHJzL2Uyb0RvYy54bWysU01vEzEQvSPxHyzfySZFqdpVNz0ktBcE&#10;kSjcJ/bsriV/yeNmk3/P2EnTAuKCyMEZ73jG7715vrs/OCv2mMgE38nFbC4FehW08UMnvz89fLiR&#10;gjJ4DTZ47OQRSd6v3r+7m2KLV2EMVmMS3MRTO8VOjjnHtmlIjeiAZiGi52QfkoPM2zQ0OsHE3Z1t&#10;rubz62YKSccUFBLx180pKVe1f9+jyl/7njAL20nGluua6rora7O6g3ZIEEejzjDgH1A4MJ4vvbTa&#10;QAbxnMwfrZxRKVDo80wF14S+NworB2azmP/G5tsIESsXFofiRSb6f23Vl/02CaM7eX0rhQfHM3rE&#10;BBrFD0w74/WzH4QzWWx7NFbwKZZsitRy5dpv03lHcZsK/0OfXPlnZuJQZT5eZMZDFoo/Lucfl8ul&#10;FOol1bzWxUT5EYMTJegk5QRmGPM6eM+zDGlRVYb9Z8p8Mxe+FJRLfXgw1taRWi8m9uPtfMlTV8DO&#10;6i1kDl1kruQHKcAObFmVU21JwRpdyksjOtLaJrEHdg2bTYfpicFLYYEyJ5hR/RUpGMIvpQXPBmg8&#10;FdfUyWSsITvdGtfJm0s1tCOC/uS1yMfI0nt+JLIgd6j5OmSAJaqUMhj7ejInA36wfznNqKwvTLC+&#10;gbNaZWynQZVoF/Sxzq8pO/ZXJXN+C8XAb/ccv32xq58AAAD//wMAUEsDBBQABgAIAAAAIQCROj2R&#10;3AAAAAgBAAAPAAAAZHJzL2Rvd25yZXYueG1sTI9BT8MwDIXvSPyHyEjcWLoxxih1p4GEODFpA8TV&#10;a0xT0TilybbCrycTBzhZ9nt6/l6xGFyr9tyHxgvCeJSBYqm8aaRGeHl+uJiDCpHEUOuFEb44wKI8&#10;PSkoN/4ga95vYq1SiIScEGyMXa51qCw7CiPfsSTt3feOYlr7WpueDinctXqSZTPtqJH0wVLH95ar&#10;j83OITyuLt++6UmbT0vL16s1850lRjw/G5a3oCIP8c8MR/yEDmVi2vqdmKBahPn0JjkRrsdpHvXZ&#10;dAJq+3vQZaH/Fyh/AAAA//8DAFBLAQItABQABgAIAAAAIQC2gziS/gAAAOEBAAATAAAAAAAAAAAA&#10;AAAAAAAAAABbQ29udGVudF9UeXBlc10ueG1sUEsBAi0AFAAGAAgAAAAhADj9If/WAAAAlAEAAAsA&#10;AAAAAAAAAAAAAAAALwEAAF9yZWxzLy5yZWxzUEsBAi0AFAAGAAgAAAAhAFcGNXYIAgAA+QMAAA4A&#10;AAAAAAAAAAAAAAAALgIAAGRycy9lMm9Eb2MueG1sUEsBAi0AFAAGAAgAAAAhAJE6PZHcAAAACAEA&#10;AA8AAAAAAAAAAAAAAAAAYg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11CF24EF" wp14:editId="52C8A663">
                <wp:simplePos x="0" y="0"/>
                <wp:positionH relativeFrom="column">
                  <wp:posOffset>1053465</wp:posOffset>
                </wp:positionH>
                <wp:positionV relativeFrom="paragraph">
                  <wp:posOffset>269875</wp:posOffset>
                </wp:positionV>
                <wp:extent cx="539750" cy="395605"/>
                <wp:effectExtent l="0" t="0" r="12700" b="23495"/>
                <wp:wrapNone/>
                <wp:docPr id="70" name="Textfeld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0" o:spid="_x0000_s1059" type="#_x0000_t202" style="position:absolute;margin-left:82.95pt;margin-top:21.25pt;width:42.5pt;height:31.15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mr88UgIAAJkEAAAOAAAAZHJzL2Uyb0RvYy54bWysVE1vGjEQvVfqf7B8bxYC5AOxRJQoVaUo&#10;iRSqnI3XDit5Pa5t2KW/vs9eSFDaU1UOxjNvGM+8N8PspmsM2ykfarIlH54NOFNWUlXb15L/WN19&#10;ueIsRGErYciqku9V4Dfzz59mrZuqc9qQqZRnSGLDtHUl38TopkUR5EY1IpyRUxagJt+ICNO/FpUX&#10;LbI3pjgfDC6KlnzlPEkVAry3PcjnOb/WSsZHrYOKzJQctcV8+nyu01nMZ2L66oXb1PJQhviHKhpR&#10;Wzz6lupWRMG2vv4jVVNLT4F0PJPUFKR1LVXuAd0MBx+6ed4Ip3IvICe4N5rC/0srH3ZPntVVyS9B&#10;jxUNNFqpLmplKgYX+GldmCLs2SEwdl+pg85Hf4Aztd1p36RvNMSAI9X+jV1kYxLOyej6cgJEAhpd&#10;Ty4Gk5SleP+x8yF+U9SwdCm5h3iZU7G7D7EPPYaktyzd1cZkAY1lbckvRkifkECmrhKYjX1YGs92&#10;AhOAwamoTf1xZkSIAFBm/hxqOfkpKjMWBab++z7TLXbrLvM1Gh1JWFO1Bzee+ukKTt7V6OAeDzwJ&#10;j3FC01iR+IhDG0KldLhxtiH/62/+FA+VgXLWYjxLHn5uhVeo+7uF/tfD8RhpYzbGk8tzGP4UWZ8i&#10;dtssCf0PsYxO5muKj+Z41Z6aF2zSIr0KSFiJt0suoz8ay9ivDXZRqsUih2GGnYj39tnJlDzRnRRa&#10;dS/Cu4OMEWw/0HGUxfSDmn1sr+diG0nXWepEdc/rQQHMfx6Ww66mBTu1c9T7P8r8NwAAAP//AwBQ&#10;SwMEFAAGAAgAAAAhAGsuBMbeAAAACgEAAA8AAABkcnMvZG93bnJldi54bWxMj8FOwzAQRO9I/IO1&#10;SNyoTWhKmsapAAnBgQulhx6deJtExOsodtr071lOcJydp9mZYju7XpxwDJ0nDfcLBQKp9rajRsP+&#10;6/UuAxGiIWt6T6jhggG25fVVYXLrz/SJp11sBIdQyI2GNsYhlzLULToTFn5AYu/oR2ciy7GRdjRn&#10;Dne9TJRaSWc64g+tGfClxfp7NzkN63jA54/hMk41VW/Hx+w92IeD1rc389MGRMQ5/sHwW5+rQ8md&#10;Kj+RDaJnvUrXjGpYJikIBpJU8aFiRy0zkGUh/08ofwAAAP//AwBQSwECLQAUAAYACAAAACEAtoM4&#10;kv4AAADhAQAAEwAAAAAAAAAAAAAAAAAAAAAAW0NvbnRlbnRfVHlwZXNdLnhtbFBLAQItABQABgAI&#10;AAAAIQA4/SH/1gAAAJQBAAALAAAAAAAAAAAAAAAAAC8BAABfcmVscy8ucmVsc1BLAQItABQABgAI&#10;AAAAIQAFmr88UgIAAJkEAAAOAAAAAAAAAAAAAAAAAC4CAABkcnMvZTJvRG9jLnhtbFBLAQItABQA&#10;BgAIAAAAIQBrLgTG3gAAAAoBAAAPAAAAAAAAAAAAAAAAAKwEAABkcnMvZG93bnJldi54bWxQSwUG&#10;AAAAAAQABADzAAAAtwUAAAAA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38CFB55B" wp14:editId="136D2746">
                <wp:simplePos x="0" y="0"/>
                <wp:positionH relativeFrom="column">
                  <wp:posOffset>1615440</wp:posOffset>
                </wp:positionH>
                <wp:positionV relativeFrom="paragraph">
                  <wp:posOffset>456565</wp:posOffset>
                </wp:positionV>
                <wp:extent cx="503555" cy="0"/>
                <wp:effectExtent l="0" t="76200" r="29845" b="95250"/>
                <wp:wrapNone/>
                <wp:docPr id="71" name="Gerade Verbindung mit Pfeil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71" o:spid="_x0000_s1026" type="#_x0000_t32" style="position:absolute;margin-left:127.2pt;margin-top:35.95pt;width:39.65pt;height:0;z-index:2517391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k16CAIAAPkDAAAOAAAAZHJzL2Uyb0RvYy54bWysU01vEzEQvSPxHyzf6W6KAiXKpoeE9oIg&#10;Ei33iT27a8lfGrvZ5N8zdtK0gLggcnDGO57xe2+el7cHZ8UeKZngOzm7aqVAr4I2fujk48Pduxsp&#10;UgavwQaPnTxikrert2+WU1zgdRiD1UiCm/i0mGInx5zjommSGtFBugoRPSf7QA4yb2loNMHE3Z1t&#10;rtv2QzMF0pGCwpT46+aUlKvav+9R5W99nzAL20nGlutKdd2VtVktYTEQxNGoMwz4BxQOjOdLL602&#10;kEE8kfmjlTOKQgp9vlLBNaHvjcLKgdnM2t/YfB8hYuXC4qR4kSn9v7bq635LwuhOfpxJ4cHxjO6R&#10;QKP4gbQzXj/5QTiTxbZHYwWfYsmmmBZcufZbOu9S3FLhf+jJlX9mJg5V5uNFZjxkofjjvH0/n8+l&#10;UM+p5qUuUsr3GJwoQSdTJjDDmNfBe55loFlVGfZfUuabufC5oFzqw52xto7UejGxHz+1c566AnZW&#10;byFz6CJzTX6QAuzAllWZassUrNGlvDRKx7S2JPbArmGz6TA9MHgpLKTMCWZUf0UKhvBLacGzgTSe&#10;imvqZDLWkJ1ujevkzaUaFiOC/uy1yMfI0nt+JLIgd6j5OmSAJaqUMhj7cjKTAT/Yv5xmVNYXJljf&#10;wFmtMrbToEq0C/pY59eUHfurkjm/hWLg13uOX7/Y1U8AAAD//wMAUEsDBBQABgAIAAAAIQDlvINE&#10;3gAAAAkBAAAPAAAAZHJzL2Rvd25yZXYueG1sTI9NT8MwDIbvk/gPkZG4benWjUHXdBpIiBOT9oG4&#10;eo3XVDROabKt8OsJ4gBH249eP2++7G0jztT52rGC8SgBQVw6XXOlYL97Gt6B8AFZY+OYFHySh2Vx&#10;Ncgx0+7CGzpvQyViCPsMFZgQ2kxKXxqy6EeuJY63o+sshjh2ldQdXmK4beQkSW6lxZrjB4MtPRoq&#10;37cnq+B5nb594YvUHwZXr7MN0YNBUurmul8tQATqwx8MP/pRHYrodHAn1l40Ciaz6TSiCubjexAR&#10;SNN0DuLwu5BFLv83KL4BAAD//wMAUEsBAi0AFAAGAAgAAAAhALaDOJL+AAAA4QEAABMAAAAAAAAA&#10;AAAAAAAAAAAAAFtDb250ZW50X1R5cGVzXS54bWxQSwECLQAUAAYACAAAACEAOP0h/9YAAACUAQAA&#10;CwAAAAAAAAAAAAAAAAAvAQAAX3JlbHMvLnJlbHNQSwECLQAUAAYACAAAACEAxD5NeggCAAD5AwAA&#10;DgAAAAAAAAAAAAAAAAAuAgAAZHJzL2Uyb0RvYy54bWxQSwECLQAUAAYACAAAACEA5byDRN4AAAAJ&#10;AQAADwAAAAAAAAAAAAAAAABiBAAAZHJzL2Rvd25yZXYueG1sUEsFBgAAAAAEAAQA8wAAAG0FAAAA&#10;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0C530EE" wp14:editId="67F2FEA3">
                <wp:simplePos x="0" y="0"/>
                <wp:positionH relativeFrom="column">
                  <wp:posOffset>2129790</wp:posOffset>
                </wp:positionH>
                <wp:positionV relativeFrom="paragraph">
                  <wp:posOffset>269875</wp:posOffset>
                </wp:positionV>
                <wp:extent cx="539750" cy="395605"/>
                <wp:effectExtent l="0" t="0" r="12700" b="23495"/>
                <wp:wrapNone/>
                <wp:docPr id="72" name="Textfeld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2" o:spid="_x0000_s1060" type="#_x0000_t202" style="position:absolute;margin-left:167.7pt;margin-top:21.25pt;width:42.5pt;height:31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OkBUQIAAJkEAAAOAAAAZHJzL2Uyb0RvYy54bWysVNtuGjEQfa/Uf7D83izXXFCWiBKlqhQl&#10;kZIqz8Zrw0pej2sbdunX99gLCUr7VJUH47kwnnPODNc3XWPYTvlQky358GzAmbKSqtquS/7j5e7L&#10;JWchClsJQ1aVfK8Cv5l//nTdupka0YZMpTxDERtmrSv5JkY3K4ogN6oR4Yycsghq8o2IMP26qLxo&#10;Ub0xxWgwOC9a8pXzJFUI8N72QT7P9bVWMj5qHVRkpuToLebT53OVzmJ+LWZrL9ymloc2xD900Yja&#10;4tG3UrciCrb19R+lmlp6CqTjmaSmIK1rqTIGoBkOPqB53ginMhaQE9wbTeH/lZUPuyfP6qrkFyPO&#10;rGig0YvqolamYnCBn9aFGdKeHRJj95U66Hz0BzgT7E77Jn0DEEMcTO/f2EU1JuGcjq8upohIhMZX&#10;0/PBNFUp3n/sfIjfFDUsXUruIV7mVOzuQ+xTjynpLUt3tTFZQGNZW/LzMcqnSCBTVymYjX1YGs92&#10;AhOAwamoTfg4MyJEBNBm/hx6OfkpOjMWDSb8Pc50i92qy3yNJ0cSVlTtwY2nfrqCk3c1ENzjgSfh&#10;MU4AjRWJjzi0IXRKhxtnG/K//uZP+VAZUc5ajGfJw8+t8Ap9f7fQ/2o4maR5zsZkejGC4U8jq9OI&#10;3TZLAv4hltHJfE350Ryv2lPzik1apFcRElbi7ZLL6I/GMvZrg12UarHIaZhhJ+K9fXYyFU90J4Ve&#10;ulfh3UHGCLYf6DjKYvZBzT6313OxjaTrLHWiuuf1oADmPw/LYVfTgp3aOev9H2X+GwAA//8DAFBL&#10;AwQUAAYACAAAACEAJD+Pb94AAAAKAQAADwAAAGRycy9kb3ducmV2LnhtbEyPwU7DMAyG70i8Q2Qk&#10;biyh7aCUphMgITjswuCwY9p4bUXjVE26dW+POcHR9qff319uFjeII06h96ThdqVAIDXe9tRq+Pp8&#10;vclBhGjImsETajhjgE11eVGawvoTfeBxF1vBIRQKo6GLcSykDE2HzoSVH5H4dvCTM5HHqZV2MicO&#10;d4NMlLqTzvTEHzoz4kuHzfdudhoe4h6ft+N5mhuq3w73+Xuw6V7r66vl6RFExCX+wfCrz+pQsVPt&#10;Z7JBDBrSdJ0xqiFL1iAYyBLFi5pJleUgq1L+r1D9AAAA//8DAFBLAQItABQABgAIAAAAIQC2gziS&#10;/gAAAOEBAAATAAAAAAAAAAAAAAAAAAAAAABbQ29udGVudF9UeXBlc10ueG1sUEsBAi0AFAAGAAgA&#10;AAAhADj9If/WAAAAlAEAAAsAAAAAAAAAAAAAAAAALwEAAF9yZWxzLy5yZWxzUEsBAi0AFAAGAAgA&#10;AAAhAF206QFRAgAAmQQAAA4AAAAAAAAAAAAAAAAALgIAAGRycy9lMm9Eb2MueG1sUEsBAi0AFAAG&#10;AAgAAAAhACQ/j2/eAAAACgEAAA8AAAAAAAAAAAAAAAAAqwQAAGRycy9kb3ducmV2LnhtbFBLBQYA&#10;AAAABAAEAPMAAAC2BQAAAAA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7E4F4B9D" wp14:editId="4314C33E">
                <wp:simplePos x="0" y="0"/>
                <wp:positionH relativeFrom="column">
                  <wp:posOffset>2691765</wp:posOffset>
                </wp:positionH>
                <wp:positionV relativeFrom="paragraph">
                  <wp:posOffset>456565</wp:posOffset>
                </wp:positionV>
                <wp:extent cx="503555" cy="0"/>
                <wp:effectExtent l="0" t="76200" r="29845" b="95250"/>
                <wp:wrapNone/>
                <wp:docPr id="73" name="Gerade Verbindung mit Pfeil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73" o:spid="_x0000_s1026" type="#_x0000_t32" style="position:absolute;margin-left:211.95pt;margin-top:35.95pt;width:39.65pt;height:0;z-index:2517411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xoPCAIAAPkDAAAOAAAAZHJzL2Uyb0RvYy54bWysU01vEzEQvSPxHyzf6W5aBUqUTQ8J7QVB&#10;JAr3ie3dteQvzbjZ5N8zdtK0gLggcnDGO57xe2+el3cH78TeINkYOjm7aqUwQUVtw9DJ74/3726l&#10;oAxBg4vBdPJoSN6t3r5ZTmlhruMYnTYouEmgxZQ6OeacFk1DajQe6ComEzjZR/SQeYtDoxEm7u5d&#10;c92275spok4YlSHir5tTUq5q/743Kn/tezJZuE4ytlxXrOuurM1qCYsBIY1WnWHAP6DwYANfemm1&#10;gQziCe0frbxVGCn2+UpF38S+t8pUDsxm1v7G5tsIyVQuLA6li0z0/9qqL/stCqs7+eFGigCeZ/Rg&#10;ELQRPwzubNBPYRDeZrHtjXWCT7FkU6IFV67DFs87Slss/A89+vLPzMShyny8yGwOWSj+OG9v5vO5&#10;FOo51bzUJaT8YKIXJegkZQQ7jHkdQ+BZRpxVlWH/mTLfzIXPBeXSEO+tc3WkLoiJ/fixnfPUFbCz&#10;egeZQ5+YK4VBCnADW1ZlrC0pOqtLeWlER1o7FHtg17DZdJweGbwUDihzghnVX5GCIfxSWvBsgMZT&#10;cU2dTMYastOd9Z28vVTDYjSgPwUt8jGx9IEfiSzIvdF8nWGAJaqUMlj3cjKjhTC4v5xmVC4UJqa+&#10;gbNaZWynQZVoF/Wxzq8pO/ZXJXN+C8XAr/ccv36xq58AAAD//wMAUEsDBBQABgAIAAAAIQDH3da7&#10;3QAAAAkBAAAPAAAAZHJzL2Rvd25yZXYueG1sTI9NT8MwDIbvSPyHyEjcWLqO8VGaTgMJcWLSBoir&#10;15imonFKk22FX48RBzhZth+9flwuRt+pPQ2xDWxgOslAEdfBttwYeH66P7sCFROyxS4wGfikCIvq&#10;+KjEwoYDr2m/SY2SEI4FGnAp9YXWsXbkMU5CTyy7tzB4TNIOjbYDHiTcdzrPsgvtsWW54LCnO0f1&#10;+2bnDTysZq9f+Kjth8Ply3xNdOuQjDk9GZc3oBKN6Q+GH31Rh0qctmHHNqrOwHk+uxbUwOVUqgDz&#10;bJaD2v4OdFXq/x9U3wAAAP//AwBQSwECLQAUAAYACAAAACEAtoM4kv4AAADhAQAAEwAAAAAAAAAA&#10;AAAAAAAAAAAAW0NvbnRlbnRfVHlwZXNdLnhtbFBLAQItABQABgAIAAAAIQA4/SH/1gAAAJQBAAAL&#10;AAAAAAAAAAAAAAAAAC8BAABfcmVscy8ucmVsc1BLAQItABQABgAIAAAAIQBCvxoPCAIAAPkDAAAO&#10;AAAAAAAAAAAAAAAAAC4CAABkcnMvZTJvRG9jLnhtbFBLAQItABQABgAIAAAAIQDH3da7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277B3B35" wp14:editId="3D9B3479">
                <wp:simplePos x="0" y="0"/>
                <wp:positionH relativeFrom="column">
                  <wp:posOffset>-22860</wp:posOffset>
                </wp:positionH>
                <wp:positionV relativeFrom="paragraph">
                  <wp:posOffset>793750</wp:posOffset>
                </wp:positionV>
                <wp:extent cx="539750" cy="395605"/>
                <wp:effectExtent l="19050" t="19050" r="12700" b="23495"/>
                <wp:wrapNone/>
                <wp:docPr id="74" name="Textfeld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4" o:spid="_x0000_s1061" type="#_x0000_t202" style="position:absolute;margin-left:-1.8pt;margin-top:62.5pt;width:42.5pt;height:31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d6mVAIAAJoEAAAOAAAAZHJzL2Uyb0RvYy54bWysVMFOGzEQvVfqP1i+l01ClkDEBqUgqkoI&#10;kKDi7HhtspLX49pOdtOv77M3gYj2VDUHx54Zj+e9N7OXV31r2Fb50JCt+PhkxJmykurGvlb8x/Pt&#10;l3POQhS2FoasqvhOBX61+PzpsnNzNaE1mVp5hiQ2zDtX8XWMbl4UQa5VK8IJOWXh1ORbEXH0r0Xt&#10;RYfsrSkmo9FZ0ZGvnSepQoD1ZnDyRc6vtZLxQeugIjMVR20xrz6vq7QWi0sxf/XCrRu5L0P8QxWt&#10;aCwefUt1I6JgG9/8kaptpKdAOp5IagvSupEqYwCa8egDmqe1cCpjATnBvdEU/l9aeb999KypKz6b&#10;cmZFC42eVR+1MjWDCfx0LswR9uQQGPuv1EPngz3AmGD32rfpH4AY/GB698YusjEJY3l6MSvhkXCd&#10;XpRnozJlKd4vOx/iN0UtS5uKe4iXORXbuxCH0ENIesvSbWNMFtBY1lV8cl7OynwjkGnq5E1xYReu&#10;jWdbgRZA59TUJYCcGREiHKgz//bFHF1FacaiwkTAADTtYr/qM2Gnuf5kWlG9AzmehvYKTt42gHCH&#10;Bx6FRz8BNWYkPmDRhlAq7Xecrcn/+ps9xUNmeDnr0J8VDz83wivU/d2iAS7G02lq6HyYlrMJDv7Y&#10;szr22E17TcA/xjQ6mbcpPprDVntqXzBKy/QqXMJKvF1xGf3hcB2HucEwSrVc5jA0sRPxzj45mZIn&#10;upNEz/2L8G6vYwTb93ToZTH/IOcQOwi63ETSTdb6nde9AhiA3C37YU0TdnzOUe+flMVvAAAA//8D&#10;AFBLAwQUAAYACAAAACEA1dADj98AAAAJAQAADwAAAGRycy9kb3ducmV2LnhtbEyPTU+EMBCG7yb+&#10;h2ZMvO2WBRcJUjbGuIkXD+LHeix0BCKdEtpd0F/veNLjvPPk/Sh2ix3ECSffO1KwWUcgkBpnemoV&#10;vDzvVxkIHzQZPThCBV/oYVeenxU6N26mJzxVoRVsQj7XCroQxlxK33RotV+7EYl/H26yOvA5tdJM&#10;emZzO8g4ilJpdU+c0OkR7zpsPqujVVDvx+/48ZA+vOLbPKb378lWVgelLi+W2xsQAZfwB8Nvfa4O&#10;JXeq3ZGMF4OCVZIyyXq85U0MZJsrEDUL2XUCsizk/wXlDwAAAP//AwBQSwECLQAUAAYACAAAACEA&#10;toM4kv4AAADhAQAAEwAAAAAAAAAAAAAAAAAAAAAAW0NvbnRlbnRfVHlwZXNdLnhtbFBLAQItABQA&#10;BgAIAAAAIQA4/SH/1gAAAJQBAAALAAAAAAAAAAAAAAAAAC8BAABfcmVscy8ucmVsc1BLAQItABQA&#10;BgAIAAAAIQAe/d6mVAIAAJoEAAAOAAAAAAAAAAAAAAAAAC4CAABkcnMvZTJvRG9jLnhtbFBLAQIt&#10;ABQABgAIAAAAIQDV0AOP3wAAAAkBAAAPAAAAAAAAAAAAAAAAAK4EAABkcnMvZG93bnJldi54bWxQ&#10;SwUGAAAAAAQABADzAAAAugUAAAAA&#10;" filled="f" strokecolor="windowText" strokeweight="2.2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3A99B822" wp14:editId="3639C76B">
                <wp:simplePos x="0" y="0"/>
                <wp:positionH relativeFrom="column">
                  <wp:posOffset>537845</wp:posOffset>
                </wp:positionH>
                <wp:positionV relativeFrom="paragraph">
                  <wp:posOffset>984885</wp:posOffset>
                </wp:positionV>
                <wp:extent cx="503555" cy="0"/>
                <wp:effectExtent l="38100" t="76200" r="0" b="95250"/>
                <wp:wrapNone/>
                <wp:docPr id="75" name="Gerade Verbindung mit Pfeil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75" o:spid="_x0000_s1026" type="#_x0000_t32" style="position:absolute;margin-left:42.35pt;margin-top:77.55pt;width:39.65pt;height:0;flip:x;z-index:251743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qAIDgIAAAMEAAAOAAAAZHJzL2Uyb0RvYy54bWysU01vEzEQvSPxHyzfyW6LAmWVTQ8JLQcE&#10;kVq4T+zxriV/yXazyb9n7E1DAXFB7MEa73ie33szXt0erWEHjEl71/OrRcsZOuGldkPPvz3evbnh&#10;LGVwEox32PMTJn67fv1qNYUOr/3ojcTICMSlbgo9H3MOXdMkMaKFtPABHSWVjxYybePQyAgToVvT&#10;XLftu2byUYboBaZEf7dzkq8rvlIo8lelEmZmek7ccl1jXfdlbdYr6IYIYdTiTAP+gYUF7ejSC9QW&#10;MrCnqP+AslpEn7zKC+Ft45XSAqsGUnPV/qbmYYSAVQuZk8LFpvT/YMWXwy4yLXv+fsmZA0s9uscI&#10;Etl3jHvt5JMbmNWZ7RRqw+gUWTaF1FHlxu3ieZfCLhb9RxUtU0aHTzQN1RHSyI7V8NPFcDxmJujn&#10;sn27XNK94jnVzAgFKcSU79FbVoKepxxBD2PeeOeoqz7O6HD4nDJxoMLnglLs/J02pjbXODYRlw/t&#10;kvovgGZMGcgU2kCqkxs4AzPQ8IocK+HkjZalvAClU9qYyA5A80NjJ/30SOQ5M5AyJUhR/YopROGX&#10;0sJnC2mci2tqHjdyk2beaNvzm0s1dCOC/Ogky6dATXD0XHhhblHSdUgES1QlZdDm58kcNbjB/OU0&#10;sTKuKMH6Gs5ulQbOLSvR3stT7WRTdjRpVcz5VZRRfrmn+OXbXf8AAAD//wMAUEsDBBQABgAIAAAA&#10;IQCmFpm/3QAAAAoBAAAPAAAAZHJzL2Rvd25yZXYueG1sTI9BS8QwEIXvgv8hjODNTSu761KbLqJ4&#10;ERG7KnpMm7EtJpOSZLf13zsLgh7nzeO975Xb2VlxwBAHTwryRQYCqfVmoE7B68v9xQZETJqMtp5Q&#10;wTdG2FanJ6UujJ+oxsMudYJDKBZaQZ/SWEgZ2x6djgs/IvHv0wenE5+hkyboicOdlZdZtpZOD8QN&#10;vR7xtsf2a7d3Cjb1+/xQfzR5Nt01+fPTo/V1eFPq/Gy+uQaRcE5/ZjjiMzpUzNT4PZkoLGcsr9jJ&#10;+mqVgzga1kse1/wqsirl/wnVDwAAAP//AwBQSwECLQAUAAYACAAAACEAtoM4kv4AAADhAQAAEwAA&#10;AAAAAAAAAAAAAAAAAAAAW0NvbnRlbnRfVHlwZXNdLnhtbFBLAQItABQABgAIAAAAIQA4/SH/1gAA&#10;AJQBAAALAAAAAAAAAAAAAAAAAC8BAABfcmVscy8ucmVsc1BLAQItABQABgAIAAAAIQCmIqAIDgIA&#10;AAMEAAAOAAAAAAAAAAAAAAAAAC4CAABkcnMvZTJvRG9jLnhtbFBLAQItABQABgAIAAAAIQCmFpm/&#10;3QAAAAoBAAAPAAAAAAAAAAAAAAAAAGgEAABkcnMvZG93bnJldi54bWxQSwUGAAAAAAQABADzAAAA&#10;cgUAAAAA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3780CCCA" wp14:editId="633D42B6">
                <wp:simplePos x="0" y="0"/>
                <wp:positionH relativeFrom="column">
                  <wp:posOffset>1053465</wp:posOffset>
                </wp:positionH>
                <wp:positionV relativeFrom="paragraph">
                  <wp:posOffset>793750</wp:posOffset>
                </wp:positionV>
                <wp:extent cx="539750" cy="395605"/>
                <wp:effectExtent l="0" t="0" r="12700" b="23495"/>
                <wp:wrapNone/>
                <wp:docPr id="76" name="Textfeld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6" o:spid="_x0000_s1062" type="#_x0000_t202" style="position:absolute;margin-left:82.95pt;margin-top:62.5pt;width:42.5pt;height:31.1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pKUUQIAAJkEAAAOAAAAZHJzL2Uyb0RvYy54bWysVE1vGjEQvVfqf7B8b5aPQBKUJaKJUlWK&#10;kkhJlbPx2rCS1+Pahl366/vsBYLSnqpyMJ4PxvPem+H6pmsM2yofarIlH54NOFNWUlXbVcl/vN5/&#10;ueQsRGErYciqku9U4Dfzz5+uWzdTI1qTqZRnKGLDrHUlX8foZkUR5Fo1IpyRUxZBTb4REaZfFZUX&#10;Lao3phgNBtOiJV85T1KFAO9dH+TzXF9rJeOT1kFFZkqO3mI+fT6X6Szm12K28sKta7lvQ/xDF42o&#10;LR49lroTUbCNr/8o1dTSUyAdzyQ1BWldS5UxAM1w8AHNy1o4lbGAnOCONIX/V1Y+bp89q6uSX0w5&#10;s6KBRq+qi1qZisEFfloXZkh7cUiM3VfqoPPBH+BMsDvtm/QNQAxxML07sotqTMI5GV9dTBCRCI2v&#10;JtPBJFUp3n/sfIjfFDUsXUruIV7mVGwfQuxTDynpLUv3tTFZQGNZW/LpGOVTJJCpqxTMxi7cGs+2&#10;AhOAwamoTfg4MyJEBNBm/ux7OfkpOjMWDSb8Pc50i92yy3yNj+QsqdqBG0/9dAUn72sgeMADz8Jj&#10;nAAaKxKfcGhD6JT2N87W5H/9zZ/yoTKinLUYz5KHnxvhFfr+bqH/1fD8PM1zNs4nFyMY/jSyPI3Y&#10;TXNLwD/EMjqZryk/msNVe2resEmL9CpCwkq8XXIZ/cG4jf3aYBelWixyGmbYifhgX5xMxRPdSaHX&#10;7k14t5cxgu1HOoyymH1Qs8/t9VxsIuk6S52o7nndK4D5z8Oy39W0YKd2znr/R5n/BgAA//8DAFBL&#10;AwQUAAYACAAAACEA3jT7gN0AAAALAQAADwAAAGRycy9kb3ducmV2LnhtbExPQW7CMBC8V+IP1lbi&#10;VpyCgBDiIFoJtYdeSnvg6MRLEhGvI9uB8PtuT+1pd2ZHszP5brSduKIPrSMFz7MEBFLlTEu1gu+v&#10;w1MKIkRNRneOUMEdA+yKyUOuM+Nu9InXY6wFm1DItIImxj6TMlQNWh1mrkfi29l5qyNDX0vj9Y3N&#10;bSfnSbKSVrfEHxrd42uD1eU4WAWbeMKXj/7uh4rKt/M6fQ9mcVJq+jjutyAijvFPDL/xOToUnKl0&#10;A5kgOsar5YalvMyXXIoVPJkpmUnXC5BFLv93KH4AAAD//wMAUEsBAi0AFAAGAAgAAAAhALaDOJL+&#10;AAAA4QEAABMAAAAAAAAAAAAAAAAAAAAAAFtDb250ZW50X1R5cGVzXS54bWxQSwECLQAUAAYACAAA&#10;ACEAOP0h/9YAAACUAQAACwAAAAAAAAAAAAAAAAAvAQAAX3JlbHMvLnJlbHNQSwECLQAUAAYACAAA&#10;ACEAQGqSlFECAACZBAAADgAAAAAAAAAAAAAAAAAuAgAAZHJzL2Uyb0RvYy54bWxQSwECLQAUAAYA&#10;CAAAACEA3jT7gN0AAAALAQAADwAAAAAAAAAAAAAAAACrBAAAZHJzL2Rvd25yZXYueG1sUEsFBgAA&#10;AAAEAAQA8wAAALUFAAAAAA=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9444FDD" wp14:editId="3CB89313">
                <wp:simplePos x="0" y="0"/>
                <wp:positionH relativeFrom="column">
                  <wp:posOffset>2129790</wp:posOffset>
                </wp:positionH>
                <wp:positionV relativeFrom="paragraph">
                  <wp:posOffset>793750</wp:posOffset>
                </wp:positionV>
                <wp:extent cx="539750" cy="395605"/>
                <wp:effectExtent l="0" t="0" r="12700" b="23495"/>
                <wp:wrapNone/>
                <wp:docPr id="77" name="Textfeld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77" o:spid="_x0000_s1063" type="#_x0000_t202" style="position:absolute;margin-left:167.7pt;margin-top:62.5pt;width:42.5pt;height:31.1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zwMUQIAAJkEAAAOAAAAZHJzL2Uyb0RvYy54bWysVE1vGjEQvVfqf7B8b5aPEBKUJaKJUlWK&#10;kkhJlbPx2rCS1+Pahl366/vsBYLSnqpyMJ4PxvPem+H6pmsM2yofarIlH54NOFNWUlXbVcl/vN5/&#10;ueQsRGErYciqku9U4Dfzz5+uWzdTI1qTqZRnKGLDrHUlX8foZkUR5Fo1IpyRUxZBTb4REaZfFZUX&#10;Lao3phgNBhdFS75ynqQKAd67Psjnub7WSsYnrYOKzJQcvcV8+nwu01nMr8Vs5YVb13LfhviHLhpR&#10;Wzx6LHUnomAbX/9Rqqmlp0A6nklqCtK6lipjAJrh4AOal7VwKmMBOcEdaQr/r6x83D57Vlcln045&#10;s6KBRq+qi1qZisEFfloXZkh7cUiM3VfqoPPBH+BMsDvtm/QNQAxxML07sotqTMI5GV9NJ4hIhMZX&#10;k4vBJFUp3n/sfIjfFDUsXUruIV7mVGwfQuxTDynpLUv3tTFZQGNZW/KLMcqnSCBTVymYjV24NZ5t&#10;BSYAg1NRm/BxZkSICKDN/Nn3cvJTdGYsGkz4e5zpFrtll/kaH8lZUrUDN5766QpO3tdA8IAHnoXH&#10;OAE0ViQ+4dCG0Cntb5ytyf/6mz/lQ2VEOWsxniUPPzfCK/T93UL/q+H5eZrnbJxPpiMY/jSyPI3Y&#10;TXNLwD/EMjqZryk/msNVe2resEmL9CpCwkq8XXIZ/cG4jf3aYBelWixyGmbYifhgX5xMxRPdSaHX&#10;7k14t5cxgu1HOoyymH1Qs8/t9VxsIuk6S52o7nndK4D5z8Oy39W0YKd2znr/R5n/BgAA//8DAFBL&#10;AwQUAAYACAAAACEAzirDBN8AAAALAQAADwAAAGRycy9kb3ducmV2LnhtbEyPwU7DMBBE70j8g7VI&#10;3KhD0tKQxqkACcGBC4VDj068TaLG68h22vTvWU5w3Jmn2ZlyO9tBnNCH3pGC+0UCAqlxpqdWwffX&#10;610OIkRNRg+OUMEFA2yr66tSF8ad6RNPu9gKDqFQaAVdjGMhZWg6tDos3IjE3sF5qyOfvpXG6zOH&#10;20GmSfIgre6JP3R6xJcOm+Nusgoe4x6fP8aLnxqq3w7r/D2YbK/U7c38tAERcY5/MPzW5+pQcafa&#10;TWSCGBRk2WrJKBvpikcxsUwTVmpW8nUGsirl/w3VDwAAAP//AwBQSwECLQAUAAYACAAAACEAtoM4&#10;kv4AAADhAQAAEwAAAAAAAAAAAAAAAAAAAAAAW0NvbnRlbnRfVHlwZXNdLnhtbFBLAQItABQABgAI&#10;AAAAIQA4/SH/1gAAAJQBAAALAAAAAAAAAAAAAAAAAC8BAABfcmVscy8ucmVsc1BLAQItABQABgAI&#10;AAAAIQDqjzwMUQIAAJkEAAAOAAAAAAAAAAAAAAAAAC4CAABkcnMvZTJvRG9jLnhtbFBLAQItABQA&#10;BgAIAAAAIQDOKsME3wAAAAsBAAAPAAAAAAAAAAAAAAAAAKsEAABkcnMvZG93bnJldi54bWxQSwUG&#10;AAAAAAQABADzAAAAtwUAAAAA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7CF2CB27" wp14:editId="09689D5E">
                <wp:simplePos x="0" y="0"/>
                <wp:positionH relativeFrom="column">
                  <wp:posOffset>2701290</wp:posOffset>
                </wp:positionH>
                <wp:positionV relativeFrom="paragraph">
                  <wp:posOffset>984885</wp:posOffset>
                </wp:positionV>
                <wp:extent cx="503555" cy="0"/>
                <wp:effectExtent l="38100" t="76200" r="0" b="95250"/>
                <wp:wrapNone/>
                <wp:docPr id="78" name="Gerade Verbindung mit Pfeil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78" o:spid="_x0000_s1026" type="#_x0000_t32" style="position:absolute;margin-left:212.7pt;margin-top:77.55pt;width:39.65pt;height:0;flip:x;z-index:251746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78aDgIAAAMEAAAOAAAAZHJzL2Uyb0RvYy54bWysU01vEzEQvSPxHyzfyW6LAmWVTQ8JLQcE&#10;kVq4T+zxriV/yXazyb9n7E1DAXFB7MEa73ie35s3Xt0erWEHjEl71/OrRcsZOuGldkPPvz3evbnh&#10;LGVwEox32PMTJn67fv1qNYUOr/3ojcTICMSlbgo9H3MOXdMkMaKFtPABHSWVjxYybePQyAgToVvT&#10;XLftu2byUYboBaZEf7dzkq8rvlIo8lelEmZmek7ccl1jXfdlbdYr6IYIYdTiTAP+gYUF7ejSC9QW&#10;MrCnqP+AslpEn7zKC+Ft45XSAqsGUnPV/qbmYYSAVQs1J4VLm9L/gxVfDrvItOz5e3LKgSWP7jGC&#10;RPYd4147+eQGZnVmO4XaMDpFLZtC6qhy43bxvEthF4v+o4qWKaPDJ5qG2hHSyI614adLw/GYmaCf&#10;y/btcrnkTDynmhmhIIWY8j16y0rQ85Qj6GHMG+8cuerjjA6HzykTByp8LijFzt9pY6q5xrGJuHxo&#10;l+S/AJoxZSBTaAOpTm7gDMxAwytyrISTN1qW8gKUTmljIjsAzQ+NnfTTI5HnzEDKlCBF9StNIQq/&#10;lBY+W0jjXFxT87hRN2nmjbY9v7lUQzciyI9OsnwKZIKj58ILc4uSrkMiWKIqKYM2P0/mqMEN5i+n&#10;iZVxRQnW13DuVjFwtqxEey9P1cmm7GjSqpjzqyij/HJP8cu3u/4BAAD//wMAUEsDBBQABgAIAAAA&#10;IQDebXVH3gAAAAsBAAAPAAAAZHJzL2Rvd25yZXYueG1sTI9NS8QwEIbvgv8hjODNTbq0utSmiyhe&#10;RMSuih7TZmyL+ShJdlv/vSMs6HHmfXjnmWq7WMMOGOLonYRsJYCh67weXS/h9eX+YgMsJuW0Mt6h&#10;hG+MsK1PTypVaj+7Bg+71DMqcbFUEoaUppLz2A1oVVz5CR1lnz5YlWgMPddBzVRuDV8LccmtGh1d&#10;GNSEtwN2X7u9lbBp3peH5qPNxHzXZs9Pj8Y34U3K87Pl5hpYwiX9wfCrT+pQk1Pr905HZiTk6yIn&#10;lIKiyIARUYj8Clh73PC64v9/qH8AAAD//wMAUEsBAi0AFAAGAAgAAAAhALaDOJL+AAAA4QEAABMA&#10;AAAAAAAAAAAAAAAAAAAAAFtDb250ZW50X1R5cGVzXS54bWxQSwECLQAUAAYACAAAACEAOP0h/9YA&#10;AACUAQAACwAAAAAAAAAAAAAAAAAvAQAAX3JlbHMvLnJlbHNQSwECLQAUAAYACAAAACEAneO/Gg4C&#10;AAADBAAADgAAAAAAAAAAAAAAAAAuAgAAZHJzL2Uyb0RvYy54bWxQSwECLQAUAAYACAAAACEA3m11&#10;R94AAAALAQAADwAAAAAAAAAAAAAAAABo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E284CED" wp14:editId="1B1C0EEB">
                <wp:simplePos x="0" y="0"/>
                <wp:positionH relativeFrom="column">
                  <wp:posOffset>1610995</wp:posOffset>
                </wp:positionH>
                <wp:positionV relativeFrom="paragraph">
                  <wp:posOffset>984885</wp:posOffset>
                </wp:positionV>
                <wp:extent cx="503555" cy="0"/>
                <wp:effectExtent l="38100" t="76200" r="0" b="95250"/>
                <wp:wrapNone/>
                <wp:docPr id="79" name="Gerade Verbindung mit Pfeil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79" o:spid="_x0000_s1026" type="#_x0000_t32" style="position:absolute;margin-left:126.85pt;margin-top:77.55pt;width:39.65pt;height:0;flip:x;z-index:2517473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MTKDwIAAAMEAAAOAAAAZHJzL2Uyb0RvYy54bWysU01vEzEQvSPxHyzfyW6LAu0qmx4SWg4I&#10;IlG4T/yxa8lfGrvZ5N8z9qahgLgg9mCNdzzP7808r+6OzrKDwmSC7/nVouVMeRGk8UPPvz3ev7nh&#10;LGXwEmzwqucnlfjd+vWr1RQ7dR3GYKVCRiA+dVPs+Zhz7JomiVE5SIsQlaekDugg0xaHRiJMhO5s&#10;c92275opoIwYhEqJ/m7nJF9XfK2VyF+0Tioz23PiluuKdd2XtVmvoBsQ4mjEmQb8AwsHxtOlF6gt&#10;ZGBPaP6AckZgSEHnhQiuCVoboaoGUnPV/qbm6whRVS3UnBQvbUr/D1Z8PuyQGdnz97eceXA0oweF&#10;IBX7rnBvvHzyA3Mms51WxjI6RS2bYuqocuN3eN6luMOi/6jRMW1N/EhuqB0hjexYG366NFwdMxP0&#10;c9m+XS6XnInnVDMjFKSIKT+o4FgJep4yghnGvAne01QDzuhw+JQycaDC54JS7MO9sbYO13o2EZfb&#10;dknzF0Ae0xYyhS6S6uQHzsAOZF6RsRJOwRpZygtQOqWNRXYA8g/ZTobpkchzZiFlSpCi+pWmEIVf&#10;SgufLaRxLq6p2W7UTfK8Na7nN5dq6EYF8oOXLJ8iDcHTc+GFuVOSrlNEsERVUgZjf57MaMAP9i+n&#10;iZX1RYmqr+HcrTLAeWQl2gd5qpNsyo6cVsWcX0Wx8ss9xS/f7voHAAAA//8DAFBLAwQUAAYACAAA&#10;ACEAmDnx2t4AAAALAQAADwAAAGRycy9kb3ducmV2LnhtbEyPQUvEMBCF74L/IYzgzU27pbrUposo&#10;XkTErooe02Zsi82kJNlt/feOsKDHee/jzXvldrGjOKAPgyMF6SoBgdQ6M1Cn4PXl/mIDIkRNRo+O&#10;UME3BthWpyelLoybqcbDLnaCQygUWkEf41RIGdoerQ4rNyGx9+m81ZFP30nj9czhdpTrJLmUVg/E&#10;H3o94W2P7ddubxVs6vflof5o0mS+a9Lnp8fR1f5NqfOz5eYaRMQl/sHwW5+rQ8WdGrcnE8SoYJ1n&#10;V4yykecpCCayLON1zVGRVSn/b6h+AAAA//8DAFBLAQItABQABgAIAAAAIQC2gziS/gAAAOEBAAAT&#10;AAAAAAAAAAAAAAAAAAAAAABbQ29udGVudF9UeXBlc10ueG1sUEsBAi0AFAAGAAgAAAAhADj9If/W&#10;AAAAlAEAAAsAAAAAAAAAAAAAAAAALwEAAF9yZWxzLy5yZWxzUEsBAi0AFAAGAAgAAAAhALFUxMoP&#10;AgAAAwQAAA4AAAAAAAAAAAAAAAAALgIAAGRycy9lMm9Eb2MueG1sUEsBAi0AFAAGAAgAAAAhAJg5&#10;8dreAAAACwEAAA8AAAAAAAAAAAAAAAAAaQQAAGRycy9kb3ducmV2LnhtbFBLBQYAAAAABAAEAPMA&#10;AAB0BQAAAAA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0ED88F67" wp14:editId="25020928">
                <wp:simplePos x="0" y="0"/>
                <wp:positionH relativeFrom="column">
                  <wp:posOffset>3221990</wp:posOffset>
                </wp:positionH>
                <wp:positionV relativeFrom="paragraph">
                  <wp:posOffset>269875</wp:posOffset>
                </wp:positionV>
                <wp:extent cx="539750" cy="395605"/>
                <wp:effectExtent l="0" t="0" r="12700" b="23495"/>
                <wp:wrapNone/>
                <wp:docPr id="80" name="Textfeld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0" o:spid="_x0000_s1064" type="#_x0000_t202" style="position:absolute;margin-left:253.7pt;margin-top:21.25pt;width:42.5pt;height:31.1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lAzUgIAAJkEAAAOAAAAZHJzL2Uyb0RvYy54bWysVMFuGjEQvVfqP1i+l4UQSIKyRDQRVSWU&#10;REqqnI3XDit5Pa5t2KVf32cvJCjtqSoH45k3jGfem+H6pmsM2ykfarIlHw2GnCkrqarta8l/PC+/&#10;XHIWorCVMGRVyfcq8Jv550/XrZupM9qQqZRnSGLDrHUl38ToZkUR5EY1IgzIKQtQk29EhOlfi8qL&#10;FtkbU5wNh9OiJV85T1KFAO9dD/J5zq+1kvFB66AiMyVHbTGfPp/rdBbzazF79cJtankoQ/xDFY2o&#10;LR59S3UnomBbX/+Rqqmlp0A6DiQ1BWldS5V7QDej4YdunjbCqdwLyAnujabw/9LK+92jZ3VV8kvQ&#10;Y0UDjZ5VF7UyFYML/LQuzBD25BAYu6/UQeejP8CZ2u60b9I3GmLAkWr/xi6yMQnnZHx1MQEiAY2v&#10;JtPhJGUp3n/sfIjfFDUsXUruIV7mVOxWIfahx5D0lqVlbUwW0FjWlnw6RvqEBDJ1lcBs7MOt8Wwn&#10;MAEYnIra1B9nRoQIAGXmz6GWk5+iMmNRYOq/7zPdYrfuMl/jyyMJa6r24MZTP13ByWWNDlZ44FF4&#10;jBOaxorEBxzaECqlw42zDflff/OneKgMlLMW41ny8HMrvELd3y30vxqdnyNtzMb55OIMhj9F1qeI&#10;3Ta3hP5HWEYn8zXFR3O8ak/NCzZpkV4FJKzE2yWX0R+N29ivDXZRqsUih2GGnYgr++RkSp7oTgo9&#10;dy/Cu4OMEWzf03GUxeyDmn1sr+diG0nXWepEdc/rQQHMfx6Ww66mBTu1c9T7P8r8NwAAAP//AwBQ&#10;SwMEFAAGAAgAAAAhAOUeDBLeAAAACgEAAA8AAABkcnMvZG93bnJldi54bWxMj8FOwzAMhu9IvENk&#10;JG4sobSsK00nQEJw4MLgsGPaeG1F41RNunVvjznB0fan399fbhc3iCNOofek4XalQCA13vbUavj6&#10;fLnJQYRoyJrBE2o4Y4BtdXlRmsL6E33gcRdbwSEUCqOhi3EspAxNh86ElR+R+HbwkzORx6mVdjIn&#10;DneDTJS6l870xB86M+Jzh833bnYaNnGPT+/jeZobql8P6/wt2Lu91tdXy+MDiIhL/IPhV5/VoWKn&#10;2s9kgxg0ZGqdMqohTTIQDGSbhBc1kyrNQVal/F+h+gEAAP//AwBQSwECLQAUAAYACAAAACEAtoM4&#10;kv4AAADhAQAAEwAAAAAAAAAAAAAAAAAAAAAAW0NvbnRlbnRfVHlwZXNdLnhtbFBLAQItABQABgAI&#10;AAAAIQA4/SH/1gAAAJQBAAALAAAAAAAAAAAAAAAAAC8BAABfcmVscy8ucmVsc1BLAQItABQABgAI&#10;AAAAIQD6alAzUgIAAJkEAAAOAAAAAAAAAAAAAAAAAC4CAABkcnMvZTJvRG9jLnhtbFBLAQItABQA&#10;BgAIAAAAIQDlHgwS3gAAAAoBAAAPAAAAAAAAAAAAAAAAAKwEAABkcnMvZG93bnJldi54bWxQSwUG&#10;AAAAAAQABADzAAAAtwUAAAAA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54ECAD8" wp14:editId="7AC889BF">
                <wp:simplePos x="0" y="0"/>
                <wp:positionH relativeFrom="column">
                  <wp:posOffset>3783965</wp:posOffset>
                </wp:positionH>
                <wp:positionV relativeFrom="paragraph">
                  <wp:posOffset>456565</wp:posOffset>
                </wp:positionV>
                <wp:extent cx="503555" cy="0"/>
                <wp:effectExtent l="0" t="76200" r="29845" b="95250"/>
                <wp:wrapNone/>
                <wp:docPr id="81" name="Gerade Verbindung mit Pfeil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81" o:spid="_x0000_s1026" type="#_x0000_t32" style="position:absolute;margin-left:297.95pt;margin-top:35.95pt;width:39.65pt;height:0;z-index:2517493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UlFnBwIAAPkDAAAOAAAAZHJzL2Uyb0RvYy54bWysU01vEzEQvSPxHyzfySZFQWWVTQ8J7QVB&#10;JAr3iT27a8lfGrvZ5N8zdtK0gLggcnDGO57xe2+eV3dHZ8UBKZngO7mYzaVAr4I2fujk98f7d7dS&#10;pAxegw0eO3nCJO/Wb9+sptjiTRiD1UiCm/jUTrGTY86xbZqkRnSQZiGi52QfyEHmLQ2NJpi4u7PN&#10;zXz+oZkC6UhBYUr8dXtOynXt3/eo8te+T5iF7SRjy3Wluu7L2qxX0A4EcTTqAgP+AYUD4/nSa6st&#10;ZBBPZP5o5YyikEKfZyq4JvS9UVg5MJvF/Dc230aIWLmwOCleZUr/r636ctiRMLqTtwspPDie0QMS&#10;aBQ/kPbG6yc/CGey2PVorOBTLNkUU8uVG7+jyy7FHRX+x55c+Wdm4lhlPl1lxmMWij8u5++Xy6UU&#10;6jnVvNRFSvkBgxMl6GTKBGYY8yZ4z7MMtKgqw+FzynwzFz4XlEt9uDfW1pFaLyb248f5kqeugJ3V&#10;W8gcushckx+kADuwZVWm2jIFa3QpL43SKW0siQOwa9hsOkyPDF4KCylzghnVX5GCIfxSWvBsIY3n&#10;4po6m4w1ZKdb41jqazW0I4L+5LXIp8jSe34ksiB3qPk6ZIAlqpQyGPtyMpMBP9i/nGZU1hcmWN/A&#10;Ra0ytvOgSrQP+lTn15Qd+6uSubyFYuDXe45fv9j1TwAAAP//AwBQSwMEFAAGAAgAAAAhAMx1ttbc&#10;AAAACQEAAA8AAABkcnMvZG93bnJldi54bWxMj8FOwzAMhu9IvENkJG4s3VA3VppOAwlxAmkDxNVr&#10;TFPROKXJtsLTY8QBTpbtT78/l6vRd+pAQ2wDG5hOMlDEdbAtNwaen+4urkDFhGyxC0wGPinCqjo9&#10;KbGw4cgbOmxToySEY4EGXEp9oXWsHXmMk9ATy+4tDB6TtEOj7YBHCfednmXZXHtsWS447OnWUf2+&#10;3XsD94+Xr1/4oO2Hw/VLviG6cUjGnJ+N62tQicb0B8OPvqhDJU67sGcbVWcgX+ZLQQ0splIFmC/y&#10;Gajd70BXpf7/QfUNAAD//wMAUEsBAi0AFAAGAAgAAAAhALaDOJL+AAAA4QEAABMAAAAAAAAAAAAA&#10;AAAAAAAAAFtDb250ZW50X1R5cGVzXS54bWxQSwECLQAUAAYACAAAACEAOP0h/9YAAACUAQAACwAA&#10;AAAAAAAAAAAAAAAvAQAAX3JlbHMvLnJlbHNQSwECLQAUAAYACAAAACEA4lJRZwcCAAD5AwAADgAA&#10;AAAAAAAAAAAAAAAuAgAAZHJzL2Uyb0RvYy54bWxQSwECLQAUAAYACAAAACEAzHW21twAAAAJAQAA&#10;DwAAAAAAAAAAAAAAAABh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1699FD47" wp14:editId="2C963C60">
                <wp:simplePos x="0" y="0"/>
                <wp:positionH relativeFrom="column">
                  <wp:posOffset>3221990</wp:posOffset>
                </wp:positionH>
                <wp:positionV relativeFrom="paragraph">
                  <wp:posOffset>793750</wp:posOffset>
                </wp:positionV>
                <wp:extent cx="539750" cy="395605"/>
                <wp:effectExtent l="0" t="0" r="12700" b="23495"/>
                <wp:wrapNone/>
                <wp:docPr id="82" name="Textfeld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2" o:spid="_x0000_s1065" type="#_x0000_t202" style="position:absolute;margin-left:253.7pt;margin-top:62.5pt;width:42.5pt;height:31.15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lWUUQIAAJkEAAAOAAAAZHJzL2Uyb0RvYy54bWysVE1PGzEQvVfqf7B8L5tPIBEblAZRVUKA&#10;BBVnx2uTlbwe13aym/76PnsTiGhPVXNwPB8Zz3tvJlfXXWPYTvlQky358GzAmbKSqtq+lvzH8+2X&#10;S85CFLYShqwq+V4Ffr34/OmqdXM1og2ZSnmGIjbMW1fyTYxuXhRBblQjwhk5ZRHU5BsRYfrXovKi&#10;RfXGFKPB4LxoyVfOk1QhwHvTB/ki19dayfigdVCRmZKjt5hPn891OovFlZi/euE2tTy0If6hi0bU&#10;Fo++lboRUbCtr/8o1dTSUyAdzyQ1BWldS5UxAM1w8AHN00Y4lbGAnODeaAr/r6y83z16Vlclvxxx&#10;ZkUDjZ5VF7UyFYML/LQuzJH25JAYu6/UQeejP8CZYHfaN+kbgBjiYHr/xi6qMQnndDy7mCIiERrP&#10;pueDaapSvP/Y+RC/KWpYupTcQ7zMqdjdhdinHlPSW5Zua2OygMaytuTnY5RPkUCmrlIwG/uwMp7t&#10;BCYAg1NRm/BxZkSICKDN/Dn0cvJTdGYsGkz4e5zpFrt1l/kaz44krKnagxtP/XQFJ29rILjDA4/C&#10;Y5wAGisSH3BoQ+iUDjfONuR//c2f8qEyopy1GM+Sh59b4RX6/m6h/2w4maR5zsZkejGC4U8j69OI&#10;3TYrAv4hltHJfE350Ryv2lPzgk1aplcRElbi7ZLL6I/GKvZrg12UarnMaZhhJ+KdfXIyFU90J4We&#10;uxfh3UHGCLbv6TjKYv5BzT6313O5jaTrLHWiuuf1oADmPw/LYVfTgp3aOev9H2XxGwAA//8DAFBL&#10;AwQUAAYACAAAACEACIbusd4AAAALAQAADwAAAGRycy9kb3ducmV2LnhtbEyPwU7DMBBE70j8g7VI&#10;3KhDSkga4lSAhODAhcKhRyfeJhHxOrKdNv17lhMcd+ZpdqbaLnYUR/RhcKTgdpWAQGqdGahT8PX5&#10;clOACFGT0aMjVHDGANv68qLSpXEn+sDjLnaCQyiUWkEf41RKGdoerQ4rNyGxd3De6sin76Tx+sTh&#10;dpRpktxLqwfiD72e8LnH9ns3WwWbuMen9+ns55aa10NevAWz3it1fbU8PoCIuMQ/GH7rc3WouVPj&#10;ZjJBjAqyJL9jlI0041FMZJuUlYaVIl+DrCv5f0P9AwAA//8DAFBLAQItABQABgAIAAAAIQC2gziS&#10;/gAAAOEBAAATAAAAAAAAAAAAAAAAAAAAAABbQ29udGVudF9UeXBlc10ueG1sUEsBAi0AFAAGAAgA&#10;AAAhADj9If/WAAAAlAEAAAsAAAAAAAAAAAAAAAAALwEAAF9yZWxzLy5yZWxzUEsBAi0AFAAGAAgA&#10;AAAhANQGVZRRAgAAmQQAAA4AAAAAAAAAAAAAAAAALgIAAGRycy9lMm9Eb2MueG1sUEsBAi0AFAAG&#10;AAgAAAAhAAiG7rHeAAAACwEAAA8AAAAAAAAAAAAAAAAAqwQAAGRycy9kb3ducmV2LnhtbFBLBQYA&#10;AAAABAAEAPMAAAC2BQAAAAA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646FCF7" wp14:editId="0C634D53">
                <wp:simplePos x="0" y="0"/>
                <wp:positionH relativeFrom="column">
                  <wp:posOffset>3793490</wp:posOffset>
                </wp:positionH>
                <wp:positionV relativeFrom="paragraph">
                  <wp:posOffset>984885</wp:posOffset>
                </wp:positionV>
                <wp:extent cx="503555" cy="0"/>
                <wp:effectExtent l="38100" t="76200" r="0" b="95250"/>
                <wp:wrapNone/>
                <wp:docPr id="83" name="Gerade Verbindung mit Pfeil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83" o:spid="_x0000_s1026" type="#_x0000_t32" style="position:absolute;margin-left:298.7pt;margin-top:77.55pt;width:39.65pt;height:0;flip:x;z-index:2517514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iNRDgIAAAMEAAAOAAAAZHJzL2Uyb0RvYy54bWysU01vEzEQvSPxHyzfyW5bBZVVNj0ktBwQ&#10;RKJwn9jjXUv+ku1mk3/P2JumBcQFsQdrvON5fu/NeHV3tIYdMCbtXc+vFi1n6ISX2g09//54/+6W&#10;s5TBSTDeYc9PmPjd+u2b1RQ6vPajNxIjIxCXuin0fMw5dE2TxIgW0sIHdJRUPlrItI1DIyNMhG5N&#10;c92275vJRxmiF5gS/d3OSb6u+EqhyF+VSpiZ6Tlxy3WNdd2XtVmvoBsihFGLMw34BxYWtKNLL1Bb&#10;yMCeov4DymoRffIqL4S3jVdKC6waSM1V+5uabyMErFrInBQuNqX/Byu+HHaRadnz2xvOHFjq0QNG&#10;kMh+YNxrJ5/cwKzObKdQG0anyLIppI4qN24Xz7sUdrHoP6pomTI6fKJpqI6QRnashp8uhuMxM0E/&#10;l+3NcrnkTDynmhmhIIWY8gN6y0rQ85Qj6GHMG+8cddXHGR0On1MmDlT4XFCKnb/XxtTmGscm4vKh&#10;XVL/BdCMKQOZQhtIdXIDZ2AGGl6RYyWcvNGylBegdEobE9kBaH5o7KSfHok8ZwZSpgQpql8xhSj8&#10;Ulr4bCGNc3FNzeNGbtLMG23J9Es1dCOC/Ogky6dATXD0XHhhblHSdUgES1QlZdDm5WSOGtxg/nKa&#10;WBlXlGB9DWe3SgPnlpVo7+WpdrIpO5q0Kub8Ksoov95T/Prtrn8CAAD//wMAUEsDBBQABgAIAAAA&#10;IQDBI/YK3gAAAAsBAAAPAAAAZHJzL2Rvd25yZXYueG1sTI/BSsQwEIbvgu8QRvDmphXb7tamiyhe&#10;RMSuLnpMm7EtJpOSZLf17Y0g6HHm//jnm2q7GM2O6PxoSUC6SoAhdVaN1At4fbm/WAPzQZKS2hIK&#10;+EIP2/r0pJKlsjM1eNyFnsUS8qUUMIQwlZz7bkAj/cpOSDH7sM7IEEfXc+XkHMuN5pdJknMjR4oX&#10;Bjnh7YDd5+5gBKybt+WheW/TZL5r0+enR20btxfi/Gy5uQYWcAl/MPzoR3Woo1NrD6Q80wKyTXEV&#10;0RhkWQosEnmRF8Da3w2vK/7/h/obAAD//wMAUEsBAi0AFAAGAAgAAAAhALaDOJL+AAAA4QEAABMA&#10;AAAAAAAAAAAAAAAAAAAAAFtDb250ZW50X1R5cGVzXS54bWxQSwECLQAUAAYACAAAACEAOP0h/9YA&#10;AACUAQAACwAAAAAAAAAAAAAAAAAvAQAAX3JlbHMvLnJlbHNQSwECLQAUAAYACAAAACEAwEIjUQ4C&#10;AAADBAAADgAAAAAAAAAAAAAAAAAuAgAAZHJzL2Uyb0RvYy54bWxQSwECLQAUAAYACAAAACEAwSP2&#10;Ct4AAAALAQAADwAAAAAAAAAAAAAAAABo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4376B14" wp14:editId="5D137FAF">
                <wp:simplePos x="0" y="0"/>
                <wp:positionH relativeFrom="column">
                  <wp:posOffset>4298315</wp:posOffset>
                </wp:positionH>
                <wp:positionV relativeFrom="paragraph">
                  <wp:posOffset>269875</wp:posOffset>
                </wp:positionV>
                <wp:extent cx="539750" cy="395605"/>
                <wp:effectExtent l="0" t="0" r="12700" b="23495"/>
                <wp:wrapNone/>
                <wp:docPr id="84" name="Textfeld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4" o:spid="_x0000_s1066" type="#_x0000_t202" style="position:absolute;margin-left:338.45pt;margin-top:21.25pt;width:42.5pt;height:31.15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TG4FUQIAAJkEAAAOAAAAZHJzL2Uyb0RvYy54bWysVMFuGjEQvVfqP1i+l4UESIKyRDQRVSWU&#10;REqqnI3XDit5Pa5t2KVf32cvJCjtqSoH45k3jOfNm+H6pmsM2ykfarIlHw2GnCkrqarta8l/PC+/&#10;XHIWorCVMGRVyfcq8Jv550/XrZupM9qQqZRnSGLDrHUl38ToZkUR5EY1IgzIKQtQk29EhOlfi8qL&#10;FtkbU5wNh9OiJV85T1KFAO9dD/J5zq+1kvFB66AiMyVHbTGfPp/rdBbzazF79cJtankoQ/xDFY2o&#10;LR59S3UnomBbX/+Rqqmlp0A6DiQ1BWldS5U5gM1o+IHN00Y4lbmgOcG9tSn8v7TyfvfoWV2V/HLM&#10;mRUNNHpWXdTKVAwu9Kd1YYawJ4fA2H2lDjof/QHORLvTvknfIMSAo9P7t+4iG5NwTs6vLiZAJKDz&#10;q8l0OElZivcfOx/iN0UNS5eSe4iXeyp2qxD70GNIesvSsjYmC2gsa0s+PUf6hAQydZXAbOzDrfFs&#10;JzABGJyK2sSPMyNCBIAy8+dQy8lPUZmxKDDx73mmW+zWXe7XOA9Pcq2p2qM3nvrpCk4uazBY4YFH&#10;4TFOII0ViQ84tCFUSocbZxvyv/7mT/FQGShnLcaz5OHnVniFur9b6H81GqMAFrMxnlycwfCnyPoU&#10;sdvmlsB/hGV0Ml9TfDTHq/bUvGCTFulVQMJKvF1yGf3RuI392mAXpVoschhm2Im4sk9OpuSp3Umh&#10;5+5FeHeQMaLb93QcZTH7oGYf2+u52EbSdZb6va8HBTD/eVgOu5oW7NTOUe//KPPfAAAA//8DAFBL&#10;AwQUAAYACAAAACEABrjsjd8AAAAKAQAADwAAAGRycy9kb3ducmV2LnhtbEyPwU7DMAyG70i8Q2Qk&#10;bizdGG1Xmk6AhOCwC4PDjmnjtRWNUyXp1r095gRH259+f3+5ne0gTuhD70jBcpGAQGqc6alV8PX5&#10;epeDCFGT0YMjVHDBANvq+qrUhXFn+sDTPraCQygUWkEX41hIGZoOrQ4LNyLx7ei81ZFH30rj9ZnD&#10;7SBXSZJKq3viD50e8aXD5ns/WQWbeMDn3XjxU0P12zHL34O5Pyh1ezM/PYKIOMc/GH71WR0qdqrd&#10;RCaIQUGapRtGFaxXDyAYyNIlL2omk3UOsirl/wrVDwAAAP//AwBQSwECLQAUAAYACAAAACEAtoM4&#10;kv4AAADhAQAAEwAAAAAAAAAAAAAAAAAAAAAAW0NvbnRlbnRfVHlwZXNdLnhtbFBLAQItABQABgAI&#10;AAAAIQA4/SH/1gAAAJQBAAALAAAAAAAAAAAAAAAAAC8BAABfcmVscy8ucmVsc1BLAQItABQABgAI&#10;AAAAIQD0TG4FUQIAAJkEAAAOAAAAAAAAAAAAAAAAAC4CAABkcnMvZTJvRG9jLnhtbFBLAQItABQA&#10;BgAIAAAAIQAGuOyN3wAAAAoBAAAPAAAAAAAAAAAAAAAAAKsEAABkcnMvZG93bnJldi54bWxQSwUG&#10;AAAAAAQABADzAAAAtwUAAAAA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7418256" wp14:editId="6731F1E9">
                <wp:simplePos x="0" y="0"/>
                <wp:positionH relativeFrom="column">
                  <wp:posOffset>4860290</wp:posOffset>
                </wp:positionH>
                <wp:positionV relativeFrom="paragraph">
                  <wp:posOffset>456565</wp:posOffset>
                </wp:positionV>
                <wp:extent cx="503555" cy="0"/>
                <wp:effectExtent l="0" t="76200" r="29845" b="95250"/>
                <wp:wrapNone/>
                <wp:docPr id="85" name="Gerade Verbindung mit Pfeil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85" o:spid="_x0000_s1026" type="#_x0000_t32" style="position:absolute;margin-left:382.7pt;margin-top:35.95pt;width:39.65pt;height:0;z-index:251753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f6NBgIAAPkDAAAOAAAAZHJzL2Uyb0RvYy54bWysU02PEzEMvSPxH6Lc6bSLipZRp3to2b0g&#10;qMTC3U08M5HypTjbaf89TtrtLiAuiDlknDi233t2VndHZ8UBE5ngO7mYzaVAr4I2fujk98f7d7dS&#10;UAavwQaPnTwhybv12zerKbZ4E8ZgNSbBSTy1U+zkmHNsm4bUiA5oFiJ6dvYhOci8TUOjE0yc3dnm&#10;Zj7/0Ewh6ZiCQiI+3Z6dcl3z9z2q/LXvCbOwnWRsua6prvuyNusVtEOCOBp1gQH/gMKB8Vz0mmoL&#10;GcRTMn+kckalQKHPMxVcE/reKKwcmM1i/hubbyNErFxYHIpXmej/pVVfDrskjO7k7VIKD4579IAJ&#10;NIofmPbG6yc/CGey2PVorOBbLNkUqeXIjd+ly47iLhX+xz658mdm4lhlPl1lxmMWig+X8/fLJVdT&#10;z67mJS4myg8YnChGJyknMMOYN8F77mVIi6oyHD5T5soc+BxQivpwb6ytLbVeTDyPH+dL7roCnqze&#10;QmbTReZKfpAC7MAjq3KqKSlYo0t4SUQn2tgkDsBTw8Omw/TI4KWwQJkdzKh+RQqG8EtowbMFGs/B&#10;1XUeMtaQJ90ax1Jfo6EdEfQnr0U+RZbe8yORBblDzeWQARarUspg7MvNnAz4wf7lNqOyvjDB+gYu&#10;apW2nRtVrH3Qp9q/pux4viqZy1soA/x6z/brF7v+CQAA//8DAFBLAwQUAAYACAAAACEAW9kb+t0A&#10;AAAJAQAADwAAAGRycy9kb3ducmV2LnhtbEyPTU/DMAyG70j8h8hI3Fg66D4oTaeBhDgxaQPE1WtM&#10;U9E4o8m2wq/HiAPc/PHo9eNyMfhOHaiPbWAD41EGirgOtuXGwPPT/cUcVEzIFrvAZOCTIiyq05MS&#10;CxuOvKbDJjVKQjgWaMCltCu0jrUjj3EUdsSyewu9xyRt32jb41HCfacvs2yqPbYsFxzu6M5R/b7Z&#10;ewMPq6vXL3zU9sPh8mWyJrp1SMacnw3LG1CJhvQHw4++qEMlTtuwZxtVZ2A2neSCSjG+BiXAPM9n&#10;oLa/A12V+v8H1TcAAAD//wMAUEsBAi0AFAAGAAgAAAAhALaDOJL+AAAA4QEAABMAAAAAAAAAAAAA&#10;AAAAAAAAAFtDb250ZW50X1R5cGVzXS54bWxQSwECLQAUAAYACAAAACEAOP0h/9YAAACUAQAACwAA&#10;AAAAAAAAAAAAAAAvAQAAX3JlbHMvLnJlbHNQSwECLQAUAAYACAAAACEA7lH+jQYCAAD5AwAADgAA&#10;AAAAAAAAAAAAAAAuAgAAZHJzL2Uyb0RvYy54bWxQSwECLQAUAAYACAAAACEAW9kb+t0AAAAJAQAA&#10;DwAAAAAAAAAAAAAAAABgBAAAZHJzL2Rvd25yZXYueG1sUEsFBgAAAAAEAAQA8wAAAGoFAAAA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5B975D40" wp14:editId="58E13598">
                <wp:simplePos x="0" y="0"/>
                <wp:positionH relativeFrom="column">
                  <wp:posOffset>4298315</wp:posOffset>
                </wp:positionH>
                <wp:positionV relativeFrom="paragraph">
                  <wp:posOffset>793750</wp:posOffset>
                </wp:positionV>
                <wp:extent cx="539750" cy="395605"/>
                <wp:effectExtent l="0" t="0" r="12700" b="23495"/>
                <wp:wrapNone/>
                <wp:docPr id="86" name="Textfeld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6" o:spid="_x0000_s1067" type="#_x0000_t202" style="position:absolute;margin-left:338.45pt;margin-top:62.5pt;width:42.5pt;height:31.15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GuiUQIAAJkEAAAOAAAAZHJzL2Uyb0RvYy54bWysVE1vGjEQvVfqf7B8bxYIkARliWiiVJWi&#10;JFJS5Wy8Nqzk9bi2YZf++j57gaC0p6ocjOeD8bz3Zri+6RrDtsqHmmzJh2cDzpSVVNV2VfIfr/df&#10;LjkLUdhKGLKq5DsV+M3886fr1s3UiNZkKuUZitgwa13J1zG6WVEEuVaNCGfklEVQk29EhOlXReVF&#10;i+qNKUaDwbRoyVfOk1QhwHvXB/k819dayfikdVCRmZKjt5hPn89lOov5tZitvHDrWu7bEP/QRSNq&#10;i0ePpe5EFGzj6z9KNbX0FEjHM0lNQVrXUmUMQDMcfEDzshZOZSwgJ7gjTeH/lZWP22fP6qrkl1PO&#10;rGig0avqolamYnCBn9aFGdJeHBJj95U66HzwBzgT7E77Jn0DEEMcTO+O7KIak3BOzq8uJohIhM6v&#10;JtPBJFUp3n/sfIjfFDUsXUruIV7mVGwfQuxTDynpLUv3tTFZQGNZW/LpOcqnSCBTVymYjV24NZ5t&#10;BSYAg1NRm/BxZkSICKDN/Nn3cvJTdGYsGkz4e5zpFrtll/kaH0lYUrUDN5766QpO3tdA8IAHnoXH&#10;OAE0ViQ+4dCG0Cntb5ytyf/6mz/lQ2VEOWsxniUPPzfCK/T93UL/q+F4nOY5G+PJxQiGP40sTyN2&#10;09wS8A+xjE7ma8qP5nDVnpo3bNIivYqQsBJvl1xGfzBuY7822EWpFouchhl2Ij7YFydT8UR3Uui1&#10;exPe7WWMYPuRDqMsZh/U7HN7PRebSLrOUieqe173CmD+87DsdzUt2Kmds97/Uea/AQAA//8DAFBL&#10;AwQUAAYACAAAACEA/7N1Dt8AAAALAQAADwAAAGRycy9kb3ducmV2LnhtbEyPwU7DMBBE70j8g7VI&#10;3KjTVk3SEKcCJAQHLhQOPTrxNomI15HttOnfdznBcWeeZmfK3WwHcUIfekcKlosEBFLjTE+tgu+v&#10;14ccRIiajB4coYILBthVtzelLow70yee9rEVHEKh0Aq6GMdCytB0aHVYuBGJvaPzVkc+fSuN12cO&#10;t4NcJUkqre6JP3R6xJcOm5/9ZBVs4wGfP8aLnxqq345Z/h7M+qDU/d389Agi4hz/YPitz9Wh4k61&#10;m8gEMShIs3TLKBurDY9iIkuXrNSs5NkaZFXK/xuqKwAAAP//AwBQSwECLQAUAAYACAAAACEAtoM4&#10;kv4AAADhAQAAEwAAAAAAAAAAAAAAAAAAAAAAW0NvbnRlbnRfVHlwZXNdLnhtbFBLAQItABQABgAI&#10;AAAAIQA4/SH/1gAAAJQBAAALAAAAAAAAAAAAAAAAAC8BAABfcmVscy8ucmVsc1BLAQItABQABgAI&#10;AAAAIQDaIGuiUQIAAJkEAAAOAAAAAAAAAAAAAAAAAC4CAABkcnMvZTJvRG9jLnhtbFBLAQItABQA&#10;BgAIAAAAIQD/s3UO3wAAAAsBAAAPAAAAAAAAAAAAAAAAAKsEAABkcnMvZG93bnJldi54bWxQSwUG&#10;AAAAAAQABADzAAAAtwUAAAAA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7D514DDC" wp14:editId="3324F565">
                <wp:simplePos x="0" y="0"/>
                <wp:positionH relativeFrom="column">
                  <wp:posOffset>4869815</wp:posOffset>
                </wp:positionH>
                <wp:positionV relativeFrom="paragraph">
                  <wp:posOffset>984885</wp:posOffset>
                </wp:positionV>
                <wp:extent cx="503555" cy="0"/>
                <wp:effectExtent l="38100" t="76200" r="0" b="95250"/>
                <wp:wrapNone/>
                <wp:docPr id="87" name="Gerade Verbindung mit Pfeil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87" o:spid="_x0000_s1026" type="#_x0000_t32" style="position:absolute;margin-left:383.45pt;margin-top:77.55pt;width:39.65pt;height:0;flip:x;z-index:251755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i+mDgIAAAMEAAAOAAAAZHJzL2Uyb0RvYy54bWysU01vEzEQvSPxHyzfyW6LAmWVTQ8JLQcE&#10;kVq4T+zxriV/yXazyb9n7E1DAXFB7MEa73ie33szXt0erWEHjEl71/OrRcsZOuGldkPPvz3evbnh&#10;LGVwEox32PMTJn67fv1qNYUOr/3ojcTICMSlbgo9H3MOXdMkMaKFtPABHSWVjxYybePQyAgToVvT&#10;XLftu2byUYboBaZEf7dzkq8rvlIo8lelEmZmek7ccl1jXfdlbdYr6IYIYdTiTAP+gYUF7ejSC9QW&#10;MrCnqP+AslpEn7zKC+Ft45XSAqsGUnPV/qbmYYSAVQuZk8LFpvT/YMWXwy4yLXt+854zB5Z6dI8R&#10;JLLvGPfaySc3MKsz2ynUhtEpsmwKqaPKjdvF8y6FXSz6jypapowOn2gaqiOkkR2r4aeL4XjMTNDP&#10;Zft2uVxyJp5TzYxQkEJM+R69ZSXoecoR9DDmjXeOuurjjA6HzykTByp8LijFzt9pY2pzjWMTcfnQ&#10;Lqn/AmjGlIFMoQ2kOrmBMzADDa/IsRJO3mhZygtQOqWNiewAND80dtJPj0SeMwMpU4IU1a+YQhR+&#10;KS18tpDGubim5nEjN2nmjbZk+qUauhFBfnSS5VOgJjh6LrwwtyjpOiSCJaqSMmjz82SOGtxg/nKa&#10;WBlXlGB9DWe3SgPnlpVo7+WpdrIpO5q0Kub8Ksoov9xT/PLtrn8AAAD//wMAUEsDBBQABgAIAAAA&#10;IQDtrTkh3gAAAAsBAAAPAAAAZHJzL2Rvd25yZXYueG1sTI/BSsQwEIbvgu8QRvDmpl3cWmvTRRQv&#10;ImJXRY9pO7bFZFKS7La+vSMIepz5P/75ptwu1ogD+jA6UpCuEhBIretG6hW8PN+d5SBC1NRp4wgV&#10;fGGAbXV8VOqiczPVeNjFXnAJhUIrGGKcCilDO6DVYeUmJM4+nLc68uh72Xk9c7k1cp0kmbR6JL4w&#10;6AlvBmw/d3urIK/flvv6vUmT+bZJnx4fjKv9q1KnJ8v1FYiIS/yD4Uef1aFip8btqQvCKLjIsktG&#10;OdhsUhBM5OfZGkTzu5FVKf//UH0DAAD//wMAUEsBAi0AFAAGAAgAAAAhALaDOJL+AAAA4QEAABMA&#10;AAAAAAAAAAAAAAAAAAAAAFtDb250ZW50X1R5cGVzXS54bWxQSwECLQAUAAYACAAAACEAOP0h/9YA&#10;AACUAQAACwAAAAAAAAAAAAAAAAAvAQAAX3JlbHMvLnJlbHNQSwECLQAUAAYACAAAACEA8pIvpg4C&#10;AAADBAAADgAAAAAAAAAAAAAAAAAuAgAAZHJzL2Uyb0RvYy54bWxQSwECLQAUAAYACAAAACEA7a05&#10;Id4AAAALAQAADwAAAAAAAAAAAAAAAABo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5ECC9149" wp14:editId="68EE9075">
                <wp:simplePos x="0" y="0"/>
                <wp:positionH relativeFrom="column">
                  <wp:posOffset>5386070</wp:posOffset>
                </wp:positionH>
                <wp:positionV relativeFrom="paragraph">
                  <wp:posOffset>269875</wp:posOffset>
                </wp:positionV>
                <wp:extent cx="539750" cy="395605"/>
                <wp:effectExtent l="0" t="0" r="12700" b="23495"/>
                <wp:wrapNone/>
                <wp:docPr id="88" name="Textfeld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8" o:spid="_x0000_s1068" type="#_x0000_t202" style="position:absolute;margin-left:424.1pt;margin-top:21.25pt;width:42.5pt;height:31.15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CZBxbAIAAPMEAAAOAAAAZHJzL2Uyb0RvYy54bWysVE1vGjEQvVfqf7B8b3YhkA/EEtFEVJXS&#10;JFKocjZeb1jJ63Ftwy799X32QkLSHqqqHIznw29m3szs9KprNNsq52syBR+c5JwpI6mszXPBvy8X&#10;ny4480GYUmgyquA75fnV7OOHaWsnakhr0qVyDCDGT1pb8HUIdpJlXq5VI/wJWWVgrMg1IkB0z1np&#10;RAv0RmfDPD/LWnKldSSV99De9EY+S/hVpWS4ryqvAtMFR24hnS6dq3hms6mYPDth17XcpyH+IYtG&#10;1AZBX6BuRBBs4+rfoJpaOvJUhRNJTUZVVUuVakA1g/xdNY9rYVWqBeR4+0KT/3+w8m774FhdFvwC&#10;nTKiQY+WqguV0iWDCvy01k/g9mjhGLrP1KHPB72HMpbdVa6J/yiIwQ6mdy/sAo1JKMenl+djWCRM&#10;p5fjs3wcUbLXx9b58EVRw+Kl4A7NS5yK7a0PvevBJcbypOtyUWudhJ2/1o5tBfqM8Sip5UwLH6As&#10;+CL9EpbeNN+o7P0uxnmeJgA5+PQ+pfMGVxvWFvzsFIn/RczI3FFcwB9FeE0X8bRBrMhsz2C8hW7V&#10;pU6Mhgd6V1TuwLqjfm69lYsa3NyisAfhMKigE8sX7nFUmpAp7W+crcn9/JM++mN+YOWsxeAX3P/Y&#10;CKeQ91eDybocjEZxU5IwGp8PIbhjy+rYYjbNNYHzAdbcynSN/kEfrpWj5gk7Oo9RYRJGInbBZXAH&#10;4Tr0C4ktl2o+T27YDivCrXm0MoJH7mPvl92TcHY/IAFs39FhScTk3Zz0vvGlofkmUFWnIYpU97zu&#10;O4DNSn3ffwXi6h7Lyev1WzX7BQAA//8DAFBLAwQUAAYACAAAACEAMLsAUt0AAAAKAQAADwAAAGRy&#10;cy9kb3ducmV2LnhtbEyPwU7DMAyG70i8Q2QkbiylK6iUptM2jSMHBtquWeM1FYlTNdnWvT3mBEfb&#10;n35/f72YvBNnHGMfSMHjLAOB1AbTU6fg6/PtoQQRkyajXSBUcMUIi+b2ptaVCRf6wPM2dYJDKFZa&#10;gU1pqKSMrUWv4ywMSHw7htHrxOPYSTPqC4d7J/Mse5Ze98QfrB5wbbH93p68gs3YG7+yax8mt1vu&#10;r/i+2hyTUvd30/IVRMIp/cHwq8/q0LDTIZzIROEUlEWZM6qgyJ9AMPAyn/PiwGRWlCCbWv6v0PwA&#10;AAD//wMAUEsBAi0AFAAGAAgAAAAhALaDOJL+AAAA4QEAABMAAAAAAAAAAAAAAAAAAAAAAFtDb250&#10;ZW50X1R5cGVzXS54bWxQSwECLQAUAAYACAAAACEAOP0h/9YAAACUAQAACwAAAAAAAAAAAAAAAAAv&#10;AQAAX3JlbHMvLnJlbHNQSwECLQAUAAYACAAAACEA9AmQcWwCAADzBAAADgAAAAAAAAAAAAAAAAAu&#10;AgAAZHJzL2Uyb0RvYy54bWxQSwECLQAUAAYACAAAACEAMLsAUt0AAAAKAQAADwAAAAAAAAAAAAAA&#10;AADGBAAAZHJzL2Rvd25yZXYueG1sUEsFBgAAAAAEAAQA8wAAANAFAAAAAA==&#10;" fillcolor="#d9d9d9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7E57B501" wp14:editId="05C7D895">
                <wp:simplePos x="0" y="0"/>
                <wp:positionH relativeFrom="column">
                  <wp:posOffset>5386070</wp:posOffset>
                </wp:positionH>
                <wp:positionV relativeFrom="paragraph">
                  <wp:posOffset>803275</wp:posOffset>
                </wp:positionV>
                <wp:extent cx="539750" cy="395605"/>
                <wp:effectExtent l="0" t="0" r="12700" b="23495"/>
                <wp:wrapNone/>
                <wp:docPr id="89" name="Textfeld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89" o:spid="_x0000_s1069" type="#_x0000_t202" style="position:absolute;margin-left:424.1pt;margin-top:63.25pt;width:42.5pt;height:31.15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Mc8bQIAAPMEAAAOAAAAZHJzL2Uyb0RvYy54bWysVE1vGjEQvVfqf7B8b3YJkADKEtFEVJXS&#10;JFJS5Wy83rCS1+Pahl366/vshYSkPVRVORjPh9/MvJnZi8uu0WyrnK/JFHxwknOmjKSyNs8F//64&#10;/DThzAdhSqHJqILvlOeX848fLlo7U6e0Jl0qxwBi/Ky1BV+HYGdZ5uVaNcKfkFUGxopcIwJE95yV&#10;TrRAb3R2mudnWUuutI6k8h7a697I5wm/qpQMd1XlVWC64MgtpNOlcxXPbH4hZs9O2HUt92mIf8ii&#10;EbVB0BeoaxEE27j6N6imlo48VeFEUpNRVdVSpRpQzSB/V83DWliVagE53r7Q5P8frLzd3jtWlwWf&#10;TDkzokGPHlUXKqVLBhX4aa2fwe3BwjF0n6lDnw96D2Usu6tcE/9REIMdTO9e2AUak1COh9PzMSwS&#10;puF0fJaPI0r2+tg6H74oali8FNyheYlTsb3xoXc9uMRYnnRdLmutk7DzV9qxrUCfMR4ltZxp4QOU&#10;BV+mX8LSm+Yblb3fZJznaQKQg0/vUzpvcLVhbcHPhkj8L2JG5o7iAv4owmu6iKcNYkVmewbjLXSr&#10;LnViNDzQu6JyB9Yd9XPrrVzW4OYGhd0Lh0EFnVi+cIej0oRMaX/jbE3u55/00R/zAytnLQa/4P7H&#10;RjiFvL8aTNZ0MBrFTUnCaHx+CsEdW1bHFrNprgicD7DmVqZr9A/6cK0cNU/Y0UWMCpMwErELLoM7&#10;CFehX0hsuVSLRXLDdlgRbsyDlRE8ch97/9g9CWf3AxLA9i0dlkTM3s1J7xtfGlpsAlV1GqJIdc/r&#10;vgPYrNT3/Vcgru6xnLxev1XzXwAAAP//AwBQSwMEFAAGAAgAAAAhAE5m9w3dAAAACwEAAA8AAABk&#10;cnMvZG93bnJldi54bWxMj8FOwzAQRO9I/IO1SNyoQwqVCXGqtipHDhQEVzfexhH2OordNv17lhMc&#10;d+ZpdqZeTsGLE46pj6ThflaAQGqj7anT8PH+cqdApGzIGh8JNVwwwbK5vqpNZeOZ3vC0y53gEEqV&#10;0eByHiopU+swmDSLAxJ7hzgGk/kcO2lHc+bw4GVZFAsZTE/8wZkBNw7b790xaNiOvQ1rtwlx8p+r&#10;rwu+rreHrPXtzbR6BpFxyn8w/Nbn6tBwp308kk3Ca1APqmSUjXLxCIKJp/mclT0rSimQTS3/b2h+&#10;AAAA//8DAFBLAQItABQABgAIAAAAIQC2gziS/gAAAOEBAAATAAAAAAAAAAAAAAAAAAAAAABbQ29u&#10;dGVudF9UeXBlc10ueG1sUEsBAi0AFAAGAAgAAAAhADj9If/WAAAAlAEAAAsAAAAAAAAAAAAAAAAA&#10;LwEAAF9yZWxzLy5yZWxzUEsBAi0AFAAGAAgAAAAhAFMQxzxtAgAA8wQAAA4AAAAAAAAAAAAAAAAA&#10;LgIAAGRycy9lMm9Eb2MueG1sUEsBAi0AFAAGAAgAAAAhAE5m9w3dAAAACwEAAA8AAAAAAAAAAAAA&#10;AAAAxwQAAGRycy9kb3ducmV2LnhtbFBLBQYAAAAABAAEAPMAAADRBQAAAAA=&#10;" fillcolor="#d9d9d9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>b)</w:t>
      </w:r>
    </w:p>
    <w:p w:rsidR="00CE3583" w:rsidRDefault="00CE3583" w:rsidP="00005AE2"/>
    <w:p w:rsidR="00CE3583" w:rsidRDefault="00CE3583" w:rsidP="00005AE2"/>
    <w:p w:rsidR="00CE3583" w:rsidRDefault="00CE3583" w:rsidP="00005AE2"/>
    <w:p w:rsidR="00CE3583" w:rsidRDefault="00CE3583" w:rsidP="00005AE2"/>
    <w:p w:rsidR="00CE3583" w:rsidRDefault="00CE3583" w:rsidP="00005AE2"/>
    <w:p w:rsidR="00CE3583" w:rsidRDefault="00CE3583" w:rsidP="00005AE2"/>
    <w:p w:rsidR="00CE3583" w:rsidRDefault="00CE3583" w:rsidP="00005AE2"/>
    <w:p w:rsidR="00CE3583" w:rsidRDefault="00CE3583" w:rsidP="00005AE2"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5305CDDF" wp14:editId="20B7D515">
                <wp:simplePos x="0" y="0"/>
                <wp:positionH relativeFrom="column">
                  <wp:posOffset>-22860</wp:posOffset>
                </wp:positionH>
                <wp:positionV relativeFrom="paragraph">
                  <wp:posOffset>266065</wp:posOffset>
                </wp:positionV>
                <wp:extent cx="539750" cy="395605"/>
                <wp:effectExtent l="19050" t="19050" r="12700" b="23495"/>
                <wp:wrapNone/>
                <wp:docPr id="90" name="Textfeld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0" o:spid="_x0000_s1070" type="#_x0000_t202" style="position:absolute;margin-left:-1.8pt;margin-top:20.95pt;width:42.5pt;height:31.1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i3jVAIAAJoEAAAOAAAAZHJzL2Uyb0RvYy54bWysVMFOGzEQvVfqP1i+l01CFkjEBqUgqkoI&#10;kKDi7HhtspLX49pOdtOv77M3gYj2VDUHx543Hs+8N7OXV31r2Fb50JCt+PhkxJmykurGvlb8x/Pt&#10;lwvOQhS2FoasqvhOBX61+PzpsnNzNaE1mVp5hiA2zDtX8XWMbl4UQa5VK8IJOWUBavKtiDj616L2&#10;okP01hST0eis6MjXzpNUIcB6M4B8keNrrWR80DqoyEzFkVvMq8/rKq3F4lLMX71w60bu0xD/kEUr&#10;GotH30LdiCjYxjd/hGob6SmQjieS2oK0bqTKNaCa8ehDNU9r4VSuBeQE90ZT+H9h5f320bOmrvgM&#10;9FjRQqNn1UetTM1gAj+dC3O4PTk4xv4r9dD5YA8wprJ77dv0j4IYcITavbGLaEzCWJ7OzksgEtDp&#10;rDwblSlK8X7Z+RC/KWpZ2lTcQ7zMqdjehTi4HlzSW5ZuG2OygMayruKTi/K8zDcCmaZOaPILu3Bt&#10;PNsKtAA6p6YuFciZESECQJ75t0/m6CpSMxYZJgKGQtMu9qs+EzadHlhYUb0DOZ6G9gpO3jYo4Q4P&#10;PAqPfkLVmJH4gEUbQqq033G2Jv/rb/bkD5mBctahPysefm6EV8j7u0UDzMbTKcLGfJiW5xMc/DGy&#10;Okbspr0m1D/GNDqZt8k/msNWe2pfMErL9CogYSXerriM/nC4jsPcYBilWi6zG5rYiXhnn5xMwRPd&#10;SaLn/kV4t9cxgu17OvSymH+Qc/AdBF1uIukma52oHnjdK4AByN2yH9Y0Ycfn7PX+SVn8BgAA//8D&#10;AFBLAwQUAAYACAAAACEA1QFiEd8AAAAIAQAADwAAAGRycy9kb3ducmV2LnhtbEyPTU+EMBCG7yb+&#10;h2ZMvO0WWCQrUjbGuIkXD+LHeix0BCKdEtpd0F/veNLj5H3yvs8Uu8UO4oST7x0piNcRCKTGmZ5a&#10;BS/P+9UWhA+ajB4coYIv9LArz88KnRs30xOeqtAKLiGfawVdCGMupW86tNqv3YjE2YebrA58Tq00&#10;k5653A4yiaJMWt0TL3R6xLsOm8/qaBXU+/E7eTxkD6/4No/Z/fvmSlYHpS4vltsbEAGX8AfDrz6r&#10;Q8lOtTuS8WJQsNpkTCpI42sQnG/jFETNXJQmIMtC/n+g/AEAAP//AwBQSwECLQAUAAYACAAAACEA&#10;toM4kv4AAADhAQAAEwAAAAAAAAAAAAAAAAAAAAAAW0NvbnRlbnRfVHlwZXNdLnhtbFBLAQItABQA&#10;BgAIAAAAIQA4/SH/1gAAAJQBAAALAAAAAAAAAAAAAAAAAC8BAABfcmVscy8ucmVsc1BLAQItABQA&#10;BgAIAAAAIQB8yi3jVAIAAJoEAAAOAAAAAAAAAAAAAAAAAC4CAABkcnMvZTJvRG9jLnhtbFBLAQIt&#10;ABQABgAIAAAAIQDVAWIR3wAAAAgBAAAPAAAAAAAAAAAAAAAAAK4EAABkcnMvZG93bnJldi54bWxQ&#10;SwUGAAAAAAQABADzAAAAugUAAAAA&#10;" filled="f" strokecolor="windowText" strokeweight="2.2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36D585B4" wp14:editId="38771A7D">
                <wp:simplePos x="0" y="0"/>
                <wp:positionH relativeFrom="column">
                  <wp:posOffset>539115</wp:posOffset>
                </wp:positionH>
                <wp:positionV relativeFrom="paragraph">
                  <wp:posOffset>452755</wp:posOffset>
                </wp:positionV>
                <wp:extent cx="503555" cy="0"/>
                <wp:effectExtent l="0" t="76200" r="29845" b="95250"/>
                <wp:wrapNone/>
                <wp:docPr id="91" name="Gerade Verbindung mit Pfeil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91" o:spid="_x0000_s1026" type="#_x0000_t32" style="position:absolute;margin-left:42.45pt;margin-top:35.65pt;width:39.65pt;height:0;z-index:2517606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ZlCAIAAPkDAAAOAAAAZHJzL2Uyb0RvYy54bWysU01vEzEQvSPxHyzf6SZFQe0qmx4S2guC&#10;SLTcJ/bsriV/aexmk3/P2EnTAuKCyMEZ73jG7715Xt4dnBV7pGSC7+T8aiYFehW08UMnnx7vP9xI&#10;kTJ4DTZ47OQRk7xbvX+3nGKL12EMViMJbuJTO8VOjjnHtmmSGtFBugoRPSf7QA4yb2loNMHE3Z1t&#10;rmezT80USEcKClPir5tTUq5q/75Hlb/1fcIsbCcZW64r1XVX1ma1hHYgiKNRZxjwDygcGM+XXlpt&#10;IIN4JvNHK2cUhRT6fKWCa0LfG4WVA7OZz35j832EiJULi5PiRab0/9qqr/stCaM7eTuXwoPjGT0g&#10;gUbxA2lnvH72g3Ami22Pxgo+xZJNMbVcufZbOu9S3FLhf+jJlX9mJg5V5uNFZjxkofjjYvZxsVhI&#10;oV5SzWtdpJQfMDhRgk6mTGCGMa+D9zzLQPOqMuy/pMw3c+FLQbnUh3tjbR2p9WJiP97OFjx1Beys&#10;3kLm0EXmmvwgBdiBLasy1ZYpWKNLeWmUjmltSeyBXcNm02F6ZPBSWEiZE8yo/ooUDOGX0oJnA2k8&#10;FdfUyWSsITvdGtfJm0s1tCOC/uy1yMfI0nt+JLIgd6j5OmSAJaqUMhj7ejKTAT/Yv5xmVNYXJljf&#10;wFmtMrbToEq0C/pY59eUHfurkjm/hWLgt3uO377Y1U8AAAD//wMAUEsDBBQABgAIAAAAIQCgPxht&#10;3AAAAAgBAAAPAAAAZHJzL2Rvd25yZXYueG1sTI/NTsMwEITvSLyDtUjcqNMfSgnZVAUJcQKpBcR1&#10;Gy9xRLwOsdsGnh5XHOA4O6OZb4vl4Fq15z40XhDGowwUS+VNIzXCy/P9xQJUiCSGWi+M8MUBluXp&#10;SUG58QdZ834Ta5VKJOSEYGPscq1DZdlRGPmOJXnvvncUk+xrbXo6pHLX6kmWzbWjRtKCpY7vLFcf&#10;m51DeHiavn3Tozafllavl2vmW0uMeH42rG5ARR7iXxiO+AkdysS09TsxQbUIi9l1SiJcjaegjv58&#10;NgG1/T3ostD/Hyh/AAAA//8DAFBLAQItABQABgAIAAAAIQC2gziS/gAAAOEBAAATAAAAAAAAAAAA&#10;AAAAAAAAAABbQ29udGVudF9UeXBlc10ueG1sUEsBAi0AFAAGAAgAAAAhADj9If/WAAAAlAEAAAsA&#10;AAAAAAAAAAAAAAAALwEAAF9yZWxzLy5yZWxzUEsBAi0AFAAGAAgAAAAhAChqBmUIAgAA+QMAAA4A&#10;AAAAAAAAAAAAAAAALgIAAGRycy9lMm9Eb2MueG1sUEsBAi0AFAAGAAgAAAAhAKA/GG3cAAAACAEA&#10;AA8AAAAAAAAAAAAAAAAAYg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8483FBB" wp14:editId="26C1B36A">
                <wp:simplePos x="0" y="0"/>
                <wp:positionH relativeFrom="column">
                  <wp:posOffset>1053465</wp:posOffset>
                </wp:positionH>
                <wp:positionV relativeFrom="paragraph">
                  <wp:posOffset>266065</wp:posOffset>
                </wp:positionV>
                <wp:extent cx="539750" cy="395605"/>
                <wp:effectExtent l="0" t="0" r="12700" b="23495"/>
                <wp:wrapNone/>
                <wp:docPr id="92" name="Textfeld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2" o:spid="_x0000_s1071" type="#_x0000_t202" style="position:absolute;margin-left:82.95pt;margin-top:20.95pt;width:42.5pt;height:31.1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+X0UAIAAJkEAAAOAAAAZHJzL2Uyb0RvYy54bWysVE1PGzEQvVfqf7B8L5tPIBEblIKoKiFA&#10;goqz47WTlbwe13aym/76PnsTiGhPVXNwPPMm43nzZnJ13TWG7ZQPNdmSD88GnCkrqartuuQ/Xu6+&#10;XHIWorCVMGRVyfcq8OvF509XrZurEW3IVMozJLFh3rqSb2J086IIcqMaEc7IKQtQk29EhOnXReVF&#10;i+yNKUaDwXnRkq+cJ6lCgPe2B/ki59dayfiodVCRmZKjtphPn89VOovFlZivvXCbWh7KEP9QRSNq&#10;i0ffUt2KKNjW13+kamrpKZCOZ5KagrSupcocwGY4+MDmeSOcylzQnODe2hT+X1r5sHvyrK5KPhtx&#10;ZkUDjV5UF7UyFYML/WldmCPs2SEwdl+pg85Hf4Az0e60b9I3CDHg6PT+rbvIxiSc0/HsYgpEAhrP&#10;pueDacpSvP/Y+RC/KWpYupTcQ7zcU7G7D7EPPYaktyzd1cZkAY1lbcnPx0ifkECmrhKYjX24MZ7t&#10;BCYAg1NRm/hxZkSIAFBm/hxqOfkpKjMWBSb+Pc90i92qy/2a5PKTa0XVHr3x1E9XcPKuBoN7PPAk&#10;PMYJpLEi8RGHNoRK6XDjbEP+19/8KR4qA+WsxXiWPPzcCq9Q93cL/WfDySTNczYm04sRDH+KrE4R&#10;u21uCPyHWEYn8zXFR3O8ak/NKzZpmV4FJKzE2yWX0R+Nm9ivDXZRquUyh2GGnYj39tnJlDy1Oyn0&#10;0r0K7w4yRnT7gY6jLOYf1Oxjez2X20i6zlK/9/WgAOY/D8thV9OCndo56v0fZfEbAAD//wMAUEsD&#10;BBQABgAIAAAAIQC5zgxE3gAAAAoBAAAPAAAAZHJzL2Rvd25yZXYueG1sTI8xT8MwEIV3JP6DdUhs&#10;1G5oSxviVICEYOhCYejoxNckIj5HttOm/55jgunu6T29+67YTq4XJwyx86RhPlMgkGpvO2o0fH2+&#10;3q1BxGTImt4TarhghG15fVWY3PozfeBpnxrBJRRzo6FNaciljHWLzsSZH5DYO/rgTGIZGmmDOXO5&#10;62Wm1Eo60xFfaM2ALy3W3/vRadikAz7vhksYa6rejg/r92jvD1rf3kxPjyASTukvDL/4jA4lM1V+&#10;JBtFz3q13HBUw2LOkwPZUvFSsaMWGciykP9fKH8AAAD//wMAUEsBAi0AFAAGAAgAAAAhALaDOJL+&#10;AAAA4QEAABMAAAAAAAAAAAAAAAAAAAAAAFtDb250ZW50X1R5cGVzXS54bWxQSwECLQAUAAYACAAA&#10;ACEAOP0h/9YAAACUAQAACwAAAAAAAAAAAAAAAAAvAQAAX3JlbHMvLnJlbHNQSwECLQAUAAYACAAA&#10;ACEAIefl9FACAACZBAAADgAAAAAAAAAAAAAAAAAuAgAAZHJzL2Uyb0RvYy54bWxQSwECLQAUAAYA&#10;CAAAACEAuc4MRN4AAAAKAQAADwAAAAAAAAAAAAAAAACqBAAAZHJzL2Rvd25yZXYueG1sUEsFBgAA&#10;AAAEAAQA8wAAALUFAAAAAA=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01840D78" wp14:editId="42056359">
                <wp:simplePos x="0" y="0"/>
                <wp:positionH relativeFrom="column">
                  <wp:posOffset>1615440</wp:posOffset>
                </wp:positionH>
                <wp:positionV relativeFrom="paragraph">
                  <wp:posOffset>452755</wp:posOffset>
                </wp:positionV>
                <wp:extent cx="503555" cy="0"/>
                <wp:effectExtent l="0" t="76200" r="29845" b="95250"/>
                <wp:wrapNone/>
                <wp:docPr id="93" name="Gerade Verbindung mit Pfeil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93" o:spid="_x0000_s1026" type="#_x0000_t32" style="position:absolute;margin-left:127.2pt;margin-top:35.65pt;width:39.65pt;height:0;z-index:2517626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1EQCAIAAPkDAAAOAAAAZHJzL2Uyb0RvYy54bWysU01vEzEQvSPxHyzf6SatgtpVNj0ktBcE&#10;kSjcJ/bsriV/yeNmk3/P2EnTAuKCyMEZ73jG7715Xt4fnBV7TGSC7+T8aiYFehW08UMnvz89fLiV&#10;gjJ4DTZ47OQRSd6v3r9bTrHF6zAGqzEJbuKpnWInx5xj2zSkRnRAVyGi52QfkoPM2zQ0OsHE3Z1t&#10;rmezj80Uko4pKCTir5tTUq5q/75Hlb/2PWEWtpOMLdc11XVX1ma1hHZIEEejzjDgH1A4MJ4vvbTa&#10;QAbxnMwfrZxRKVDo85UKrgl9bxRWDsxmPvuNzbcRIlYuLA7Fi0z0/9qqL/ttEkZ38u5GCg+OZ/SI&#10;CTSKH5h2xutnPwhnstj2aKzgUyzZFKnlyrXfpvOO4jYV/oc+ufLPzMShyny8yIyHLBR/XMxuFouF&#10;FOol1bzWxUT5EYMTJegk5QRmGPM6eM+zDGleVYb9Z8p8Mxe+FJRLfXgw1taRWi8m9uPdbMFTV8DO&#10;6i1kDl1kruQHKcAObFmVU21JwRpdyksjOtLaJrEHdg2bTYfpicFLYYEyJ5hR/RUpGMIvpQXPBmg8&#10;FdfUyWSsITvdGtfJ20s1tCOC/uS1yMfI0nt+JLIgd6j5OmSAJaqUMhj7ejInA36wfznNqKwvTLC+&#10;gbNaZWynQZVoF/Sxzq8pO/ZXJXN+C8XAb/ccv32xq58AAAD//wMAUEsDBBQABgAIAAAAIQDUuaa4&#10;3QAAAAkBAAAPAAAAZHJzL2Rvd25yZXYueG1sTI9NT8MwDIbvSPyHyEjcWLplH6g0nQYS4gTSBoir&#10;13hNtcYpTbYVfj1BHNjR9qPXz1ssB9eKI/Wh8axhPMpAEFfeNFxreHt9vLkFESKywdYzafiiAMvy&#10;8qLA3PgTr+m4ibVIIRxy1GBj7HIpQ2XJYRj5jjjddr53GNPY19L0eErhrpWTLJtLhw2nDxY7erBU&#10;7TcHp+HpRX1847M0nxZX77M10b1F0vr6aljdgYg0xH8YfvWTOpTJaesPbIJoNUxm02lCNSzGCkQC&#10;lFILENu/hSwLed6g/AEAAP//AwBQSwECLQAUAAYACAAAACEAtoM4kv4AAADhAQAAEwAAAAAAAAAA&#10;AAAAAAAAAAAAW0NvbnRlbnRfVHlwZXNdLnhtbFBLAQItABQABgAIAAAAIQA4/SH/1gAAAJQBAAAL&#10;AAAAAAAAAAAAAAAAAC8BAABfcmVscy8ucmVsc1BLAQItABQABgAIAAAAIQCu61EQCAIAAPkDAAAO&#10;AAAAAAAAAAAAAAAAAC4CAABkcnMvZTJvRG9jLnhtbFBLAQItABQABgAIAAAAIQDUuaa4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224FD0C8" wp14:editId="6B0951DC">
                <wp:simplePos x="0" y="0"/>
                <wp:positionH relativeFrom="column">
                  <wp:posOffset>2129790</wp:posOffset>
                </wp:positionH>
                <wp:positionV relativeFrom="paragraph">
                  <wp:posOffset>266065</wp:posOffset>
                </wp:positionV>
                <wp:extent cx="539750" cy="395605"/>
                <wp:effectExtent l="0" t="0" r="12700" b="23495"/>
                <wp:wrapNone/>
                <wp:docPr id="94" name="Textfeld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4" o:spid="_x0000_s1072" type="#_x0000_t202" style="position:absolute;margin-left:167.7pt;margin-top:20.95pt;width:42.5pt;height:31.1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ZvGUgIAAJkEAAAOAAAAZHJzL2Uyb0RvYy54bWysVE1vGjEQvVfqf7B8bxbCRwLKEtFEqSpF&#10;SaSkytl4bVjJ63Ftwy799X32QoLSnqpyMJ4PxvPem+HqumsM2ykfarIlH54NOFNWUlXbdcl/vNx9&#10;ueQsRGErYciqku9V4NeLz5+uWjdX57QhUynPUMSGeetKvonRzYsiyI1qRDgjpyyCmnwjIky/Liov&#10;WlRvTHE+GEyLlnzlPEkVAry3fZAvcn2tlYyPWgcVmSk5eov59PlcpbNYXIn52gu3qeWhDfEPXTSi&#10;tnj0rdStiIJtff1HqaaWngLpeCapKUjrWqqMAWiGgw9onjfCqYwF5AT3RlP4f2Xlw+7Js7oq+WzM&#10;mRUNNHpRXdTKVAwu8NO6MEfas0Ni7L5SB52P/gBngt1p36RvAGKIg+n9G7uoxiSck9HsYoKIRGg0&#10;m0wHk1SleP+x8yF+U9SwdCm5h3iZU7G7D7FPPaaktyzd1cZkAY1lbcmnI5RPkUCmrlIwG/twYzzb&#10;CUwABqeiNuHjzIgQEUCb+XPo5eSn6MxYNJjw9zjTLXarLvM1nh5JWFG1Bzee+ukKTt7VQHCPB56E&#10;xzgBNFYkPuLQhtApHW6cbcj/+ps/5UNlRDlrMZ4lDz+3wiv0/d1C/9lwPE7znI3x5OIchj+NrE4j&#10;dtvcEPAPsYxO5mvKj+Z41Z6aV2zSMr2KkLASb5dcRn80bmK/NthFqZbLnIYZdiLe22cnU/FEd1Lo&#10;pXsV3h1kjGD7gY6jLOYf1Oxzez2X20i6zlInqnteDwpg/vOwHHY1LdipnbPe/1EWvwEAAP//AwBQ&#10;SwMEFAAGAAgAAAAhAPbfh+3eAAAACgEAAA8AAABkcnMvZG93bnJldi54bWxMj8FOwzAMhu9IvENk&#10;JG4sWVtg65pOgITgwIXBYce08dpqjVM16da9PeYER9uffn9/sZ1dL044hs6ThuVCgUCqve2o0fD9&#10;9Xq3AhGiIWt6T6jhggG25fVVYXLrz/SJp11sBIdQyI2GNsYhlzLULToTFn5A4tvBj85EHsdG2tGc&#10;Odz1MlHqQTrTEX9ozYAvLdbH3eQ0rOMenz+GyzjVVL0dHlfvwaZ7rW9v5qcNiIhz/IPhV5/VoWSn&#10;yk9kg+g1pOl9xqiGbLkGwUCWKF5UTKosAVkW8n+F8gcAAP//AwBQSwECLQAUAAYACAAAACEAtoM4&#10;kv4AAADhAQAAEwAAAAAAAAAAAAAAAAAAAAAAW0NvbnRlbnRfVHlwZXNdLnhtbFBLAQItABQABgAI&#10;AAAAIQA4/SH/1gAAAJQBAAALAAAAAAAAAAAAAAAAAC8BAABfcmVscy8ucmVsc1BLAQItABQABgAI&#10;AAAAIQASVZvGUgIAAJkEAAAOAAAAAAAAAAAAAAAAAC4CAABkcnMvZTJvRG9jLnhtbFBLAQItABQA&#10;BgAIAAAAIQD234ft3gAAAAoBAAAPAAAAAAAAAAAAAAAAAKwEAABkcnMvZG93bnJldi54bWxQSwUG&#10;AAAAAAQABADzAAAAtwUAAAAA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17165BB5" wp14:editId="4FC8E29B">
                <wp:simplePos x="0" y="0"/>
                <wp:positionH relativeFrom="column">
                  <wp:posOffset>2691765</wp:posOffset>
                </wp:positionH>
                <wp:positionV relativeFrom="paragraph">
                  <wp:posOffset>452755</wp:posOffset>
                </wp:positionV>
                <wp:extent cx="503555" cy="0"/>
                <wp:effectExtent l="0" t="76200" r="29845" b="95250"/>
                <wp:wrapNone/>
                <wp:docPr id="95" name="Gerade Verbindung mit Pfeil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95" o:spid="_x0000_s1026" type="#_x0000_t32" style="position:absolute;margin-left:211.95pt;margin-top:35.65pt;width:39.65pt;height:0;z-index:2517647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aamPBwIAAPkDAAAOAAAAZHJzL2Uyb0RvYy54bWysU01v2zAMvQ/YfxB0X510yNAacXpI1l6G&#10;LcDa3RlJtgXoC6QaJ/9+lJKm3YZdhvkgU6JIvvdILe8O3om9QbIxdHJ+NZPCBBW1DUMnnx7vP9xI&#10;QRmCBheD6eTRkLxbvX+3nFJrruMYnTYoOEmgdkqdHHNObdOQGo0HuorJBHb2ET1k3uLQaISJs3vX&#10;XM9mn5opok4YlSHi083JKVc1f98blb/1PZksXCcZW64r1nVX1ma1hHZASKNVZxjwDyg82MBFL6k2&#10;kEE8o/0jlbcKI8U+X6nom9j3VpnKgdnMZ7+x+T5CMpULi0PpIhP9v7Tq636LwupO3i6kCOC5Rw8G&#10;QRvxw+DOBv0cBuFtFtveWCf4Fks2JWo5ch22eN5R2mLhf+jRlz8zE4cq8/EiszlkofhwMfu4WHA1&#10;9eJqXuMSUn4w0YtidJIygh3GvI4hcC8jzqvKsP9CmStz4EtAKRrivXWuttQFMfE83s4W3HUFPFm9&#10;g8ymT8yVwiAFuIFHVmWsKSk6q0t4SURHWjsUe+Cp4WHTcXpk8FI4oMwOZlS/IgVD+CW04NkAjafg&#10;6joNGWvIk+6s7+TNJRra0YD+HLTIx8TSB34ksiD3RnM5wwCLVSllsO71ZkYLYXB/uc2oXChMTH0D&#10;Z7VK206NKtYu6mPtX1N2PF+VzPktlAF+u2f77Ytd/QQAAP//AwBQSwMEFAAGAAgAAAAhAPbY80fd&#10;AAAACQEAAA8AAABkcnMvZG93bnJldi54bWxMj8FOwzAMhu9IvENkJG4sXcs2VppOAwlxYtLG0K5e&#10;Y5qKxilNthWenqAd4Gj70+/vLxaDbcWRet84VjAeJSCIK6cbrhVsX59u7kD4gKyxdUwKvsjDory8&#10;KDDX7sRrOm5CLWII+xwVmBC6XEpfGbLoR64jjrd311sMcexrqXs8xXDbyjRJptJiw/GDwY4eDVUf&#10;m4NV8LzKdt/4IvWnweXbZE30YJCUur4alvcgAg3hD4Zf/agOZXTauwNrL1oFt2k2j6iC2TgDEYFJ&#10;kqUg9ueFLAv5v0H5AwAA//8DAFBLAQItABQABgAIAAAAIQC2gziS/gAAAOEBAAATAAAAAAAAAAAA&#10;AAAAAAAAAABbQ29udGVudF9UeXBlc10ueG1sUEsBAi0AFAAGAAgAAAAhADj9If/WAAAAlAEAAAsA&#10;AAAAAAAAAAAAAAAALwEAAF9yZWxzLy5yZWxzUEsBAi0AFAAGAAgAAAAhACRpqY8HAgAA+QMAAA4A&#10;AAAAAAAAAAAAAAAALgIAAGRycy9lMm9Eb2MueG1sUEsBAi0AFAAGAAgAAAAhAPbY80fdAAAACQEA&#10;AA8AAAAAAAAAAAAAAAAAYQQAAGRycy9kb3ducmV2LnhtbFBLBQYAAAAABAAEAPMAAABrBQAAAAA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31241777" wp14:editId="50A50952">
                <wp:simplePos x="0" y="0"/>
                <wp:positionH relativeFrom="column">
                  <wp:posOffset>-22860</wp:posOffset>
                </wp:positionH>
                <wp:positionV relativeFrom="paragraph">
                  <wp:posOffset>789940</wp:posOffset>
                </wp:positionV>
                <wp:extent cx="539750" cy="395605"/>
                <wp:effectExtent l="19050" t="19050" r="12700" b="23495"/>
                <wp:wrapNone/>
                <wp:docPr id="96" name="Textfeld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6" o:spid="_x0000_s1073" type="#_x0000_t202" style="position:absolute;margin-left:-1.8pt;margin-top:62.2pt;width:42.5pt;height:31.1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KCgVQIAAJoEAAAOAAAAZHJzL2Uyb0RvYy54bWysVMFuGjEQvVfqP1i+NwuEDQFliShRqkpR&#10;EolUORuvF1byelzbsEu/vs9eSFDaU1UOxp4Zj+e9N7M3t12j2V45X5Mp+PBiwJkyksrabAr+4+X+&#10;yzVnPghTCk1GFfygPL+df/5009qZGtGWdKkcQxLjZ60t+DYEO8syL7eqEf6CrDJwVuQaEXB0m6x0&#10;okX2RmejweAqa8mV1pFU3sN61zv5POWvKiXDU1V5FZguOGoLaXVpXcc1m9+I2cYJu63lsQzxD1U0&#10;ojZ49C3VnQiC7Vz9R6qmlo48VeFCUpNRVdVSJQxAMxx8QLPaCqsSFpDj7RtN/v+llY/7Z8fqsuDT&#10;K86MaKDRi+pCpXTJYAI/rfUzhK0sAkP3lTrofLJ7GCPsrnJN/AcgBj+YPryxi2xMwphfTic5PBKu&#10;y2l+Nchjluz9snU+fFPUsLgpuIN4iVOxf/ChDz2FxLcM3ddaJwG1YW3BR9f5JE83POm6jN4Y5w9+&#10;qR3bC7QAOqekNgLkTAsf4ECd6Xcs5uwqStMGFUYCeqBxF7p1lwgbT04srKk8gBxHfXt5K+9rQHjA&#10;A8/CoZ+AGjMSnrBUmlAqHXecbcn9+ps9xkNmeDlr0Z8F9z93winU/d2gAabD8Tg2dDqM88kIB3fu&#10;WZ97zK5ZEvAPMY1Wpm2MD/q0rRw1rxilRXwVLmEk3i64DO50WIZ+bjCMUi0WKQxNbEV4MCsrY/JI&#10;d5TopXsVzh51DGD7kU69LGYf5Oxje0EXu0BVnbSOVPe8HhXAAKRuOQ5rnLDzc4p6/6TMfwMAAP//&#10;AwBQSwMEFAAGAAgAAAAhAPmprLvgAAAACQEAAA8AAABkcnMvZG93bnJldi54bWxMj81OwzAQhO9I&#10;vIO1SNxap2lxoxCnQohKXDgQKOXoxEsSEf8odpvA07Oc4LTamdHst8VuNgM74xh6ZyWslgkwtI3T&#10;vW0lvL7sFxmwEJXVanAWJXxhgF15eVGoXLvJPuO5ii2jEhtyJaGL0eech6ZDo8LSebTkfbjRqEjr&#10;2HI9qonKzcDTJBHcqN7ShU55vO+w+axORkK999/p01E8HvBt8uLhfX3Dq6OU11fz3S2wiHP8C8Mv&#10;PqFDSUy1O1kd2CBhsRaUJD3dbIBRIFvRrEnIxBZ4WfD/H5Q/AAAA//8DAFBLAQItABQABgAIAAAA&#10;IQC2gziS/gAAAOEBAAATAAAAAAAAAAAAAAAAAAAAAABbQ29udGVudF9UeXBlc10ueG1sUEsBAi0A&#10;FAAGAAgAAAAhADj9If/WAAAAlAEAAAsAAAAAAAAAAAAAAAAALwEAAF9yZWxzLy5yZWxzUEsBAi0A&#10;FAAGAAgAAAAhAGa0oKBVAgAAmgQAAA4AAAAAAAAAAAAAAAAALgIAAGRycy9lMm9Eb2MueG1sUEsB&#10;Ai0AFAAGAAgAAAAhAPmprLvgAAAACQEAAA8AAAAAAAAAAAAAAAAArwQAAGRycy9kb3ducmV2Lnht&#10;bFBLBQYAAAAABAAEAPMAAAC8BQAAAAA=&#10;" filled="f" strokecolor="windowText" strokeweight="2.2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57D4B094" wp14:editId="15871248">
                <wp:simplePos x="0" y="0"/>
                <wp:positionH relativeFrom="column">
                  <wp:posOffset>537845</wp:posOffset>
                </wp:positionH>
                <wp:positionV relativeFrom="paragraph">
                  <wp:posOffset>981075</wp:posOffset>
                </wp:positionV>
                <wp:extent cx="503555" cy="0"/>
                <wp:effectExtent l="38100" t="76200" r="0" b="95250"/>
                <wp:wrapNone/>
                <wp:docPr id="97" name="Gerade Verbindung mit Pfeil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97" o:spid="_x0000_s1026" type="#_x0000_t32" style="position:absolute;margin-left:42.35pt;margin-top:77.25pt;width:39.65pt;height:0;flip:x;z-index:2517667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SeUDwIAAAMEAAAOAAAAZHJzL2Uyb0RvYy54bWysU01vEzEQvSPxHyzfyW6LAu0qmx4SWg4I&#10;IlG4T/yxa8lfGrvZ5N8z9qahgLgg9mCNdzzP7808r+6OzrKDwmSC7/nVouVMeRGk8UPPvz3ev7nh&#10;LGXwEmzwqucnlfjd+vWr1RQ7dR3GYKVCRiA+dVPs+Zhz7JomiVE5SIsQlaekDugg0xaHRiJMhO5s&#10;c92275opoIwYhEqJ/m7nJF9XfK2VyF+0Tioz23PiluuKdd2XtVmvoBsQ4mjEmQb8AwsHxtOlF6gt&#10;ZGBPaP6AckZgSEHnhQiuCVoboaoGUnPV/qbm6whRVS3UnBQvbUr/D1Z8PuyQGdnz2/eceXA0oweF&#10;IBX7rnBvvHzyA3Mms51WxjI6RS2bYuqocuN3eN6luMOi/6jRMW1N/EhuqB0hjexYG366NFwdMxP0&#10;c9m+XS6XnInnVDMjFKSIKT+o4FgJep4yghnGvAne01QDzuhw+JQycaDC54JS7MO9sbYO13o2EZfb&#10;dknzF0Ae0xYyhS6S6uQHzsAOZF6RsRJOwRpZygtQOqWNRXYA8g/ZTobpkchzZiFlSpCi+pWmEIVf&#10;SgufLaRxLq6p2W7UTfK8Na7nN5dq6EYF8oOXLJ8iDcHTc+GFuVOSrlNEsERVUgZjf57MaMAP9i+n&#10;iZX1RYmqr+HcrTLAeWQl2gd5qpNsyo6cVsWcX0Wx8ss9xS/f7voHAAAA//8DAFBLAwQUAAYACAAA&#10;ACEAX4tN0N0AAAAKAQAADwAAAGRycy9kb3ducmV2LnhtbEyPQUvDQBCF74L/YRnBm91E0lpiNkUU&#10;LyJiqtIeN9kxCWZnw+62if/eKQh6nDeP975XbGY7iCP60DtSkC4SEEiNMz21Ct7fHq/WIELUZPTg&#10;CBV8Y4BNeX5W6Ny4iSo8bmMrOIRCrhV0MY65lKHp0OqwcCMS/z6dtzry6VtpvJ443A7yOklW0uqe&#10;uKHTI9532HxtD1bButrNT9W+TpPpoU5fX54HV/kPpS4v5rtbEBHn+GeGEz6jQ8lMtTuQCWLgjOyG&#10;nawvsyWIk2GV8bj6V5FlIf9PKH8AAAD//wMAUEsBAi0AFAAGAAgAAAAhALaDOJL+AAAA4QEAABMA&#10;AAAAAAAAAAAAAAAAAAAAAFtDb250ZW50X1R5cGVzXS54bWxQSwECLQAUAAYACAAAACEAOP0h/9YA&#10;AACUAQAACwAAAAAAAAAAAAAAAAAvAQAAX3JlbHMvLnJlbHNQSwECLQAUAAYACAAAACEApoUnlA8C&#10;AAADBAAADgAAAAAAAAAAAAAAAAAuAgAAZHJzL2Uyb0RvYy54bWxQSwECLQAUAAYACAAAACEAX4tN&#10;0N0AAAAKAQAADwAAAAAAAAAAAAAAAABp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6F3649F3" wp14:editId="10BFEE5C">
                <wp:simplePos x="0" y="0"/>
                <wp:positionH relativeFrom="column">
                  <wp:posOffset>1053465</wp:posOffset>
                </wp:positionH>
                <wp:positionV relativeFrom="paragraph">
                  <wp:posOffset>789940</wp:posOffset>
                </wp:positionV>
                <wp:extent cx="539750" cy="395605"/>
                <wp:effectExtent l="0" t="0" r="12700" b="23495"/>
                <wp:wrapNone/>
                <wp:docPr id="98" name="Textfeld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8" o:spid="_x0000_s1074" type="#_x0000_t202" style="position:absolute;margin-left:82.95pt;margin-top:62.2pt;width:42.5pt;height:31.1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gMXUAIAAJkEAAAOAAAAZHJzL2Uyb0RvYy54bWysVE1vGjEQvVfqf7B8bxYCJAFliWiiVJWi&#10;JFJS5Wy8Nqzk9bi2YZf++j57gaC0p6ocjOeD8bz3Zri+6RrDtsqHmmzJh2cDzpSVVNV2VfIfr/df&#10;rjgLUdhKGLKq5DsV+M3886fr1s3UOa3JVMozFLFh1rqSr2N0s6IIcq0aEc7IKYugJt+ICNOvisqL&#10;FtUbU5wPBhdFS75ynqQKAd67Psjnub7WSsYnrYOKzJQcvcV8+nwu01nMr8Vs5YVb13LfhviHLhpR&#10;Wzx6LHUnomAbX/9Rqqmlp0A6nklqCtK6lipjAJrh4AOal7VwKmMBOcEdaQr/r6x83D57Vlcln0Ip&#10;Kxpo9Kq6qJWpGFzgp3VhhrQXh8TYfaUOOh/8Ac4Eu9O+Sd8AxBAH07sju6jGJJyT0fRygohEaDSd&#10;XAwmqUrx/mPnQ/ymqGHpUnIP8TKnYvsQYp96SElvWbqvjckCGsvakl+MUD5FApm6SsFs7MKt8Wwr&#10;MAEYnIrahI8zI0JEAG3mz76Xk5+iM2PRYMLf40y32C27zNf4SM6Sqh248dRPV3DyvgaCBzzwLDzG&#10;CaCxIvEJhzaETml/42xN/tff/CkfKiPKWYvxLHn4uRFeoe/vFvpPh+NxmudsjCeX5zD8aWR5GrGb&#10;5paAf4hldDJfU340h6v21LxhkxbpVYSElXi75DL6g3Eb+7XBLkq1WOQ0zLAT8cG+OJmKJ7qTQq/d&#10;m/BuL2ME2490GGUx+6Bmn9vrudhE0nWWOlHd87pXAPOfh2W/q2nBTu2c9f6PMv8NAAD//wMAUEsD&#10;BBQABgAIAAAAIQAnqS/v3wAAAAsBAAAPAAAAZHJzL2Rvd25yZXYueG1sTI8xT8MwEIV3JP6DdUhs&#10;1CG0aRriVICEYOhCYejoxNckIj5HttOm/55jgu3eu6d335Xb2Q7ihD70jhTcLxIQSI0zPbUKvj5f&#10;73IQIWoyenCECi4YYFtdX5W6MO5MH3jax1ZwCYVCK+hiHAspQ9Oh1WHhRiTeHZ23OrL0rTRen7nc&#10;DjJNkkxa3RNf6PSILx023/vJKtjEAz7vxoufGqrfjuv8PZiHg1K3N/PTI4iIc/wLwy8+o0PFTLWb&#10;yAQxsM5WG47ykC6XIDiRrhJ2anbybA2yKuX/H6ofAAAA//8DAFBLAQItABQABgAIAAAAIQC2gziS&#10;/gAAAOEBAAATAAAAAAAAAAAAAAAAAAAAAABbQ29udGVudF9UeXBlc10ueG1sUEsBAi0AFAAGAAgA&#10;AAAhADj9If/WAAAAlAEAAAsAAAAAAAAAAAAAAAAALwEAAF9yZWxzLy5yZWxzUEsBAi0AFAAGAAgA&#10;AAAhAEIyAxdQAgAAmQQAAA4AAAAAAAAAAAAAAAAALgIAAGRycy9lMm9Eb2MueG1sUEsBAi0AFAAG&#10;AAgAAAAhACepL+/fAAAACwEAAA8AAAAAAAAAAAAAAAAAqgQAAGRycy9kb3ducmV2LnhtbFBLBQYA&#10;AAAABAAEAPMAAAC2BQAAAAA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51020144" wp14:editId="54F78151">
                <wp:simplePos x="0" y="0"/>
                <wp:positionH relativeFrom="column">
                  <wp:posOffset>2129790</wp:posOffset>
                </wp:positionH>
                <wp:positionV relativeFrom="paragraph">
                  <wp:posOffset>789940</wp:posOffset>
                </wp:positionV>
                <wp:extent cx="539750" cy="395605"/>
                <wp:effectExtent l="0" t="0" r="12700" b="23495"/>
                <wp:wrapNone/>
                <wp:docPr id="99" name="Textfeld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99" o:spid="_x0000_s1075" type="#_x0000_t202" style="position:absolute;margin-left:167.7pt;margin-top:62.2pt;width:42.5pt;height:31.1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162PUQIAAJkEAAAOAAAAZHJzL2Uyb0RvYy54bWysVE1vGjEQvVfqf7B8bxYCJAFliWiiVJWi&#10;JFJS5Wy8Nqzk9bi2YZf++j57gaC0p6ocjOeD8bz3Zri+6RrDtsqHmmzJh2cDzpSVVNV2VfIfr/df&#10;rjgLUdhKGLKq5DsV+M3886fr1s3UOa3JVMozFLFh1rqSr2N0s6IIcq0aEc7IKYugJt+ICNOvisqL&#10;FtUbU5wPBhdFS75ynqQKAd67Psjnub7WSsYnrYOKzJQcvcV8+nwu01nMr8Vs5YVb13LfhviHLhpR&#10;Wzx6LHUnomAbX/9Rqqmlp0A6nklqCtK6lipjAJrh4AOal7VwKmMBOcEdaQr/r6x83D57Vlcln045&#10;s6KBRq+qi1qZisEFfloXZkh7cUiM3VfqoPPBH+BMsDvtm/QNQAxxML07sotqTMI5GU0vJ4hIhEbT&#10;ycVgkqoU7z92PsRvihqWLiX3EC9zKrYPIfaph5T0lqX72pgsoLGsLfnFCOVTJJCpqxTMxi7cGs+2&#10;AhOAwamoTfg4MyJEBNBm/ux7OfkpOjMWDSb8Pc50i92yy3yNj+QsqdqBG0/9dAUn72sgeMADz8Jj&#10;nAAaKxKfcGhD6JT2N87W5H/9zZ/yoTKinLUYz5KHnxvhFfr+bqH/dDgep3nOxnhyeQ7Dn0aWpxG7&#10;aW4J+IdYRifzNeVHc7hqT80bNmmRXkVIWIm3Sy6jPxi3sV8b7KJUi0VOwww7ER/si5OpeKI7KfTa&#10;vQnv9jJGsP1Ih1EWsw9q9rm9notNJF1nqRPVPa97BTD/eVj2u5oW7NTOWe//KPPfAAAA//8DAFBL&#10;AwQUAAYACAAAACEAN7cXa94AAAALAQAADwAAAGRycy9kb3ducmV2LnhtbEyPMU/DMBCFdyT+g3VI&#10;bNQhCW0IcSpAQjCwUBg6OvE1iYjPke206b/nmGB7d+/p3XfVdrGjOKIPgyMFt6sEBFLrzECdgq/P&#10;l5sCRIiajB4doYIzBtjWlxeVLo070Qced7ETXEKh1Ar6GKdSytD2aHVYuQmJvYPzVkcefSeN1ycu&#10;t6NMk2QtrR6IL/R6wuce2+/dbBXcxz0+vU9nP7fUvB42xVsw2V6p66vl8QFExCX+heEXn9GhZqbG&#10;zWSCGBVk2V3OUTbSnAUn8jRh0fCmWG9A1pX8/0P9AwAA//8DAFBLAQItABQABgAIAAAAIQC2gziS&#10;/gAAAOEBAAATAAAAAAAAAAAAAAAAAAAAAABbQ29udGVudF9UeXBlc10ueG1sUEsBAi0AFAAGAAgA&#10;AAAhADj9If/WAAAAlAEAAAsAAAAAAAAAAAAAAAAALwEAAF9yZWxzLy5yZWxzUEsBAi0AFAAGAAgA&#10;AAAhAOjXrY9RAgAAmQQAAA4AAAAAAAAAAAAAAAAALgIAAGRycy9lMm9Eb2MueG1sUEsBAi0AFAAG&#10;AAgAAAAhADe3F2veAAAACwEAAA8AAAAAAAAAAAAAAAAAqwQAAGRycy9kb3ducmV2LnhtbFBLBQYA&#10;AAAABAAEAPMAAAC2BQAAAAA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19055DC" wp14:editId="593A9D68">
                <wp:simplePos x="0" y="0"/>
                <wp:positionH relativeFrom="column">
                  <wp:posOffset>2701290</wp:posOffset>
                </wp:positionH>
                <wp:positionV relativeFrom="paragraph">
                  <wp:posOffset>981075</wp:posOffset>
                </wp:positionV>
                <wp:extent cx="503555" cy="0"/>
                <wp:effectExtent l="38100" t="76200" r="0" b="95250"/>
                <wp:wrapNone/>
                <wp:docPr id="100" name="Gerade Verbindung mit Pfeil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00" o:spid="_x0000_s1026" type="#_x0000_t32" style="position:absolute;margin-left:212.7pt;margin-top:77.25pt;width:39.65pt;height:0;flip:x;z-index:2517698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3iADgIAAAUEAAAOAAAAZHJzL2Uyb0RvYy54bWysU01vEzEQvSPxHyzfyW6Lgsoqmx6SthwQ&#10;RKJwn/hj15K/NHazyb9n7E1DAXFB3YM13vE8v/dmvLo9OssOCpMJvudXi5Yz5UWQxg89//54/+6G&#10;s5TBS7DBq56fVOK367dvVlPs1HUYg5UKGYH41E2x52POsWuaJEblIC1CVJ6SOqCDTFscGokwEbqz&#10;zXXbfmimgDJiECol+rudk3xd8bVWIn/VOqnMbM+JW64r1nVf1ma9gm5AiKMRZxrwHywcGE+XXqC2&#10;kIE9ofkLyhmBIQWdFyK4JmhthKoaSM1V+4eabyNEVbWQOSlebEqvByu+HHbIjKTeteSPB0dNelAI&#10;UrEfCvfGyyc/MGcy22llLCvHyLQppo5qN36H512KOywOHDU6pq2JnwizekIq2bFafrpYro6ZCfq5&#10;bN8vl0vOxHOqmREKUsSUH1RwrAQ9TxnBDGPeBO+prwFndDh8Tpk4UOFzQSn24d5YW9trPZuIy8d2&#10;SQoF0JRpC5lCF0l38gNnYAcaX5GxEk7BGlnKC1A6pY1FdgCaIBo8GaZHIs+ZhZQpQYrqV0whCr+V&#10;Fj5bSONcXFPzwJGdNPXWuJ7fXKqhGxXIOy9ZPkXqgqcHwwtzpyRdp4hgiaqkDMb+OpnRgB/sP04T&#10;K+uLElXfw9mt0sC5ZSXaB3mqnWzKjmatijm/izLML/cUv3y9658AAAD//wMAUEsDBBQABgAIAAAA&#10;IQAn8KEo3gAAAAsBAAAPAAAAZHJzL2Rvd25yZXYueG1sTI/BSsQwEIbvgu8QRvDmJl1aXWrTRRQv&#10;ImJXRY9pM7bFZFKS7La+vREW9Djzf/zzTbVdrGEH9GF0JCFbCWBIndMj9RJeX+4vNsBCVKSVcYQS&#10;vjHAtj49qVSp3UwNHnaxZ6mEQqkkDDFOJeehG9CqsHITUso+nbcqptH3XHs1p3Jr+FqIS27VSOnC&#10;oCa8HbD72u2thE3zvjw0H20m5rs2e356NK7xb1Keny0318AiLvEPhl/9pA51cmrdnnRgRkK+LvKE&#10;pqDIC2CJKER+Baw9bnhd8f8/1D8AAAD//wMAUEsBAi0AFAAGAAgAAAAhALaDOJL+AAAA4QEAABMA&#10;AAAAAAAAAAAAAAAAAAAAAFtDb250ZW50X1R5cGVzXS54bWxQSwECLQAUAAYACAAAACEAOP0h/9YA&#10;AACUAQAACwAAAAAAAAAAAAAAAAAvAQAAX3JlbHMvLnJlbHNQSwECLQAUAAYACAAAACEAbsd4gA4C&#10;AAAFBAAADgAAAAAAAAAAAAAAAAAuAgAAZHJzL2Uyb0RvYy54bWxQSwECLQAUAAYACAAAACEAJ/Ch&#10;KN4AAAALAQAADwAAAAAAAAAAAAAAAABo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1304B7BE" wp14:editId="3709B1FD">
                <wp:simplePos x="0" y="0"/>
                <wp:positionH relativeFrom="column">
                  <wp:posOffset>1610995</wp:posOffset>
                </wp:positionH>
                <wp:positionV relativeFrom="paragraph">
                  <wp:posOffset>981075</wp:posOffset>
                </wp:positionV>
                <wp:extent cx="503555" cy="0"/>
                <wp:effectExtent l="38100" t="76200" r="0" b="95250"/>
                <wp:wrapNone/>
                <wp:docPr id="101" name="Gerade Verbindung mit Pfeil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01" o:spid="_x0000_s1026" type="#_x0000_t32" style="position:absolute;margin-left:126.85pt;margin-top:77.25pt;width:39.65pt;height:0;flip:x;z-index:2517708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HZvDgIAAAUEAAAOAAAAZHJzL2Uyb0RvYy54bWysU02P0zAQvSPxHyzfadJFRUvUdA8tuxwQ&#10;VGLhPrXHiSV/yfY27b9n7HTLAuKCyMEaZzzP770Zr+9O1rAjxqS96/ly0XKGTnip3dDzb4/3b245&#10;SxmcBOMd9vyMid9tXr9aT6HDGz96IzEyAnGpm0LPx5xD1zRJjGghLXxAR0nlo4VM2zg0MsJE6NY0&#10;N237rpl8lCF6gSnR392c5JuKrxSK/EWphJmZnhO3XNdY10NZm80auiFCGLW40IB/YGFBO7r0CrWD&#10;DOwp6j+grBbRJ6/yQnjbeKW0wKqB1Czb39R8HSFg1ULmpHC1Kf0/WPH5uI9MS+pdu+TMgaUmPWAE&#10;iew7xoN28skNzOrM9gq1YeUYmTaF1FHt1u3jZZfCPhYHTipapowOHwmzekIq2alafr5ajqfMBP1c&#10;tW9XqxVn4jnVzAgFKcSUH9BbVoKepxxBD2Peeueorz7O6HD8lDJxoMLnglLs/L02prbXODYRl/ft&#10;iiZAAE2ZMpAptIF0JzdwBmag8RU5VsLJGy1LeQFK57Q1kR2BJogGT/rpkchzZiBlSpCi+hVTiMIv&#10;pYXPDtI4F9fUPHBkJ0290bbnt9dq6EYE+cFJls+BuuDowfDC3KKk65AIlqhKyqDNz5M5anCD+ctp&#10;YmVcUYL1PVzcKg2cW1aig5fn2smm7GjWqpjLuyjD/HJP8cvXu/kBAAD//wMAUEsDBBQABgAIAAAA&#10;IQBhpCW13gAAAAsBAAAPAAAAZHJzL2Rvd25yZXYueG1sTI9BS8QwEIXvgv8hjODNTbu1utSmiyhe&#10;RMSuih7TZmyLzaQk2W39944g6HHe+3jzXrld7CgO6MPgSEG6SkAgtc4M1Cl4eb4724AIUZPRoyNU&#10;8IUBttXxUakL42aq8bCLneAQCoVW0Mc4FVKGtkerw8pNSOx9OG915NN30ng9c7gd5TpJLqTVA/GH&#10;Xk9402P7udtbBZv6bbmv35s0mW+b9OnxYXS1f1Xq9GS5vgIRcYl/MPzU5+pQcafG7ckEMSpY59kl&#10;o2zk5zkIJrIs43XNryKrUv7fUH0DAAD//wMAUEsBAi0AFAAGAAgAAAAhALaDOJL+AAAA4QEAABMA&#10;AAAAAAAAAAAAAAAAAAAAAFtDb250ZW50X1R5cGVzXS54bWxQSwECLQAUAAYACAAAACEAOP0h/9YA&#10;AACUAQAACwAAAAAAAAAAAAAAAAAvAQAAX3JlbHMvLnJlbHNQSwECLQAUAAYACAAAACEAUMh2bw4C&#10;AAAFBAAADgAAAAAAAAAAAAAAAAAuAgAAZHJzL2Uyb0RvYy54bWxQSwECLQAUAAYACAAAACEAYaQl&#10;td4AAAALAQAADwAAAAAAAAAAAAAAAABoBAAAZHJzL2Rvd25yZXYueG1sUEsFBgAAAAAEAAQA8wAA&#10;AHMFAAAA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01D33077" wp14:editId="1DF6F15E">
                <wp:simplePos x="0" y="0"/>
                <wp:positionH relativeFrom="column">
                  <wp:posOffset>3221990</wp:posOffset>
                </wp:positionH>
                <wp:positionV relativeFrom="paragraph">
                  <wp:posOffset>266065</wp:posOffset>
                </wp:positionV>
                <wp:extent cx="539750" cy="395605"/>
                <wp:effectExtent l="0" t="0" r="12700" b="23495"/>
                <wp:wrapNone/>
                <wp:docPr id="102" name="Textfeld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2" o:spid="_x0000_s1076" type="#_x0000_t202" style="position:absolute;margin-left:253.7pt;margin-top:20.95pt;width:42.5pt;height:31.1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XXyUwIAAJsEAAAOAAAAZHJzL2Uyb0RvYy54bWysVE1v2zAMvQ/YfxB0X52Pph9BnSJr0WFA&#10;0RZoh54VWUoMyKImKbGzX78n2WmDbqdhOSiiHkPyPZK5uu4aw3bKh5psyccnI86UlVTVdl3yHy93&#10;Xy44C1HYShiyquR7Ffj14vOnq9bN1YQ2ZCrlGYLYMG9dyTcxunlRBLlRjQgn5JQFqMk3IsL066Ly&#10;okX0xhST0eisaMlXzpNUIeD1tgf5IsfXWsn4qHVQkZmSo7aYT5/PVTqLxZWYr71wm1oOZYh/qKIR&#10;tUXSt1C3Igq29fUfoZpaegqk44mkpiCta6kyB7AZjz6wed4IpzIXiBPcm0zh/4WVD7snz+oKvRtN&#10;OLOiQZNeVBe1MhVLb1CodWEOx2cH19h9pQ7eh/eAx0S8075J36DEgEPr/Zu+CMckHmfTy/MZEAlo&#10;ejk7G81SlOL9x86H+E1Rw9Kl5B7ty6qK3X2IvevBJeWydFcbk1toLGtLfjZF+IQEMnWVwGzsw43x&#10;bCcwAxiditpEkDMjQgSAMvNnqOXop6jMWBSY+Pc80y12qy4rhlyDOCuq9tDGUz9fwcm7GgzukeBJ&#10;eAwUSGNJ4iMObQiV0nDjbEP+19/ekz/6DJSzFgNa8vBzK7xC3d8tJuByfHqaJjobp7PzCQx/jKyO&#10;Ebttbgj8x1hHJ/M1+UdzuGpPzSt2aZmyAhJWInfJZfQH4yb2i4NtlGq5zG6YYifivX12MgVPcqcO&#10;vXSvwruhjRFqP9BhmMX8Qzd7376fy20kXedWJ6l7XYcOYAPysAzbmlbs2M5e7/8pi98AAAD//wMA&#10;UEsDBBQABgAIAAAAIQA3/gSQ3wAAAAoBAAAPAAAAZHJzL2Rvd25yZXYueG1sTI/BTsMwDIbvSLxD&#10;ZCRuLFnp2FqaToCE4LALg8OOaeO1FY1TNenWvT3mBEfbn35/f7GdXS9OOIbOk4blQoFAqr3tqNHw&#10;9fl6twERoiFrek+o4YIBtuX1VWFy68/0gad9bASHUMiNhjbGIZcy1C06ExZ+QOLb0Y/ORB7HRtrR&#10;nDnc9TJR6kE60xF/aM2ALy3W3/vJacjiAZ93w2WcaqrejuvNe7D3B61vb+anRxAR5/gHw68+q0PJ&#10;TpWfyAbRa1ipdcqohnSZgWBglSW8qJhUaQKyLOT/CuUPAAAA//8DAFBLAQItABQABgAIAAAAIQC2&#10;gziS/gAAAOEBAAATAAAAAAAAAAAAAAAAAAAAAABbQ29udGVudF9UeXBlc10ueG1sUEsBAi0AFAAG&#10;AAgAAAAhADj9If/WAAAAlAEAAAsAAAAAAAAAAAAAAAAALwEAAF9yZWxzLy5yZWxzUEsBAi0AFAAG&#10;AAgAAAAhAJdNdfJTAgAAmwQAAA4AAAAAAAAAAAAAAAAALgIAAGRycy9lMm9Eb2MueG1sUEsBAi0A&#10;FAAGAAgAAAAhADf+BJDfAAAACgEAAA8AAAAAAAAAAAAAAAAArQQAAGRycy9kb3ducmV2LnhtbFBL&#10;BQYAAAAABAAEAPMAAAC5BQAAAAA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15D09447" wp14:editId="7DD529F4">
                <wp:simplePos x="0" y="0"/>
                <wp:positionH relativeFrom="column">
                  <wp:posOffset>3783965</wp:posOffset>
                </wp:positionH>
                <wp:positionV relativeFrom="paragraph">
                  <wp:posOffset>452755</wp:posOffset>
                </wp:positionV>
                <wp:extent cx="503555" cy="0"/>
                <wp:effectExtent l="0" t="76200" r="29845" b="95250"/>
                <wp:wrapNone/>
                <wp:docPr id="103" name="Gerade Verbindung mit Pfeil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03" o:spid="_x0000_s1026" type="#_x0000_t32" style="position:absolute;margin-left:297.95pt;margin-top:35.65pt;width:39.65pt;height:0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rwCCAIAAPsDAAAOAAAAZHJzL2Uyb0RvYy54bWysU01v2zAMvQ/YfxB0X+y0yNAFdXpI1l6G&#10;LcDa3RmJtgXoC6IaJ/9+lJKm3YZdhvkgU6JIvfdI3t4dnBV7TGSC7+R81kqBXgVt/NDJp8f7DzdS&#10;UAavwQaPnTwiybvV+3e3U1ziVRiD1ZgEJ/G0nGInx5zjsmlIjeiAZiGiZ2cfkoPM2zQ0OsHE2Z1t&#10;rtr2YzOFpGMKCon4dHNyylXN3/eo8re+J8zCdpKx5bqmuu7K2qxuYTkkiKNRZxjwDygcGM+PXlJt&#10;IIN4TuaPVM6oFCj0eaaCa0LfG4WVA7OZt7+x+T5CxMqFxaF4kYn+X1r1db9NwmiuXXsthQfHRXrA&#10;BBrFD0w74/WzH4QzWWx7NFaUayzaFGnJsWu/TecdxW0qChz65MqfuYlDFfp4ERoPWSg+XLTXi8VC&#10;CvXial7jYqL8gMGJYnSScgIzjHkdvOdqhjSvOsP+C2V+mQNfAsqjPtwba2tRrRcTs/rULrjuCri3&#10;eguZTReZLflBCrADN63KqaakYI0u4SURHWltk9gD9w23mw7TI4OXwgJldjCj+hUpGMIvoQXPBmg8&#10;BVfXqc1YRO51a1wnby7RsBwR9GevRT5G1t7zmMiC3KHm55ABFqtSymDs682cDPjB/uU2o7K+MME6&#10;BWe1StlOhSrWLuhjrV9Tdtxhlcx5GkoLv92z/XZmVz8BAAD//wMAUEsDBBQABgAIAAAAIQD9cJMq&#10;3gAAAAkBAAAPAAAAZHJzL2Rvd25yZXYueG1sTI9NT8JAEIbvJvyHzZB4ky2Q8lG7JWBiPGkCSrwO&#10;3bHb2J0t3QWqv94lHvQ4M0/eed581dtGnKnztWMF41ECgrh0uuZKwdvr490ChA/IGhvHpOCLPKyK&#10;wU2OmXYX3tJ5FyoRQ9hnqMCE0GZS+tKQRT9yLXG8fbjOYohjV0nd4SWG20ZOkmQmLdYcPxhs6cFQ&#10;+bk7WQVPL9P3b3yW+mhwvU+3RBuDpNTtsF/fgwjUhz8YrvpRHYrodHAn1l40CtJluoyogvl4CiIC&#10;s3k6AXH4Xcgil/8bFD8AAAD//wMAUEsBAi0AFAAGAAgAAAAhALaDOJL+AAAA4QEAABMAAAAAAAAA&#10;AAAAAAAAAAAAAFtDb250ZW50X1R5cGVzXS54bWxQSwECLQAUAAYACAAAACEAOP0h/9YAAACUAQAA&#10;CwAAAAAAAAAAAAAAAAAvAQAAX3JlbHMvLnJlbHNQSwECLQAUAAYACAAAACEAaK68AggCAAD7AwAA&#10;DgAAAAAAAAAAAAAAAAAuAgAAZHJzL2Uyb0RvYy54bWxQSwECLQAUAAYACAAAACEA/XCTKt4AAAAJ&#10;AQAADwAAAAAAAAAAAAAAAABiBAAAZHJzL2Rvd25yZXYueG1sUEsFBgAAAAAEAAQA8wAAAG0FAAAA&#10;AA=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0D4867E7" wp14:editId="2DC6CC0E">
                <wp:simplePos x="0" y="0"/>
                <wp:positionH relativeFrom="column">
                  <wp:posOffset>3221990</wp:posOffset>
                </wp:positionH>
                <wp:positionV relativeFrom="paragraph">
                  <wp:posOffset>789940</wp:posOffset>
                </wp:positionV>
                <wp:extent cx="539750" cy="395605"/>
                <wp:effectExtent l="0" t="0" r="12700" b="23495"/>
                <wp:wrapNone/>
                <wp:docPr id="104" name="Textfeld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4" o:spid="_x0000_s1077" type="#_x0000_t202" style="position:absolute;margin-left:253.7pt;margin-top:62.2pt;width:42.5pt;height:31.15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OGAUgIAAJsEAAAOAAAAZHJzL2Uyb0RvYy54bWysVE1vGjEQvVfqf7B8bxYI5AOxRDRRqkpR&#10;EolUORuvHVbyelzbsEt/fZ+9QFDaU1UOxjNvGM97M8PspmsM2yofarIlH54NOFNWUlXbt5L/eLn/&#10;csVZiMJWwpBVJd+pwG/mnz/NWjdVI1qTqZRnSGLDtHUlX8fopkUR5Fo1IpyRUxagJt+ICNO/FZUX&#10;LbI3phgNBhdFS75ynqQKAd67HuTznF9rJeOT1kFFZkqO2mI+fT5X6SzmMzF988Kta7kvQ/xDFY2o&#10;LR49proTUbCNr/9I1dTSUyAdzyQ1BWldS5U5gM1w8IHNci2cylwgTnBHmcL/Sysft8+e1RV6Nxhz&#10;ZkWDJr2oLmplKpZ8UKh1YYrApUNo7L5Sh+iDP8CZiHfaN+kblBhwaL076ot0TMI5Ob++nACRgM6v&#10;JxeDScpSvP/Y+RC/KWpYupTco31ZVbF9CLEPPYSktyzd18bkFhrL2pJfnCN9QgKZukpgNnbh1ni2&#10;FZgBjE5FbSLImREhAkCZ+bOv5eSnqMxYFJj49zzTLXarLis2OYqwomoHbTz18xWcvK/B4AEPPAuP&#10;gQJpLEl8wqENoVLa3zhbk//1N3+KR5+BctZiQEsefm6EV6j7u8UEXA/H4zTR2RhPLkcw/CmyOkXs&#10;prkl8B9iHZ3M1xQfzeGqPTWv2KVFehWQsBJvl1xGfzBuY7842EapFoschil2Ij7YpZMpeZI7deil&#10;exXe7dsYofYjHYZZTD90s4/t+7nYRNJ1bnWSutd13wFsQB6W/bamFTu1c9T7f8r8NwAAAP//AwBQ&#10;SwMEFAAGAAgAAAAhAPEbOt7fAAAACwEAAA8AAABkcnMvZG93bnJldi54bWxMjzFPwzAQhXck/oN1&#10;SGzUIbRNGuJUgIRg6EJh6OjE1yQiPke206b/nmOC7d29p3ffldvZDuKEPvSOFNwvEhBIjTM9tQq+&#10;Pl/vchAhajJ6cIQKLhhgW11flbow7kwfeNrHVnAJhUIr6GIcCylD06HVYeFGJPaOzlsdefStNF6f&#10;udwOMk2StbS6J77Q6RFfOmy+95NVsIkHfN6NFz81VL8ds/w9mIeDUrc389MjiIhz/AvDLz6jQ8VM&#10;tZvIBDEoWCXZkqNspEsWnFhtUhY1b/J1BrIq5f8fqh8AAAD//wMAUEsBAi0AFAAGAAgAAAAhALaD&#10;OJL+AAAA4QEAABMAAAAAAAAAAAAAAAAAAAAAAFtDb250ZW50X1R5cGVzXS54bWxQSwECLQAUAAYA&#10;CAAAACEAOP0h/9YAAACUAQAACwAAAAAAAAAAAAAAAAAvAQAAX3JlbHMvLnJlbHNQSwECLQAUAAYA&#10;CAAAACEA+YThgFICAACbBAAADgAAAAAAAAAAAAAAAAAuAgAAZHJzL2Uyb0RvYy54bWxQSwECLQAU&#10;AAYACAAAACEA8Rs63t8AAAALAQAADwAAAAAAAAAAAAAAAACsBAAAZHJzL2Rvd25yZXYueG1sUEsF&#10;BgAAAAAEAAQA8wAAALgFAAAAAA=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158C4DE2" wp14:editId="42948183">
                <wp:simplePos x="0" y="0"/>
                <wp:positionH relativeFrom="column">
                  <wp:posOffset>3793490</wp:posOffset>
                </wp:positionH>
                <wp:positionV relativeFrom="paragraph">
                  <wp:posOffset>981075</wp:posOffset>
                </wp:positionV>
                <wp:extent cx="503555" cy="0"/>
                <wp:effectExtent l="38100" t="76200" r="0" b="95250"/>
                <wp:wrapNone/>
                <wp:docPr id="105" name="Gerade Verbindung mit Pfeil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05" o:spid="_x0000_s1026" type="#_x0000_t32" style="position:absolute;margin-left:298.7pt;margin-top:77.25pt;width:39.65pt;height:0;flip:x;z-index:25177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+KxlDgIAAAUEAAAOAAAAZHJzL2Uyb0RvYy54bWysU01vEzEQvSPxHyzfyW6Lgsoqmx6SthwQ&#10;RKJwn/hj15K/NHazyb9n7E1DAXFB3YM13vE8v/dmvLo9OssOCpMJvudXi5Yz5UWQxg89//54/+6G&#10;s5TBS7DBq56fVOK367dvVlPs1HUYg5UKGYH41E2x52POsWuaJEblIC1CVJ6SOqCDTFscGokwEbqz&#10;zXXbfmimgDJiECol+rudk3xd8bVWIn/VOqnMbM+JW64r1nVf1ma9gm5AiKMRZxrwHywcGE+XXqC2&#10;kIE9ofkLyhmBIQWdFyK4JmhthKoaSM1V+4eabyNEVbWQOSlebEqvByu+HHbIjKTetUvOPDhq0oNC&#10;kIr9ULg3Xj75gTmT2U4rY1k5RqZNMXVUu/E7PO9S3GFx4KjRMW1N/ESY1RNSyY7V8tPFcnXMTNDP&#10;Zft+uaSLxXOqmREKUsSUH1RwrAQ9TxnBDGPeBO+prwFndDh8Tpk4UOFzQSn24d5YW9trPZuIy8d2&#10;SRMggKZMW8gUuki6kx84AzvQ+IqMlXAK1shSXoDSKW0ssgPQBNHgyTA9EnnOLKRMCVJUv2IKUfit&#10;tPDZQhrn4pqaB47spKm3xvX85lIN3ahA3nnJ8ilSFzw9GF6YOyXpOkUES1QlZTD218mMBvxg/3Ga&#10;WFlflKj6Hs5ulQbOLSvRPshT7WRTdjRrVcz5XZRhfrmn+OXrXf8EAAD//wMAUEsDBBQABgAIAAAA&#10;IQA4viJl3wAAAAsBAAAPAAAAZHJzL2Rvd25yZXYueG1sTI/BSsQwEIbvgu8QRvDmppVtu9amiyhe&#10;RGS7KnpMm7EtJpOSZLf17Y0g6HHm//jnm2q7GM2O6PxoSUC6SoAhdVaN1At4eb6/2ADzQZKS2hIK&#10;+EIP2/r0pJKlsjM1eNyHnsUS8qUUMIQwlZz7bkAj/cpOSDH7sM7IEEfXc+XkHMuN5pdJknMjR4oX&#10;Bjnh7YDd5/5gBGyat+WheW/TZL5r093To7aNexXi/Gy5uQYWcAl/MPzoR3Woo1NrD6Q80wKyq2Id&#10;0Rhk6wxYJPIiL4C1vxteV/z/D/U3AAAA//8DAFBLAQItABQABgAIAAAAIQC2gziS/gAAAOEBAAAT&#10;AAAAAAAAAAAAAAAAAAAAAABbQ29udGVudF9UeXBlc10ueG1sUEsBAi0AFAAGAAgAAAAhADj9If/W&#10;AAAAlAEAAAsAAAAAAAAAAAAAAAAALwEAAF9yZWxzLy5yZWxzUEsBAi0AFAAGAAgAAAAhACr4rGUO&#10;AgAABQQAAA4AAAAAAAAAAAAAAAAALgIAAGRycy9lMm9Eb2MueG1sUEsBAi0AFAAGAAgAAAAhADi+&#10;ImXfAAAACwEAAA8AAAAAAAAAAAAAAAAAaAQAAGRycy9kb3ducmV2LnhtbFBLBQYAAAAABAAEAPMA&#10;AAB0BQAAAAA=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3F272BF5" wp14:editId="5CCE219B">
                <wp:simplePos x="0" y="0"/>
                <wp:positionH relativeFrom="column">
                  <wp:posOffset>4298315</wp:posOffset>
                </wp:positionH>
                <wp:positionV relativeFrom="paragraph">
                  <wp:posOffset>266065</wp:posOffset>
                </wp:positionV>
                <wp:extent cx="539750" cy="395605"/>
                <wp:effectExtent l="0" t="0" r="12700" b="23495"/>
                <wp:wrapNone/>
                <wp:docPr id="106" name="Textfeld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6" o:spid="_x0000_s1078" type="#_x0000_t202" style="position:absolute;margin-left:338.45pt;margin-top:20.95pt;width:42.5pt;height:31.1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iwuUgIAAJsEAAAOAAAAZHJzL2Uyb0RvYy54bWysVMFuGjEQvVfqP1i+NwskkASxRDRRqkpR&#10;EolUORuvDSt5Pa5t2KVf32cvJCjtqSoH45k3jOe9mWF20zWG7ZQPNdmSD88GnCkrqartuuQ/Xu6/&#10;XHEWorCVMGRVyfcq8Jv550+z1k3ViDZkKuUZktgwbV3JNzG6aVEEuVGNCGfklAWoyTciwvTrovKi&#10;RfbGFKPBYFK05CvnSaoQ4L3rQT7P+bVWMj5pHVRkpuSoLebT53OVzmI+E9O1F25Ty0MZ4h+qaERt&#10;8ehbqjsRBdv6+o9UTS09BdLxTFJTkNa1VJkD2AwHH9gsN8KpzAXiBPcmU/h/aeXj7tmzukLvBhPO&#10;rGjQpBfVRa1MxZIPCrUuTBG4dAiN3VfqEH30BzgT8U77Jn2DEgMOrfdv+iIdk3COz68vx0AkoPPr&#10;8WQwTlmK9x87H+I3RQ1Ll5J7tC+rKnYPIfahx5D0lqX72pjcQmNZW/LJOdInJJCpqwRmYx9ujWc7&#10;gRnA6FTUJoKcGREiAJSZP4daTn6KyoxFgYl/zzPdYrfqsmLj0VGEFVV7aOOpn6/g5H0NBg944Fl4&#10;DBRIY0niEw5tCJXS4cbZhvyvv/lTPPoMlLMWA1ry8HMrvELd3y0m4Hp4cZEmOhsX48sRDH+KrE4R&#10;u21uCfyHWEcn8zXFR3O8ak/NK3ZpkV4FJKzE2yWX0R+N29gvDrZRqsUih2GKnYgPdulkSp7kTh16&#10;6V6Fd4c2Rqj9SMdhFtMP3exj+34utpF0nVudpO51PXQAG5CH5bCtacVO7Rz1/p8y/w0AAP//AwBQ&#10;SwMEFAAGAAgAAAAhANRY5A/eAAAACgEAAA8AAABkcnMvZG93bnJldi54bWxMj8FOwzAMhu9IvEPk&#10;SdxYujG1W2k6ARKCAxcGhx3TxmurNU6VpFv39ngndrItf/r9udhOthcn9KFzpGAxT0Ag1c501Cj4&#10;/Xl/XIMIUZPRvSNUcMEA2/L+rtC5cWf6xtMuNoJDKORaQRvjkEsZ6hatDnM3IPHu4LzVkUffSOP1&#10;mcNtL5dJkkqrO+ILrR7wrcX6uButgk3c4+vXcPFjTdXHIVt/BvO0V+phNr08g4g4xX8YrvqsDiU7&#10;VW4kE0SvIM3SDaMKVguuDGTptamYTFZLkGUhb18o/wAAAP//AwBQSwECLQAUAAYACAAAACEAtoM4&#10;kv4AAADhAQAAEwAAAAAAAAAAAAAAAAAAAAAAW0NvbnRlbnRfVHlwZXNdLnhtbFBLAQItABQABgAI&#10;AAAAIQA4/SH/1gAAAJQBAAALAAAAAAAAAAAAAAAAAC8BAABfcmVscy8ucmVsc1BLAQItABQABgAI&#10;AAAAIQCVviwuUgIAAJsEAAAOAAAAAAAAAAAAAAAAAC4CAABkcnMvZTJvRG9jLnhtbFBLAQItABQA&#10;BgAIAAAAIQDUWOQP3gAAAAoBAAAPAAAAAAAAAAAAAAAAAKwEAABkcnMvZG93bnJldi54bWxQSwUG&#10;AAAAAAQABADzAAAAtwUAAAAA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0AB7050F" wp14:editId="2A49D41C">
                <wp:simplePos x="0" y="0"/>
                <wp:positionH relativeFrom="column">
                  <wp:posOffset>4860290</wp:posOffset>
                </wp:positionH>
                <wp:positionV relativeFrom="paragraph">
                  <wp:posOffset>452755</wp:posOffset>
                </wp:positionV>
                <wp:extent cx="503555" cy="0"/>
                <wp:effectExtent l="0" t="76200" r="29845" b="95250"/>
                <wp:wrapNone/>
                <wp:docPr id="107" name="Gerade Verbindung mit Pfeil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07" o:spid="_x0000_s1026" type="#_x0000_t32" style="position:absolute;margin-left:382.7pt;margin-top:35.65pt;width:39.65pt;height:0;z-index:2517770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6fd2CAIAAPsDAAAOAAAAZHJzL2Uyb0RvYy54bWysU01v2zAMvQ/YfxB0X+10yNYFcXpI1l6G&#10;LcDa3RlJtgXoC6QaJ/9+lJKm3YZdhvkgU6JIvfdILm8P3om9QbIxdHJ21UphgorahqGTjw93726k&#10;oAxBg4vBdPJoSN6u3r5ZTmlhruMYnTYoOEmgxZQ6OeacFk1DajQe6ComE9jZR/SQeYtDoxEmzu5d&#10;c922H5opok4YlSHi083JKVc1f98blb/1PZksXCcZW64r1nVX1ma1hMWAkEarzjDgH1B4sIEfvaTa&#10;QAbxhPaPVN4qjBT7fKWib2LfW2UqB2Yza39j832EZCoXFofSRSb6f2nV1/0WhdVcu/ajFAE8F+ne&#10;IGgjfhjc2aCfwiC8zWLbG+tEucaiTYkWHLsOWzzvKG2xKHDo0Zc/cxOHKvTxIrQ5ZKH4cN6+n8/n&#10;UqhnV/MSl5DyvYleFKOTlBHsMOZ1DIGrGXFWdYb9F8r8Mgc+B5RHQ7yzztWiuiAmZvWpnXPdFXBv&#10;9Q4ymz4xWwqDFOAGblqVsaak6Kwu4SURHWntUOyB+4bbTcfpgcFL4YAyO5hR/YoUDOGX0IJnAzSe&#10;gqvr1GYsIve6s76TN5doWIwG9OegRT4m1j7wmMiC3BvNzxkGWKxKKYN1LzczWgiD+8ttRuVCYWLq&#10;FJzVKmU7FapYu6iPtX5N2XGHVTLnaSgt/HrP9uuZXf0EAAD//wMAUEsDBBQABgAIAAAAIQBq3D4G&#10;3QAAAAkBAAAPAAAAZHJzL2Rvd25yZXYueG1sTI9NT8MwDIbvSPyHyEjcWDrWfag0nQYS4gTSBoir&#10;15imonFGk22FX48nDnDzx6PXj8vl4Dt1oD62gQ2MRxko4jrYlhsDL8/3VwtQMSFb7AKTgS+KsKzO&#10;z0osbDjymg6b1CgJ4VigAZfSrtA61o48xlHYEcvuPfQek7R9o22PRwn3nb7Ospn22LJccLijO0f1&#10;x2bvDTw8Td6+8VHbT4er1+ma6NYhGXN5MaxuQCUa0h8MJ31Rh0qctmHPNqrOwHw2zQWVYjwBJcAi&#10;z+egtr8DXZX6/wfVDwAAAP//AwBQSwECLQAUAAYACAAAACEAtoM4kv4AAADhAQAAEwAAAAAAAAAA&#10;AAAAAAAAAAAAW0NvbnRlbnRfVHlwZXNdLnhtbFBLAQItABQABgAIAAAAIQA4/SH/1gAAAJQBAAAL&#10;AAAAAAAAAAAAAAAAAC8BAABfcmVscy8ucmVsc1BLAQItABQABgAIAAAAIQAO6fd2CAIAAPsDAAAO&#10;AAAAAAAAAAAAAAAAAC4CAABkcnMvZTJvRG9jLnhtbFBLAQItABQABgAIAAAAIQBq3D4G3QAAAAkB&#10;AAAPAAAAAAAAAAAAAAAAAGIEAABkcnMvZG93bnJldi54bWxQSwUGAAAAAAQABADzAAAAbAUAAAAA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1EB07BF6" wp14:editId="73903E0B">
                <wp:simplePos x="0" y="0"/>
                <wp:positionH relativeFrom="column">
                  <wp:posOffset>4298315</wp:posOffset>
                </wp:positionH>
                <wp:positionV relativeFrom="paragraph">
                  <wp:posOffset>789940</wp:posOffset>
                </wp:positionV>
                <wp:extent cx="539750" cy="395605"/>
                <wp:effectExtent l="0" t="0" r="12700" b="23495"/>
                <wp:wrapNone/>
                <wp:docPr id="108" name="Textfeld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08" o:spid="_x0000_s1079" type="#_x0000_t202" style="position:absolute;margin-left:338.45pt;margin-top:62.2pt;width:42.5pt;height:31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shlUgIAAJsEAAAOAAAAZHJzL2Uyb0RvYy54bWysVE1vGjEQvVfqf7B8bxbCRxKUJaJEqSqh&#10;JFJS5Wy8dljJ63Ftwy799X32QoLSnqpyMJ4PxvPem+H6pmsM2ykfarIlH54NOFNWUlXb15L/eL77&#10;cslZiMJWwpBVJd+rwG/mnz9dt26mzmlDplKeoYgNs9aVfBOjmxVFkBvViHBGTlkENflGRJj+tai8&#10;aFG9McX5YDAtWvKV8yRVCPDe9kE+z/W1VjI+aB1UZKbk6C3m0+dznc5ifi1mr164TS0PbYh/6KIR&#10;tcWjb6VuRRRs6+s/SjW19BRIxzNJTUFa11JlDEAzHHxA87QRTmUsICe4N5rC/ysr73ePntUVtBtA&#10;KisaiPSsuqiVqVjygaHWhRkSnxxSY/eVOmQf/QHOBLzTvknfgMQQB9f7N35Rjkk4J6OriwkiEqHR&#10;1WQ6mKQqxfuPnQ/xm6KGpUvJPeTLrIrdKsQ+9ZiS3rJ0VxuTJTSWtSWfjlA+RQKZukrBbOzD0ni2&#10;E5gBjE5FbQLImREhIoA28+fQy8lP0ZmxaDDh73GmW+zWXWZsMjqSsKZqD2489fMVnLyrgWCFBx6F&#10;x0ABNJYkPuDQhtApHW6cbcj/+ps/5UNnRDlrMaAlDz+3wiv0/d1iAq6G43Ga6GyMJxfnMPxpZH0a&#10;sdtmScA/xDo6ma8pP5rjVXtqXrBLi/QqQsJKvF1yGf3RWMZ+cbCNUi0WOQ1T7ERc2ScnU/FEd1Lo&#10;uXsR3h1kjGD7no7DLGYf1Oxzez0X20i6zlInqnteDwpgA/KwHLY1rdipnbPe/1PmvwEAAP//AwBQ&#10;SwMEFAAGAAgAAAAhAAYuoWHfAAAACwEAAA8AAABkcnMvZG93bnJldi54bWxMj8FOwzAQRO9I/IO1&#10;SNyo01IlaRqnAiQEBy4UDj068TaJGq8j22nTv2c5wXFnnmZnyt1sB3FGH3pHCpaLBARS40xPrYLv&#10;r9eHHESImoweHKGCKwbYVbc3pS6Mu9AnnvexFRxCodAKuhjHQsrQdGh1WLgRib2j81ZHPn0rjdcX&#10;DreDXCVJKq3uiT90esSXDpvTfrIKNvGAzx/j1U8N1W/HLH8P5vGg1P3d/LQFEXGOfzD81ufqUHGn&#10;2k1kghgUpFm6YZSN1XoNgoksXbJSs5KnGciqlP83VD8AAAD//wMAUEsBAi0AFAAGAAgAAAAhALaD&#10;OJL+AAAA4QEAABMAAAAAAAAAAAAAAAAAAAAAAFtDb250ZW50X1R5cGVzXS54bWxQSwECLQAUAAYA&#10;CAAAACEAOP0h/9YAAACUAQAACwAAAAAAAAAAAAAAAAAvAQAAX3JlbHMvLnJlbHNQSwECLQAUAAYA&#10;CAAAACEAJRbIZVICAACbBAAADgAAAAAAAAAAAAAAAAAuAgAAZHJzL2Uyb0RvYy54bWxQSwECLQAU&#10;AAYACAAAACEABi6hYd8AAAALAQAADwAAAAAAAAAAAAAAAACsBAAAZHJzL2Rvd25yZXYueG1sUEsF&#10;BgAAAAAEAAQA8wAAALgFAAAAAA==&#10;" filled="f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6CE0D859" wp14:editId="08D8CB04">
                <wp:simplePos x="0" y="0"/>
                <wp:positionH relativeFrom="column">
                  <wp:posOffset>4869815</wp:posOffset>
                </wp:positionH>
                <wp:positionV relativeFrom="paragraph">
                  <wp:posOffset>981075</wp:posOffset>
                </wp:positionV>
                <wp:extent cx="503555" cy="0"/>
                <wp:effectExtent l="38100" t="76200" r="0" b="95250"/>
                <wp:wrapNone/>
                <wp:docPr id="109" name="Gerade Verbindung mit Pfeil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0355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Gerade Verbindung mit Pfeil 109" o:spid="_x0000_s1026" type="#_x0000_t32" style="position:absolute;margin-left:383.45pt;margin-top:77.25pt;width:39.65pt;height:0;flip:x;z-index:2517790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MJ6DwIAAAUEAAAOAAAAZHJzL2Uyb0RvYy54bWysU01vEzEQvSPxHyzfyW6LgtpVNj0ktBwQ&#10;RKJwn/hj15K/NHazyb9n7E3TAuKC2IM13vE8v/dmvLo7OssOCpMJvudXi5Yz5UWQxg89//54/+6G&#10;s5TBS7DBq56fVOJ367dvVlPs1HUYg5UKGYH41E2x52POsWuaJEblIC1CVJ6SOqCDTFscGokwEbqz&#10;zXXbfmimgDJiECol+rudk3xd8bVWIn/VOqnMbM+JW64r1nVf1ma9gm5AiKMRZxrwDywcGE+XXqC2&#10;kIE9ofkDyhmBIQWdFyK4JmhthKoaSM1V+5uabyNEVbWQOSlebEr/D1Z8OeyQGUm9a2858+CoSQ8K&#10;QSr2Q+HeePnkB+ZMZjutjGXlGJk2xdRR7cbv8LxLcYfFgaNGx7Q18RNhVk9IJTtWy08Xy9UxM0E/&#10;l+375XLJmXhONTNCQYqY8oMKjpWg5ykjmGHMm+A99TXgjA6HzykTByp8LijFPtwba2t7rWcTcblt&#10;lzQBAmjKtIVMoYukO/mBM7ADja/IWAmnYI0s5QUondLGIjsATRANngzTI5HnzELKlCBF9SumEIVf&#10;SgufLaRxLq6peeDITpp6a1zPby7V0I0K5EcvWT5F6oKnB8MLc6ckXaeIYImqpAzGvpzMaMAP9i+n&#10;iZX1RYmq7+HsVmng3LIS7YM81U42ZUezVsWc30UZ5td7il+/3vVPAAAA//8DAFBLAwQUAAYACAAA&#10;ACEAFDDtTt8AAAALAQAADwAAAGRycy9kb3ducmV2LnhtbEyPTUvDQBCG74L/YRnBm92ktDHGbIoo&#10;XkSkqS163GTHJLgfYXfbxH/vCIIeZ96Hd54pN7PR7IQ+DM4KSBcJMLStU4PtBOxfH69yYCFKq6R2&#10;FgV8YYBNdX5WykK5ydZ42sWOUYkNhRTQxzgWnIe2RyPDwo1oKftw3shIo++48nKicqP5MkkybuRg&#10;6UIvR7zvsf3cHY2AvH6bn+r3Jk2mhybdvjxrV/uDEJcX890tsIhz/IPhR5/UoSKnxh2tCkwLuM6y&#10;G0IpWK/WwIjIV9kSWPO74VXJ//9QfQMAAP//AwBQSwECLQAUAAYACAAAACEAtoM4kv4AAADhAQAA&#10;EwAAAAAAAAAAAAAAAAAAAAAAW0NvbnRlbnRfVHlwZXNdLnhtbFBLAQItABQABgAIAAAAIQA4/SH/&#10;1gAAAJQBAAALAAAAAAAAAAAAAAAAAC8BAABfcmVscy8ucmVsc1BLAQItABQABgAIAAAAIQCkqMJ6&#10;DwIAAAUEAAAOAAAAAAAAAAAAAAAAAC4CAABkcnMvZTJvRG9jLnhtbFBLAQItABQABgAIAAAAIQAU&#10;MO1O3wAAAAsBAAAPAAAAAAAAAAAAAAAAAGkEAABkcnMvZG93bnJldi54bWxQSwUGAAAAAAQABADz&#10;AAAAdQUAAAAA&#10;" strokecolor="windowText" strokeweight="1.5pt">
                <v:stroke endarrow="block" joinstyle="miter"/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563F70F" wp14:editId="7709CEE4">
                <wp:simplePos x="0" y="0"/>
                <wp:positionH relativeFrom="column">
                  <wp:posOffset>5386070</wp:posOffset>
                </wp:positionH>
                <wp:positionV relativeFrom="paragraph">
                  <wp:posOffset>266065</wp:posOffset>
                </wp:positionV>
                <wp:extent cx="539750" cy="395605"/>
                <wp:effectExtent l="0" t="0" r="12700" b="23495"/>
                <wp:wrapNone/>
                <wp:docPr id="110" name="Textfeld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0" o:spid="_x0000_s1080" type="#_x0000_t202" style="position:absolute;margin-left:424.1pt;margin-top:20.95pt;width:42.5pt;height:31.15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QbnawIAAPUEAAAOAAAAZHJzL2Uyb0RvYy54bWysVN9P2zAQfp+0/8Hy+0gKDdCKFHWgTpMY&#10;IMHEs+s4NJLj82y3SffX77PTQmF7mKb1wfX98Hd3393l4rJvNdso5xsyJR8d5ZwpI6lqzHPJvz8u&#10;Pp1z5oMwldBkVMm3yvPL2ccPF52dqmNaka6UYwAxftrZkq9CsNMs83KlWuGPyCoDY02uFQGie84q&#10;Jzqgtzo7zvPTrCNXWUdSeQ/t9WDks4Rf10qGu7r2KjBdcuQW0unSuYxnNrsQ02cn7KqRuzTEP2TR&#10;isYg6AvUtQiCrV3zG1TbSEee6nAkqc2orhupUg2oZpS/q+ZhJaxKtYAcb19o8v8PVt5u7h1rKvRu&#10;BH6MaNGkR9WHWumKRR0Y6qyfwvHBwjX0n6mH917voYyF97Vr4z9KYrADa/vCL+CYhLI4mZwVsEiY&#10;TibFaV5ElOz1sXU+fFHUsngpuUP7Eqtic+PD4Lp3ibE86aZaNFonYeuvtGMbgU5jQCrqONPCByhL&#10;vki/hKXX7TeqBr/zIs9ThcjBp/cpnTe42rCu5KcnSPwvYkbqDuIC/iDCa7qIpw1iRWYHBuMt9Ms+&#10;9aIY7+ldUrUF646GyfVWLhpwc4PC7oXDqIJOrF+4w1FrQqa0u3G2IvfzT/rojwmClbMOo19y/2Mt&#10;nELeXw1mazIajwEbkjAuzo4huEPL8tBi1u0VgfMRFt3KdI3+Qe+vtaP2CVs6j1FhEkYidsllcHvh&#10;KgwriT2Xaj5PbtgPK8KNebAygkfuY+8f+yfh7G5AAti+pf2aiOm7ORl840tD83WguklDFKkeeN11&#10;ALuV+r77DsTlPZST1+vXavYLAAD//wMAUEsDBBQABgAIAAAAIQDiWwjQ3QAAAAoBAAAPAAAAZHJz&#10;L2Rvd25yZXYueG1sTI/BTsMwDIbvSLxDZCRuLF1Xoa40nbZpHDmwIbhmjddUJE7VZFv39pgTHG1/&#10;+v399WryTlxwjH0gBfNZBgKpDaanTsHH4fWpBBGTJqNdIFRwwwir5v6u1pUJV3rHyz51gkMoVlqB&#10;TWmopIytRa/jLAxIfDuF0evE49hJM+orh3sn8yx7ll73xB+sHnBrsf3en72C3dgbv7FbHyb3uf66&#10;4dtmd0pKPT5M6xcQCaf0B8OvPqtDw07HcCYThVNQFmXOqIJivgTBwHKx4MWRyazIQTa1/F+h+QEA&#10;AP//AwBQSwECLQAUAAYACAAAACEAtoM4kv4AAADhAQAAEwAAAAAAAAAAAAAAAAAAAAAAW0NvbnRl&#10;bnRfVHlwZXNdLnhtbFBLAQItABQABgAIAAAAIQA4/SH/1gAAAJQBAAALAAAAAAAAAAAAAAAAAC8B&#10;AABfcmVscy8ucmVsc1BLAQItABQABgAIAAAAIQDksQbnawIAAPUEAAAOAAAAAAAAAAAAAAAAAC4C&#10;AABkcnMvZTJvRG9jLnhtbFBLAQItABQABgAIAAAAIQDiWwjQ3QAAAAoBAAAPAAAAAAAAAAAAAAAA&#10;AMUEAABkcnMvZG93bnJldi54bWxQSwUGAAAAAAQABADzAAAAzwUAAAAA&#10;" fillcolor="#d9d9d9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A20B8A">
        <w:rPr>
          <w:lang w:eastAsia="de-DE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3AB9618D" wp14:editId="74E02121">
                <wp:simplePos x="0" y="0"/>
                <wp:positionH relativeFrom="column">
                  <wp:posOffset>5386070</wp:posOffset>
                </wp:positionH>
                <wp:positionV relativeFrom="paragraph">
                  <wp:posOffset>799465</wp:posOffset>
                </wp:positionV>
                <wp:extent cx="539750" cy="395605"/>
                <wp:effectExtent l="0" t="0" r="12700" b="23495"/>
                <wp:wrapNone/>
                <wp:docPr id="111" name="Textfeld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750" cy="39560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:rsidR="00A20B8A" w:rsidRPr="009F0109" w:rsidRDefault="00A20B8A" w:rsidP="00A20B8A">
                            <w:pPr>
                              <w:pStyle w:val="ekvaufgabenwortkarte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11" o:spid="_x0000_s1081" type="#_x0000_t202" style="position:absolute;margin-left:424.1pt;margin-top:62.95pt;width:42.5pt;height:31.1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GkSawIAAPUEAAAOAAAAZHJzL2Uyb0RvYy54bWysVN9P2zAQfp+0/8Hy+0gKBGhFijpQp0kM&#10;kGDi2XUcGsnxebbbpPvr99lpaWF7mKb1wfX98Hd3393l8qpvNVsr5xsyJR8d5ZwpI6lqzEvJvz/N&#10;P11w5oMwldBkVMk3yvOr6ccPl52dqGNakq6UYwAxftLZki9DsJMs83KpWuGPyCoDY02uFQGie8kq&#10;Jzqgtzo7zvOzrCNXWUdSeQ/tzWDk04Rf10qG+7r2KjBdcuQW0unSuYhnNr0Ukxcn7LKR2zTEP2TR&#10;isYg6CvUjQiCrVzzG1TbSEee6nAkqc2orhupUg2oZpS/q+ZxKaxKtYAcb19p8v8PVt6tHxxrKvRu&#10;NOLMiBZNelJ9qJWuWNSBoc76CRwfLVxD/5l6eO/0HspYeF+7Nv6jJAY7uN688gs4JqEsTsbnBSwS&#10;ppNxcZYXESXbP7bOhy+KWhYvJXdoX2JVrG99GFx3LjGWJ91U80brJGz8tXZsLdBpDEhFHWda+ABl&#10;yefpl7D0qv1G1eB3UeR5mgHk4NP7lM4bXG1YV/KzEyT+FzEjdQdxAX8QYZ8u4mmDWJHZgcF4C/2i&#10;T70oEjFRtaBqA9YdDZPrrZw34OYWhT0Ih1EFnVi/cI+j1oRMaXvjbEnu55/00R8TBCtnHUa/5P7H&#10;SjiFvL8azNZ4dHoadyUJp8X5MQR3aFkcWsyqvSZwjulBduka/YPeXWtH7TO2dBajwiSMROySy+B2&#10;wnUYVhJ7LtVsltywH1aEW/NoZQSP3MfeP/XPwtntgASwfUe7NRGTd3My+MaXhmarQHWThmjP67YD&#10;2K3U9+13IC7voZy89l+r6S8AAAD//wMAUEsDBBQABgAIAAAAIQCchv+P3AAAAAsBAAAPAAAAZHJz&#10;L2Rvd25yZXYueG1sTI/BTsMwEETvSPyDtUjcqEMKKA1xqrYqRw4UBFc33sYR9jqy3Tb9e5YTHHdm&#10;NPumWU7eiRPGNARScD8rQCB1wQzUK/h4f7mrQKSsyWgXCBVcMMGyvb5qdG3Cmd7wtMu94BJKtVZg&#10;cx5rKVNn0es0CyMSe4cQvc58xl6aqM9c7p0si+JJej0Qf7B6xI3F7nt39Aq2cTB+bTc+TO5z9XXB&#10;1/X2kJW6vZlWzyAyTvkvDL/4jA4tM+3DkUwSTkH1UJUcZaN8XIDgxGI+Z2XPSsWWbBv5f0P7AwAA&#10;//8DAFBLAQItABQABgAIAAAAIQC2gziS/gAAAOEBAAATAAAAAAAAAAAAAAAAAAAAAABbQ29udGVu&#10;dF9UeXBlc10ueG1sUEsBAi0AFAAGAAgAAAAhADj9If/WAAAAlAEAAAsAAAAAAAAAAAAAAAAALwEA&#10;AF9yZWxzLy5yZWxzUEsBAi0AFAAGAAgAAAAhAGhAaRJrAgAA9QQAAA4AAAAAAAAAAAAAAAAALgIA&#10;AGRycy9lMm9Eb2MueG1sUEsBAi0AFAAGAAgAAAAhAJyG/4/cAAAACwEAAA8AAAAAAAAAAAAAAAAA&#10;xQQAAGRycy9kb3ducmV2LnhtbFBLBQYAAAAABAAEAPMAAADOBQAAAAA=&#10;" fillcolor="#d9d9d9" strokecolor="windowText" strokeweight=".5pt">
                <v:textbox>
                  <w:txbxContent>
                    <w:p w:rsidR="00A20B8A" w:rsidRPr="009F0109" w:rsidRDefault="00A20B8A" w:rsidP="00A20B8A">
                      <w:pPr>
                        <w:pStyle w:val="ekvaufgabenwortkarte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t>c)</w:t>
      </w:r>
    </w:p>
    <w:sectPr w:rsidR="00CE3583" w:rsidSect="008D5A1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176" w:rsidRDefault="00090176" w:rsidP="003C599D">
      <w:pPr>
        <w:spacing w:line="240" w:lineRule="auto"/>
      </w:pPr>
      <w:r>
        <w:separator/>
      </w:r>
    </w:p>
  </w:endnote>
  <w:endnote w:type="continuationSeparator" w:id="0">
    <w:p w:rsidR="00090176" w:rsidRDefault="0009017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38" w:rsidRDefault="006B7738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5D4B88" wp14:editId="4B276E7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70A70">
          <w:pPr>
            <w:pStyle w:val="ekvpagina"/>
          </w:pPr>
          <w:r w:rsidRPr="00913892">
            <w:t>© Ernst Klett Verlag GmbH, Stuttgart 201</w:t>
          </w:r>
          <w:r w:rsidR="00422CE5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025140" w:rsidRDefault="00193A18" w:rsidP="006B7738">
          <w:pPr>
            <w:pStyle w:val="ekvquelle"/>
          </w:pPr>
          <w:r w:rsidRPr="00005AE2">
            <w:t xml:space="preserve">Textquellen: </w:t>
          </w:r>
          <w:r w:rsidR="006B7738">
            <w:t>Ernst Klett Verlag Stuttgart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38" w:rsidRDefault="006B773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176" w:rsidRDefault="00090176" w:rsidP="003C599D">
      <w:pPr>
        <w:spacing w:line="240" w:lineRule="auto"/>
      </w:pPr>
      <w:r>
        <w:separator/>
      </w:r>
    </w:p>
  </w:footnote>
  <w:footnote w:type="continuationSeparator" w:id="0">
    <w:p w:rsidR="00090176" w:rsidRDefault="0009017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38" w:rsidRDefault="006B7738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38" w:rsidRDefault="006B7738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7738" w:rsidRDefault="006B7738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713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176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4C34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2F5AA7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558C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632"/>
    <w:rsid w:val="00417BBD"/>
    <w:rsid w:val="0042107E"/>
    <w:rsid w:val="00422CE5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A6AD5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738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4713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0B8A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48D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1C94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E3583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4E7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rken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278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/>
  <cp:revision>7</cp:revision>
  <cp:lastPrinted>2016-12-20T14:33:00Z</cp:lastPrinted>
  <dcterms:created xsi:type="dcterms:W3CDTF">2018-01-25T13:34:00Z</dcterms:created>
  <dcterms:modified xsi:type="dcterms:W3CDTF">2018-01-26T14:34:00Z</dcterms:modified>
</cp:coreProperties>
</file>