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330DAC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330DAC" w:rsidRDefault="00FB59FB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330DAC" w:rsidRDefault="00FB59FB" w:rsidP="0006258C">
            <w:pPr>
              <w:pStyle w:val="ekvkolumnentitel"/>
              <w:rPr>
                <w:rFonts w:cs="Arial"/>
              </w:rPr>
            </w:pPr>
            <w:r w:rsidRPr="00330DAC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330DAC" w:rsidRDefault="00FB59FB" w:rsidP="00EA7542">
            <w:pPr>
              <w:pStyle w:val="ekvkolumnentitel"/>
              <w:rPr>
                <w:rFonts w:cs="Arial"/>
              </w:rPr>
            </w:pPr>
            <w:r w:rsidRPr="00330DAC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330DAC" w:rsidRDefault="00FB59FB" w:rsidP="00EA7542">
            <w:pPr>
              <w:pStyle w:val="ekvkolumnentitel"/>
              <w:rPr>
                <w:rFonts w:cs="Arial"/>
              </w:rPr>
            </w:pPr>
            <w:r w:rsidRPr="00330DAC">
              <w:rPr>
                <w:rFonts w:cs="Arial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330DAC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330DAC" w:rsidRDefault="00FB59FB" w:rsidP="00330DAC">
            <w:pPr>
              <w:pStyle w:val="ekvkvnummer"/>
              <w:rPr>
                <w:rFonts w:cs="Arial"/>
              </w:rPr>
            </w:pPr>
            <w:r w:rsidRPr="00330DAC">
              <w:rPr>
                <w:rFonts w:cs="Arial"/>
              </w:rPr>
              <w:t xml:space="preserve">KV </w:t>
            </w:r>
            <w:r w:rsidR="00330DAC">
              <w:rPr>
                <w:rFonts w:cs="Arial"/>
              </w:rPr>
              <w:t>1/2</w:t>
            </w:r>
          </w:p>
        </w:tc>
      </w:tr>
      <w:tr w:rsidR="00BF17F2" w:rsidRPr="00330DAC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330DAC" w:rsidRDefault="00FB59FB" w:rsidP="006320A6">
            <w:pPr>
              <w:pStyle w:val="ekvue2arial"/>
              <w:rPr>
                <w:rFonts w:cs="Arial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330DAC" w:rsidRDefault="00330DAC" w:rsidP="006320A6">
            <w:pPr>
              <w:pStyle w:val="ekvue2arial"/>
              <w:rPr>
                <w:rFonts w:cs="Arial"/>
              </w:rPr>
            </w:pPr>
            <w:r>
              <w:rPr>
                <w:rFonts w:cs="Arial"/>
              </w:rPr>
              <w:t>Muster am Tausenderbuch</w:t>
            </w:r>
          </w:p>
        </w:tc>
      </w:tr>
    </w:tbl>
    <w:p w:rsidR="008E2194" w:rsidRPr="00330DAC" w:rsidRDefault="008E2194" w:rsidP="00D60378">
      <w:pPr>
        <w:rPr>
          <w:rFonts w:cs="Arial"/>
        </w:rPr>
      </w:pPr>
      <w:bookmarkStart w:id="0" w:name="bmStart"/>
      <w:bookmarkEnd w:id="0"/>
    </w:p>
    <w:p w:rsidR="008A5442" w:rsidRPr="00330DAC" w:rsidRDefault="008A5442" w:rsidP="00D60378">
      <w:pPr>
        <w:rPr>
          <w:rFonts w:cs="Arial"/>
        </w:rPr>
      </w:pPr>
      <w:bookmarkStart w:id="1" w:name="_GoBack"/>
      <w:bookmarkEnd w:id="1"/>
    </w:p>
    <w:p w:rsidR="008A5442" w:rsidRPr="00330DAC" w:rsidRDefault="007D60BE" w:rsidP="00D60378">
      <w:pPr>
        <w:rPr>
          <w:rFonts w:cs="Arial"/>
        </w:rPr>
      </w:pPr>
      <w:r w:rsidRPr="00330DAC">
        <w:rPr>
          <w:rFonts w:cs="Arial"/>
          <w:lang w:eastAsia="de-DE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76EA5095" wp14:editId="16226E99">
                <wp:simplePos x="0" y="0"/>
                <wp:positionH relativeFrom="column">
                  <wp:posOffset>-314591</wp:posOffset>
                </wp:positionH>
                <wp:positionV relativeFrom="paragraph">
                  <wp:posOffset>77987</wp:posOffset>
                </wp:positionV>
                <wp:extent cx="6465230" cy="1601470"/>
                <wp:effectExtent l="0" t="0" r="0" b="0"/>
                <wp:wrapNone/>
                <wp:docPr id="113" name="Gruppieren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230" cy="1601470"/>
                          <a:chOff x="0" y="0"/>
                          <a:chExt cx="6465230" cy="1601470"/>
                        </a:xfrm>
                      </wpg:grpSpPr>
                      <wpg:grpSp>
                        <wpg:cNvPr id="6" name="Gruppieren 6"/>
                        <wpg:cNvGrpSpPr/>
                        <wpg:grpSpPr>
                          <a:xfrm>
                            <a:off x="0" y="0"/>
                            <a:ext cx="1637665" cy="1601470"/>
                            <a:chOff x="0" y="0"/>
                            <a:chExt cx="1637969" cy="1601609"/>
                          </a:xfrm>
                        </wpg:grpSpPr>
                        <wps:wsp>
                          <wps:cNvPr id="3" name="Textfeld 3"/>
                          <wps:cNvSpPr txBox="1"/>
                          <wps:spPr>
                            <a:xfrm>
                              <a:off x="0" y="0"/>
                              <a:ext cx="1637969" cy="16016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211" w:type="dxa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737"/>
                                  <w:gridCol w:w="737"/>
                                  <w:gridCol w:w="737"/>
                                </w:tblGrid>
                                <w:tr w:rsidR="008A5442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16</w:t>
                                      </w:r>
                                    </w:p>
                                  </w:tc>
                                </w:tr>
                                <w:tr w:rsidR="008A5442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26</w:t>
                                      </w:r>
                                    </w:p>
                                  </w:tc>
                                </w:tr>
                                <w:tr w:rsidR="008A5442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36</w:t>
                                      </w:r>
                                    </w:p>
                                  </w:tc>
                                </w:tr>
                              </w:tbl>
                              <w:p w:rsidR="008A5442" w:rsidRDefault="008A5442" w:rsidP="009C453E">
                                <w:pPr>
                                  <w:pStyle w:val="ekvkreuzwortrtsel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Ellipse 5"/>
                          <wps:cNvSpPr/>
                          <wps:spPr>
                            <a:xfrm>
                              <a:off x="564543" y="524786"/>
                              <a:ext cx="461010" cy="46101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uppieren 10"/>
                        <wpg:cNvGrpSpPr/>
                        <wpg:grpSpPr>
                          <a:xfrm>
                            <a:off x="1818168" y="10632"/>
                            <a:ext cx="4647062" cy="1501253"/>
                            <a:chOff x="784889" y="0"/>
                            <a:chExt cx="3862770" cy="1502787"/>
                          </a:xfrm>
                        </wpg:grpSpPr>
                        <wps:wsp>
                          <wps:cNvPr id="8" name="Textfeld 8"/>
                          <wps:cNvSpPr txBox="1"/>
                          <wps:spPr>
                            <a:xfrm>
                              <a:off x="784889" y="0"/>
                              <a:ext cx="2088466" cy="14543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830" w:type="dxa"/>
                                  <w:tbl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  <w:insideH w:val="single" w:sz="4" w:space="0" w:color="808080" w:themeColor="background1" w:themeShade="80"/>
                                    <w:insideV w:val="single" w:sz="4" w:space="0" w:color="808080" w:themeColor="background1" w:themeShade="80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</w:tblGrid>
                                <w:tr w:rsidR="008158C7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8158C7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8158C7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8158C7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8158C7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8158C7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46F66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8158C7" w:rsidRPr="005A7A9E" w:rsidRDefault="008158C7" w:rsidP="008158C7">
                                      <w:pPr>
                                        <w:pStyle w:val="ekvraster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8158C7" w:rsidRDefault="008158C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feld 9"/>
                          <wps:cNvSpPr txBox="1"/>
                          <wps:spPr>
                            <a:xfrm>
                              <a:off x="2781349" y="0"/>
                              <a:ext cx="1866310" cy="150278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A7A9E" w:rsidRDefault="005A7A9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8C7">
                                  <w:rPr>
                                    <w:sz w:val="24"/>
                                    <w:szCs w:val="24"/>
                                  </w:rPr>
                                  <w:t>25 ist die Mittelzahl.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  <w:p w:rsidR="005A7A9E" w:rsidRDefault="008158C7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8C7">
                                  <w:rPr>
                                    <w:sz w:val="24"/>
                                    <w:szCs w:val="24"/>
                                  </w:rPr>
                                  <w:t xml:space="preserve">Die Summe ist </w:t>
                                </w:r>
                                <w:r w:rsidR="005A7A9E">
                                  <w:rPr>
                                    <w:sz w:val="24"/>
                                    <w:szCs w:val="24"/>
                                  </w:rPr>
                                  <w:t>immer</w:t>
                                </w:r>
                              </w:p>
                              <w:p w:rsidR="008158C7" w:rsidRPr="008158C7" w:rsidRDefault="008158C7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8C7">
                                  <w:rPr>
                                    <w:sz w:val="24"/>
                                    <w:szCs w:val="24"/>
                                  </w:rPr>
                                  <w:t>die doppelte Mittelzahl.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13" o:spid="_x0000_s1026" style="position:absolute;margin-left:-24.75pt;margin-top:6.15pt;width:509.05pt;height:126.1pt;z-index:251711488" coordsize="64652,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">
                <v:group id="Gruppieren 6" o:spid="_x0000_s1027" style="position:absolute;width:16376;height:16014" coordsize="16379,160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" o:spid="_x0000_s1028" type="#_x0000_t202" style="position:absolute;width:16379;height:16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  <v:textbox>
                      <w:txbxContent>
                        <w:tbl>
                          <w:tblPr>
                            <w:tblW w:w="22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37"/>
                            <w:gridCol w:w="737"/>
                            <w:gridCol w:w="737"/>
                          </w:tblGrid>
                          <w:tr w:rsidR="008A5442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16</w:t>
                                </w:r>
                              </w:p>
                            </w:tc>
                          </w:tr>
                          <w:tr w:rsidR="008A5442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26</w:t>
                                </w:r>
                              </w:p>
                            </w:tc>
                          </w:tr>
                          <w:tr w:rsidR="008A5442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36</w:t>
                                </w:r>
                              </w:p>
                            </w:tc>
                          </w:tr>
                        </w:tbl>
                        <w:p w:rsidR="008A5442" w:rsidRDefault="008A5442" w:rsidP="009C453E">
                          <w:pPr>
                            <w:pStyle w:val="ekvkreuzwortrtsel"/>
                          </w:pPr>
                        </w:p>
                      </w:txbxContent>
                    </v:textbox>
                  </v:shape>
                  <v:oval id="Ellipse 5" o:spid="_x0000_s1029" style="position:absolute;left:5645;top:5247;width:4610;height:46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PL/sIA&#10;AADaAAAADwAAAGRycy9kb3ducmV2LnhtbESPT4vCMBTE7wt+h/CEva2piqtWo6go7tE/PXh8Ns+2&#10;2LyUJlvrtzfCwh6HmfkNM1+2phQN1a6wrKDfi0AQp1YXnClIzruvCQjnkTWWlknBkxwsF52POcba&#10;PvhIzclnIkDYxagg976KpXRpTgZdz1bEwbvZ2qAPss6krvER4KaUgyj6lgYLDgs5VrTJKb2ffo0C&#10;3R63l8aMD7vofk2mSTZcN3qv1Ge3Xc1AeGr9f/iv/aMVjOB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8v+wgAAANoAAAAPAAAAAAAAAAAAAAAAAJgCAABkcnMvZG93&#10;bnJldi54bWxQSwUGAAAAAAQABAD1AAAAhwMAAAAA&#10;" filled="f" strokecolor="black [3213]" strokeweight="1pt">
                    <v:stroke joinstyle="miter"/>
                  </v:oval>
                </v:group>
                <v:group id="Gruppieren 10" o:spid="_x0000_s1030" style="position:absolute;left:18181;top:106;width:46471;height:15012" coordorigin="7848" coordsize="38627,15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Textfeld 8" o:spid="_x0000_s1031" type="#_x0000_t202" style="position:absolute;left:7848;width:20885;height:14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+J70A&#10;AADaAAAADwAAAGRycy9kb3ducmV2LnhtbERPzYrCMBC+L/gOYRa8iKb1sCy1UVxB8Gr1AcZmNum2&#10;mZQm2vr25iDs8eP7L3eT68SDhtB4VpCvMhDEtdcNGwXXy3H5DSJEZI2dZ1LwpAC77eyjxEL7kc/0&#10;qKIRKYRDgQpsjH0hZagtOQwr3xMn7tcPDmOCg5F6wDGFu06us+xLOmw4NVjs6WCpbqu7U1Cdb/uF&#10;qe5/l4X94cN4bfPctErNP6f9BkSkKf6L3+6TVpC2pivpBsjt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sj+J70AAADaAAAADwAAAAAAAAAAAAAAAACYAgAAZHJzL2Rvd25yZXYu&#10;eG1sUEsFBgAAAAAEAAQA9QAAAIIDAAAAAA==&#10;" fillcolor="white [3201]" stroked="f" strokeweight=".5pt">
                    <v:textbox>
                      <w:txbxContent>
                        <w:tbl>
                          <w:tblPr>
                            <w:tblW w:w="2830" w:type="dxa"/>
                            <w:tbl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  <w:insideH w:val="single" w:sz="4" w:space="0" w:color="808080" w:themeColor="background1" w:themeShade="80"/>
                              <w:insideV w:val="single" w:sz="4" w:space="0" w:color="808080" w:themeColor="background1" w:themeShade="8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</w:tblGrid>
                          <w:tr w:rsidR="008158C7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8158C7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8158C7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8158C7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8158C7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8158C7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46F66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8158C7" w:rsidRPr="005A7A9E" w:rsidRDefault="008158C7" w:rsidP="008158C7">
                                <w:pPr>
                                  <w:pStyle w:val="ekvraster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8158C7" w:rsidRDefault="008158C7"/>
                      </w:txbxContent>
                    </v:textbox>
                  </v:shape>
                  <v:shape id="Textfeld 9" o:spid="_x0000_s1032" type="#_x0000_t202" style="position:absolute;left:27813;width:18663;height:15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Cof8UA&#10;AADaAAAADwAAAGRycy9kb3ducmV2LnhtbESPQWvCQBSE7wX/w/KEXkrdVKmt0VWKtCreNFXx9sg+&#10;k2D2bchuk/jv3UKhx2FmvmFmi86UoqHaFZYVvAwiEMSp1QVnCr6Tr+d3EM4jaywtk4IbOVjMew8z&#10;jLVteUfN3mciQNjFqCD3voqldGlOBt3AVsTBu9jaoA+yzqSusQ1wU8phFI2lwYLDQo4VLXNKr/sf&#10;o+D8lJ22rlsd2tHrqPpcN8nbUSdKPfa7jykIT53/D/+1N1rBBH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Kh/xQAAANoAAAAPAAAAAAAAAAAAAAAAAJgCAABkcnMv&#10;ZG93bnJldi54bWxQSwUGAAAAAAQABAD1AAAAigMAAAAA&#10;" fillcolor="white [3201]" stroked="f" strokeweight=".5pt">
                    <v:textbox>
                      <w:txbxContent>
                        <w:p w:rsidR="005A7A9E" w:rsidRDefault="005A7A9E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8C7">
                            <w:rPr>
                              <w:sz w:val="24"/>
                              <w:szCs w:val="24"/>
                            </w:rPr>
                            <w:t>25 ist die Mittelzahl.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  <w:p w:rsidR="005A7A9E" w:rsidRDefault="008158C7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8C7">
                            <w:rPr>
                              <w:sz w:val="24"/>
                              <w:szCs w:val="24"/>
                            </w:rPr>
                            <w:t xml:space="preserve">Die Summe ist </w:t>
                          </w:r>
                          <w:r w:rsidR="005A7A9E">
                            <w:rPr>
                              <w:sz w:val="24"/>
                              <w:szCs w:val="24"/>
                            </w:rPr>
                            <w:t>immer</w:t>
                          </w:r>
                        </w:p>
                        <w:p w:rsidR="008158C7" w:rsidRPr="008158C7" w:rsidRDefault="008158C7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8C7">
                            <w:rPr>
                              <w:sz w:val="24"/>
                              <w:szCs w:val="24"/>
                            </w:rPr>
                            <w:t>die doppelte Mittelzahl.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8A5442" w:rsidRPr="00330DAC" w:rsidRDefault="008A5442" w:rsidP="00D60378">
      <w:pPr>
        <w:rPr>
          <w:rFonts w:cs="Arial"/>
        </w:rPr>
      </w:pPr>
    </w:p>
    <w:p w:rsidR="008A5442" w:rsidRPr="00330DAC" w:rsidRDefault="000F1DF9" w:rsidP="00D60378">
      <w:pPr>
        <w:rPr>
          <w:rFonts w:cs="Arial"/>
        </w:rPr>
      </w:pPr>
      <w:r w:rsidRPr="00330DAC">
        <w:rPr>
          <w:rFonts w:cs="Arial"/>
          <w:lang w:eastAsia="de-DE"/>
        </w:rPr>
        <w:t xml:space="preserve">     </w:t>
      </w:r>
    </w:p>
    <w:p w:rsidR="008A5442" w:rsidRPr="00330DAC" w:rsidRDefault="008A5442" w:rsidP="00D60378">
      <w:pPr>
        <w:rPr>
          <w:rFonts w:cs="Arial"/>
        </w:rPr>
      </w:pPr>
    </w:p>
    <w:p w:rsidR="008A5442" w:rsidRPr="00330DAC" w:rsidRDefault="008A5442" w:rsidP="00D60378">
      <w:pPr>
        <w:rPr>
          <w:rFonts w:cs="Arial"/>
        </w:rPr>
      </w:pPr>
    </w:p>
    <w:p w:rsidR="006320A6" w:rsidRPr="00330DAC" w:rsidRDefault="006320A6" w:rsidP="00D60378">
      <w:pPr>
        <w:rPr>
          <w:rFonts w:cs="Arial"/>
        </w:rPr>
      </w:pPr>
    </w:p>
    <w:p w:rsidR="006320A6" w:rsidRPr="00330DAC" w:rsidRDefault="000F1DF9" w:rsidP="00D60378">
      <w:pPr>
        <w:rPr>
          <w:rFonts w:cs="Arial"/>
          <w:lang w:eastAsia="de-DE"/>
        </w:rPr>
      </w:pPr>
      <w:r w:rsidRPr="00330DAC">
        <w:rPr>
          <w:rFonts w:cs="Arial"/>
          <w:lang w:eastAsia="de-DE"/>
        </w:rPr>
        <w:t xml:space="preserve">            </w:t>
      </w:r>
    </w:p>
    <w:p w:rsidR="00317D96" w:rsidRPr="00330DAC" w:rsidRDefault="007D60BE" w:rsidP="00D60378">
      <w:pPr>
        <w:rPr>
          <w:rFonts w:cs="Arial"/>
          <w:lang w:eastAsia="de-DE"/>
        </w:rPr>
      </w:pPr>
      <w:r w:rsidRPr="00330DAC">
        <w:rPr>
          <w:rFonts w:cs="Arial"/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1F9B0D5" wp14:editId="2301BFA3">
                <wp:simplePos x="0" y="0"/>
                <wp:positionH relativeFrom="column">
                  <wp:posOffset>-314591</wp:posOffset>
                </wp:positionH>
                <wp:positionV relativeFrom="paragraph">
                  <wp:posOffset>210362</wp:posOffset>
                </wp:positionV>
                <wp:extent cx="6443833" cy="1582420"/>
                <wp:effectExtent l="0" t="0" r="0" b="0"/>
                <wp:wrapNone/>
                <wp:docPr id="112" name="Gruppieren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3833" cy="1582420"/>
                          <a:chOff x="0" y="0"/>
                          <a:chExt cx="6443833" cy="1582420"/>
                        </a:xfrm>
                      </wpg:grpSpPr>
                      <wpg:grpSp>
                        <wpg:cNvPr id="28" name="Gruppieren 28"/>
                        <wpg:cNvGrpSpPr/>
                        <wpg:grpSpPr>
                          <a:xfrm>
                            <a:off x="0" y="0"/>
                            <a:ext cx="1637665" cy="1582420"/>
                            <a:chOff x="0" y="0"/>
                            <a:chExt cx="1637665" cy="1583125"/>
                          </a:xfrm>
                        </wpg:grpSpPr>
                        <wps:wsp>
                          <wps:cNvPr id="11" name="Textfeld 11"/>
                          <wps:cNvSpPr txBox="1"/>
                          <wps:spPr>
                            <a:xfrm>
                              <a:off x="0" y="0"/>
                              <a:ext cx="1637665" cy="1583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211" w:type="dxa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737"/>
                                  <w:gridCol w:w="737"/>
                                  <w:gridCol w:w="737"/>
                                </w:tblGrid>
                                <w:tr w:rsidR="008A5442" w:rsidRPr="00330DAC" w:rsidTr="000F1DF9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16</w:t>
                                      </w:r>
                                    </w:p>
                                  </w:tc>
                                </w:tr>
                                <w:tr w:rsidR="008A5442" w:rsidRPr="00330DAC" w:rsidTr="000F1DF9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tcBorders>
                                        <w:bottom w:val="single" w:sz="4" w:space="0" w:color="auto"/>
                                      </w:tcBorders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tcBorders>
                                        <w:bottom w:val="single" w:sz="4" w:space="0" w:color="auto"/>
                                      </w:tcBorders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tcBorders>
                                        <w:bottom w:val="single" w:sz="4" w:space="0" w:color="auto"/>
                                      </w:tcBorders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26</w:t>
                                      </w:r>
                                    </w:p>
                                  </w:tc>
                                </w:tr>
                                <w:tr w:rsidR="008A5442" w:rsidRPr="00330DAC" w:rsidTr="000F1DF9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tc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tcBorders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tc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tcBorders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tc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</w:tcBorders>
                                      <w:noWrap/>
                                      <w:vAlign w:val="center"/>
                                    </w:tcPr>
                                    <w:p w:rsidR="008A5442" w:rsidRPr="00330DAC" w:rsidRDefault="008A5442" w:rsidP="000F1DF9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36</w:t>
                                      </w:r>
                                    </w:p>
                                  </w:tc>
                                </w:tr>
                              </w:tbl>
                              <w:p w:rsidR="008A5442" w:rsidRDefault="008A5442" w:rsidP="000F1DF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7" name="Gruppieren 27"/>
                          <wpg:cNvGrpSpPr/>
                          <wpg:grpSpPr>
                            <a:xfrm>
                              <a:off x="444926" y="408104"/>
                              <a:ext cx="683895" cy="686435"/>
                              <a:chOff x="0" y="0"/>
                              <a:chExt cx="683921" cy="686910"/>
                            </a:xfrm>
                          </wpg:grpSpPr>
                          <wps:wsp>
                            <wps:cNvPr id="16" name="Gerade Verbindung 16"/>
                            <wps:cNvCnPr/>
                            <wps:spPr>
                              <a:xfrm>
                                <a:off x="334645" y="0"/>
                                <a:ext cx="0" cy="21142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 Verbindung 17"/>
                            <wps:cNvCnPr/>
                            <wps:spPr>
                              <a:xfrm>
                                <a:off x="334645" y="475488"/>
                                <a:ext cx="0" cy="21142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Gerade Verbindung 18"/>
                            <wps:cNvCnPr/>
                            <wps:spPr>
                              <a:xfrm rot="5400000">
                                <a:off x="106045" y="239572"/>
                                <a:ext cx="0" cy="2120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" name="Gerade Verbindung 19"/>
                            <wps:cNvCnPr/>
                            <wps:spPr>
                              <a:xfrm rot="5400000">
                                <a:off x="577876" y="232257"/>
                                <a:ext cx="0" cy="2120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" name="Gerade Verbindung 20"/>
                            <wps:cNvCnPr/>
                            <wps:spPr>
                              <a:xfrm rot="2700000">
                                <a:off x="565074" y="3657"/>
                                <a:ext cx="0" cy="2120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Gerade Verbindung 24"/>
                            <wps:cNvCnPr/>
                            <wps:spPr>
                              <a:xfrm rot="8100000">
                                <a:off x="565111" y="460821"/>
                                <a:ext cx="0" cy="2120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" name="Gerade Verbindung 25"/>
                            <wps:cNvCnPr/>
                            <wps:spPr>
                              <a:xfrm rot="8100000">
                                <a:off x="115189" y="3658"/>
                                <a:ext cx="0" cy="2120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Gerade Verbindung 26"/>
                            <wps:cNvCnPr/>
                            <wps:spPr>
                              <a:xfrm rot="2700000">
                                <a:off x="115189" y="460858"/>
                                <a:ext cx="0" cy="21209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23" name="Gruppieren 23"/>
                        <wpg:cNvGrpSpPr/>
                        <wpg:grpSpPr>
                          <a:xfrm>
                            <a:off x="1796903" y="0"/>
                            <a:ext cx="4646930" cy="1501140"/>
                            <a:chOff x="784889" y="0"/>
                            <a:chExt cx="3862770" cy="1502787"/>
                          </a:xfrm>
                        </wpg:grpSpPr>
                        <wps:wsp>
                          <wps:cNvPr id="29" name="Textfeld 29"/>
                          <wps:cNvSpPr txBox="1"/>
                          <wps:spPr>
                            <a:xfrm>
                              <a:off x="784889" y="0"/>
                              <a:ext cx="2195205" cy="14543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3679" w:type="dxa"/>
                                  <w:tbl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  <w:insideH w:val="single" w:sz="4" w:space="0" w:color="808080" w:themeColor="background1" w:themeShade="80"/>
                                    <w:insideV w:val="single" w:sz="4" w:space="0" w:color="808080" w:themeColor="background1" w:themeShade="80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</w:tblGrid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A7A9E" w:rsidRDefault="005A7A9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feld 31"/>
                          <wps:cNvSpPr txBox="1"/>
                          <wps:spPr>
                            <a:xfrm>
                              <a:off x="2980094" y="0"/>
                              <a:ext cx="1667565" cy="150278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A7A9E" w:rsidRDefault="005A7A9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8C7">
                                  <w:rPr>
                                    <w:sz w:val="24"/>
                                    <w:szCs w:val="24"/>
                                  </w:rPr>
                                  <w:t xml:space="preserve">Die Summe ist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immer</w:t>
                                </w:r>
                              </w:p>
                              <w:p w:rsidR="005A7A9E" w:rsidRPr="008158C7" w:rsidRDefault="005A7A9E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8C7">
                                  <w:rPr>
                                    <w:sz w:val="24"/>
                                    <w:szCs w:val="24"/>
                                  </w:rPr>
                                  <w:t xml:space="preserve">die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dreifache</w:t>
                                </w:r>
                                <w:r w:rsidRPr="008158C7">
                                  <w:rPr>
                                    <w:sz w:val="24"/>
                                    <w:szCs w:val="24"/>
                                  </w:rPr>
                                  <w:t xml:space="preserve"> Mittelzahl.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12" o:spid="_x0000_s1033" style="position:absolute;margin-left:-24.75pt;margin-top:16.55pt;width:507.4pt;height:124.6pt;z-index:251713536" coordsize="64438,15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">
                <v:group id="Gruppieren 28" o:spid="_x0000_s1034" style="position:absolute;width:16376;height:15824" coordsize="16376,158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Textfeld 11" o:spid="_x0000_s1035" type="#_x0000_t202" style="position:absolute;width:16376;height:158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  <v:textbox>
                      <w:txbxContent>
                        <w:tbl>
                          <w:tblPr>
                            <w:tblW w:w="22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37"/>
                            <w:gridCol w:w="737"/>
                            <w:gridCol w:w="737"/>
                          </w:tblGrid>
                          <w:tr w:rsidR="008A5442" w:rsidRPr="00330DAC" w:rsidTr="000F1DF9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16</w:t>
                                </w:r>
                              </w:p>
                            </w:tc>
                          </w:tr>
                          <w:tr w:rsidR="008A5442" w:rsidRPr="00330DAC" w:rsidTr="000F1DF9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tcBorders>
                                  <w:bottom w:val="single" w:sz="4" w:space="0" w:color="auto"/>
                                </w:tcBorders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bottom w:val="single" w:sz="4" w:space="0" w:color="auto"/>
                                </w:tcBorders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bottom w:val="single" w:sz="4" w:space="0" w:color="auto"/>
                                </w:tcBorders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26</w:t>
                                </w:r>
                              </w:p>
                            </w:tc>
                          </w:tr>
                          <w:tr w:rsidR="008A5442" w:rsidRPr="00330DAC" w:rsidTr="000F1DF9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</w:tcBorders>
                                <w:noWrap/>
                                <w:vAlign w:val="center"/>
                              </w:tcPr>
                              <w:p w:rsidR="008A5442" w:rsidRPr="00330DAC" w:rsidRDefault="008A5442" w:rsidP="000F1DF9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36</w:t>
                                </w:r>
                              </w:p>
                            </w:tc>
                          </w:tr>
                        </w:tbl>
                        <w:p w:rsidR="008A5442" w:rsidRDefault="008A5442" w:rsidP="000F1DF9"/>
                      </w:txbxContent>
                    </v:textbox>
                  </v:shape>
                  <v:group id="Gruppieren 27" o:spid="_x0000_s1036" style="position:absolute;left:4449;top:4081;width:6839;height:6864" coordsize="6839,6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line id="Gerade Verbindung 16" o:spid="_x0000_s1037" style="position:absolute;visibility:visible;mso-wrap-style:square" from="3346,0" to="3346,2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3HjcAAAADbAAAADwAAAGRycy9kb3ducmV2LnhtbERP22rCQBB9F/oPyxR804kXQkldRQoV&#10;nxQvHzDNTpO02dmQXU3s13cFwbc5nOssVr2t1ZVbXznRMBknoFhyZyopNJxPn6M3UD6QGKqdsIYb&#10;e1gtXwYLyozr5MDXYyhUDBGfkYYyhCZD9HnJlvzYNSyR+3atpRBhW6BpqYvhtsZpkqRoqZLYUFLD&#10;HyXnv8eL1WBn22SXdtNdjfnP5kv+EOezvdbD1379DipwH57ih3tr4vwU7r/EA3D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otx43AAAAA2wAAAA8AAAAAAAAAAAAAAAAA&#10;oQIAAGRycy9kb3ducmV2LnhtbFBLBQYAAAAABAAEAPkAAACOAwAAAAA=&#10;" strokecolor="black [3213]" strokeweight="1pt">
                      <v:stroke joinstyle="miter"/>
                    </v:line>
                    <v:line id="Gerade Verbindung 17" o:spid="_x0000_s1038" style="position:absolute;visibility:visible;mso-wrap-style:square" from="3346,4754" to="3346,68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FiFsAAAADbAAAADwAAAGRycy9kb3ducmV2LnhtbERP22rCQBB9F/oPyxT6phMvWEldRQSL&#10;T4rWD5hmp0lqdjZkV5P2611B8G0O5zrzZWcrdeXGl040DAcJKJbMmVJyDaevTX8GygcSQ5UT1vDH&#10;HpaLl96cUuNaOfD1GHIVQ8SnpKEIoU4RfVawJT9wNUvkflxjKUTY5GgaamO4rXCUJFO0VEpsKKjm&#10;dcHZ+XixGux4m+ym7WhXYfb7+S3/iJPxXuu31271ASpwF57ih3tr4vx3uP8SD8D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VhYhbAAAAA2wAAAA8AAAAAAAAAAAAAAAAA&#10;oQIAAGRycy9kb3ducmV2LnhtbFBLBQYAAAAABAAEAPkAAACOAwAAAAA=&#10;" strokecolor="black [3213]" strokeweight="1pt">
                      <v:stroke joinstyle="miter"/>
                    </v:line>
                    <v:line id="Gerade Verbindung 18" o:spid="_x0000_s1039" style="position:absolute;rotation:90;visibility:visible;mso-wrap-style:square" from="1060,2396" to="1060,4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q2LMUAAADbAAAADwAAAGRycy9kb3ducmV2LnhtbESPzWrCQBDH7wXfYRnBS6m7SqltdBVb&#10;sJYeCmofYMyOSUh2NmRXTfv0zqHQ2wzz//jNYtX7Rl2oi1VgC5OxAUWcB1dxYeH7sHl4BhUTssMm&#10;MFn4oQir5eBugZkLV97RZZ8KJSEcM7RQptRmWse8JI9xHFpiuZ1C5zHJ2hXadXiVcN/oqTFP2mPF&#10;0lBiS28l5fX+7KX39fRbbMLjbHp/fDm8b2vz9Vkba0fDfj0HlahP/+I/94cTfIGVX2QAvb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bq2LMUAAADbAAAADwAAAAAAAAAA&#10;AAAAAAChAgAAZHJzL2Rvd25yZXYueG1sUEsFBgAAAAAEAAQA+QAAAJMDAAAAAA==&#10;" strokecolor="black [3213]" strokeweight="1pt">
                      <v:stroke joinstyle="miter"/>
                    </v:line>
                    <v:line id="Gerade Verbindung 19" o:spid="_x0000_s1040" style="position:absolute;rotation:90;visibility:visible;mso-wrap-style:square" from="5779,2322" to="5779,4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YTt8cAAADbAAAADwAAAGRycy9kb3ducmV2LnhtbESP3WrCQBCF7wXfYZlCb0qzW5HapK5i&#10;C1bpRcGfBxizYxKSnQ3ZrUaf3i0UvJvhnDnfmem8t404UecrxxpeEgWCOHem4kLDfrd8fgPhA7LB&#10;xjFpuJCH+Ww4mGJm3Jk3dNqGQsQQ9hlqKENoMyl9XpJFn7iWOGpH11kMce0KaTo8x3DbyJFSr9Ji&#10;xZFQYkufJeX19tdG7sfxWizdeDJ6OqS7r1Wtfr5rpfXjQ794BxGoD3fz//XaxPop/P0SB5Cz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S9hO3xwAAANsAAAAPAAAAAAAA&#10;AAAAAAAAAKECAABkcnMvZG93bnJldi54bWxQSwUGAAAAAAQABAD5AAAAlQMAAAAA&#10;" strokecolor="black [3213]" strokeweight="1pt">
                      <v:stroke joinstyle="miter"/>
                    </v:line>
                    <v:line id="Gerade Verbindung 20" o:spid="_x0000_s1041" style="position:absolute;rotation:45;visibility:visible;mso-wrap-style:square" from="5651,36" to="5651,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Q7LoAAADbAAAADwAAAGRycy9kb3ducmV2LnhtbERPSwrCMBDdC94hjOCmaGpRkWoUEQS3&#10;rR5gaMY22ExKE7Xe3iwEl4/33x0G24oX9d44VrCYpyCIK6cN1wpu1/NsA8IHZI2tY1LwIQ+H/Xi0&#10;w1y7Nxf0KkMtYgj7HBU0IXS5lL5qyKKfu444cnfXWwwR9rXUPb5juG1llqZradFwbGiwo1ND1aN8&#10;WgXPpNO+Wtl7UpTZxbjlp0iMUWo6GY5bEIGG8Bf/3BetIIvr45f4A+T+Cw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JJjEOy6AAAA2wAAAA8AAAAAAAAAAAAAAAAAoQIAAGRy&#10;cy9kb3ducmV2LnhtbFBLBQYAAAAABAAEAPkAAACIAwAAAAA=&#10;" strokecolor="black [3213]" strokeweight="1pt">
                      <v:stroke joinstyle="miter"/>
                    </v:line>
                    <v:line id="Gerade Verbindung 24" o:spid="_x0000_s1042" style="position:absolute;rotation:135;visibility:visible;mso-wrap-style:square" from="5651,4608" to="5651,6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Zi6cMAAADbAAAADwAAAGRycy9kb3ducmV2LnhtbESPQYvCMBSE74L/ITxhb5oqq0g1iruo&#10;7Elp3cveHs2zLW1eShNt/fcbQfA4zMw3zHrbm1rcqXWlZQXTSQSCOLO65FzB7+UwXoJwHlljbZkU&#10;PMjBdjMcrDHWtuOE7qnPRYCwi1FB4X0TS+myggy6iW2Ig3e1rUEfZJtL3WIX4KaWsyhaSIMlh4UC&#10;G/ouKKvSm1GwP7ouqr6q8zmp/ON0XM4Pqf5T6mPU71YgPPX+HX61f7SC2Sc8v4QfID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WYunDAAAA2wAAAA8AAAAAAAAAAAAA&#10;AAAAoQIAAGRycy9kb3ducmV2LnhtbFBLBQYAAAAABAAEAPkAAACRAwAAAAA=&#10;" strokecolor="black [3213]" strokeweight="1pt">
                      <v:stroke joinstyle="miter"/>
                    </v:line>
                    <v:line id="Gerade Verbindung 25" o:spid="_x0000_s1043" style="position:absolute;rotation:135;visibility:visible;mso-wrap-style:square" from="1151,36" to="1151,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rHcsQAAADbAAAADwAAAGRycy9kb3ducmV2LnhtbESPwWrDMBBE74X+g9hCb41Ug0Nwo5ik&#10;NKGnhDi99LZYW9vYWhlLtZ2/jwKFHoeZecOs89l2YqTBN441vC4UCOLSmYYrDV+X/csKhA/IBjvH&#10;pOFKHvLN48MaM+MmPtNYhEpECPsMNdQh9JmUvqzJol+4njh6P26wGKIcKmkGnCLcdjJRaiktNhwX&#10;auzpvaayLX6tho+Dn1S7a0+ncxuux8Mq3RfmW+vnp3n7BiLQHP7Df+1PoyFJ4f4l/gC5u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WsdyxAAAANsAAAAPAAAAAAAAAAAA&#10;AAAAAKECAABkcnMvZG93bnJldi54bWxQSwUGAAAAAAQABAD5AAAAkgMAAAAA&#10;" strokecolor="black [3213]" strokeweight="1pt">
                      <v:stroke joinstyle="miter"/>
                    </v:line>
                    <v:line id="Gerade Verbindung 26" o:spid="_x0000_s1044" style="position:absolute;rotation:45;visibility:visible;mso-wrap-style:square" from="1152,4608" to="1152,67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YtA8EAAADbAAAADwAAAGRycy9kb3ducmV2LnhtbESPwWrDMBBE74X8g9hALiaWa9oQnCgh&#10;BAq52u0HLNbaFrFWxlJs5++jQqHHYWbeMMfzYnsx0eiNYwXvaQaCuHbacKvg5/truwfhA7LG3jEp&#10;eJKH82n1dsRCu5lLmqrQighhX6CCLoShkNLXHVn0qRuIo9e40WKIcmylHnGOcNvLPMt20qLhuNDh&#10;QNeO6nv1sAoeyaB9/WmbpKzym3EfzzIxRqnNerkcQARawn/4r33TCvId/H6JP0Ce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xi0DwQAAANsAAAAPAAAAAAAAAAAAAAAA&#10;AKECAABkcnMvZG93bnJldi54bWxQSwUGAAAAAAQABAD5AAAAjwMAAAAA&#10;" strokecolor="black [3213]" strokeweight="1pt">
                      <v:stroke joinstyle="miter"/>
                    </v:line>
                  </v:group>
                </v:group>
                <v:group id="Gruppieren 23" o:spid="_x0000_s1045" style="position:absolute;left:17969;width:46469;height:15011" coordorigin="7848" coordsize="38627,15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Textfeld 29" o:spid="_x0000_s1046" type="#_x0000_t202" style="position:absolute;left:7848;width:21952;height:145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RdMsIA&#10;AADbAAAADwAAAGRycy9kb3ducmV2LnhtbESPQYvCMBSE78L+h/AWvMia1oNoNYorLOzV6g94Nm+T&#10;2ualNNF2/71ZWPA4zMw3zHY/ulY8qA+1ZwX5PANBXHlds1FwOX99rECEiKyx9UwKfinAfvc22WKh&#10;/cAnepTRiAThUKACG2NXSBkqSw7D3HfEyfvxvcOYZG+k7nFIcNfKRZYtpcOa04LFjo6Wqqa8OwXl&#10;6XqYmfJ+O8/sJx+HS5PnplFq+j4eNiAijfEV/m9/awWLNfx9S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F0ywgAAANsAAAAPAAAAAAAAAAAAAAAAAJgCAABkcnMvZG93&#10;bnJldi54bWxQSwUGAAAAAAQABAD1AAAAhwMAAAAA&#10;" fillcolor="white [3201]" stroked="f" strokeweight=".5pt">
                    <v:textbox>
                      <w:txbxContent>
                        <w:tbl>
                          <w:tblPr>
                            <w:tblW w:w="3679" w:type="dxa"/>
                            <w:tbl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  <w:insideH w:val="single" w:sz="4" w:space="0" w:color="808080" w:themeColor="background1" w:themeShade="80"/>
                              <w:insideV w:val="single" w:sz="4" w:space="0" w:color="808080" w:themeColor="background1" w:themeShade="8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</w:tblGrid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5A7A9E" w:rsidRDefault="005A7A9E"/>
                      </w:txbxContent>
                    </v:textbox>
                  </v:shape>
                  <v:shape id="Textfeld 31" o:spid="_x0000_s1047" type="#_x0000_t202" style="position:absolute;left:29800;width:16676;height:15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q+I8UA&#10;AADbAAAADwAAAGRycy9kb3ducmV2LnhtbESPT2vCQBTE74LfYXlCL6IbG9pKdJVS+ke8abTF2yP7&#10;TILZtyG7TdJv7xYEj8PM/IZZrntTiZYaV1pWMJtGIIgzq0vOFRzSj8kchPPIGivLpOCPHKxXw8ES&#10;E2073lG797kIEHYJKii8rxMpXVaQQTe1NXHwzrYx6INscqkb7ALcVPIx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r4jxQAAANsAAAAPAAAAAAAAAAAAAAAAAJgCAABkcnMv&#10;ZG93bnJldi54bWxQSwUGAAAAAAQABAD1AAAAigMAAAAA&#10;" fillcolor="white [3201]" stroked="f" strokeweight=".5pt">
                    <v:textbox>
                      <w:txbxContent>
                        <w:p w:rsidR="005A7A9E" w:rsidRDefault="005A7A9E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8C7">
                            <w:rPr>
                              <w:sz w:val="24"/>
                              <w:szCs w:val="24"/>
                            </w:rPr>
                            <w:t xml:space="preserve">Die Summe ist </w:t>
                          </w:r>
                          <w:r>
                            <w:rPr>
                              <w:sz w:val="24"/>
                              <w:szCs w:val="24"/>
                            </w:rPr>
                            <w:t>immer</w:t>
                          </w:r>
                        </w:p>
                        <w:p w:rsidR="005A7A9E" w:rsidRPr="008158C7" w:rsidRDefault="005A7A9E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8C7">
                            <w:rPr>
                              <w:sz w:val="24"/>
                              <w:szCs w:val="24"/>
                            </w:rPr>
                            <w:t xml:space="preserve">die </w:t>
                          </w:r>
                          <w:r>
                            <w:rPr>
                              <w:sz w:val="24"/>
                              <w:szCs w:val="24"/>
                            </w:rPr>
                            <w:t>dreifache</w:t>
                          </w:r>
                          <w:r w:rsidRPr="008158C7">
                            <w:rPr>
                              <w:sz w:val="24"/>
                              <w:szCs w:val="24"/>
                            </w:rPr>
                            <w:t xml:space="preserve"> Mittelzahl.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7D60BE" w:rsidP="00D60378">
      <w:pPr>
        <w:rPr>
          <w:rFonts w:cs="Arial"/>
          <w:lang w:eastAsia="de-DE"/>
        </w:rPr>
      </w:pPr>
      <w:r w:rsidRPr="00330DAC">
        <w:rPr>
          <w:rFonts w:cs="Arial"/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521850B" wp14:editId="41F9ACA5">
                <wp:simplePos x="0" y="0"/>
                <wp:positionH relativeFrom="column">
                  <wp:posOffset>-325223</wp:posOffset>
                </wp:positionH>
                <wp:positionV relativeFrom="paragraph">
                  <wp:posOffset>229501</wp:posOffset>
                </wp:positionV>
                <wp:extent cx="4841969" cy="1722755"/>
                <wp:effectExtent l="0" t="0" r="0" b="0"/>
                <wp:wrapNone/>
                <wp:docPr id="111" name="Gruppieren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1969" cy="1722755"/>
                          <a:chOff x="0" y="0"/>
                          <a:chExt cx="4841969" cy="1722755"/>
                        </a:xfrm>
                      </wpg:grpSpPr>
                      <wpg:grpSp>
                        <wpg:cNvPr id="44" name="Gruppieren 44"/>
                        <wpg:cNvGrpSpPr/>
                        <wpg:grpSpPr>
                          <a:xfrm>
                            <a:off x="0" y="0"/>
                            <a:ext cx="1637665" cy="1722755"/>
                            <a:chOff x="0" y="0"/>
                            <a:chExt cx="1637665" cy="1722755"/>
                          </a:xfrm>
                        </wpg:grpSpPr>
                        <wps:wsp>
                          <wps:cNvPr id="30" name="Textfeld 30"/>
                          <wps:cNvSpPr txBox="1"/>
                          <wps:spPr>
                            <a:xfrm>
                              <a:off x="0" y="0"/>
                              <a:ext cx="1637665" cy="17227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211" w:type="dxa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737"/>
                                  <w:gridCol w:w="737"/>
                                  <w:gridCol w:w="737"/>
                                </w:tblGrid>
                                <w:tr w:rsidR="000F1DF9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16</w:t>
                                      </w:r>
                                    </w:p>
                                  </w:tc>
                                </w:tr>
                                <w:tr w:rsidR="000F1DF9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26</w:t>
                                      </w:r>
                                    </w:p>
                                  </w:tc>
                                </w:tr>
                                <w:tr w:rsidR="000F1DF9" w:rsidRPr="00330DAC" w:rsidTr="00317D96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0F1DF9" w:rsidRPr="00330DAC" w:rsidRDefault="000F1DF9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36</w:t>
                                      </w:r>
                                    </w:p>
                                  </w:tc>
                                </w:tr>
                              </w:tbl>
                              <w:p w:rsidR="000F1DF9" w:rsidRDefault="000F1DF9" w:rsidP="000F1DF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7" name="Gruppieren 10"/>
                          <wpg:cNvGrpSpPr/>
                          <wpg:grpSpPr>
                            <a:xfrm>
                              <a:off x="447152" y="296426"/>
                              <a:ext cx="698361" cy="924449"/>
                              <a:chOff x="0" y="0"/>
                              <a:chExt cx="643504" cy="435098"/>
                            </a:xfrm>
                          </wpg:grpSpPr>
                          <wps:wsp>
                            <wps:cNvPr id="38" name="Gerade Verbindung 38"/>
                            <wps:cNvCnPr/>
                            <wps:spPr>
                              <a:xfrm rot="5400000">
                                <a:off x="537777" y="-105728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Gerade Verbindung 39"/>
                            <wps:cNvCnPr/>
                            <wps:spPr>
                              <a:xfrm rot="5400000">
                                <a:off x="105729" y="-102678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Gerade Verbindung 40"/>
                            <wps:cNvCnPr/>
                            <wps:spPr>
                              <a:xfrm rot="5400000">
                                <a:off x="537776" y="110296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Gerade Verbindung 41"/>
                            <wps:cNvCnPr/>
                            <wps:spPr>
                              <a:xfrm rot="5400000">
                                <a:off x="105728" y="113346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Gerade Verbindung 42"/>
                            <wps:cNvCnPr/>
                            <wps:spPr>
                              <a:xfrm rot="5400000">
                                <a:off x="537776" y="326320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Gerade Verbindung 43"/>
                            <wps:cNvCnPr/>
                            <wps:spPr>
                              <a:xfrm rot="5400000">
                                <a:off x="105728" y="329370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4" name="Gruppieren 74"/>
                        <wpg:cNvGrpSpPr/>
                        <wpg:grpSpPr>
                          <a:xfrm>
                            <a:off x="1807535" y="0"/>
                            <a:ext cx="3034434" cy="1452771"/>
                            <a:chOff x="0" y="0"/>
                            <a:chExt cx="3034434" cy="1452771"/>
                          </a:xfrm>
                        </wpg:grpSpPr>
                        <wps:wsp>
                          <wps:cNvPr id="33" name="Textfeld 33"/>
                          <wps:cNvSpPr txBox="1"/>
                          <wps:spPr>
                            <a:xfrm>
                              <a:off x="0" y="0"/>
                              <a:ext cx="2640842" cy="145277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3962" w:type="dxa"/>
                                  <w:tbl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  <w:insideH w:val="single" w:sz="4" w:space="0" w:color="808080" w:themeColor="background1" w:themeShade="80"/>
                                    <w:insideV w:val="single" w:sz="4" w:space="0" w:color="808080" w:themeColor="background1" w:themeShade="80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</w:tblGrid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5A7A9E" w:rsidRPr="005A7A9E" w:rsidTr="005A7A9E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5A7A9E" w:rsidRPr="005A7A9E" w:rsidRDefault="005A7A9E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5A7A9E" w:rsidRDefault="005A7A9E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9" name="Gruppieren 59"/>
                          <wpg:cNvGrpSpPr/>
                          <wpg:grpSpPr>
                            <a:xfrm>
                              <a:off x="2566658" y="312345"/>
                              <a:ext cx="467776" cy="279161"/>
                              <a:chOff x="0" y="-36216"/>
                              <a:chExt cx="467776" cy="279161"/>
                            </a:xfrm>
                          </wpg:grpSpPr>
                          <wps:wsp>
                            <wps:cNvPr id="35" name="Bogen 35"/>
                            <wps:cNvSpPr/>
                            <wps:spPr>
                              <a:xfrm>
                                <a:off x="0" y="44190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Textfeld 45"/>
                            <wps:cNvSpPr txBox="1"/>
                            <wps:spPr>
                              <a:xfrm>
                                <a:off x="210601" y="-36216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A7A9E" w:rsidRPr="005A7A9E" w:rsidRDefault="005A7A9E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+ 30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0" name="Gruppieren 60"/>
                          <wpg:cNvGrpSpPr/>
                          <wpg:grpSpPr>
                            <a:xfrm>
                              <a:off x="2566658" y="561315"/>
                              <a:ext cx="467776" cy="274634"/>
                              <a:chOff x="0" y="-31689"/>
                              <a:chExt cx="467776" cy="274634"/>
                            </a:xfrm>
                          </wpg:grpSpPr>
                          <wps:wsp>
                            <wps:cNvPr id="61" name="Bogen 61"/>
                            <wps:cNvSpPr/>
                            <wps:spPr>
                              <a:xfrm>
                                <a:off x="0" y="44190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" name="Textfeld 72"/>
                            <wps:cNvSpPr txBox="1"/>
                            <wps:spPr>
                              <a:xfrm>
                                <a:off x="210601" y="-31689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34C1" w:rsidRPr="005A7A9E" w:rsidRDefault="009434C1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+ 30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11" o:spid="_x0000_s1048" style="position:absolute;margin-left:-25.6pt;margin-top:18.05pt;width:381.25pt;height:135.65pt;z-index:251721728" coordsize="48419,17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">
                <v:group id="Gruppieren 44" o:spid="_x0000_s1049" style="position:absolute;width:16376;height:17227" coordsize="16376,17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Textfeld 30" o:spid="_x0000_s1050" type="#_x0000_t202" style="position:absolute;width:16376;height:17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  <v:textbox>
                      <w:txbxContent>
                        <w:tbl>
                          <w:tblPr>
                            <w:tblW w:w="22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37"/>
                            <w:gridCol w:w="737"/>
                            <w:gridCol w:w="737"/>
                          </w:tblGrid>
                          <w:tr w:rsidR="000F1DF9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16</w:t>
                                </w:r>
                              </w:p>
                            </w:tc>
                          </w:tr>
                          <w:tr w:rsidR="000F1DF9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26</w:t>
                                </w:r>
                              </w:p>
                            </w:tc>
                          </w:tr>
                          <w:tr w:rsidR="000F1DF9" w:rsidRPr="00330DAC" w:rsidTr="00317D96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0F1DF9" w:rsidRPr="00330DAC" w:rsidRDefault="000F1DF9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36</w:t>
                                </w:r>
                              </w:p>
                            </w:tc>
                          </w:tr>
                        </w:tbl>
                        <w:p w:rsidR="000F1DF9" w:rsidRDefault="000F1DF9" w:rsidP="000F1DF9"/>
                      </w:txbxContent>
                    </v:textbox>
                  </v:shape>
                  <v:group id="Gruppieren 10" o:spid="_x0000_s1051" style="position:absolute;left:4471;top:2964;width:6984;height:9244" coordsize="6435,4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line id="Gerade Verbindung 38" o:spid="_x0000_s1052" style="position:absolute;rotation:90;visibility:visible;mso-wrap-style:square" from="5378,-1058" to="5378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/qTMMAAADbAAAADwAAAGRycy9kb3ducmV2LnhtbERPzU7CQBC+m/gOmzHhYmBXMAKVhSgJ&#10;SjyYCDzA0B3apt3ZprtA9emdg4nHL9//YtX7Rl2oi1VgCw8jA4o4D67iwsJhvxnOQMWE7LAJTBa+&#10;KcJqeXuzwMyFK3/RZZcKJSEcM7RQptRmWse8JI9xFFpi4U6h85gEdoV2HV4l3Dd6bMyT9lixNJTY&#10;0rqkvN6dvfS+nn6KTXicju+P8/3be20+P2pj7eCuf3kGlahP/+I/99ZZmMhY+SI/QC9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P6kzDAAAA2wAAAA8AAAAAAAAAAAAA&#10;AAAAoQIAAGRycy9kb3ducmV2LnhtbFBLBQYAAAAABAAEAPkAAACRAwAAAAA=&#10;" strokecolor="black [3213]" strokeweight="1pt">
                      <v:stroke joinstyle="miter"/>
                    </v:line>
                    <v:line id="Gerade Verbindung 39" o:spid="_x0000_s1053" style="position:absolute;rotation:90;visibility:visible;mso-wrap-style:square" from="1057,-1027" to="1057,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NP18UAAADbAAAADwAAAGRycy9kb3ducmV2LnhtbESP22rCQBRF3wX/YThCX4rO1BYv0VHa&#10;glZ8ELx8wDFzTEIyZ0Jmqqlf3ykUfNzsy2LPl62txJUaXzjW8DJQIIhTZwrONJyOq/4EhA/IBivH&#10;pOGHPCwX3c4cE+NuvKfrIWQijrBPUEMeQp1I6dOcLPqBq4mjd3GNxRBlk0nT4C2O20oOlRpJiwVH&#10;Qo41feaUlodvG7kfl3u2cm/j4fN5elx/lWq3LZXWT732fQYiUBse4f/2xmh4ncLfl/gD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UNP18UAAADbAAAADwAAAAAAAAAA&#10;AAAAAAChAgAAZHJzL2Rvd25yZXYueG1sUEsFBgAAAAAEAAQA+QAAAJMDAAAAAA==&#10;" strokecolor="black [3213]" strokeweight="1pt">
                      <v:stroke joinstyle="miter"/>
                    </v:line>
                    <v:line id="Gerade Verbindung 40" o:spid="_x0000_s1054" style="position:absolute;rotation:90;visibility:visible;mso-wrap-style:square" from="5378,1102" to="5378,3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+VN8MAAADbAAAADwAAAGRycy9kb3ducmV2LnhtbERPzWrCQBC+F/oOywi9FN1VpLbRVWrB&#10;WjwIVR9gmh2TkOxsyG417dM7h0KPH9//YtX7Rl2oi1VgC+ORAUWcB1dxYeF03AyfQcWE7LAJTBZ+&#10;KMJqeX+3wMyFK3/S5ZAKJSEcM7RQptRmWse8JI9xFFpi4c6h85gEdoV2HV4l3Dd6YsyT9lixNJTY&#10;0ltJeX349tK7Pv8WmzCdTR6/Xo7v29rsd7Wx9mHQv85BJerTv/jP/eEsTGW9fJEfo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/lTfDAAAA2wAAAA8AAAAAAAAAAAAA&#10;AAAAoQIAAGRycy9kb3ducmV2LnhtbFBLBQYAAAAABAAEAPkAAACRAwAAAAA=&#10;" strokecolor="black [3213]" strokeweight="1pt">
                      <v:stroke joinstyle="miter"/>
                    </v:line>
                    <v:line id="Gerade Verbindung 41" o:spid="_x0000_s1055" style="position:absolute;rotation:90;visibility:visible;mso-wrap-style:square" from="1057,1133" to="1057,3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MwrMUAAADbAAAADwAAAGRycy9kb3ducmV2LnhtbESP3WoCMRCF74W+Q5hCb4qbKGLbrVGq&#10;oBUvClUfYLqZ/WE3k2WT6tqnN0LBy8P5+TizRW8bcaLOV441jBIFgjhzpuJCw/GwHr6C8AHZYOOY&#10;NFzIw2L+MJhhatyZv+m0D4WII+xT1FCG0KZS+qwkiz5xLXH0ctdZDFF2hTQdnuO4beRYqam0WHEk&#10;lNjSqqSs3v/ayF3mf8XaTV7Gzz9vh81nrb52tdL66bH/eAcRqA/38H97azRMRnD7En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zMwrMUAAADbAAAADwAAAAAAAAAA&#10;AAAAAAChAgAAZHJzL2Rvd25yZXYueG1sUEsFBgAAAAAEAAQA+QAAAJMDAAAAAA==&#10;" strokecolor="black [3213]" strokeweight="1pt">
                      <v:stroke joinstyle="miter"/>
                    </v:line>
                    <v:line id="Gerade Verbindung 42" o:spid="_x0000_s1056" style="position:absolute;rotation:90;visibility:visible;mso-wrap-style:square" from="5378,3262" to="5378,5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+Gu28UAAADbAAAADwAAAGRycy9kb3ducmV2LnhtbESP22rCQBRF3wv+w3CEvhSdMYiX6Ci2&#10;oC19KHj5gGPmmIRkzoTMVGO/viMU+rjZl8Verjtbiyu1vnSsYTRUIIgzZ0rONZyO28EMhA/IBmvH&#10;pOFOHtar3tMSU+NuvKfrIeQijrBPUUMRQpNK6bOCLPqha4ijd3GtxRBlm0vT4i2O21omSk2kxZIj&#10;ocCG3grKqsO3jdzXy0++deNp8nKeH3fvlfr6rJTWz/1uswARqAv/4b/2h9EwTuDxJf4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+Gu28UAAADbAAAADwAAAAAAAAAA&#10;AAAAAAChAgAAZHJzL2Rvd25yZXYueG1sUEsFBgAAAAAEAAQA+QAAAJMDAAAAAA==&#10;" strokecolor="black [3213]" strokeweight="1pt">
                      <v:stroke joinstyle="miter"/>
                    </v:line>
                    <v:line id="Gerade Verbindung 43" o:spid="_x0000_s1057" style="position:absolute;rotation:90;visibility:visible;mso-wrap-style:square" from="1057,3293" to="1057,5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0LQMUAAADbAAAADwAAAGRycy9kb3ducmV2LnhtbESP22rCQBRF3wv+w3AKfZE644XWpo6i&#10;glX6IHj5gNPMMQnJnAmZqaZ+vSMIfdzsy2JPZq2txJkaXzjW0O8pEMSpMwVnGo6H1esYhA/IBivH&#10;pOGPPMymnacJJsZdeEfnfchEHGGfoIY8hDqR0qc5WfQ9VxNH7+QaiyHKJpOmwUsct5UcKPUmLRYc&#10;CTnWtMwpLfe/NnIXp2u2cqP3Qffn4/C1LtX2u1Ravzy3808QgdrwH360N0bDaAj3L/EHyO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0LQMUAAADbAAAADwAAAAAAAAAA&#10;AAAAAAChAgAAZHJzL2Rvd25yZXYueG1sUEsFBgAAAAAEAAQA+QAAAJMDAAAAAA==&#10;" strokecolor="black [3213]" strokeweight="1pt">
                      <v:stroke joinstyle="miter"/>
                    </v:line>
                  </v:group>
                </v:group>
                <v:group id="Gruppieren 74" o:spid="_x0000_s1058" style="position:absolute;left:18075;width:30344;height:14527" coordsize="30344,14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Textfeld 33" o:spid="_x0000_s1059" type="#_x0000_t202" style="position:absolute;width:26408;height:14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X8BcIA&#10;AADbAAAADwAAAGRycy9kb3ducmV2LnhtbESP0YrCMBRE3xf8h3CFfRFNu8Ii1SiusOCr1Q+4Ntek&#10;trkpTbT17zcLC/s4zMwZZrMbXSue1Ifas4J8kYEgrryu2Si4nL/nKxAhImtsPZOCFwXYbSdvGyy0&#10;H/hEzzIakSAcClRgY+wKKUNlyWFY+I44eTffO4xJ9kbqHocEd638yLJP6bDmtGCxo4OlqikfTkF5&#10;uu5npnzczzP7xYfh0uS5aZR6n477NYhIY/wP/7WPWsFyCb9f0g+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fwFwgAAANsAAAAPAAAAAAAAAAAAAAAAAJgCAABkcnMvZG93&#10;bnJldi54bWxQSwUGAAAAAAQABAD1AAAAhwMAAAAA&#10;" fillcolor="white [3201]" stroked="f" strokeweight=".5pt">
                    <v:textbox>
                      <w:txbxContent>
                        <w:tbl>
                          <w:tblPr>
                            <w:tblW w:w="3962" w:type="dxa"/>
                            <w:tbl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  <w:insideH w:val="single" w:sz="4" w:space="0" w:color="808080" w:themeColor="background1" w:themeShade="80"/>
                              <w:insideV w:val="single" w:sz="4" w:space="0" w:color="808080" w:themeColor="background1" w:themeShade="8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</w:tblGrid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5A7A9E" w:rsidRPr="005A7A9E" w:rsidTr="005A7A9E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5A7A9E" w:rsidRPr="005A7A9E" w:rsidRDefault="005A7A9E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5A7A9E" w:rsidRDefault="005A7A9E"/>
                      </w:txbxContent>
                    </v:textbox>
                  </v:shape>
                  <v:group id="Gruppieren 59" o:spid="_x0000_s1060" style="position:absolute;left:25666;top:3123;width:4678;height:2792" coordorigin=",-36216" coordsize="467776,279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<v:shape id="Bogen 35" o:spid="_x0000_s1061" style="position:absolute;top:44190;width:175260;height:198755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A6MUA&#10;AADbAAAADwAAAGRycy9kb3ducmV2LnhtbESPQWvCQBSE7wX/w/KEXopuWqlIdJXSUi0Kiknw/Mg+&#10;k5Ds25DdxvTfdwsFj8PMfMOsNoNpRE+dqywreJ5GIIhzqysuFGTp52QBwnlkjY1lUvBDDjbr0cMK&#10;Y21vfKY+8YUIEHYxKii9b2MpXV6SQTe1LXHwrrYz6IPsCqk7vAW4aeRLFM2lwYrDQoktvZeU18m3&#10;UVAftrvzPj1uTxeaJdXTbv+B2Vypx/HwtgThafD38H/7SyuYvcL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LMDoxQAAANsAAAAPAAAAAAAAAAAAAAAAAJgCAABkcnMv&#10;ZG93bnJldi54bWxQSwUGAAAAAAQABAD1AAAAigMAAAAA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45" o:spid="_x0000_s1062" type="#_x0000_t202" style="position:absolute;left:210601;top:-36216;width:257175;height:25717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MgDMQA&#10;AADbAAAADwAAAGRycy9kb3ducmV2LnhtbESPT4vCMBTE74LfITxhb2uqriLVKOI/CuKhKoK3R/Ns&#10;i81LabLa/fabhQWPw8z8hpkvW1OJJzWutKxg0I9AEGdWl5wruJx3n1MQziNrrCyTgh9ysFx0O3OM&#10;tX1xSs+Tz0WAsItRQeF9HUvpsoIMur6tiYN3t41BH2STS93gK8BNJYdRNJEGSw4LBda0Lih7nL6N&#10;gsPxvk1XG95uknQ0mia363Bvrkp99NrVDISn1r/D/+1EK/gaw9+X8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DIAzEAAAA2wAAAA8AAAAAAAAAAAAAAAAAmAIAAGRycy9k&#10;b3ducmV2LnhtbFBLBQYAAAAABAAEAPUAAACJAwAAAAA=&#10;" fillcolor="white [3201]" stroked="f" strokeweight=".5pt">
                      <v:textbox inset="0,0,0,0">
                        <w:txbxContent>
                          <w:p w:rsidR="005A7A9E" w:rsidRPr="005A7A9E" w:rsidRDefault="005A7A9E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+ 30</w:t>
                            </w:r>
                          </w:p>
                        </w:txbxContent>
                      </v:textbox>
                    </v:shape>
                  </v:group>
                  <v:group id="Gruppieren 60" o:spid="_x0000_s1063" style="position:absolute;left:25666;top:5613;width:4678;height:2746" coordorigin=",-31689" coordsize="467776,274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shape id="Bogen 61" o:spid="_x0000_s1064" style="position:absolute;top:44190;width:175260;height:198755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p9sUA&#10;AADbAAAADwAAAGRycy9kb3ducmV2LnhtbESPQWvCQBSE7wX/w/KEXopu0kKQmFWkpbEotBiD50f2&#10;mQSzb0N2q+m/7wqFHoeZ+YbJ1qPpxJUG11pWEM8jEMSV1S3XCsrj+2wBwnlkjZ1lUvBDDtaryUOG&#10;qbY3PtC18LUIEHYpKmi871MpXdWQQTe3PXHwznYw6IMcaqkHvAW46eRzFCXSYMthocGeXhuqLsW3&#10;UXDZ59vD7viZf53opWiftrs3LBOlHqfjZgnC0+j/w3/tD60gieH+Jfw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On2xQAAANsAAAAPAAAAAAAAAAAAAAAAAJgCAABkcnMv&#10;ZG93bnJldi54bWxQSwUGAAAAAAQABAD1AAAAigMAAAAA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72" o:spid="_x0000_s1065" type="#_x0000_t202" style="position:absolute;left:210601;top:-31689;width:257175;height:257175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ZyxcQA&#10;AADbAAAADwAAAGRycy9kb3ducmV2LnhtbESPT4vCMBTE78J+h/AWvGm6FVS6RpH1DwXxUF2EvT2a&#10;Z1u2eSlN1PrtjSB4HGbmN8xs0ZlaXKl1lWUFX8MIBHFudcWFgt/jZjAF4TyyxtoyKbiTg8X8ozfD&#10;RNsbZ3Q9+EIECLsEFZTeN4mULi/JoBvahjh4Z9sa9EG2hdQt3gLc1DKOorE0WHFYKLGhn5Ly/8PF&#10;KNjtz+tsueL1Ks1Go2n6d4q35qRU/7NbfoPw1Pl3+NVOtYJJDM8v4Q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GcsXEAAAA2wAAAA8AAAAAAAAAAAAAAAAAmAIAAGRycy9k&#10;b3ducmV2LnhtbFBLBQYAAAAABAAEAPUAAACJAwAAAAA=&#10;" fillcolor="white [3201]" stroked="f" strokeweight=".5pt">
                      <v:textbox inset="0,0,0,0">
                        <w:txbxContent>
                          <w:p w:rsidR="009434C1" w:rsidRPr="005A7A9E" w:rsidRDefault="009434C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+ 30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9C453E">
      <w:pPr>
        <w:pStyle w:val="ekvkreuzwortrtsel"/>
        <w:rPr>
          <w:rFonts w:ascii="Arial" w:hAnsi="Arial"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7D60BE" w:rsidP="00D60378">
      <w:pPr>
        <w:rPr>
          <w:rFonts w:cs="Arial"/>
          <w:lang w:eastAsia="de-DE"/>
        </w:rPr>
      </w:pPr>
      <w:r w:rsidRPr="00330DAC">
        <w:rPr>
          <w:rFonts w:cs="Arial"/>
          <w:lang w:eastAsia="de-DE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26111E1" wp14:editId="00F7B9B6">
                <wp:simplePos x="0" y="0"/>
                <wp:positionH relativeFrom="column">
                  <wp:posOffset>-325223</wp:posOffset>
                </wp:positionH>
                <wp:positionV relativeFrom="paragraph">
                  <wp:posOffset>96682</wp:posOffset>
                </wp:positionV>
                <wp:extent cx="4632783" cy="1754653"/>
                <wp:effectExtent l="0" t="0" r="0" b="0"/>
                <wp:wrapNone/>
                <wp:docPr id="110" name="Gruppieren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32783" cy="1754653"/>
                          <a:chOff x="0" y="0"/>
                          <a:chExt cx="4632783" cy="1754653"/>
                        </a:xfrm>
                      </wpg:grpSpPr>
                      <wpg:grpSp>
                        <wpg:cNvPr id="54" name="Gruppieren 54"/>
                        <wpg:cNvGrpSpPr/>
                        <wpg:grpSpPr>
                          <a:xfrm>
                            <a:off x="0" y="31898"/>
                            <a:ext cx="1637665" cy="1722755"/>
                            <a:chOff x="0" y="0"/>
                            <a:chExt cx="1637665" cy="1722755"/>
                          </a:xfrm>
                        </wpg:grpSpPr>
                        <wps:wsp>
                          <wps:cNvPr id="46" name="Textfeld 46"/>
                          <wps:cNvSpPr txBox="1"/>
                          <wps:spPr>
                            <a:xfrm>
                              <a:off x="0" y="0"/>
                              <a:ext cx="1637665" cy="17227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211" w:type="dxa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737"/>
                                  <w:gridCol w:w="737"/>
                                  <w:gridCol w:w="737"/>
                                </w:tblGrid>
                                <w:tr w:rsidR="00317D96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16</w:t>
                                      </w:r>
                                    </w:p>
                                  </w:tc>
                                </w:tr>
                                <w:tr w:rsidR="00317D96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26</w:t>
                                      </w:r>
                                    </w:p>
                                  </w:tc>
                                </w:tr>
                                <w:tr w:rsidR="00317D96" w:rsidRPr="00330DAC" w:rsidTr="00317D96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317D96" w:rsidRPr="00330DAC" w:rsidRDefault="00317D96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36</w:t>
                                      </w:r>
                                    </w:p>
                                  </w:tc>
                                </w:tr>
                              </w:tbl>
                              <w:p w:rsidR="00317D96" w:rsidRDefault="00317D96" w:rsidP="00317D9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7" name="Gruppieren 10"/>
                          <wpg:cNvGrpSpPr/>
                          <wpg:grpSpPr>
                            <a:xfrm rot="5400000">
                              <a:off x="447152" y="291402"/>
                              <a:ext cx="698361" cy="924449"/>
                              <a:chOff x="0" y="0"/>
                              <a:chExt cx="643504" cy="435098"/>
                            </a:xfrm>
                          </wpg:grpSpPr>
                          <wps:wsp>
                            <wps:cNvPr id="48" name="Gerade Verbindung 48"/>
                            <wps:cNvCnPr/>
                            <wps:spPr>
                              <a:xfrm rot="5400000">
                                <a:off x="537777" y="-105728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" name="Gerade Verbindung 49"/>
                            <wps:cNvCnPr/>
                            <wps:spPr>
                              <a:xfrm rot="5400000">
                                <a:off x="105729" y="-102678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Gerade Verbindung 50"/>
                            <wps:cNvCnPr/>
                            <wps:spPr>
                              <a:xfrm rot="5400000">
                                <a:off x="537776" y="110296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1" name="Gerade Verbindung 51"/>
                            <wps:cNvCnPr/>
                            <wps:spPr>
                              <a:xfrm rot="5400000">
                                <a:off x="105728" y="113346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" name="Gerade Verbindung 52"/>
                            <wps:cNvCnPr/>
                            <wps:spPr>
                              <a:xfrm rot="5400000">
                                <a:off x="537776" y="326320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Gerade Verbindung 53"/>
                            <wps:cNvCnPr/>
                            <wps:spPr>
                              <a:xfrm rot="5400000">
                                <a:off x="105728" y="329370"/>
                                <a:ext cx="0" cy="21145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75" name="Gruppieren 75"/>
                        <wpg:cNvGrpSpPr/>
                        <wpg:grpSpPr>
                          <a:xfrm>
                            <a:off x="1839432" y="0"/>
                            <a:ext cx="2793351" cy="1452245"/>
                            <a:chOff x="0" y="0"/>
                            <a:chExt cx="2793723" cy="1452771"/>
                          </a:xfrm>
                        </wpg:grpSpPr>
                        <wps:wsp>
                          <wps:cNvPr id="76" name="Textfeld 76"/>
                          <wps:cNvSpPr txBox="1"/>
                          <wps:spPr>
                            <a:xfrm>
                              <a:off x="0" y="0"/>
                              <a:ext cx="2640842" cy="145277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3679" w:type="dxa"/>
                                  <w:tbl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  <w:insideH w:val="single" w:sz="4" w:space="0" w:color="808080" w:themeColor="background1" w:themeShade="80"/>
                                    <w:insideV w:val="single" w:sz="4" w:space="0" w:color="808080" w:themeColor="background1" w:themeShade="80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</w:tblGrid>
                                <w:tr w:rsidR="009434C1" w:rsidRPr="005A7A9E" w:rsidTr="009434C1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9434C1" w:rsidRPr="005A7A9E" w:rsidTr="009434C1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9434C1" w:rsidRPr="005A7A9E" w:rsidTr="009434C1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9434C1" w:rsidRPr="005A7A9E" w:rsidTr="009434C1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8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9434C1" w:rsidRPr="005A7A9E" w:rsidTr="009434C1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9434C1" w:rsidRPr="005A7A9E" w:rsidRDefault="009434C1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9434C1" w:rsidRDefault="009434C1" w:rsidP="009434C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7" name="Gruppieren 77"/>
                          <wpg:cNvGrpSpPr/>
                          <wpg:grpSpPr>
                            <a:xfrm>
                              <a:off x="2396408" y="312345"/>
                              <a:ext cx="397315" cy="279161"/>
                              <a:chOff x="-170250" y="-36216"/>
                              <a:chExt cx="397315" cy="279161"/>
                            </a:xfrm>
                          </wpg:grpSpPr>
                          <wps:wsp>
                            <wps:cNvPr id="78" name="Bogen 78"/>
                            <wps:cNvSpPr/>
                            <wps:spPr>
                              <a:xfrm>
                                <a:off x="-170250" y="44190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" name="Textfeld 79"/>
                            <wps:cNvSpPr txBox="1"/>
                            <wps:spPr>
                              <a:xfrm>
                                <a:off x="40350" y="-36216"/>
                                <a:ext cx="186715" cy="2572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34C1" w:rsidRPr="005A7A9E" w:rsidRDefault="009434C1" w:rsidP="009434C1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+ 3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0" name="Gruppieren 80"/>
                          <wpg:cNvGrpSpPr/>
                          <wpg:grpSpPr>
                            <a:xfrm>
                              <a:off x="2396407" y="561315"/>
                              <a:ext cx="397316" cy="274634"/>
                              <a:chOff x="-170251" y="-31689"/>
                              <a:chExt cx="397316" cy="274634"/>
                            </a:xfrm>
                          </wpg:grpSpPr>
                          <wps:wsp>
                            <wps:cNvPr id="81" name="Bogen 81"/>
                            <wps:cNvSpPr/>
                            <wps:spPr>
                              <a:xfrm>
                                <a:off x="-170251" y="44190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Textfeld 82"/>
                            <wps:cNvSpPr txBox="1"/>
                            <wps:spPr>
                              <a:xfrm>
                                <a:off x="40350" y="-31689"/>
                                <a:ext cx="186715" cy="2566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434C1" w:rsidRPr="005A7A9E" w:rsidRDefault="009434C1" w:rsidP="009434C1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+ 3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10" o:spid="_x0000_s1066" style="position:absolute;margin-left:-25.6pt;margin-top:7.6pt;width:364.8pt;height:138.15pt;z-index:251723776" coordsize="46327,17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">
                <v:group id="Gruppieren 54" o:spid="_x0000_s1067" style="position:absolute;top:318;width:16376;height:17228" coordsize="16376,17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Textfeld 46" o:spid="_x0000_s1068" type="#_x0000_t202" style="position:absolute;width:16376;height:17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  <v:textbox>
                      <w:txbxContent>
                        <w:tbl>
                          <w:tblPr>
                            <w:tblW w:w="22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37"/>
                            <w:gridCol w:w="737"/>
                            <w:gridCol w:w="737"/>
                          </w:tblGrid>
                          <w:tr w:rsidR="00317D96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16</w:t>
                                </w:r>
                              </w:p>
                            </w:tc>
                          </w:tr>
                          <w:tr w:rsidR="00317D96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26</w:t>
                                </w:r>
                              </w:p>
                            </w:tc>
                          </w:tr>
                          <w:tr w:rsidR="00317D96" w:rsidRPr="00330DAC" w:rsidTr="00317D96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317D96" w:rsidRPr="00330DAC" w:rsidRDefault="00317D96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36</w:t>
                                </w:r>
                              </w:p>
                            </w:tc>
                          </w:tr>
                        </w:tbl>
                        <w:p w:rsidR="00317D96" w:rsidRDefault="00317D96" w:rsidP="00317D96"/>
                      </w:txbxContent>
                    </v:textbox>
                  </v:shape>
                  <v:group id="Gruppieren 10" o:spid="_x0000_s1069" style="position:absolute;left:4471;top:2914;width:6984;height:9244;rotation:90" coordsize="6435,4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q1MVsQAAADbAAAA&#10;DwAAAAAAAAAAAAAAAACqAgAAZHJzL2Rvd25yZXYueG1sUEsFBgAAAAAEAAQA+gAAAJsDAAAAAA==&#10;">
                    <v:line id="Gerade Verbindung 48" o:spid="_x0000_s1070" style="position:absolute;rotation:90;visibility:visible;mso-wrap-style:square" from="5378,-1058" to="5378,1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mZMcMAAADbAAAADwAAAGRycy9kb3ducmV2LnhtbERPzWrCQBC+F/oOywi9FN1VpLbRVWrB&#10;WjwIVR9gmh2TkOxsyG417dM7h0KPH9//YtX7Rl2oi1VgC+ORAUWcB1dxYeF03AyfQcWE7LAJTBZ+&#10;KMJqeX+3wMyFK3/S5ZAKJSEcM7RQptRmWse8JI9xFFpi4c6h85gEdoV2HV4l3Dd6YsyT9lixNJTY&#10;0ltJeX349tK7Pv8WmzCdTR6/Xo7v29rsd7Wx9mHQv85BJerTv/jP/eEsTGWsfJEfoJ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JmTHDAAAA2wAAAA8AAAAAAAAAAAAA&#10;AAAAoQIAAGRycy9kb3ducmV2LnhtbFBLBQYAAAAABAAEAPkAAACRAwAAAAA=&#10;" strokecolor="black [3213]" strokeweight="1pt">
                      <v:stroke joinstyle="miter"/>
                    </v:line>
                    <v:line id="Gerade Verbindung 49" o:spid="_x0000_s1071" style="position:absolute;rotation:90;visibility:visible;mso-wrap-style:square" from="1057,-1027" to="1057,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U8qsQAAADbAAAADwAAAGRycy9kb3ducmV2LnhtbESP32rCMBTG7wd7h3AG3ogmE3GzGmUK&#10;6vBiMPUBjs2xLW1OShO1+vSLIOzy4/vz45vOW1uJCzW+cKzhva9AEKfOFJxpOOxXvU8QPiAbrByT&#10;hht5mM9eX6aYGHflX7rsQibiCPsENeQh1ImUPs3Jou+7mjh6J9dYDFE2mTQNXuO4reRAqZG0WHAk&#10;5FjTMqe03J1t5C5O92zlhh+D7nG8X29K9bMtldadt/ZrAiJQG/7Dz/a30TAcw+NL/AFy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RTyqxAAAANsAAAAPAAAAAAAAAAAA&#10;AAAAAKECAABkcnMvZG93bnJldi54bWxQSwUGAAAAAAQABAD5AAAAkgMAAAAA&#10;" strokecolor="black [3213]" strokeweight="1pt">
                      <v:stroke joinstyle="miter"/>
                    </v:line>
                    <v:line id="Gerade Verbindung 50" o:spid="_x0000_s1072" style="position:absolute;rotation:90;visibility:visible;mso-wrap-style:square" from="5378,1102" to="5378,3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YD6sMAAADbAAAADwAAAGRycy9kb3ducmV2LnhtbERPzU7CQBC+m/gOmzHhYmBXggKVhSgJ&#10;SjyYCDzA0B3apt3ZprtA9emdg4nHL9//YtX7Rl2oi1VgCw8jA4o4D67iwsJhvxnOQMWE7LAJTBa+&#10;KcJqeXuzwMyFK3/RZZcKJSEcM7RQptRmWse8JI9xFFpi4U6h85gEdoV2HV4l3Dd6bMyT9lixNJTY&#10;0rqkvN6dvfS+nn6KTZhMx/fH+f7tvTafH7WxdnDXvzyDStSnf/Gfe+ssPMp6+SI/QC9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mA+rDAAAA2wAAAA8AAAAAAAAAAAAA&#10;AAAAoQIAAGRycy9kb3ducmV2LnhtbFBLBQYAAAAABAAEAPkAAACRAwAAAAA=&#10;" strokecolor="black [3213]" strokeweight="1pt">
                      <v:stroke joinstyle="miter"/>
                    </v:line>
                    <v:line id="Gerade Verbindung 51" o:spid="_x0000_s1073" style="position:absolute;rotation:90;visibility:visible;mso-wrap-style:square" from="1057,1133" to="1057,3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qmccUAAADbAAAADwAAAGRycy9kb3ducmV2LnhtbESP3WoCMRCF74W+QxjBm6KJ0lZdjVIL&#10;WumF4M8DjJtxd9nNZNmkuvXpm0LBy8P5+TjzZWsrcaXGF441DAcKBHHqTMGZhtNx3Z+A8AHZYOWY&#10;NPyQh+XiqTPHxLgb7+l6CJmII+wT1JCHUCdS+jQni37gauLoXVxjMUTZZNI0eIvjtpIjpd6kxYIj&#10;IceaPnJKy8O3jdzV5Z6t3ct49HyeHjefpdp9lUrrXrd9n4EI1IZH+L+9NRpeh/D3Jf4Au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uqmccUAAADbAAAADwAAAAAAAAAA&#10;AAAAAAChAgAAZHJzL2Rvd25yZXYueG1sUEsFBgAAAAAEAAQA+QAAAJMDAAAAAA==&#10;" strokecolor="black [3213]" strokeweight="1pt">
                      <v:stroke joinstyle="miter"/>
                    </v:line>
                    <v:line id="Gerade Verbindung 52" o:spid="_x0000_s1074" style="position:absolute;rotation:90;visibility:visible;mso-wrap-style:square" from="5378,3262" to="5378,5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g4BsYAAADbAAAADwAAAGRycy9kb3ducmV2LnhtbESP22rCQBRF3wX/YThCX4rONFgvqaO0&#10;BW3pg+DlA04zxyQkcyZkphr9+k6h4ONmXxZ7sepsLc7U+tKxhqeRAkGcOVNyruF4WA9nIHxANlg7&#10;Jg1X8rBa9nsLTI278I7O+5CLOMI+RQ1FCE0qpc8KsuhHriGO3sm1FkOUbS5Ni5c4bmuZKDWRFkuO&#10;hAIbei8oq/Y/NnLfTrd87cbT5PF7fth8VGr7VSmtHwbd6wuIQF24h//bn0bDcwJ/X+IP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o4OAbGAAAA2wAAAA8AAAAAAAAA&#10;AAAAAAAAoQIAAGRycy9kb3ducmV2LnhtbFBLBQYAAAAABAAEAPkAAACUAwAAAAA=&#10;" strokecolor="black [3213]" strokeweight="1pt">
                      <v:stroke joinstyle="miter"/>
                    </v:line>
                    <v:line id="Gerade Verbindung 53" o:spid="_x0000_s1075" style="position:absolute;rotation:90;visibility:visible;mso-wrap-style:square" from="1057,3293" to="1057,5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SdncUAAADbAAAADwAAAGRycy9kb3ducmV2LnhtbESP32rCMBTG74W9QzgDb0ST6eZcZxQn&#10;qGMXg6kPcNYc29LmpDSZVp/eDAQvP74/P77pvLWVOFLjC8cangYKBHHqTMGZhv1u1Z+A8AHZYOWY&#10;NJzJw3z20JliYtyJf+i4DZmII+wT1JCHUCdS+jQni37gauLoHVxjMUTZZNI0eIrjtpJDpcbSYsGR&#10;kGNNy5zScvtnI/fjcMlW7vl12Pt92603pfr+KpXW3cd28Q4iUBvu4Vv702h4GcH/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XSdncUAAADbAAAADwAAAAAAAAAA&#10;AAAAAAChAgAAZHJzL2Rvd25yZXYueG1sUEsFBgAAAAAEAAQA+QAAAJMDAAAAAA==&#10;" strokecolor="black [3213]" strokeweight="1pt">
                      <v:stroke joinstyle="miter"/>
                    </v:line>
                  </v:group>
                </v:group>
                <v:group id="Gruppieren 75" o:spid="_x0000_s1076" style="position:absolute;left:18394;width:27933;height:14522" coordsize="27937,14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Textfeld 76" o:spid="_x0000_s1077" type="#_x0000_t202" style="position:absolute;width:26408;height:14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jmXcIA&#10;AADbAAAADwAAAGRycy9kb3ducmV2LnhtbESPQYvCMBSE7wv+h/CEvYim3YMr1SiusODV6g94Ns+k&#10;tnkpTbT1328WFvY4zMw3zGY3ulY8qQ+1ZwX5IgNBXHlds1FwOX/PVyBCRNbYeiYFLwqw207eNlho&#10;P/CJnmU0IkE4FKjAxtgVUobKksOw8B1x8m6+dxiT7I3UPQ4J7lr5kWVL6bDmtGCxo4OlqikfTkF5&#10;uu5npnzczzP7xYfh0uS5aZR6n477NYhIY/wP/7WPWsHnEn6/pB8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qOZdwgAAANsAAAAPAAAAAAAAAAAAAAAAAJgCAABkcnMvZG93&#10;bnJldi54bWxQSwUGAAAAAAQABAD1AAAAhwMAAAAA&#10;" fillcolor="white [3201]" stroked="f" strokeweight=".5pt">
                    <v:textbox>
                      <w:txbxContent>
                        <w:tbl>
                          <w:tblPr>
                            <w:tblW w:w="3679" w:type="dxa"/>
                            <w:tbl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  <w:insideH w:val="single" w:sz="4" w:space="0" w:color="808080" w:themeColor="background1" w:themeShade="80"/>
                              <w:insideV w:val="single" w:sz="4" w:space="0" w:color="808080" w:themeColor="background1" w:themeShade="8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</w:tblGrid>
                          <w:tr w:rsidR="009434C1" w:rsidRPr="005A7A9E" w:rsidTr="009434C1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9434C1" w:rsidRPr="005A7A9E" w:rsidTr="009434C1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9434C1" w:rsidRPr="005A7A9E" w:rsidTr="009434C1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9434C1" w:rsidRPr="005A7A9E" w:rsidTr="009434C1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9434C1" w:rsidRPr="005A7A9E" w:rsidTr="009434C1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9434C1" w:rsidRPr="005A7A9E" w:rsidRDefault="009434C1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9434C1" w:rsidRDefault="009434C1" w:rsidP="009434C1"/>
                      </w:txbxContent>
                    </v:textbox>
                  </v:shape>
                  <v:group id="Gruppieren 77" o:spid="_x0000_s1078" style="position:absolute;left:23964;top:3123;width:3973;height:2792" coordorigin="-170250,-36216" coordsize="397315,279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shape id="Bogen 78" o:spid="_x0000_s1079" style="position:absolute;left:-170250;top:44190;width:175260;height:198755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WtsMA&#10;AADbAAAADwAAAGRycy9kb3ducmV2LnhtbERPy2rCQBTdF/oPwy10I3ViBS2po4hSUxQsedD1JXOb&#10;BDN3QmZq4t93FkKXh/NebUbTiiv1rrGsYDaNQBCXVjdcKSjyj5c3EM4ja2wtk4IbOdisHx9WGGs7&#10;cErXzFcihLCLUUHtfRdL6cqaDLqp7YgD92N7gz7AvpK6xyGEm1a+RtFCGmw4NNTY0a6m8pL9GgWX&#10;0yFJj/n58PVN86yZJMc9Fgulnp/G7TsIT6P/F9/dn1rBMowN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fWtsMAAADbAAAADwAAAAAAAAAAAAAAAACYAgAAZHJzL2Rv&#10;d25yZXYueG1sUEsFBgAAAAAEAAQA9QAAAIgDAAAAAA==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79" o:spid="_x0000_s1080" type="#_x0000_t202" style="position:absolute;left:40350;top:-36216;width:186715;height:25726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LgtMUA&#10;AADbAAAADwAAAGRycy9kb3ducmV2LnhtbESPT4vCMBTE74LfITzBm6Yq7Go1ivhnKSweqiJ4ezTP&#10;tti8lCZq99tvFhY8DjPzG2axak0lntS40rKC0TACQZxZXXKu4HzaD6YgnEfWWFkmBT/kYLXsdhYY&#10;a/vilJ5Hn4sAYRejgsL7OpbSZQUZdENbEwfvZhuDPsgml7rBV4CbSo6j6EMaLDksFFjTpqDsfnwY&#10;Bd+H2y5db3m3TdLJZJpcL+Mvc1Gq32vXcxCeWv8O/7cTreBzBn9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4uC0xQAAANsAAAAPAAAAAAAAAAAAAAAAAJgCAABkcnMv&#10;ZG93bnJldi54bWxQSwUGAAAAAAQABAD1AAAAigMAAAAA&#10;" fillcolor="white [3201]" stroked="f" strokeweight=".5pt">
                      <v:textbox inset="0,0,0,0">
                        <w:txbxContent>
                          <w:p w:rsidR="009434C1" w:rsidRPr="005A7A9E" w:rsidRDefault="009434C1" w:rsidP="009434C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+ 3</w:t>
                            </w:r>
                          </w:p>
                        </w:txbxContent>
                      </v:textbox>
                    </v:shape>
                  </v:group>
                  <v:group id="Gruppieren 80" o:spid="_x0000_s1081" style="position:absolute;left:23964;top:5613;width:3973;height:2746" coordorigin="-170251,-31689" coordsize="397316,2746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<v:shape id="Bogen 81" o:spid="_x0000_s1082" style="position:absolute;left:-170251;top:44190;width:175260;height:198755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gPDMQA&#10;AADbAAAADwAAAGRycy9kb3ducmV2LnhtbESP3YrCMBSE7wXfIRzBG1lTFUSqUWQXf3DBxSpeH5pj&#10;W2xOShO1vr1ZELwcZuYbZrZoTCnuVLvCsoJBPwJBnFpdcKbgdFx9TUA4j6yxtEwKnuRgMW+3Zhhr&#10;++AD3ROfiQBhF6OC3PsqltKlORl0fVsRB+9ia4M+yDqTusZHgJtSDqNoLA0WHBZyrOg7p/Sa3IyC&#10;6+96c9gd9+u/M42SorfZ/eBprFS30yynIDw1/hN+t7dawWQA/1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oDwzEAAAA2wAAAA8AAAAAAAAAAAAAAAAAmAIAAGRycy9k&#10;b3ducmV2LnhtbFBLBQYAAAAABAAEAPUAAACJAwAAAAA=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82" o:spid="_x0000_s1083" type="#_x0000_t202" style="position:absolute;left:40350;top:-31689;width:186715;height:256633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MC4sQA&#10;AADbAAAADwAAAGRycy9kb3ducmV2LnhtbESPT4vCMBTE7wt+h/CEva2pFZZSjSL+WQrLHqoieHs0&#10;z7bYvJQmav32ZkHwOMzMb5jZojeNuFHnassKxqMIBHFhdc2lgsN++5WAcB5ZY2OZFDzIwWI++Jhh&#10;qu2dc7rtfCkChF2KCirv21RKV1Rk0I1sSxy8s+0M+iC7UuoO7wFuGhlH0bc0WHNYqLClVUXFZXc1&#10;Cn7/zpt8uebNOssnkyQ7HeMfc1Tqc9gvpyA89f4dfrUzrSCJ4f9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TAuLEAAAA2wAAAA8AAAAAAAAAAAAAAAAAmAIAAGRycy9k&#10;b3ducmV2LnhtbFBLBQYAAAAABAAEAPUAAACJAwAAAAA=&#10;" fillcolor="white [3201]" stroked="f" strokeweight=".5pt">
                      <v:textbox inset="0,0,0,0">
                        <w:txbxContent>
                          <w:p w:rsidR="009434C1" w:rsidRPr="005A7A9E" w:rsidRDefault="009434C1" w:rsidP="009434C1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+ 3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317D96" w:rsidRPr="00330DAC" w:rsidRDefault="00317D96" w:rsidP="00D60378">
      <w:pPr>
        <w:rPr>
          <w:rFonts w:cs="Arial"/>
          <w:lang w:eastAsia="de-DE"/>
        </w:rPr>
      </w:pPr>
    </w:p>
    <w:p w:rsidR="00317D96" w:rsidRPr="00330DAC" w:rsidRDefault="00317D96" w:rsidP="00D60378">
      <w:pPr>
        <w:rPr>
          <w:rFonts w:cs="Arial"/>
        </w:rPr>
      </w:pPr>
    </w:p>
    <w:p w:rsidR="008158C7" w:rsidRPr="00330DAC" w:rsidRDefault="008158C7" w:rsidP="00D60378">
      <w:pPr>
        <w:rPr>
          <w:rFonts w:cs="Arial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8158C7" w:rsidRPr="00330DAC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8158C7" w:rsidRPr="00330DAC" w:rsidRDefault="008158C7" w:rsidP="00362B02">
            <w:pPr>
              <w:pageBreakBefore/>
              <w:rPr>
                <w:rFonts w:cs="Arial"/>
                <w:color w:val="FFFFFF" w:themeColor="background1"/>
              </w:rPr>
            </w:pPr>
            <w:r w:rsidRPr="00330DAC">
              <w:rPr>
                <w:rFonts w:cs="Arial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:rsidR="008158C7" w:rsidRPr="00330DAC" w:rsidRDefault="008158C7" w:rsidP="0006258C">
            <w:pPr>
              <w:pStyle w:val="ekvkolumnentitel"/>
              <w:rPr>
                <w:rFonts w:cs="Arial"/>
              </w:rPr>
            </w:pPr>
            <w:r w:rsidRPr="00330DAC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:rsidR="008158C7" w:rsidRPr="00330DAC" w:rsidRDefault="008158C7" w:rsidP="00EA7542">
            <w:pPr>
              <w:pStyle w:val="ekvkolumnentitel"/>
              <w:rPr>
                <w:rFonts w:cs="Arial"/>
              </w:rPr>
            </w:pPr>
            <w:r w:rsidRPr="00330DAC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:rsidR="008158C7" w:rsidRPr="00330DAC" w:rsidRDefault="008158C7" w:rsidP="00EA7542">
            <w:pPr>
              <w:pStyle w:val="ekvkolumnentitel"/>
              <w:rPr>
                <w:rFonts w:cs="Arial"/>
              </w:rPr>
            </w:pPr>
            <w:r w:rsidRPr="00330DAC">
              <w:rPr>
                <w:rFonts w:cs="Arial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8158C7" w:rsidRPr="00330DAC" w:rsidRDefault="008158C7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8158C7" w:rsidRPr="00330DAC" w:rsidRDefault="008158C7" w:rsidP="00330DAC">
            <w:pPr>
              <w:pStyle w:val="ekvkvnummer"/>
              <w:rPr>
                <w:rFonts w:cs="Arial"/>
              </w:rPr>
            </w:pPr>
            <w:r w:rsidRPr="00330DAC">
              <w:rPr>
                <w:rFonts w:cs="Arial"/>
              </w:rPr>
              <w:t xml:space="preserve">KV </w:t>
            </w:r>
            <w:r w:rsidR="00330DAC">
              <w:rPr>
                <w:rFonts w:cs="Arial"/>
              </w:rPr>
              <w:t>2/2</w:t>
            </w:r>
          </w:p>
        </w:tc>
      </w:tr>
      <w:tr w:rsidR="008158C7" w:rsidRPr="00330DAC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8158C7" w:rsidRPr="00330DAC" w:rsidRDefault="008158C7" w:rsidP="00AE65F6">
            <w:pPr>
              <w:rPr>
                <w:rFonts w:cs="Arial"/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8158C7" w:rsidRPr="00330DAC" w:rsidRDefault="00330DAC" w:rsidP="00330DAC">
            <w:pPr>
              <w:pStyle w:val="ekvue1arial"/>
            </w:pPr>
            <w:r>
              <w:t>Muster am Tausenderbuch</w:t>
            </w:r>
          </w:p>
        </w:tc>
      </w:tr>
    </w:tbl>
    <w:p w:rsidR="008158C7" w:rsidRPr="00330DAC" w:rsidRDefault="007D60BE" w:rsidP="00D60378">
      <w:pPr>
        <w:rPr>
          <w:rFonts w:cs="Arial"/>
        </w:rPr>
      </w:pPr>
      <w:r w:rsidRPr="00330DAC">
        <w:rPr>
          <w:rFonts w:cs="Arial"/>
          <w:lang w:eastAsia="de-DE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A9C2DD8" wp14:editId="14979030">
                <wp:simplePos x="0" y="0"/>
                <wp:positionH relativeFrom="column">
                  <wp:posOffset>-144470</wp:posOffset>
                </wp:positionH>
                <wp:positionV relativeFrom="paragraph">
                  <wp:posOffset>527744</wp:posOffset>
                </wp:positionV>
                <wp:extent cx="4283869" cy="1765285"/>
                <wp:effectExtent l="0" t="0" r="2540" b="6985"/>
                <wp:wrapNone/>
                <wp:docPr id="109" name="Gruppieren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3869" cy="1765285"/>
                          <a:chOff x="0" y="0"/>
                          <a:chExt cx="4283869" cy="1765285"/>
                        </a:xfrm>
                      </wpg:grpSpPr>
                      <wps:wsp>
                        <wps:cNvPr id="55" name="Textfeld 55"/>
                        <wps:cNvSpPr txBox="1"/>
                        <wps:spPr>
                          <a:xfrm>
                            <a:off x="0" y="42530"/>
                            <a:ext cx="1637665" cy="1722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W w:w="221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737"/>
                                <w:gridCol w:w="737"/>
                                <w:gridCol w:w="737"/>
                              </w:tblGrid>
                              <w:tr w:rsidR="00317D96" w:rsidRPr="00330DAC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317D96" w:rsidRPr="00330DAC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  <w:t>26</w:t>
                                    </w:r>
                                  </w:p>
                                </w:tc>
                              </w:tr>
                              <w:tr w:rsidR="00317D96" w:rsidRPr="00330DAC" w:rsidTr="00317D96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  <w:t>34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317D96" w:rsidRPr="00330DAC" w:rsidRDefault="00317D96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:rsidR="00317D96" w:rsidRDefault="00317D96" w:rsidP="00317D9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3" name="Gruppieren 83"/>
                        <wpg:cNvGrpSpPr/>
                        <wpg:grpSpPr>
                          <a:xfrm>
                            <a:off x="1839433" y="0"/>
                            <a:ext cx="2444436" cy="1452245"/>
                            <a:chOff x="1" y="0"/>
                            <a:chExt cx="2444762" cy="1452771"/>
                          </a:xfrm>
                        </wpg:grpSpPr>
                        <wps:wsp>
                          <wps:cNvPr id="84" name="Textfeld 84"/>
                          <wps:cNvSpPr txBox="1"/>
                          <wps:spPr>
                            <a:xfrm>
                              <a:off x="1" y="0"/>
                              <a:ext cx="2444762" cy="145277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830" w:type="dxa"/>
                                  <w:tbl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  <w:insideH w:val="single" w:sz="4" w:space="0" w:color="808080" w:themeColor="background1" w:themeShade="80"/>
                                    <w:insideV w:val="single" w:sz="4" w:space="0" w:color="808080" w:themeColor="background1" w:themeShade="80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</w:tblGrid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7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764D73" w:rsidRDefault="00764D73" w:rsidP="00764D7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5" name="Gruppieren 85"/>
                          <wpg:cNvGrpSpPr/>
                          <wpg:grpSpPr>
                            <a:xfrm>
                              <a:off x="1876029" y="306130"/>
                              <a:ext cx="466987" cy="279161"/>
                              <a:chOff x="-690629" y="-42431"/>
                              <a:chExt cx="466987" cy="279161"/>
                            </a:xfrm>
                          </wpg:grpSpPr>
                          <wps:wsp>
                            <wps:cNvPr id="86" name="Bogen 86"/>
                            <wps:cNvSpPr/>
                            <wps:spPr>
                              <a:xfrm>
                                <a:off x="-690629" y="37975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Textfeld 87"/>
                            <wps:cNvSpPr txBox="1"/>
                            <wps:spPr>
                              <a:xfrm>
                                <a:off x="-480851" y="-42431"/>
                                <a:ext cx="257209" cy="2572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4D73" w:rsidRPr="005A7A9E" w:rsidRDefault="00764D73" w:rsidP="00764D73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8" name="Gruppieren 88"/>
                          <wpg:cNvGrpSpPr/>
                          <wpg:grpSpPr>
                            <a:xfrm>
                              <a:off x="1876028" y="555100"/>
                              <a:ext cx="467536" cy="274634"/>
                              <a:chOff x="-690630" y="-37904"/>
                              <a:chExt cx="467536" cy="274634"/>
                            </a:xfrm>
                          </wpg:grpSpPr>
                          <wps:wsp>
                            <wps:cNvPr id="89" name="Bogen 89"/>
                            <wps:cNvSpPr/>
                            <wps:spPr>
                              <a:xfrm>
                                <a:off x="-690630" y="37975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" name="Textfeld 90"/>
                            <wps:cNvSpPr txBox="1"/>
                            <wps:spPr>
                              <a:xfrm>
                                <a:off x="-480303" y="-37904"/>
                                <a:ext cx="257209" cy="2566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4D73" w:rsidRPr="005A7A9E" w:rsidRDefault="00764D73" w:rsidP="00764D73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09" o:spid="_x0000_s1084" style="position:absolute;margin-left:-11.4pt;margin-top:41.55pt;width:337.3pt;height:139pt;z-index:251725824" coordsize="42838,17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">
                <v:shape id="Textfeld 55" o:spid="_x0000_s1085" type="#_x0000_t202" style="position:absolute;top:425;width:16376;height:172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A18YA&#10;AADbAAAADwAAAGRycy9kb3ducmV2LnhtbESPQWvCQBSE74X+h+UVems2CimSZhUJSKXoQZtLb6/Z&#10;ZxLMvk2zaxL99d1CweMwM98w2WoyrRiod41lBbMoBkFcWt1wpaD43LwsQDiPrLG1TAqu5GC1fHzI&#10;MNV25AMNR1+JAGGXooLa+y6V0pU1GXSR7YiDd7K9QR9kX0nd4xjgppXzOH6VBhsOCzV2lNdUno8X&#10;o+Aj3+zx8D03i1ubv+9O6+6n+EqUen6a1m8gPE3+Hv5vb7WCJI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oA18YAAADbAAAADwAAAAAAAAAAAAAAAACYAgAAZHJz&#10;L2Rvd25yZXYueG1sUEsFBgAAAAAEAAQA9QAAAIsDAAAAAA==&#10;" filled="f" stroked="f" strokeweight=".5pt">
                  <v:textbox>
                    <w:txbxContent>
                      <w:tbl>
                        <w:tblPr>
                          <w:tblW w:w="221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737"/>
                          <w:gridCol w:w="737"/>
                          <w:gridCol w:w="737"/>
                        </w:tblGrid>
                        <w:tr w:rsidR="00317D96" w:rsidRPr="00330DAC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uble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uble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uble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uble"/>
                                </w:rPr>
                                <w:t>16</w:t>
                              </w:r>
                            </w:p>
                          </w:tc>
                        </w:tr>
                        <w:tr w:rsidR="00317D96" w:rsidRPr="00330DAC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ttedHeavy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ttedHeavy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ttedHeavy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ttedHeavy"/>
                                </w:rPr>
                                <w:t>26</w:t>
                              </w:r>
                            </w:p>
                          </w:tc>
                        </w:tr>
                        <w:tr w:rsidR="00317D96" w:rsidRPr="00330DAC" w:rsidTr="00317D96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thick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thick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317D96" w:rsidRPr="00330DAC" w:rsidRDefault="00317D96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thick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thick"/>
                                </w:rPr>
                                <w:t>36</w:t>
                              </w:r>
                            </w:p>
                          </w:tc>
                        </w:tr>
                      </w:tbl>
                      <w:p w:rsidR="00317D96" w:rsidRDefault="00317D96" w:rsidP="00317D96"/>
                    </w:txbxContent>
                  </v:textbox>
                </v:shape>
                <v:group id="Gruppieren 83" o:spid="_x0000_s1086" style="position:absolute;left:18394;width:24444;height:14522" coordorigin="" coordsize="24447,14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Textfeld 84" o:spid="_x0000_s1087" type="#_x0000_t202" style="position:absolute;width:24447;height:14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OtlsIA&#10;AADbAAAADwAAAGRycy9kb3ducmV2LnhtbESP0YrCMBRE34X9h3CFfRFNu4hI1yiusLCvVj/g2txN&#10;apub0kTb/fuNIPg4zMwZZrMbXSvu1Ifas4J8kYEgrryu2Sg4n77naxAhImtsPZOCPwqw275NNlho&#10;P/CR7mU0IkE4FKjAxtgVUobKksOw8B1x8n597zAm2RupexwS3LXyI8tW0mHNacFiRwdLVVPenILy&#10;eNnPTHm7nmb2iw/Duclz0yj1Ph33nyAijfEVfrZ/tIL1Eh5f0g+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462WwgAAANsAAAAPAAAAAAAAAAAAAAAAAJgCAABkcnMvZG93&#10;bnJldi54bWxQSwUGAAAAAAQABAD1AAAAhwMAAAAA&#10;" fillcolor="white [3201]" stroked="f" strokeweight=".5pt">
                    <v:textbox>
                      <w:txbxContent>
                        <w:tbl>
                          <w:tblPr>
                            <w:tblW w:w="2830" w:type="dxa"/>
                            <w:tbl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  <w:insideH w:val="single" w:sz="4" w:space="0" w:color="808080" w:themeColor="background1" w:themeShade="80"/>
                              <w:insideV w:val="single" w:sz="4" w:space="0" w:color="808080" w:themeColor="background1" w:themeShade="8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</w:tblGrid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764D73" w:rsidRDefault="00764D73" w:rsidP="00764D73"/>
                      </w:txbxContent>
                    </v:textbox>
                  </v:shape>
                  <v:group id="Gruppieren 85" o:spid="_x0000_s1088" style="position:absolute;left:18760;top:3061;width:4670;height:2791" coordorigin="-6906,-424" coordsize="4669,27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<v:shape id="Bogen 86" o:spid="_x0000_s1089" style="position:absolute;left:-6906;top:379;width:1753;height:1988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GXeMUA&#10;AADbAAAADwAAAGRycy9kb3ducmV2LnhtbESPQWvCQBSE7wX/w/IKXkrdaCFI6ipFMRYLLSbB8yP7&#10;TEKyb0N21fTfdwuFHoeZ+YZZbUbTiRsNrrGsYD6LQBCXVjdcKSjy/fMShPPIGjvLpOCbHGzWk4cV&#10;Jtre+US3zFciQNglqKD2vk+kdGVNBt3M9sTBu9jBoA9yqKQe8B7gppOLKIqlwYbDQo09bWsq2+xq&#10;FLQf6eF0zD/TrzO9ZM3T4bjDIlZq+ji+vYLwNPr/8F/7XStYxvD7JfwA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Zd4xQAAANsAAAAPAAAAAAAAAAAAAAAAAJgCAABkcnMv&#10;ZG93bnJldi54bWxQSwUGAAAAAAQABAD1AAAAigMAAAAA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87" o:spid="_x0000_s1090" type="#_x0000_t202" style="position:absolute;left:-4808;top:-424;width:2572;height:257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hesQA&#10;AADbAAAADwAAAGRycy9kb3ducmV2LnhtbESPQYvCMBSE7wv+h/AEb2uqgluqUURdKcge6org7dE8&#10;22LzUpqs1n9vBGGPw8x8w8yXnanFjVpXWVYwGkYgiHOrKy4UHH+/P2MQziNrrC2Tggc5WC56H3NM&#10;tL1zRreDL0SAsEtQQel9k0jp8pIMuqFtiIN3sa1BH2RbSN3iPcBNLcdRNJUGKw4LJTa0Lim/Hv6M&#10;gv3PZZutNrzdpNlkEqfn03hnTkoN+t1qBsJT5//D73aqFcRf8PoSf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koXrEAAAA2wAAAA8AAAAAAAAAAAAAAAAAmAIAAGRycy9k&#10;b3ducmV2LnhtbFBLBQYAAAAABAAEAPUAAACJAwAAAAA=&#10;" fillcolor="white [3201]" stroked="f" strokeweight=".5pt">
                      <v:textbox inset="0,0,0,0">
                        <w:txbxContent>
                          <w:p w:rsidR="00764D73" w:rsidRPr="005A7A9E" w:rsidRDefault="00764D73" w:rsidP="00764D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+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  <v:group id="Gruppieren 88" o:spid="_x0000_s1091" style="position:absolute;left:18760;top:5551;width:4675;height:2746" coordorigin="-6906,-379" coordsize="4675,2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<v:shape id="Bogen 89" o:spid="_x0000_s1092" style="position:absolute;left:-6906;top:379;width:1753;height:1988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4DCsQA&#10;AADbAAAADwAAAGRycy9kb3ducmV2LnhtbESPQYvCMBSE78L+h/AWvIimu4K41SjisioKLlbx/Gie&#10;bbF5KU3U+u+NIHgcZuYbZjxtTCmuVLvCsoKvXgSCOLW64EzBYf/XHYJwHlljaZkU3MnBdPLRGmOs&#10;7Y13dE18JgKEXYwKcu+rWEqX5mTQ9WxFHLyTrQ36IOtM6hpvAW5K+R1FA2mw4LCQY0XznNJzcjEK&#10;zpvFcrfebxf/R+onRWe5/sXDQKn2ZzMbgfDU+Hf41V5pBcMf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eAwrEAAAA2wAAAA8AAAAAAAAAAAAAAAAAmAIAAGRycy9k&#10;b3ducmV2LnhtbFBLBQYAAAAABAAEAPUAAACJAwAAAAA=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90" o:spid="_x0000_s1093" type="#_x0000_t202" style="position:absolute;left:-4803;top:-379;width:2573;height:2566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Sv08MA&#10;AADbAAAADwAAAGRycy9kb3ducmV2LnhtbERPy2rCQBTdF/oPwy10VycaEE2diNS0BIqL2CJ0d8nc&#10;PDBzJ2SmSfr3zqLg8nDeu/1sOjHS4FrLCpaLCARxaXXLtYLvr/eXDQjnkTV2lknBHznYp48PO0y0&#10;nbig8exrEULYJaig8b5PpHRlQwbdwvbEgavsYNAHONRSDziFcNPJVRStpcGWQ0ODPb01VF7Pv0bB&#10;56nKisORs2NexPEm/7msPsxFqeen+fAKwtPs7+J/d64VbMP68CX8AJ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Sv08MAAADbAAAADwAAAAAAAAAAAAAAAACYAgAAZHJzL2Rv&#10;d25yZXYueG1sUEsFBgAAAAAEAAQA9QAAAIgDAAAAAA==&#10;" fillcolor="white [3201]" stroked="f" strokeweight=".5pt">
                      <v:textbox inset="0,0,0,0">
                        <w:txbxContent>
                          <w:p w:rsidR="00764D73" w:rsidRPr="005A7A9E" w:rsidRDefault="00764D73" w:rsidP="00764D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+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330DAC">
        <w:rPr>
          <w:rFonts w:cs="Arial"/>
          <w:lang w:eastAsia="de-DE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158342C7" wp14:editId="67A58EC1">
                <wp:simplePos x="0" y="0"/>
                <wp:positionH relativeFrom="column">
                  <wp:posOffset>-123205</wp:posOffset>
                </wp:positionH>
                <wp:positionV relativeFrom="paragraph">
                  <wp:posOffset>2643623</wp:posOffset>
                </wp:positionV>
                <wp:extent cx="4305134" cy="1807816"/>
                <wp:effectExtent l="0" t="0" r="635" b="2540"/>
                <wp:wrapNone/>
                <wp:docPr id="108" name="Gruppieren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5134" cy="1807816"/>
                          <a:chOff x="0" y="0"/>
                          <a:chExt cx="4305134" cy="1807816"/>
                        </a:xfrm>
                      </wpg:grpSpPr>
                      <wps:wsp>
                        <wps:cNvPr id="56" name="Textfeld 56"/>
                        <wps:cNvSpPr txBox="1"/>
                        <wps:spPr>
                          <a:xfrm>
                            <a:off x="0" y="85061"/>
                            <a:ext cx="1637665" cy="1722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W w:w="2211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737"/>
                                <w:gridCol w:w="737"/>
                                <w:gridCol w:w="737"/>
                              </w:tblGrid>
                              <w:tr w:rsidR="009C453E" w:rsidRPr="00330DAC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9C453E" w:rsidRPr="00330DAC" w:rsidTr="008A5442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</w:rPr>
                                      <w:t>26</w:t>
                                    </w:r>
                                  </w:p>
                                </w:tc>
                              </w:tr>
                              <w:tr w:rsidR="009C453E" w:rsidRPr="00330DAC" w:rsidTr="00317D96">
                                <w:trPr>
                                  <w:trHeight w:hRule="exact" w:val="737"/>
                                </w:trPr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uble"/>
                                      </w:rPr>
                                      <w:t>34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dottedHeavy"/>
                                      </w:rPr>
                                      <w:t>35</w:t>
                                    </w:r>
                                  </w:p>
                                </w:tc>
                                <w:tc>
                                  <w:tcPr>
                                    <w:tcW w:w="737" w:type="dxa"/>
                                    <w:noWrap/>
                                    <w:vAlign w:val="center"/>
                                  </w:tcPr>
                                  <w:p w:rsidR="009C453E" w:rsidRPr="00330DAC" w:rsidRDefault="009C453E" w:rsidP="008A5442">
                                    <w:pPr>
                                      <w:pStyle w:val="ekvkreuzwortrtsel"/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</w:pPr>
                                    <w:r w:rsidRPr="00330DAC">
                                      <w:rPr>
                                        <w:rFonts w:ascii="Arial" w:hAnsi="Arial" w:cs="Arial"/>
                                        <w:u w:val="thick"/>
                                      </w:rPr>
                                      <w:t>36</w:t>
                                    </w:r>
                                  </w:p>
                                </w:tc>
                              </w:tr>
                            </w:tbl>
                            <w:p w:rsidR="009C453E" w:rsidRDefault="009C453E" w:rsidP="009C453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1" name="Gruppieren 91"/>
                        <wpg:cNvGrpSpPr/>
                        <wpg:grpSpPr>
                          <a:xfrm>
                            <a:off x="1860698" y="0"/>
                            <a:ext cx="2444436" cy="1452245"/>
                            <a:chOff x="1" y="0"/>
                            <a:chExt cx="2444762" cy="1452771"/>
                          </a:xfrm>
                        </wpg:grpSpPr>
                        <wps:wsp>
                          <wps:cNvPr id="92" name="Textfeld 92"/>
                          <wps:cNvSpPr txBox="1"/>
                          <wps:spPr>
                            <a:xfrm>
                              <a:off x="1" y="0"/>
                              <a:ext cx="2444762" cy="145277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830" w:type="dxa"/>
                                  <w:tblBorders>
                                    <w:top w:val="single" w:sz="4" w:space="0" w:color="808080" w:themeColor="background1" w:themeShade="80"/>
                                    <w:left w:val="single" w:sz="4" w:space="0" w:color="808080" w:themeColor="background1" w:themeShade="80"/>
                                    <w:bottom w:val="single" w:sz="4" w:space="0" w:color="808080" w:themeColor="background1" w:themeShade="80"/>
                                    <w:right w:val="single" w:sz="4" w:space="0" w:color="808080" w:themeColor="background1" w:themeShade="80"/>
                                    <w:insideH w:val="single" w:sz="4" w:space="0" w:color="808080" w:themeColor="background1" w:themeShade="80"/>
                                    <w:insideV w:val="single" w:sz="4" w:space="0" w:color="808080" w:themeColor="background1" w:themeShade="80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  <w:gridCol w:w="283"/>
                                </w:tblGrid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8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5A7A9E">
                                        <w:rPr>
                                          <w:sz w:val="24"/>
                                          <w:szCs w:val="24"/>
                                        </w:rPr>
                                        <w:t>+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6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=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5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64D73" w:rsidRPr="005A7A9E" w:rsidTr="00764D73">
                                  <w:trPr>
                                    <w:trHeight w:hRule="exact" w:val="283"/>
                                  </w:trPr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  <w:noWrap/>
                                      <w:vAlign w:val="center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83" w:type="dxa"/>
                                    </w:tcPr>
                                    <w:p w:rsidR="00764D73" w:rsidRPr="005A7A9E" w:rsidRDefault="00764D73" w:rsidP="00330DAC">
                                      <w:pPr>
                                        <w:spacing w:line="240" w:lineRule="auto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764D73" w:rsidRDefault="00764D73" w:rsidP="00764D73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3" name="Gruppieren 93"/>
                          <wpg:cNvGrpSpPr/>
                          <wpg:grpSpPr>
                            <a:xfrm>
                              <a:off x="1876029" y="306130"/>
                              <a:ext cx="397315" cy="279161"/>
                              <a:chOff x="-690629" y="-42431"/>
                              <a:chExt cx="397315" cy="279161"/>
                            </a:xfrm>
                          </wpg:grpSpPr>
                          <wps:wsp>
                            <wps:cNvPr id="94" name="Bogen 94"/>
                            <wps:cNvSpPr/>
                            <wps:spPr>
                              <a:xfrm>
                                <a:off x="-690629" y="37975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" name="Textfeld 95"/>
                            <wps:cNvSpPr txBox="1"/>
                            <wps:spPr>
                              <a:xfrm>
                                <a:off x="-480029" y="-42431"/>
                                <a:ext cx="186715" cy="2572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4D73" w:rsidRPr="005A7A9E" w:rsidRDefault="00764D73" w:rsidP="00764D73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96" name="Gruppieren 96"/>
                          <wpg:cNvGrpSpPr/>
                          <wpg:grpSpPr>
                            <a:xfrm>
                              <a:off x="1876028" y="555100"/>
                              <a:ext cx="397316" cy="274634"/>
                              <a:chOff x="-690630" y="-37904"/>
                              <a:chExt cx="397316" cy="274634"/>
                            </a:xfrm>
                          </wpg:grpSpPr>
                          <wps:wsp>
                            <wps:cNvPr id="97" name="Bogen 97"/>
                            <wps:cNvSpPr/>
                            <wps:spPr>
                              <a:xfrm>
                                <a:off x="-690630" y="37975"/>
                                <a:ext cx="175260" cy="198755"/>
                              </a:xfrm>
                              <a:prstGeom prst="arc">
                                <a:avLst>
                                  <a:gd name="adj1" fmla="val 15739486"/>
                                  <a:gd name="adj2" fmla="val 576972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stealt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" name="Textfeld 98"/>
                            <wps:cNvSpPr txBox="1"/>
                            <wps:spPr>
                              <a:xfrm>
                                <a:off x="-480029" y="-37904"/>
                                <a:ext cx="186715" cy="2566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4D73" w:rsidRPr="005A7A9E" w:rsidRDefault="00764D73" w:rsidP="00764D73">
                                  <w:pP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5A7A9E"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+ </w:t>
                                  </w:r>
                                  <w:r>
                                    <w:rPr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08" o:spid="_x0000_s1094" style="position:absolute;margin-left:-9.7pt;margin-top:208.15pt;width:339pt;height:142.35pt;z-index:251727872" coordsize="43051,18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">
                <v:shape id="Textfeld 56" o:spid="_x0000_s1095" type="#_x0000_t202" style="position:absolute;top:850;width:16376;height:17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ieoM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bAW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ieoMYAAADbAAAADwAAAAAAAAAAAAAAAACYAgAAZHJz&#10;L2Rvd25yZXYueG1sUEsFBgAAAAAEAAQA9QAAAIsDAAAAAA==&#10;" filled="f" stroked="f" strokeweight=".5pt">
                  <v:textbox>
                    <w:txbxContent>
                      <w:tbl>
                        <w:tblPr>
                          <w:tblW w:w="221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737"/>
                          <w:gridCol w:w="737"/>
                          <w:gridCol w:w="737"/>
                        </w:tblGrid>
                        <w:tr w:rsidR="009C453E" w:rsidRPr="00330DAC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uble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uble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ttedHeavy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uble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thick"/>
                                </w:rPr>
                                <w:t>16</w:t>
                              </w:r>
                            </w:p>
                          </w:tc>
                        </w:tr>
                        <w:tr w:rsidR="009C453E" w:rsidRPr="00330DAC" w:rsidTr="008A5442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ttedHeavy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dottedHeavy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</w:rPr>
                                <w:t>26</w:t>
                              </w:r>
                            </w:p>
                          </w:tc>
                        </w:tr>
                        <w:tr w:rsidR="009C453E" w:rsidRPr="00330DAC" w:rsidTr="00317D96">
                          <w:trPr>
                            <w:trHeight w:hRule="exact" w:val="737"/>
                          </w:trPr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thick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uble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dottedHeavy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737" w:type="dxa"/>
                              <w:noWrap/>
                              <w:vAlign w:val="center"/>
                            </w:tcPr>
                            <w:p w:rsidR="009C453E" w:rsidRPr="00330DAC" w:rsidRDefault="009C453E" w:rsidP="008A5442">
                              <w:pPr>
                                <w:pStyle w:val="ekvkreuzwortrtsel"/>
                                <w:rPr>
                                  <w:rFonts w:ascii="Arial" w:hAnsi="Arial" w:cs="Arial"/>
                                  <w:u w:val="thick"/>
                                </w:rPr>
                              </w:pPr>
                              <w:r w:rsidRPr="00330DAC">
                                <w:rPr>
                                  <w:rFonts w:ascii="Arial" w:hAnsi="Arial" w:cs="Arial"/>
                                  <w:u w:val="thick"/>
                                </w:rPr>
                                <w:t>36</w:t>
                              </w:r>
                            </w:p>
                          </w:tc>
                        </w:tr>
                      </w:tbl>
                      <w:p w:rsidR="009C453E" w:rsidRDefault="009C453E" w:rsidP="009C453E"/>
                    </w:txbxContent>
                  </v:textbox>
                </v:shape>
                <v:group id="Gruppieren 91" o:spid="_x0000_s1096" style="position:absolute;left:18606;width:24445;height:14522" coordorigin="" coordsize="24447,14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Textfeld 92" o:spid="_x0000_s1097" type="#_x0000_t202" style="position:absolute;width:24447;height:145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GpMIA&#10;AADbAAAADwAAAGRycy9kb3ducmV2LnhtbESPQYvCMBSE78L+h/AWvMia1oNoNYorLOzV6g94Nm+T&#10;2ualNNF2/71ZWPA4zMw3zHY/ulY8qA+1ZwX5PANBXHlds1FwOX99rECEiKyx9UwKfinAfvc22WKh&#10;/cAnepTRiAThUKACG2NXSBkqSw7D3HfEyfvxvcOYZG+k7nFIcNfKRZYtpcOa04LFjo6Wqqa8OwXl&#10;6XqYmfJ+O8/sJx+HS5PnplFq+j4eNiAijfEV/m9/awXrBfx9S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nwakwgAAANsAAAAPAAAAAAAAAAAAAAAAAJgCAABkcnMvZG93&#10;bnJldi54bWxQSwUGAAAAAAQABAD1AAAAhwMAAAAA&#10;" fillcolor="white [3201]" stroked="f" strokeweight=".5pt">
                    <v:textbox>
                      <w:txbxContent>
                        <w:tbl>
                          <w:tblPr>
                            <w:tblW w:w="2830" w:type="dxa"/>
                            <w:tblBorders>
                              <w:top w:val="single" w:sz="4" w:space="0" w:color="808080" w:themeColor="background1" w:themeShade="80"/>
                              <w:left w:val="single" w:sz="4" w:space="0" w:color="808080" w:themeColor="background1" w:themeShade="80"/>
                              <w:bottom w:val="single" w:sz="4" w:space="0" w:color="808080" w:themeColor="background1" w:themeShade="80"/>
                              <w:right w:val="single" w:sz="4" w:space="0" w:color="808080" w:themeColor="background1" w:themeShade="80"/>
                              <w:insideH w:val="single" w:sz="4" w:space="0" w:color="808080" w:themeColor="background1" w:themeShade="80"/>
                              <w:insideV w:val="single" w:sz="4" w:space="0" w:color="808080" w:themeColor="background1" w:themeShade="8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  <w:gridCol w:w="283"/>
                          </w:tblGrid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5A7A9E">
                                  <w:rPr>
                                    <w:sz w:val="24"/>
                                    <w:szCs w:val="24"/>
                                  </w:rPr>
                                  <w:t>+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=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64D73" w:rsidRPr="005A7A9E" w:rsidTr="00764D73">
                            <w:trPr>
                              <w:trHeight w:hRule="exact" w:val="283"/>
                            </w:trPr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noWrap/>
                                <w:vAlign w:val="center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</w:tcPr>
                              <w:p w:rsidR="00764D73" w:rsidRPr="005A7A9E" w:rsidRDefault="00764D73" w:rsidP="00330DAC">
                                <w:pPr>
                                  <w:spacing w:line="240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764D73" w:rsidRDefault="00764D73" w:rsidP="00764D73"/>
                      </w:txbxContent>
                    </v:textbox>
                  </v:shape>
                  <v:group id="Gruppieren 93" o:spid="_x0000_s1098" style="position:absolute;left:18760;top:3061;width:3973;height:2791" coordorigin="-6906,-424" coordsize="3973,27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<v:shape id="Bogen 94" o:spid="_x0000_s1099" style="position:absolute;left:-6906;top:379;width:1753;height:1988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6ScUA&#10;AADbAAAADwAAAGRycy9kb3ducmV2LnhtbESPQWvCQBSE74X+h+UVvBTdqEVs6kZEaRSFFqP0/Mi+&#10;JsHs25Ddavz3rlDwOMzMN8xs3planKl1lWUFw0EEgji3uuJCwfHw2Z+CcB5ZY22ZFFzJwTx5fpph&#10;rO2F93TOfCEChF2MCkrvm1hKl5dk0A1sQxy8X9sa9EG2hdQtXgLc1HIURRNpsOKwUGJDy5LyU/Zn&#10;FJx26Xq/PXyl3z80zqrX9XaFx4lSvZdu8QHCU+cf4f/2Rit4f4P7l/AD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BjpJxQAAANsAAAAPAAAAAAAAAAAAAAAAAJgCAABkcnMv&#10;ZG93bnJldi54bWxQSwUGAAAAAAQABAD1AAAAigMAAAAA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95" o:spid="_x0000_s1100" type="#_x0000_t202" style="position:absolute;left:-4800;top:-424;width:1867;height:2572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MMS8UA&#10;AADbAAAADwAAAGRycy9kb3ducmV2LnhtbESPT4vCMBTE74LfITzBm6Yqu2g1ivhnKSweqiJ4ezTP&#10;tti8lCZq99tvFhY8DjPzG2axak0lntS40rKC0TACQZxZXXKu4HzaD6YgnEfWWFkmBT/kYLXsdhYY&#10;a/vilJ5Hn4sAYRejgsL7OpbSZQUZdENbEwfvZhuDPsgml7rBV4CbSo6j6FMaLDksFFjTpqDsfnwY&#10;Bd+H2y5db3m3TdLJZJpcL+Mvc1Gq32vXcxCeWv8O/7cTrWD2AX9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wxLxQAAANsAAAAPAAAAAAAAAAAAAAAAAJgCAABkcnMv&#10;ZG93bnJldi54bWxQSwUGAAAAAAQABAD1AAAAigMAAAAA&#10;" fillcolor="white [3201]" stroked="f" strokeweight=".5pt">
                      <v:textbox inset="0,0,0,0">
                        <w:txbxContent>
                          <w:p w:rsidR="00764D73" w:rsidRPr="005A7A9E" w:rsidRDefault="00764D73" w:rsidP="00764D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+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Gruppieren 96" o:spid="_x0000_s1101" style="position:absolute;left:18760;top:5551;width:3973;height:2746" coordorigin="-6906,-379" coordsize="3973,2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<v:shape id="Bogen 97" o:spid="_x0000_s1102" style="position:absolute;left:-6906;top:379;width:1753;height:1988;visibility:visible;mso-wrap-style:square;v-text-anchor:middle" coordsize="175260,198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kPsUA&#10;AADbAAAADwAAAGRycy9kb3ducmV2LnhtbESPQWvCQBSE74X+h+UVvBTdqKA2dSOiNIpCi1F6fmRf&#10;k2D2bchuNf57Vyj0OMzMN8x80ZlaXKh1lWUFw0EEgji3uuJCwen40Z+BcB5ZY22ZFNzIwSJ5fppj&#10;rO2VD3TJfCEChF2MCkrvm1hKl5dk0A1sQxy8H9sa9EG2hdQtXgPc1HIURRNpsOKwUGJDq5Lyc/Zr&#10;FJz36eawO36mX980zqrXzW6Np4lSvZdu+Q7CU+f/w3/trVbwNoXHl/ADZH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1KQ+xQAAANsAAAAPAAAAAAAAAAAAAAAAAJgCAABkcnMv&#10;ZG93bnJldi54bWxQSwUGAAAAAAQABAD1AAAAigMAAAAA&#10;" path="m74391,1141nsc110162,-5059,145615,14314,163629,49905v15121,29874,15522,66497,1061,96788c147537,182623,112740,202985,76979,198020l87630,99378,74391,1141xem74391,1141nfc110162,-5059,145615,14314,163629,49905v15121,29874,15522,66497,1061,96788c147537,182623,112740,202985,76979,198020e" filled="f" strokecolor="black [3213]" strokeweight=".5pt">
                      <v:stroke endarrow="classic" joinstyle="miter"/>
                      <v:path arrowok="t" o:connecttype="custom" o:connectlocs="74391,1141;163629,49905;164690,146693;76979,198020" o:connectangles="0,0,0,0"/>
                    </v:shape>
                    <v:shape id="Textfeld 98" o:spid="_x0000_s1103" type="#_x0000_t202" style="position:absolute;left:-4800;top:-379;width:1867;height:2566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Kj1cMA&#10;AADbAAAADwAAAGRycy9kb3ducmV2LnhtbERPy2rCQBTdF/oPwy10VycaEE2diNS0BIqL2CJ0d8nc&#10;PDBzJ2SmSfr3zqLg8nDeu/1sOjHS4FrLCpaLCARxaXXLtYLvr/eXDQjnkTV2lknBHznYp48PO0y0&#10;nbig8exrEULYJaig8b5PpHRlQwbdwvbEgavsYNAHONRSDziFcNPJVRStpcGWQ0ODPb01VF7Pv0bB&#10;56nKisORs2NexPEm/7msPsxFqeen+fAKwtPs7+J/d64VbMPY8CX8AJn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Kj1cMAAADbAAAADwAAAAAAAAAAAAAAAACYAgAAZHJzL2Rv&#10;d25yZXYueG1sUEsFBgAAAAAEAAQA9QAAAIgDAAAAAA==&#10;" fillcolor="white [3201]" stroked="f" strokeweight=".5pt">
                      <v:textbox inset="0,0,0,0">
                        <w:txbxContent>
                          <w:p w:rsidR="00764D73" w:rsidRPr="005A7A9E" w:rsidRDefault="00764D73" w:rsidP="00764D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7A9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+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Pr="00330DAC">
        <w:rPr>
          <w:rFonts w:cs="Arial"/>
          <w:lang w:eastAsia="de-DE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562605F" wp14:editId="3A1809AF">
                <wp:simplePos x="0" y="0"/>
                <wp:positionH relativeFrom="column">
                  <wp:posOffset>-80675</wp:posOffset>
                </wp:positionH>
                <wp:positionV relativeFrom="paragraph">
                  <wp:posOffset>5046581</wp:posOffset>
                </wp:positionV>
                <wp:extent cx="5039833" cy="1601470"/>
                <wp:effectExtent l="0" t="0" r="8890" b="0"/>
                <wp:wrapNone/>
                <wp:docPr id="107" name="Gruppieren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833" cy="1601470"/>
                          <a:chOff x="0" y="0"/>
                          <a:chExt cx="5039833" cy="1601470"/>
                        </a:xfrm>
                      </wpg:grpSpPr>
                      <wpg:grpSp>
                        <wpg:cNvPr id="71" name="Gruppieren 71"/>
                        <wpg:cNvGrpSpPr/>
                        <wpg:grpSpPr>
                          <a:xfrm>
                            <a:off x="0" y="0"/>
                            <a:ext cx="1637665" cy="1601470"/>
                            <a:chOff x="0" y="0"/>
                            <a:chExt cx="1637665" cy="1601470"/>
                          </a:xfrm>
                        </wpg:grpSpPr>
                        <wps:wsp>
                          <wps:cNvPr id="58" name="Textfeld 58"/>
                          <wps:cNvSpPr txBox="1"/>
                          <wps:spPr>
                            <a:xfrm>
                              <a:off x="0" y="0"/>
                              <a:ext cx="1637665" cy="16014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2211" w:type="dxa"/>
                                  <w:tbl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insideH w:val="single" w:sz="4" w:space="0" w:color="auto"/>
                                    <w:insideV w:val="single" w:sz="4" w:space="0" w:color="auto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737"/>
                                  <w:gridCol w:w="737"/>
                                  <w:gridCol w:w="737"/>
                                </w:tblGrid>
                                <w:tr w:rsidR="009C453E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16</w:t>
                                      </w:r>
                                    </w:p>
                                  </w:tc>
                                </w:tr>
                                <w:tr w:rsidR="009C453E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26</w:t>
                                      </w:r>
                                    </w:p>
                                  </w:tc>
                                </w:tr>
                                <w:tr w:rsidR="009C453E" w:rsidRPr="00330DAC" w:rsidTr="008A5442">
                                  <w:trPr>
                                    <w:trHeight w:hRule="exact" w:val="737"/>
                                  </w:trPr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34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35</w:t>
                                      </w:r>
                                    </w:p>
                                  </w:tc>
                                  <w:tc>
                                    <w:tcPr>
                                      <w:tcW w:w="737" w:type="dxa"/>
                                      <w:noWrap/>
                                      <w:vAlign w:val="center"/>
                                    </w:tcPr>
                                    <w:p w:rsidR="009C453E" w:rsidRPr="00330DAC" w:rsidRDefault="009C453E" w:rsidP="008A5442">
                                      <w:pPr>
                                        <w:pStyle w:val="ekvkreuzwortrtsel"/>
                                        <w:rPr>
                                          <w:rFonts w:ascii="Arial" w:hAnsi="Arial" w:cs="Arial"/>
                                        </w:rPr>
                                      </w:pPr>
                                      <w:r w:rsidRPr="00330DAC">
                                        <w:rPr>
                                          <w:rFonts w:ascii="Arial" w:hAnsi="Arial" w:cs="Arial"/>
                                        </w:rPr>
                                        <w:t>36</w:t>
                                      </w:r>
                                    </w:p>
                                  </w:tc>
                                </w:tr>
                              </w:tbl>
                              <w:p w:rsidR="009C453E" w:rsidRDefault="009C453E" w:rsidP="009C453E">
                                <w:pPr>
                                  <w:pStyle w:val="ekvkreuzwortrtsel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2" name="Gruppieren 28"/>
                          <wpg:cNvGrpSpPr/>
                          <wpg:grpSpPr>
                            <a:xfrm>
                              <a:off x="107577" y="70339"/>
                              <a:ext cx="1355725" cy="1356360"/>
                              <a:chOff x="0" y="0"/>
                              <a:chExt cx="1355779" cy="1356945"/>
                            </a:xfrm>
                          </wpg:grpSpPr>
                          <wps:wsp>
                            <wps:cNvPr id="63" name="Ellipse 63"/>
                            <wps:cNvSpPr/>
                            <wps:spPr>
                              <a:xfrm>
                                <a:off x="939205" y="1"/>
                                <a:ext cx="416574" cy="416574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C453E" w:rsidRDefault="009C453E" w:rsidP="009C453E">
                                  <w:pPr>
                                    <w:pStyle w:val="StandardWeb"/>
                                    <w:tabs>
                                      <w:tab w:val="left" w:pos="340"/>
                                      <w:tab w:val="left" w:pos="595"/>
                                      <w:tab w:val="left" w:pos="851"/>
                                    </w:tabs>
                                    <w:spacing w:before="0" w:beforeAutospacing="0" w:after="0" w:afterAutospacing="0" w:line="396" w:lineRule="exact"/>
                                    <w:jc w:val="center"/>
                                  </w:pPr>
                                  <w:r>
                                    <w:rPr>
                                      <w:rFonts w:ascii="Arial" w:eastAsia="Calibri" w:hAnsi="Arial"/>
                                      <w:color w:val="FFFFFF" w:themeColor="light1"/>
                                      <w:kern w:val="24"/>
                                      <w:sz w:val="29"/>
                                      <w:szCs w:val="29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Ellipse 64"/>
                            <wps:cNvSpPr/>
                            <wps:spPr>
                              <a:xfrm>
                                <a:off x="6351" y="0"/>
                                <a:ext cx="416574" cy="416574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C453E" w:rsidRDefault="009C453E" w:rsidP="009C453E">
                                  <w:pPr>
                                    <w:pStyle w:val="StandardWeb"/>
                                    <w:tabs>
                                      <w:tab w:val="left" w:pos="340"/>
                                      <w:tab w:val="left" w:pos="595"/>
                                      <w:tab w:val="left" w:pos="851"/>
                                    </w:tabs>
                                    <w:spacing w:before="0" w:beforeAutospacing="0" w:after="0" w:afterAutospacing="0" w:line="396" w:lineRule="exact"/>
                                    <w:jc w:val="center"/>
                                  </w:pPr>
                                  <w:r>
                                    <w:rPr>
                                      <w:rFonts w:ascii="Arial" w:eastAsia="Calibri" w:hAnsi="Arial"/>
                                      <w:color w:val="FFFFFF" w:themeColor="light1"/>
                                      <w:kern w:val="24"/>
                                      <w:sz w:val="29"/>
                                      <w:szCs w:val="29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" name="Ellipse 65"/>
                            <wps:cNvSpPr/>
                            <wps:spPr>
                              <a:xfrm>
                                <a:off x="932854" y="940371"/>
                                <a:ext cx="416574" cy="416574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C453E" w:rsidRDefault="009C453E" w:rsidP="009C453E">
                                  <w:pPr>
                                    <w:pStyle w:val="StandardWeb"/>
                                    <w:tabs>
                                      <w:tab w:val="left" w:pos="340"/>
                                      <w:tab w:val="left" w:pos="595"/>
                                      <w:tab w:val="left" w:pos="851"/>
                                    </w:tabs>
                                    <w:spacing w:before="0" w:beforeAutospacing="0" w:after="0" w:afterAutospacing="0" w:line="396" w:lineRule="exact"/>
                                    <w:jc w:val="center"/>
                                  </w:pPr>
                                  <w:r>
                                    <w:rPr>
                                      <w:rFonts w:ascii="Arial" w:eastAsia="Calibri" w:hAnsi="Arial"/>
                                      <w:color w:val="FFFFFF" w:themeColor="light1"/>
                                      <w:kern w:val="24"/>
                                      <w:sz w:val="29"/>
                                      <w:szCs w:val="29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" name="Ellipse 66"/>
                            <wps:cNvSpPr/>
                            <wps:spPr>
                              <a:xfrm>
                                <a:off x="0" y="940370"/>
                                <a:ext cx="416574" cy="416574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C453E" w:rsidRDefault="009C453E" w:rsidP="009C453E">
                                  <w:pPr>
                                    <w:pStyle w:val="StandardWeb"/>
                                    <w:tabs>
                                      <w:tab w:val="left" w:pos="340"/>
                                      <w:tab w:val="left" w:pos="595"/>
                                      <w:tab w:val="left" w:pos="851"/>
                                    </w:tabs>
                                    <w:spacing w:before="0" w:beforeAutospacing="0" w:after="0" w:afterAutospacing="0" w:line="396" w:lineRule="exact"/>
                                    <w:jc w:val="center"/>
                                  </w:pPr>
                                  <w:r>
                                    <w:rPr>
                                      <w:rFonts w:ascii="Arial" w:eastAsia="Calibri" w:hAnsi="Arial"/>
                                      <w:color w:val="FFFFFF" w:themeColor="light1"/>
                                      <w:kern w:val="24"/>
                                      <w:sz w:val="29"/>
                                      <w:szCs w:val="29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" name="Rechteck 67"/>
                            <wps:cNvSpPr/>
                            <wps:spPr>
                              <a:xfrm>
                                <a:off x="969755" y="496134"/>
                                <a:ext cx="355471" cy="35547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" name="Rechteck 68"/>
                            <wps:cNvSpPr/>
                            <wps:spPr>
                              <a:xfrm>
                                <a:off x="506205" y="972384"/>
                                <a:ext cx="355471" cy="35547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" name="Rechteck 69"/>
                            <wps:cNvSpPr/>
                            <wps:spPr>
                              <a:xfrm>
                                <a:off x="36305" y="496134"/>
                                <a:ext cx="355471" cy="35547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" name="Rechteck 70"/>
                            <wps:cNvSpPr/>
                            <wps:spPr>
                              <a:xfrm>
                                <a:off x="506205" y="32584"/>
                                <a:ext cx="355471" cy="355471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00" name="Textfeld 100"/>
                        <wps:cNvSpPr txBox="1"/>
                        <wps:spPr>
                          <a:xfrm>
                            <a:off x="1775638" y="0"/>
                            <a:ext cx="3264195" cy="10954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tbl>
                              <w:tblPr>
                                <w:tblW w:w="4811" w:type="dxa"/>
                                <w:tblBorders>
                                  <w:top w:val="single" w:sz="4" w:space="0" w:color="808080" w:themeColor="background1" w:themeShade="80"/>
                                  <w:left w:val="single" w:sz="4" w:space="0" w:color="808080" w:themeColor="background1" w:themeShade="80"/>
                                  <w:bottom w:val="single" w:sz="4" w:space="0" w:color="808080" w:themeColor="background1" w:themeShade="80"/>
                                  <w:right w:val="single" w:sz="4" w:space="0" w:color="808080" w:themeColor="background1" w:themeShade="80"/>
                                  <w:insideH w:val="single" w:sz="4" w:space="0" w:color="808080" w:themeColor="background1" w:themeShade="80"/>
                                  <w:insideV w:val="single" w:sz="4" w:space="0" w:color="808080" w:themeColor="background1" w:themeShade="80"/>
                                </w:tblBorders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  <w:gridCol w:w="283"/>
                              </w:tblGrid>
                              <w:tr w:rsidR="00764D73" w:rsidRPr="005A7A9E" w:rsidTr="00764D73">
                                <w:trPr>
                                  <w:trHeight w:hRule="exact" w:val="283"/>
                                </w:trPr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64D73" w:rsidRPr="005A7A9E" w:rsidTr="00764D73">
                                <w:trPr>
                                  <w:trHeight w:hRule="exact" w:val="283"/>
                                </w:trPr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5A7A9E">
                                      <w:rPr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5A7A9E">
                                      <w:rPr>
                                        <w:sz w:val="24"/>
                                        <w:szCs w:val="24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D60BE" w:rsidRPr="005A7A9E" w:rsidTr="00764D73">
                                <w:trPr>
                                  <w:trHeight w:hRule="exact" w:val="283"/>
                                </w:trPr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5A7A9E">
                                      <w:rPr>
                                        <w:sz w:val="24"/>
                                        <w:szCs w:val="24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D60B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D60B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D60B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=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D60BE" w:rsidRPr="005A7A9E" w:rsidRDefault="007D60BE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764D73" w:rsidRPr="005A7A9E" w:rsidTr="00764D73">
                                <w:trPr>
                                  <w:trHeight w:hRule="exact" w:val="283"/>
                                </w:trPr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noWrap/>
                                    <w:vAlign w:val="center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</w:tcPr>
                                  <w:p w:rsidR="00764D73" w:rsidRPr="005A7A9E" w:rsidRDefault="00764D73" w:rsidP="00330DAC">
                                    <w:pPr>
                                      <w:spacing w:line="240" w:lineRule="auto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64D73" w:rsidRDefault="00764D73" w:rsidP="00764D7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07" o:spid="_x0000_s1104" style="position:absolute;margin-left:-6.35pt;margin-top:397.35pt;width:396.85pt;height:126.1pt;z-index:251729920" coordsize="50398,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">
                <v:group id="Gruppieren 71" o:spid="_x0000_s1105" style="position:absolute;width:16376;height:16014" coordsize="16376,160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Textfeld 58" o:spid="_x0000_s1106" type="#_x0000_t202" style="position:absolute;width:16376;height:16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 filled="f" stroked="f" strokeweight=".5pt">
                    <v:textbox>
                      <w:txbxContent>
                        <w:tbl>
                          <w:tblPr>
                            <w:tblW w:w="2211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37"/>
                            <w:gridCol w:w="737"/>
                            <w:gridCol w:w="737"/>
                          </w:tblGrid>
                          <w:tr w:rsidR="009C453E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16</w:t>
                                </w:r>
                              </w:p>
                            </w:tc>
                          </w:tr>
                          <w:tr w:rsidR="009C453E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26</w:t>
                                </w:r>
                              </w:p>
                            </w:tc>
                          </w:tr>
                          <w:tr w:rsidR="009C453E" w:rsidRPr="00330DAC" w:rsidTr="008A5442">
                            <w:trPr>
                              <w:trHeight w:hRule="exact" w:val="737"/>
                            </w:trPr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34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35</w:t>
                                </w:r>
                              </w:p>
                            </w:tc>
                            <w:tc>
                              <w:tcPr>
                                <w:tcW w:w="737" w:type="dxa"/>
                                <w:noWrap/>
                                <w:vAlign w:val="center"/>
                              </w:tcPr>
                              <w:p w:rsidR="009C453E" w:rsidRPr="00330DAC" w:rsidRDefault="009C453E" w:rsidP="008A5442">
                                <w:pPr>
                                  <w:pStyle w:val="ekvkreuzwortrtsel"/>
                                  <w:rPr>
                                    <w:rFonts w:ascii="Arial" w:hAnsi="Arial" w:cs="Arial"/>
                                  </w:rPr>
                                </w:pPr>
                                <w:r w:rsidRPr="00330DAC">
                                  <w:rPr>
                                    <w:rFonts w:ascii="Arial" w:hAnsi="Arial" w:cs="Arial"/>
                                  </w:rPr>
                                  <w:t>36</w:t>
                                </w:r>
                              </w:p>
                            </w:tc>
                          </w:tr>
                        </w:tbl>
                        <w:p w:rsidR="009C453E" w:rsidRDefault="009C453E" w:rsidP="009C453E">
                          <w:pPr>
                            <w:pStyle w:val="ekvkreuzwortrtsel"/>
                          </w:pPr>
                        </w:p>
                      </w:txbxContent>
                    </v:textbox>
                  </v:shape>
                  <v:group id="Gruppieren 28" o:spid="_x0000_s1107" style="position:absolute;left:1075;top:703;width:13558;height:13563" coordsize="13557,13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<v:oval id="Ellipse 63" o:spid="_x0000_s1108" style="position:absolute;left:9392;width:4165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Y1MQA&#10;AADbAAAADwAAAGRycy9kb3ducmV2LnhtbESPQWvCQBSE7wX/w/IEb3VjhbRGV7FiaI+N5uDxmX0m&#10;wezbkF2T9N93C4Ueh5n5htnsRtOInjpXW1awmEcgiAuray4V5Of0+Q2E88gaG8uk4Jsc7LaTpw0m&#10;2g6cUX/ypQgQdgkqqLxvEyldUZFBN7ctcfButjPog+xKqTscAtw08iWKYmmw5rBQYUuHior76WEU&#10;6DE7Xnrz+pVG92u+ysvle68/lJpNx/0ahKfR/4f/2p9aQbyE3y/hB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rmNTEAAAA2wAAAA8AAAAAAAAAAAAAAAAAmAIAAGRycy9k&#10;b3ducmV2LnhtbFBLBQYAAAAABAAEAPUAAACJAwAAAAA=&#10;" filled="f" strokecolor="black [3213]" strokeweight="1pt">
                      <v:stroke joinstyle="miter"/>
                      <v:textbox>
                        <w:txbxContent>
                          <w:p w:rsidR="009C453E" w:rsidRDefault="009C453E" w:rsidP="009C453E">
                            <w:pPr>
                              <w:pStyle w:val="StandardWeb"/>
                              <w:tabs>
                                <w:tab w:val="left" w:pos="340"/>
                                <w:tab w:val="left" w:pos="595"/>
                                <w:tab w:val="left" w:pos="851"/>
                              </w:tabs>
                              <w:spacing w:before="0" w:beforeAutospacing="0" w:after="0" w:afterAutospacing="0" w:line="396" w:lineRule="exact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color w:val="FFFFFF" w:themeColor="light1"/>
                                <w:kern w:val="24"/>
                                <w:sz w:val="29"/>
                                <w:szCs w:val="29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  <v:oval id="Ellipse 64" o:spid="_x0000_s1109" style="position:absolute;left:63;width:4166;height:4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AoMUA&#10;AADbAAAADwAAAGRycy9kb3ducmV2LnhtbESPzW7CMBCE75V4B2uRuBWHH6UlxUS0alSOhebAcRsv&#10;SUS8jmI3CW9fI1XqcTQz32i26Wga0VPnassKFvMIBHFhdc2lgvwre3wG4TyyxsYyKbiRg3Q3edhi&#10;ou3AR+pPvhQBwi5BBZX3bSKlKyoy6Oa2JQ7exXYGfZBdKXWHQ4CbRi6jKJYGaw4LFbb0VlFxPf0Y&#10;BXo8vp978/SZRdfvfJOXq9defyg1m477FxCeRv8f/msftIJ4Dfcv4Q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gCgxQAAANsAAAAPAAAAAAAAAAAAAAAAAJgCAABkcnMv&#10;ZG93bnJldi54bWxQSwUGAAAAAAQABAD1AAAAigMAAAAA&#10;" filled="f" strokecolor="black [3213]" strokeweight="1pt">
                      <v:stroke joinstyle="miter"/>
                      <v:textbox>
                        <w:txbxContent>
                          <w:p w:rsidR="009C453E" w:rsidRDefault="009C453E" w:rsidP="009C453E">
                            <w:pPr>
                              <w:pStyle w:val="StandardWeb"/>
                              <w:tabs>
                                <w:tab w:val="left" w:pos="340"/>
                                <w:tab w:val="left" w:pos="595"/>
                                <w:tab w:val="left" w:pos="851"/>
                              </w:tabs>
                              <w:spacing w:before="0" w:beforeAutospacing="0" w:after="0" w:afterAutospacing="0" w:line="396" w:lineRule="exact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color w:val="FFFFFF" w:themeColor="light1"/>
                                <w:kern w:val="24"/>
                                <w:sz w:val="29"/>
                                <w:szCs w:val="29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  <v:oval id="Ellipse 65" o:spid="_x0000_s1110" style="position:absolute;left:9328;top:9403;width:4166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6lO8QA&#10;AADbAAAADwAAAGRycy9kb3ducmV2LnhtbESPQWvCQBSE7wX/w/IEb3WjYlpT12BLQz1Wm4PH1+wz&#10;CWbfhuw2if++KxR6HGbmG2abjqYRPXWutqxgMY9AEBdW11wqyL+yx2cQziNrbCyTghs5SHeThy0m&#10;2g58pP7kSxEg7BJUUHnfJlK6oiKDbm5b4uBdbGfQB9mVUnc4BLhp5DKKYmmw5rBQYUtvFRXX049R&#10;oMfj+7k3T59ZdP3ON3m5eu31h1Kz6bh/AeFp9P/hv/ZBK4jXcP8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OpTvEAAAA2wAAAA8AAAAAAAAAAAAAAAAAmAIAAGRycy9k&#10;b3ducmV2LnhtbFBLBQYAAAAABAAEAPUAAACJAwAAAAA=&#10;" filled="f" strokecolor="black [3213]" strokeweight="1pt">
                      <v:stroke joinstyle="miter"/>
                      <v:textbox>
                        <w:txbxContent>
                          <w:p w:rsidR="009C453E" w:rsidRDefault="009C453E" w:rsidP="009C453E">
                            <w:pPr>
                              <w:pStyle w:val="StandardWeb"/>
                              <w:tabs>
                                <w:tab w:val="left" w:pos="340"/>
                                <w:tab w:val="left" w:pos="595"/>
                                <w:tab w:val="left" w:pos="851"/>
                              </w:tabs>
                              <w:spacing w:before="0" w:beforeAutospacing="0" w:after="0" w:afterAutospacing="0" w:line="396" w:lineRule="exact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color w:val="FFFFFF" w:themeColor="light1"/>
                                <w:kern w:val="24"/>
                                <w:sz w:val="29"/>
                                <w:szCs w:val="29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  <v:oval id="Ellipse 66" o:spid="_x0000_s1111" style="position:absolute;top:9403;width:4165;height:4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7TMQA&#10;AADbAAAADwAAAGRycy9kb3ducmV2LnhtbESPQWvCQBSE74L/YXlCb2bTFtIaXUVLQz3WNAePz+xr&#10;Esy+Ddltkv57t1DwOMzMN8xmN5lWDNS7xrKCxygGQVxa3XCloPjKlq8gnEfW2FomBb/kYLedzzaY&#10;ajvyiYbcVyJA2KWooPa+S6V0ZU0GXWQ74uB9296gD7KvpO5xDHDTyqc4TqTBhsNCjR291VRe8x+j&#10;QE+n9/NgXj6z+HopVkX1fBj0h1IPi2m/BuFp8vfwf/uoFSQJ/H0JP0B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cO0zEAAAA2wAAAA8AAAAAAAAAAAAAAAAAmAIAAGRycy9k&#10;b3ducmV2LnhtbFBLBQYAAAAABAAEAPUAAACJAwAAAAA=&#10;" filled="f" strokecolor="black [3213]" strokeweight="1pt">
                      <v:stroke joinstyle="miter"/>
                      <v:textbox>
                        <w:txbxContent>
                          <w:p w:rsidR="009C453E" w:rsidRDefault="009C453E" w:rsidP="009C453E">
                            <w:pPr>
                              <w:pStyle w:val="StandardWeb"/>
                              <w:tabs>
                                <w:tab w:val="left" w:pos="340"/>
                                <w:tab w:val="left" w:pos="595"/>
                                <w:tab w:val="left" w:pos="851"/>
                              </w:tabs>
                              <w:spacing w:before="0" w:beforeAutospacing="0" w:after="0" w:afterAutospacing="0" w:line="396" w:lineRule="exact"/>
                              <w:jc w:val="center"/>
                            </w:pPr>
                            <w:r>
                              <w:rPr>
                                <w:rFonts w:ascii="Arial" w:eastAsia="Calibri" w:hAnsi="Arial"/>
                                <w:color w:val="FFFFFF" w:themeColor="light1"/>
                                <w:kern w:val="24"/>
                                <w:sz w:val="29"/>
                                <w:szCs w:val="29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  <v:rect id="Rechteck 67" o:spid="_x0000_s1112" style="position:absolute;left:9697;top:4961;width:3555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D9nMYA&#10;AADbAAAADwAAAGRycy9kb3ducmV2LnhtbESPT2vCQBTE74V+h+UVvIhu9GAlukppacmhFOqfg7dn&#10;9plNzb4N2VdNv323UPA4zMxvmOW69426UBfrwAYm4wwUcRlszZWB3fZ1NAcVBdliE5gM/FCE9er+&#10;bom5DVf+pMtGKpUgHHM04ETaXOtYOvIYx6ElTt4pdB4lya7StsNrgvtGT7Nspj3WnBYctvTsqDxv&#10;vr2BQ9FL9TV5k/czDvfDwh3Lj5ejMYOH/mkBSqiXW/i/XVgDs0f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D9nMYAAADbAAAADwAAAAAAAAAAAAAAAACYAgAAZHJz&#10;L2Rvd25yZXYueG1sUEsFBgAAAAAEAAQA9QAAAIsDAAAAAA==&#10;" filled="f" strokecolor="black [3213]" strokeweight="1pt"/>
                    <v:rect id="Rechteck 68" o:spid="_x0000_s1113" style="position:absolute;left:5062;top:9723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p7sIA&#10;AADbAAAADwAAAGRycy9kb3ducmV2LnhtbERPS2vCQBC+C/6HZQpepG7sQSR1lVJpyUEEX4fexuw0&#10;m5qdDdmpxn/vHgo9fnzvxar3jbpSF+vABqaTDBRxGWzNlYHj4eN5DioKssUmMBm4U4TVcjhYYG7D&#10;jXd03UulUgjHHA04kTbXOpaOPMZJaIkT9x06j5JgV2nb4S2F+0a/ZNlMe6w5NThs6d1Redn/egNf&#10;RS/Vz/RTNhccn8aFO5fb9dmY0VP/9gpKqJd/8Z+7sAZmaWz6kn6AX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P2nuwgAAANsAAAAPAAAAAAAAAAAAAAAAAJgCAABkcnMvZG93&#10;bnJldi54bWxQSwUGAAAAAAQABAD1AAAAhwMAAAAA&#10;" filled="f" strokecolor="black [3213]" strokeweight="1pt"/>
                    <v:rect id="Rechteck 69" o:spid="_x0000_s1114" style="position:absolute;left:363;top:4961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PMdcYA&#10;AADbAAAADwAAAGRycy9kb3ducmV2LnhtbESPT2vCQBTE74V+h+UVvIhu9CA1ukppacmhFOqfg7dn&#10;9plNzb4N2VdNv323UPA4zMxvmOW69426UBfrwAYm4wwUcRlszZWB3fZ19AgqCrLFJjAZ+KEI69X9&#10;3RJzG678SZeNVCpBOOZowIm0udaxdOQxjkNLnLxT6DxKkl2lbYfXBPeNnmbZTHusOS04bOnZUXne&#10;fHsDh6KX6mvyJu9nHO6HhTuWHy9HYwYP/dMClFAvt/B/u7AGZnP4+5J+gF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PMdcYAAADbAAAADwAAAAAAAAAAAAAAAACYAgAAZHJz&#10;L2Rvd25yZXYueG1sUEsFBgAAAAAEAAQA9QAAAIsDAAAAAA==&#10;" filled="f" strokecolor="black [3213]" strokeweight="1pt"/>
                    <v:rect id="Rechteck 70" o:spid="_x0000_s1115" style="position:absolute;left:5062;top:325;width:3554;height:35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zNcIA&#10;AADbAAAADwAAAGRycy9kb3ducmV2LnhtbERPTWvCQBC9C/6HZYRepG7sQUvqKkVpyaEI2vbQ25id&#10;ZlOzsyE71fjv3YPg8fG+F6veN+pEXawDG5hOMlDEZbA1Vwa+Pt8en0FFQbbYBCYDF4qwWg4HC8xt&#10;OPOOTnupVArhmKMBJ9LmWsfSkcc4CS1x4n5D51ES7CptOzyncN/opyybaY81pwaHLa0dlcf9vzfw&#10;U/RS/U3f5eOI4+9x4Q7ldnMw5mHUv76AEurlLr65C2tgntanL+kH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kPM1wgAAANsAAAAPAAAAAAAAAAAAAAAAAJgCAABkcnMvZG93&#10;bnJldi54bWxQSwUGAAAAAAQABAD1AAAAhwMAAAAA&#10;" filled="f" strokecolor="black [3213]" strokeweight="1pt"/>
                  </v:group>
                </v:group>
                <v:shape id="Textfeld 100" o:spid="_x0000_s1116" type="#_x0000_t202" style="position:absolute;left:17756;width:32642;height:10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6BMMA&#10;AADcAAAADwAAAGRycy9kb3ducmV2LnhtbESPQW/CMAyF75P4D5EncUEj7Q7T1BEQQ0LalcIPMI2X&#10;dG2cqgm0+/fzAWk3W+/5vc+b3Rx6dacxtZENlOsCFHETbcvOwOV8fHkHlTKyxT4yGfilBLvt4mmD&#10;lY0Tn+heZ6ckhFOFBnzOQ6V1ajwFTOs4EIv2HceAWdbRaTviJOGh169F8aYDtiwNHgc6eGq6+hYM&#10;1KfrfuXq28955T/5MF26snSdMcvnef8BKtOc/82P6y8r+IXgyzMygd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T6BMMAAADcAAAADwAAAAAAAAAAAAAAAACYAgAAZHJzL2Rv&#10;d25yZXYueG1sUEsFBgAAAAAEAAQA9QAAAIgDAAAAAA==&#10;" fillcolor="white [3201]" stroked="f" strokeweight=".5pt">
                  <v:textbox>
                    <w:txbxContent>
                      <w:tbl>
                        <w:tblPr>
                          <w:tblW w:w="4811" w:type="dxa"/>
                          <w:tblBorders>
                            <w:top w:val="single" w:sz="4" w:space="0" w:color="808080" w:themeColor="background1" w:themeShade="80"/>
                            <w:left w:val="single" w:sz="4" w:space="0" w:color="808080" w:themeColor="background1" w:themeShade="80"/>
                            <w:bottom w:val="single" w:sz="4" w:space="0" w:color="808080" w:themeColor="background1" w:themeShade="80"/>
                            <w:right w:val="single" w:sz="4" w:space="0" w:color="808080" w:themeColor="background1" w:themeShade="80"/>
                            <w:insideH w:val="single" w:sz="4" w:space="0" w:color="808080" w:themeColor="background1" w:themeShade="80"/>
                            <w:insideV w:val="single" w:sz="4" w:space="0" w:color="808080" w:themeColor="background1" w:themeShade="8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  <w:gridCol w:w="283"/>
                        </w:tblGrid>
                        <w:tr w:rsidR="00764D73" w:rsidRPr="005A7A9E" w:rsidTr="00764D73">
                          <w:trPr>
                            <w:trHeight w:hRule="exact" w:val="283"/>
                          </w:trPr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64D73" w:rsidRPr="005A7A9E" w:rsidTr="00764D73">
                          <w:trPr>
                            <w:trHeight w:hRule="exact" w:val="283"/>
                          </w:trPr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A7A9E"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A7A9E">
                                <w:rPr>
                                  <w:sz w:val="24"/>
                                  <w:szCs w:val="24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D60BE" w:rsidRPr="005A7A9E" w:rsidTr="00764D73">
                          <w:trPr>
                            <w:trHeight w:hRule="exact" w:val="283"/>
                          </w:trPr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A7A9E">
                                <w:rPr>
                                  <w:sz w:val="24"/>
                                  <w:szCs w:val="24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D60B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+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D60B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D60B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=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D60BE" w:rsidRPr="005A7A9E" w:rsidRDefault="007D60BE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64D73" w:rsidRPr="005A7A9E" w:rsidTr="00764D73">
                          <w:trPr>
                            <w:trHeight w:hRule="exact" w:val="283"/>
                          </w:trPr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  <w:noWrap/>
                              <w:vAlign w:val="center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83" w:type="dxa"/>
                            </w:tcPr>
                            <w:p w:rsidR="00764D73" w:rsidRPr="005A7A9E" w:rsidRDefault="00764D73" w:rsidP="00330DAC">
                              <w:pPr>
                                <w:spacing w:line="240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64D73" w:rsidRDefault="00764D73" w:rsidP="00764D73"/>
                    </w:txbxContent>
                  </v:textbox>
                </v:shape>
              </v:group>
            </w:pict>
          </mc:Fallback>
        </mc:AlternateContent>
      </w:r>
    </w:p>
    <w:sectPr w:rsidR="008158C7" w:rsidRPr="00330DAC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442" w:rsidRDefault="008A5442" w:rsidP="003C599D">
      <w:pPr>
        <w:spacing w:line="240" w:lineRule="auto"/>
      </w:pPr>
      <w:r>
        <w:separator/>
      </w:r>
    </w:p>
  </w:endnote>
  <w:endnote w:type="continuationSeparator" w:id="0">
    <w:p w:rsidR="008A5442" w:rsidRDefault="008A544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E9B00E5" wp14:editId="5B7E1C1E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9C453E">
          <w:pPr>
            <w:pStyle w:val="ekvpagina"/>
          </w:pPr>
          <w:r w:rsidRPr="00913892">
            <w:t>© Ernst Klett Verlag GmbH, Stuttgart 201</w:t>
          </w:r>
          <w:r w:rsidR="009C453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Pr="00913892" w:rsidRDefault="00823CAF" w:rsidP="009C453E">
          <w:pPr>
            <w:pStyle w:val="ekvquelle"/>
            <w:spacing w:line="240" w:lineRule="auto"/>
          </w:pPr>
          <w:r>
            <w:t xml:space="preserve">Textquellen: </w:t>
          </w:r>
          <w:r w:rsidR="00330DAC">
            <w:t>Maren Saam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442" w:rsidRDefault="008A5442" w:rsidP="003C599D">
      <w:pPr>
        <w:spacing w:line="240" w:lineRule="auto"/>
      </w:pPr>
      <w:r>
        <w:separator/>
      </w:r>
    </w:p>
  </w:footnote>
  <w:footnote w:type="continuationSeparator" w:id="0">
    <w:p w:rsidR="008A5442" w:rsidRDefault="008A544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44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1DF9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34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7D96"/>
    <w:rsid w:val="00320087"/>
    <w:rsid w:val="00321063"/>
    <w:rsid w:val="00322BBA"/>
    <w:rsid w:val="00322FDD"/>
    <w:rsid w:val="0032667B"/>
    <w:rsid w:val="00330DAC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A7A9E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1D2F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4D73"/>
    <w:rsid w:val="00766405"/>
    <w:rsid w:val="0076691A"/>
    <w:rsid w:val="00772DA9"/>
    <w:rsid w:val="00787700"/>
    <w:rsid w:val="007A2F5A"/>
    <w:rsid w:val="007A5AA1"/>
    <w:rsid w:val="007D186F"/>
    <w:rsid w:val="007D60BE"/>
    <w:rsid w:val="007E4DDC"/>
    <w:rsid w:val="007E5E71"/>
    <w:rsid w:val="00802E02"/>
    <w:rsid w:val="008158C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A5442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34C1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C453E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34A1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9C453E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</Words>
  <Characters>147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2</cp:revision>
  <cp:lastPrinted>2016-12-08T14:25:00Z</cp:lastPrinted>
  <dcterms:created xsi:type="dcterms:W3CDTF">2019-05-08T13:04:00Z</dcterms:created>
  <dcterms:modified xsi:type="dcterms:W3CDTF">2019-05-08T13:04:00Z</dcterms:modified>
</cp:coreProperties>
</file>