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E00BFE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E00BFE" w:rsidP="006320A6">
            <w:pPr>
              <w:pStyle w:val="ekvue2arial"/>
            </w:pPr>
            <w:r>
              <w:t>Addieren im Tausenderbuch</w:t>
            </w:r>
          </w:p>
        </w:tc>
      </w:tr>
    </w:tbl>
    <w:p w:rsidR="008E2194" w:rsidRDefault="00622BC8" w:rsidP="00D60378">
      <w:bookmarkStart w:id="0" w:name="bmStart"/>
      <w:bookmarkEnd w:id="0"/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240665</wp:posOffset>
                </wp:positionV>
                <wp:extent cx="3479800" cy="1492250"/>
                <wp:effectExtent l="0" t="0" r="635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800" cy="149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22BC8" w:rsidRDefault="00622BC8">
                            <w:r>
                              <w:t>Dies ist ein Ausschnitt aus dem ersten Hunderter des Tausenderbuchs.</w:t>
                            </w:r>
                          </w:p>
                          <w:p w:rsidR="00622BC8" w:rsidRDefault="00622BC8">
                            <w:r>
                              <w:t xml:space="preserve">In diesem Ausschnitt haben sich viele </w:t>
                            </w:r>
                            <w:r w:rsidR="007F6544">
                              <w:t>Geheimnisse</w:t>
                            </w:r>
                            <w:r>
                              <w:t xml:space="preserve"> versteckt. </w:t>
                            </w:r>
                            <w:r w:rsidR="00917C0F">
                              <w:t>Gehe auf Entdeckungsreise.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180.95pt;margin-top:18.95pt;width:274pt;height:11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" fillcolor="white [3201]" stroked="f" strokeweight=".5pt">
                <v:textbox>
                  <w:txbxContent>
                    <w:p w:rsidR="00622BC8" w:rsidRDefault="00622BC8">
                      <w:r>
                        <w:t>Dies ist ein Ausschnitt aus dem ersten Hunderter des Tausenderbuchs.</w:t>
                      </w:r>
                    </w:p>
                    <w:p w:rsidR="00622BC8" w:rsidRDefault="00622BC8">
                      <w:r>
                        <w:t xml:space="preserve">In diesem Ausschnitt haben sich viele </w:t>
                      </w:r>
                      <w:r w:rsidR="007F6544">
                        <w:t>Geheimnisse</w:t>
                      </w:r>
                      <w:r>
                        <w:t xml:space="preserve"> versteckt. </w:t>
                      </w:r>
                      <w:r w:rsidR="00917C0F">
                        <w:t>Gehe auf Entdeckungsreise.</w:t>
                      </w:r>
                    </w:p>
                  </w:txbxContent>
                </v:textbox>
              </v:shape>
            </w:pict>
          </mc:Fallback>
        </mc:AlternateContent>
      </w:r>
    </w:p>
    <w:p w:rsidR="00917C0F" w:rsidRDefault="00622BC8" w:rsidP="00622BC8">
      <w:pPr>
        <w:tabs>
          <w:tab w:val="clear" w:pos="340"/>
          <w:tab w:val="clear" w:pos="595"/>
          <w:tab w:val="clear" w:pos="851"/>
          <w:tab w:val="left" w:pos="3590"/>
        </w:tabs>
        <w:ind w:left="3590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1DAA2" wp14:editId="7F5D725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7590" cy="160147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590" cy="160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221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7"/>
                              <w:gridCol w:w="737"/>
                              <w:gridCol w:w="737"/>
                            </w:tblGrid>
                            <w:tr w:rsidR="00622BC8" w:rsidRPr="00FE7D1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622BC8" w:rsidRPr="00FE7D1F" w:rsidRDefault="00622BC8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E7D1F">
                                    <w:rPr>
                                      <w:rFonts w:ascii="Arial" w:hAnsi="Arial" w:cs="Arial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622BC8" w:rsidRPr="00FE7D1F" w:rsidRDefault="00622BC8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E7D1F">
                                    <w:rPr>
                                      <w:rFonts w:ascii="Arial" w:hAnsi="Arial" w:cs="Arial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622BC8" w:rsidRPr="00FE7D1F" w:rsidRDefault="00622BC8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E7D1F">
                                    <w:rPr>
                                      <w:rFonts w:ascii="Arial" w:hAnsi="Arial" w:cs="Arial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622BC8" w:rsidRPr="00FE7D1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622BC8" w:rsidRPr="00FE7D1F" w:rsidRDefault="00622BC8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E7D1F">
                                    <w:rPr>
                                      <w:rFonts w:ascii="Arial" w:hAnsi="Arial" w:cs="Arial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622BC8" w:rsidRPr="00FE7D1F" w:rsidRDefault="00622BC8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E7D1F">
                                    <w:rPr>
                                      <w:rFonts w:ascii="Arial" w:hAnsi="Arial" w:cs="Arial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622BC8" w:rsidRPr="00FE7D1F" w:rsidRDefault="00622BC8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E7D1F">
                                    <w:rPr>
                                      <w:rFonts w:ascii="Arial" w:hAnsi="Arial" w:cs="Arial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622BC8" w:rsidRPr="00FE7D1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622BC8" w:rsidRPr="00FE7D1F" w:rsidRDefault="00622BC8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E7D1F">
                                    <w:rPr>
                                      <w:rFonts w:ascii="Arial" w:hAnsi="Arial" w:cs="Arial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622BC8" w:rsidRPr="00FE7D1F" w:rsidRDefault="00622BC8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E7D1F">
                                    <w:rPr>
                                      <w:rFonts w:ascii="Arial" w:hAnsi="Arial" w:cs="Arial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622BC8" w:rsidRPr="00FE7D1F" w:rsidRDefault="00622BC8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E7D1F">
                                    <w:rPr>
                                      <w:rFonts w:ascii="Arial" w:hAnsi="Arial" w:cs="Arial"/>
                                    </w:rPr>
                                    <w:t>36</w:t>
                                  </w:r>
                                </w:p>
                              </w:tc>
                            </w:tr>
                          </w:tbl>
                          <w:p w:rsidR="00622BC8" w:rsidRDefault="00622BC8" w:rsidP="00622BC8">
                            <w:pPr>
                              <w:pStyle w:val="ekvkreuzwortrtsel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" o:spid="_x0000_s1027" type="#_x0000_t202" style="position:absolute;left:0;text-align:left;margin-left:0;margin-top:-.05pt;width:128.95pt;height:12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" filled="f" stroked="f" strokeweight=".5pt">
                <v:textbox>
                  <w:txbxContent>
                    <w:tbl>
                      <w:tblPr>
                        <w:tblW w:w="221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7"/>
                        <w:gridCol w:w="737"/>
                        <w:gridCol w:w="737"/>
                      </w:tblGrid>
                      <w:tr w:rsidR="00622BC8" w:rsidRPr="00FE7D1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622BC8" w:rsidRPr="00FE7D1F" w:rsidRDefault="00622BC8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FE7D1F">
                              <w:rPr>
                                <w:rFonts w:ascii="Arial" w:hAnsi="Arial" w:cs="Arial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622BC8" w:rsidRPr="00FE7D1F" w:rsidRDefault="00622BC8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FE7D1F">
                              <w:rPr>
                                <w:rFonts w:ascii="Arial" w:hAnsi="Arial" w:cs="Arial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622BC8" w:rsidRPr="00FE7D1F" w:rsidRDefault="00622BC8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FE7D1F">
                              <w:rPr>
                                <w:rFonts w:ascii="Arial" w:hAnsi="Arial" w:cs="Arial"/>
                              </w:rPr>
                              <w:t>16</w:t>
                            </w:r>
                          </w:p>
                        </w:tc>
                      </w:tr>
                      <w:tr w:rsidR="00622BC8" w:rsidRPr="00FE7D1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622BC8" w:rsidRPr="00FE7D1F" w:rsidRDefault="00622BC8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FE7D1F">
                              <w:rPr>
                                <w:rFonts w:ascii="Arial" w:hAnsi="Arial" w:cs="Arial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622BC8" w:rsidRPr="00FE7D1F" w:rsidRDefault="00622BC8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FE7D1F">
                              <w:rPr>
                                <w:rFonts w:ascii="Arial" w:hAnsi="Arial" w:cs="Arial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622BC8" w:rsidRPr="00FE7D1F" w:rsidRDefault="00622BC8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FE7D1F">
                              <w:rPr>
                                <w:rFonts w:ascii="Arial" w:hAnsi="Arial" w:cs="Arial"/>
                              </w:rPr>
                              <w:t>26</w:t>
                            </w:r>
                          </w:p>
                        </w:tc>
                      </w:tr>
                      <w:tr w:rsidR="00622BC8" w:rsidRPr="00FE7D1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622BC8" w:rsidRPr="00FE7D1F" w:rsidRDefault="00622BC8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FE7D1F">
                              <w:rPr>
                                <w:rFonts w:ascii="Arial" w:hAnsi="Arial" w:cs="Arial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622BC8" w:rsidRPr="00FE7D1F" w:rsidRDefault="00622BC8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FE7D1F">
                              <w:rPr>
                                <w:rFonts w:ascii="Arial" w:hAnsi="Arial" w:cs="Arial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622BC8" w:rsidRPr="00FE7D1F" w:rsidRDefault="00622BC8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FE7D1F">
                              <w:rPr>
                                <w:rFonts w:ascii="Arial" w:hAnsi="Arial" w:cs="Arial"/>
                              </w:rPr>
                              <w:t>36</w:t>
                            </w:r>
                          </w:p>
                        </w:tc>
                      </w:tr>
                    </w:tbl>
                    <w:p w:rsidR="00622BC8" w:rsidRDefault="00622BC8" w:rsidP="00622BC8">
                      <w:pPr>
                        <w:pStyle w:val="ekvkreuzwortrtsel"/>
                      </w:pPr>
                    </w:p>
                  </w:txbxContent>
                </v:textbox>
              </v:shape>
            </w:pict>
          </mc:Fallback>
        </mc:AlternateContent>
      </w:r>
    </w:p>
    <w:p w:rsidR="00917C0F" w:rsidRPr="00917C0F" w:rsidRDefault="00917C0F" w:rsidP="00917C0F"/>
    <w:p w:rsidR="00917C0F" w:rsidRPr="00917C0F" w:rsidRDefault="00917C0F" w:rsidP="00917C0F"/>
    <w:p w:rsidR="00917C0F" w:rsidRPr="00917C0F" w:rsidRDefault="00917C0F" w:rsidP="00917C0F"/>
    <w:p w:rsidR="00917C0F" w:rsidRPr="00917C0F" w:rsidRDefault="00917C0F" w:rsidP="00917C0F"/>
    <w:p w:rsidR="00917C0F" w:rsidRPr="00917C0F" w:rsidRDefault="00917C0F" w:rsidP="00917C0F"/>
    <w:p w:rsidR="00917C0F" w:rsidRDefault="00917C0F" w:rsidP="00917C0F"/>
    <w:p w:rsidR="00FE7D1F" w:rsidRDefault="00FE7D1F" w:rsidP="00FE7D1F">
      <w:pPr>
        <w:pStyle w:val="ekvnummerierung"/>
        <w:framePr w:wrap="around"/>
      </w:pPr>
      <w:r>
        <w:t>1</w:t>
      </w:r>
    </w:p>
    <w:p w:rsidR="00FE7D1F" w:rsidRPr="00287B24" w:rsidRDefault="00FE7D1F" w:rsidP="00FE7D1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C0F" w:rsidRDefault="00917C0F" w:rsidP="00917C0F">
      <w:r>
        <w:t xml:space="preserve">Starte deine Entdeckungsreise, indem du viele Additionsaufgaben mit den Zahlen dieses Ausschnitts </w:t>
      </w:r>
      <w:r w:rsidR="007F6544">
        <w:t xml:space="preserve">bildest und sie löst </w:t>
      </w:r>
      <w:r>
        <w:t xml:space="preserve">. </w:t>
      </w:r>
    </w:p>
    <w:p w:rsidR="00917C0F" w:rsidRDefault="00917C0F" w:rsidP="00917C0F"/>
    <w:tbl>
      <w:tblPr>
        <w:tblW w:w="90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E7D1F" w:rsidRPr="00F35DB1" w:rsidTr="00FE7D1F">
        <w:trPr>
          <w:trHeight w:hRule="exact" w:val="283"/>
        </w:trPr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</w:tr>
      <w:tr w:rsidR="00FE7D1F" w:rsidRPr="00F35DB1" w:rsidTr="00FE7D1F">
        <w:trPr>
          <w:trHeight w:hRule="exact" w:val="283"/>
        </w:trPr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</w:tr>
      <w:tr w:rsidR="00FE7D1F" w:rsidRPr="00F35DB1" w:rsidTr="00FE7D1F">
        <w:trPr>
          <w:trHeight w:hRule="exact" w:val="283"/>
        </w:trPr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</w:tr>
      <w:tr w:rsidR="00FE7D1F" w:rsidRPr="00F35DB1" w:rsidTr="00FE7D1F">
        <w:trPr>
          <w:trHeight w:hRule="exact" w:val="283"/>
        </w:trPr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</w:tr>
      <w:tr w:rsidR="00FE7D1F" w:rsidRPr="00F35DB1" w:rsidTr="00FE7D1F">
        <w:trPr>
          <w:trHeight w:hRule="exact" w:val="283"/>
        </w:trPr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</w:tr>
      <w:tr w:rsidR="00FE7D1F" w:rsidRPr="00F35DB1" w:rsidTr="00FE7D1F">
        <w:trPr>
          <w:trHeight w:hRule="exact" w:val="283"/>
        </w:trPr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</w:tr>
      <w:tr w:rsidR="00FE7D1F" w:rsidRPr="00F35DB1" w:rsidTr="00FE7D1F">
        <w:trPr>
          <w:trHeight w:hRule="exact" w:val="283"/>
        </w:trPr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</w:tr>
      <w:tr w:rsidR="00FE7D1F" w:rsidRPr="00F35DB1" w:rsidTr="00FE7D1F">
        <w:trPr>
          <w:trHeight w:hRule="exact" w:val="283"/>
        </w:trPr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</w:tr>
      <w:tr w:rsidR="00FE7D1F" w:rsidRPr="00F35DB1" w:rsidTr="00FE7D1F">
        <w:trPr>
          <w:trHeight w:hRule="exact" w:val="283"/>
        </w:trPr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</w:tr>
      <w:tr w:rsidR="00FE7D1F" w:rsidRPr="00F35DB1" w:rsidTr="00FE7D1F">
        <w:trPr>
          <w:trHeight w:hRule="exact" w:val="283"/>
        </w:trPr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  <w:tc>
          <w:tcPr>
            <w:tcW w:w="283" w:type="dxa"/>
            <w:noWrap/>
            <w:vAlign w:val="center"/>
          </w:tcPr>
          <w:p w:rsidR="00FE7D1F" w:rsidRPr="00F35DB1" w:rsidRDefault="00FE7D1F" w:rsidP="00AC4074">
            <w:pPr>
              <w:pStyle w:val="ekvraster"/>
            </w:pPr>
          </w:p>
        </w:tc>
      </w:tr>
    </w:tbl>
    <w:p w:rsidR="00917C0F" w:rsidRDefault="00917C0F" w:rsidP="00917C0F"/>
    <w:p w:rsidR="00917C0F" w:rsidRDefault="00917C0F" w:rsidP="00917C0F"/>
    <w:p w:rsidR="00FE7D1F" w:rsidRDefault="00FE7D1F" w:rsidP="00FE7D1F">
      <w:pPr>
        <w:pStyle w:val="ekvnummerierung"/>
        <w:framePr w:wrap="around"/>
      </w:pPr>
      <w:r>
        <w:t>2</w:t>
      </w:r>
    </w:p>
    <w:p w:rsidR="00FE7D1F" w:rsidRPr="00287B24" w:rsidRDefault="00FE7D1F" w:rsidP="00FE7D1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442" w:rsidRDefault="00917C0F" w:rsidP="00917C0F">
      <w:r>
        <w:t>Kannst du Zusammenhänge zwischen deinen Aufgaben</w:t>
      </w:r>
      <w:r w:rsidR="006315B8">
        <w:t xml:space="preserve">, </w:t>
      </w:r>
      <w:r w:rsidR="007F6544">
        <w:t xml:space="preserve">den </w:t>
      </w:r>
      <w:r>
        <w:t>Ergebnissen</w:t>
      </w:r>
      <w:r w:rsidR="006315B8">
        <w:t xml:space="preserve"> und den Zahlen im Ausschnitt</w:t>
      </w:r>
      <w:r>
        <w:t xml:space="preserve"> entdecken?</w:t>
      </w:r>
      <w:r w:rsidR="007F6544">
        <w:t xml:space="preserve"> Erkläre.</w:t>
      </w:r>
    </w:p>
    <w:p w:rsidR="00917C0F" w:rsidRDefault="00917C0F" w:rsidP="00FE7D1F">
      <w:pPr>
        <w:pBdr>
          <w:between w:val="single" w:sz="4" w:space="1" w:color="auto"/>
        </w:pBdr>
      </w:pPr>
    </w:p>
    <w:p w:rsidR="00FE7D1F" w:rsidRDefault="00FE7D1F" w:rsidP="00FE7D1F">
      <w:pPr>
        <w:pBdr>
          <w:between w:val="single" w:sz="4" w:space="1" w:color="auto"/>
        </w:pBdr>
      </w:pPr>
    </w:p>
    <w:p w:rsidR="00FE7D1F" w:rsidRDefault="00FE7D1F" w:rsidP="00FE7D1F">
      <w:pPr>
        <w:pBdr>
          <w:between w:val="single" w:sz="4" w:space="1" w:color="auto"/>
        </w:pBdr>
      </w:pPr>
    </w:p>
    <w:p w:rsidR="00FE7D1F" w:rsidRDefault="00FE7D1F" w:rsidP="00FE7D1F">
      <w:pPr>
        <w:pBdr>
          <w:between w:val="single" w:sz="4" w:space="1" w:color="auto"/>
        </w:pBdr>
      </w:pPr>
    </w:p>
    <w:p w:rsidR="00FE7D1F" w:rsidRDefault="00FE7D1F" w:rsidP="00FE7D1F">
      <w:pPr>
        <w:pBdr>
          <w:between w:val="single" w:sz="4" w:space="1" w:color="auto"/>
        </w:pBdr>
      </w:pPr>
    </w:p>
    <w:p w:rsidR="00FE7D1F" w:rsidRDefault="00FE7D1F" w:rsidP="00FE7D1F">
      <w:pPr>
        <w:pBdr>
          <w:between w:val="single" w:sz="4" w:space="1" w:color="auto"/>
        </w:pBdr>
      </w:pPr>
    </w:p>
    <w:p w:rsidR="00FE7D1F" w:rsidRDefault="00FE7D1F" w:rsidP="00FE7D1F">
      <w:pPr>
        <w:pBdr>
          <w:between w:val="single" w:sz="4" w:space="1" w:color="auto"/>
        </w:pBdr>
      </w:pPr>
    </w:p>
    <w:p w:rsidR="00FE7D1F" w:rsidRDefault="00FE7D1F" w:rsidP="00FE7D1F">
      <w:pPr>
        <w:pBdr>
          <w:between w:val="single" w:sz="4" w:space="1" w:color="auto"/>
        </w:pBdr>
      </w:pPr>
    </w:p>
    <w:p w:rsidR="00FE7D1F" w:rsidRDefault="00FE7D1F" w:rsidP="00FE7D1F">
      <w:pPr>
        <w:pBdr>
          <w:between w:val="single" w:sz="4" w:space="1" w:color="auto"/>
        </w:pBdr>
      </w:pPr>
    </w:p>
    <w:p w:rsidR="00917C0F" w:rsidRPr="00917C0F" w:rsidRDefault="00917C0F" w:rsidP="00FE7D1F">
      <w:pPr>
        <w:pBdr>
          <w:between w:val="single" w:sz="4" w:space="1" w:color="auto"/>
        </w:pBdr>
      </w:pPr>
    </w:p>
    <w:sectPr w:rsidR="00917C0F" w:rsidRPr="00917C0F" w:rsidSect="00054A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D94" w:rsidRDefault="00AC6D94" w:rsidP="003C599D">
      <w:pPr>
        <w:spacing w:line="240" w:lineRule="auto"/>
      </w:pPr>
      <w:r>
        <w:separator/>
      </w:r>
    </w:p>
  </w:endnote>
  <w:endnote w:type="continuationSeparator" w:id="0">
    <w:p w:rsidR="00AC6D94" w:rsidRDefault="00AC6D9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D1F" w:rsidRDefault="00FE7D1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A6064E7" wp14:editId="2F0BA29F">
                <wp:extent cx="468000" cy="234000"/>
                <wp:effectExtent l="0" t="0" r="8255" b="0"/>
                <wp:docPr id="8" name="Graf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bookmarkStart w:id="1" w:name="_GoBack"/>
          <w:bookmarkEnd w:id="1"/>
          <w:r>
            <w:t xml:space="preserve">Textquellen: </w:t>
          </w:r>
          <w:r w:rsidR="00FE7D1F">
            <w:t>Maren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D1F" w:rsidRDefault="00FE7D1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D94" w:rsidRDefault="00AC6D94" w:rsidP="003C599D">
      <w:pPr>
        <w:spacing w:line="240" w:lineRule="auto"/>
      </w:pPr>
      <w:r>
        <w:separator/>
      </w:r>
    </w:p>
  </w:footnote>
  <w:footnote w:type="continuationSeparator" w:id="0">
    <w:p w:rsidR="00AC6D94" w:rsidRDefault="00AC6D9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D1F" w:rsidRDefault="00FE7D1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D1F" w:rsidRDefault="00FE7D1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D1F" w:rsidRDefault="00FE7D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7D96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6F63"/>
    <w:rsid w:val="00603AD5"/>
    <w:rsid w:val="006201CB"/>
    <w:rsid w:val="00622BC8"/>
    <w:rsid w:val="00622F6B"/>
    <w:rsid w:val="00627765"/>
    <w:rsid w:val="006315B8"/>
    <w:rsid w:val="006320A6"/>
    <w:rsid w:val="0064692C"/>
    <w:rsid w:val="00653F68"/>
    <w:rsid w:val="0065576E"/>
    <w:rsid w:val="00667477"/>
    <w:rsid w:val="006779E5"/>
    <w:rsid w:val="006802C4"/>
    <w:rsid w:val="0068429A"/>
    <w:rsid w:val="00685FDD"/>
    <w:rsid w:val="00693676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60BE"/>
    <w:rsid w:val="007E4DDC"/>
    <w:rsid w:val="007E5E71"/>
    <w:rsid w:val="007F6544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17C0F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6D94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BFE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E7D1F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2016-12-08T14:25:00Z</cp:lastPrinted>
  <dcterms:created xsi:type="dcterms:W3CDTF">2019-03-06T11:21:00Z</dcterms:created>
  <dcterms:modified xsi:type="dcterms:W3CDTF">2019-04-30T13:30:00Z</dcterms:modified>
</cp:coreProperties>
</file>