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C63E13">
            <w:pPr>
              <w:pStyle w:val="ekvkvnummer"/>
            </w:pPr>
            <w:r>
              <w:t xml:space="preserve">KV </w:t>
            </w:r>
            <w:r w:rsidR="003A5633">
              <w:t>2</w:t>
            </w:r>
            <w:r w:rsidR="00C63E13">
              <w:t>b</w:t>
            </w:r>
          </w:p>
        </w:tc>
      </w:tr>
      <w:tr w:rsidR="00BF17F2" w:rsidRPr="001B714B" w:rsidTr="00916E7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1B714B" w:rsidRDefault="00FB59FB" w:rsidP="006320A6">
            <w:pPr>
              <w:pStyle w:val="ekvue2arial"/>
              <w:rPr>
                <w:szCs w:val="35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1B714B" w:rsidRDefault="00916E7C" w:rsidP="00916E7C">
            <w:pPr>
              <w:rPr>
                <w:szCs w:val="35"/>
              </w:rPr>
            </w:pPr>
            <w:r w:rsidRPr="001B714B">
              <w:rPr>
                <w:b/>
                <w:sz w:val="35"/>
                <w:szCs w:val="35"/>
              </w:rPr>
              <w:t>Rund um die Mittelzahl</w:t>
            </w:r>
          </w:p>
        </w:tc>
      </w:tr>
    </w:tbl>
    <w:p w:rsidR="003A5633" w:rsidRDefault="003A5633" w:rsidP="00D60378">
      <w:bookmarkStart w:id="0" w:name="bmStart"/>
      <w:bookmarkEnd w:id="0"/>
    </w:p>
    <w:p w:rsidR="003A5633" w:rsidRDefault="003A5633" w:rsidP="003A5633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518795</wp:posOffset>
                </wp:positionV>
                <wp:extent cx="457200" cy="450850"/>
                <wp:effectExtent l="0" t="0" r="19050" b="254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0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3955EFE" id="Ellipse 5" o:spid="_x0000_s1026" style="position:absolute;margin-left:44.95pt;margin-top:40.85pt;width:36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" filled="f" strokecolor="black [3213]" strokeweight="1pt">
                <v:stroke joinstyle="miter"/>
              </v:oval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89B66" wp14:editId="43DE5D2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37590" cy="160147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590" cy="160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221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7"/>
                              <w:gridCol w:w="737"/>
                              <w:gridCol w:w="737"/>
                            </w:tblGrid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3A5633" w:rsidRPr="00C471DF" w:rsidTr="008A5442">
                              <w:trPr>
                                <w:trHeight w:hRule="exact" w:val="737"/>
                              </w:trPr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noWrap/>
                                  <w:vAlign w:val="center"/>
                                </w:tcPr>
                                <w:p w:rsidR="003A5633" w:rsidRPr="00C471DF" w:rsidRDefault="00C63E13" w:rsidP="008A5442">
                                  <w:pPr>
                                    <w:pStyle w:val="ekvkreuzwortrtsel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  <w:r w:rsidR="003A5633" w:rsidRPr="00C471DF">
                                    <w:rPr>
                                      <w:rFonts w:ascii="Arial" w:hAnsi="Arial" w:cs="Arial"/>
                                    </w:rPr>
                                    <w:t>46</w:t>
                                  </w:r>
                                </w:p>
                              </w:tc>
                            </w:tr>
                          </w:tbl>
                          <w:p w:rsidR="003A5633" w:rsidRDefault="003A5633" w:rsidP="003A5633">
                            <w:pPr>
                              <w:pStyle w:val="ekvkreuzwortrtse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-.05pt;width:128.95pt;height:12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" filled="f" stroked="f" strokeweight=".5pt">
                <v:textbox>
                  <w:txbxContent>
                    <w:tbl>
                      <w:tblPr>
                        <w:tblW w:w="221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7"/>
                        <w:gridCol w:w="737"/>
                        <w:gridCol w:w="737"/>
                      </w:tblGrid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26</w:t>
                            </w:r>
                          </w:p>
                        </w:tc>
                      </w:tr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36</w:t>
                            </w:r>
                          </w:p>
                        </w:tc>
                      </w:tr>
                      <w:tr w:rsidR="003A5633" w:rsidRPr="00C471DF" w:rsidTr="008A5442">
                        <w:trPr>
                          <w:trHeight w:hRule="exact" w:val="737"/>
                        </w:trPr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37" w:type="dxa"/>
                            <w:noWrap/>
                            <w:vAlign w:val="center"/>
                          </w:tcPr>
                          <w:p w:rsidR="003A5633" w:rsidRPr="00C471DF" w:rsidRDefault="00C63E13" w:rsidP="008A5442">
                            <w:pPr>
                              <w:pStyle w:val="ekvkreuzwortrtsel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3A5633" w:rsidRPr="00C471DF"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c>
                      </w:tr>
                    </w:tbl>
                    <w:p w:rsidR="003A5633" w:rsidRDefault="003A5633" w:rsidP="003A5633">
                      <w:pPr>
                        <w:pStyle w:val="ekvkreuzwortrtsel"/>
                      </w:pPr>
                    </w:p>
                  </w:txbxContent>
                </v:textbox>
              </v:shape>
            </w:pict>
          </mc:Fallback>
        </mc:AlternateContent>
      </w:r>
    </w:p>
    <w:p w:rsidR="003A5633" w:rsidRPr="003A5633" w:rsidRDefault="003A5633" w:rsidP="003A5633"/>
    <w:p w:rsidR="003A5633" w:rsidRPr="003A5633" w:rsidRDefault="003A5633" w:rsidP="003A5633">
      <w:bookmarkStart w:id="1" w:name="_GoBack"/>
      <w:bookmarkEnd w:id="1"/>
    </w:p>
    <w:p w:rsidR="003A5633" w:rsidRPr="003A5633" w:rsidRDefault="003A5633" w:rsidP="003A5633"/>
    <w:p w:rsidR="003A5633" w:rsidRPr="003A5633" w:rsidRDefault="003A5633" w:rsidP="003A5633"/>
    <w:p w:rsidR="003A5633" w:rsidRPr="003A5633" w:rsidRDefault="003A5633" w:rsidP="003A5633"/>
    <w:p w:rsidR="003A5633" w:rsidRDefault="003A5633" w:rsidP="003A5633"/>
    <w:p w:rsidR="00C471DF" w:rsidRDefault="00C471DF" w:rsidP="00C471DF">
      <w:pPr>
        <w:pStyle w:val="ekvnummerierung"/>
        <w:framePr w:wrap="around"/>
      </w:pPr>
      <w:r>
        <w:t>1</w:t>
      </w: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5A" w:rsidRDefault="003A5633" w:rsidP="00F0725A">
      <w:r>
        <w:t xml:space="preserve">Addiere jeweils die Zahlen, die </w:t>
      </w:r>
      <w:r w:rsidR="00F0725A">
        <w:t>…</w:t>
      </w:r>
    </w:p>
    <w:p w:rsidR="00F0725A" w:rsidRDefault="00F0725A" w:rsidP="00F0725A"/>
    <w:tbl>
      <w:tblPr>
        <w:tblpPr w:leftFromText="141" w:rightFromText="141" w:vertAnchor="text" w:horzAnchor="page" w:tblpX="7501" w:tblpY="144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63E13" w:rsidRPr="005A7A9E" w:rsidTr="00C63E13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C63E13" w:rsidRPr="005A7A9E" w:rsidTr="00C63E13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4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+</w:t>
            </w:r>
          </w:p>
        </w:tc>
        <w:tc>
          <w:tcPr>
            <w:tcW w:w="283" w:type="dxa"/>
            <w:vAlign w:val="center"/>
          </w:tcPr>
          <w:p w:rsidR="00C63E13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6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  <w:r w:rsidRPr="005A7A9E">
              <w:rPr>
                <w:sz w:val="24"/>
                <w:szCs w:val="24"/>
              </w:rPr>
              <w:t>=</w:t>
            </w: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C63E13" w:rsidRPr="005A7A9E" w:rsidTr="00C63E13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F0725A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8A5442" w:rsidRDefault="00C471DF" w:rsidP="00C471DF">
      <w:pPr>
        <w:pStyle w:val="Listenabsatz"/>
      </w:pPr>
      <w:r>
        <w:t xml:space="preserve">a) </w:t>
      </w:r>
      <w:r w:rsidR="003A5633">
        <w:t>rechts und links neben der Mittelzahl stehen.</w:t>
      </w:r>
    </w:p>
    <w:p w:rsidR="003A5633" w:rsidRDefault="003A5633" w:rsidP="003A5633"/>
    <w:tbl>
      <w:tblPr>
        <w:tblpPr w:leftFromText="141" w:rightFromText="141" w:vertAnchor="text" w:horzAnchor="page" w:tblpX="7521" w:tblpY="156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63E13" w:rsidRPr="005A7A9E" w:rsidTr="00DE582D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C63E13" w:rsidRPr="005A7A9E" w:rsidTr="00DE582D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C63E13" w:rsidRPr="005A7A9E" w:rsidTr="00DE582D">
        <w:trPr>
          <w:trHeight w:hRule="exact" w:val="283"/>
        </w:trPr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C63E13" w:rsidRPr="005A7A9E" w:rsidRDefault="00C63E13" w:rsidP="00C63E13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3A5633" w:rsidRDefault="0049143F" w:rsidP="00C471DF">
      <w:pPr>
        <w:pStyle w:val="Listenabsatz"/>
      </w:pPr>
      <w:r>
        <w:t xml:space="preserve">b) </w:t>
      </w:r>
      <w:r w:rsidR="00F0725A">
        <w:t>über und unter der Mittelzahl stehen.</w:t>
      </w:r>
    </w:p>
    <w:p w:rsidR="00193EBC" w:rsidRDefault="00193EBC" w:rsidP="00F0725A">
      <w:pPr>
        <w:pStyle w:val="Listenabsatz"/>
      </w:pPr>
    </w:p>
    <w:tbl>
      <w:tblPr>
        <w:tblpPr w:leftFromText="141" w:rightFromText="141" w:vertAnchor="text" w:horzAnchor="page" w:tblpX="7561" w:tblpY="136"/>
        <w:tblW w:w="3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9143F" w:rsidRPr="005A7A9E" w:rsidTr="0049143F">
        <w:trPr>
          <w:trHeight w:hRule="exact" w:val="283"/>
        </w:trPr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49143F" w:rsidRPr="005A7A9E" w:rsidTr="0049143F">
        <w:trPr>
          <w:trHeight w:hRule="exact" w:val="283"/>
        </w:trPr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  <w:tr w:rsidR="0049143F" w:rsidRPr="005A7A9E" w:rsidTr="0049143F">
        <w:trPr>
          <w:trHeight w:hRule="exact" w:val="283"/>
        </w:trPr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49143F" w:rsidRPr="005A7A9E" w:rsidRDefault="0049143F" w:rsidP="0049143F">
            <w:pPr>
              <w:pStyle w:val="ekvraster"/>
              <w:jc w:val="center"/>
              <w:rPr>
                <w:sz w:val="24"/>
                <w:szCs w:val="24"/>
              </w:rPr>
            </w:pPr>
          </w:p>
        </w:tc>
      </w:tr>
    </w:tbl>
    <w:p w:rsidR="006A3062" w:rsidRPr="00193EBC" w:rsidRDefault="0049143F" w:rsidP="00C471DF">
      <w:pPr>
        <w:pStyle w:val="Listenabsatz"/>
      </w:pPr>
      <w:r>
        <w:t xml:space="preserve">c) </w:t>
      </w:r>
      <w:r w:rsidR="006A3062">
        <w:t xml:space="preserve">diagonal über und unter der Mittelzahl stehen. </w:t>
      </w:r>
    </w:p>
    <w:p w:rsidR="00F0725A" w:rsidRDefault="00F0725A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2</w:t>
      </w:r>
    </w:p>
    <w:p w:rsidR="006A3062" w:rsidRDefault="006A3062" w:rsidP="00C471DF">
      <w:pPr>
        <w:pStyle w:val="Listenabsatz"/>
        <w:tabs>
          <w:tab w:val="clear" w:pos="595"/>
        </w:tabs>
        <w:ind w:left="0"/>
      </w:pPr>
      <w:r>
        <w:t>Was fällt dir auf?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6A3062"/>
    <w:p w:rsidR="00C471DF" w:rsidRDefault="00C471DF" w:rsidP="00C471DF">
      <w:pPr>
        <w:pStyle w:val="Listenabsatz"/>
      </w:pPr>
    </w:p>
    <w:p w:rsidR="00C471DF" w:rsidRPr="00287B24" w:rsidRDefault="00C471DF" w:rsidP="00C471D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1DF" w:rsidRDefault="00C471DF" w:rsidP="00C471DF">
      <w:pPr>
        <w:pStyle w:val="ekvnummerierung"/>
        <w:framePr w:wrap="around"/>
      </w:pPr>
      <w:r>
        <w:t>3</w:t>
      </w:r>
    </w:p>
    <w:p w:rsidR="006A3062" w:rsidRDefault="00B37779" w:rsidP="00C471DF">
      <w:pPr>
        <w:pStyle w:val="Listenabsatz"/>
        <w:tabs>
          <w:tab w:val="clear" w:pos="595"/>
        </w:tabs>
        <w:ind w:left="0"/>
      </w:pPr>
      <w:r>
        <w:t xml:space="preserve">Warum ist das so? </w:t>
      </w:r>
      <w:r w:rsidR="006A3062">
        <w:t>Begründe deine Entdeckungen.</w:t>
      </w: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6A3062" w:rsidRDefault="006A3062" w:rsidP="00C471DF">
      <w:pPr>
        <w:pBdr>
          <w:bottom w:val="single" w:sz="4" w:space="1" w:color="auto"/>
          <w:between w:val="single" w:sz="4" w:space="1" w:color="auto"/>
        </w:pBdr>
      </w:pPr>
    </w:p>
    <w:p w:rsidR="00C471DF" w:rsidRDefault="00C471DF" w:rsidP="006A3062"/>
    <w:p w:rsidR="006A3062" w:rsidRPr="00193EBC" w:rsidRDefault="006A3062" w:rsidP="006A3062">
      <w:r>
        <w:t xml:space="preserve">TIPP: </w:t>
      </w:r>
      <w:r w:rsidR="003E37FD">
        <w:t xml:space="preserve">Wie hängen </w:t>
      </w:r>
      <w:r>
        <w:t xml:space="preserve">die Ergebnisse und die Mittelzahl </w:t>
      </w:r>
      <w:r w:rsidR="003E37FD">
        <w:t>zusammen?</w:t>
      </w:r>
      <w:r>
        <w:t xml:space="preserve"> </w:t>
      </w:r>
    </w:p>
    <w:sectPr w:rsidR="006A3062" w:rsidRPr="00193EBC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940" w:rsidRDefault="00F47940" w:rsidP="003C599D">
      <w:pPr>
        <w:spacing w:line="240" w:lineRule="auto"/>
      </w:pPr>
      <w:r>
        <w:separator/>
      </w:r>
    </w:p>
  </w:endnote>
  <w:endnote w:type="continuationSeparator" w:id="0">
    <w:p w:rsidR="00F47940" w:rsidRDefault="00F4794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F9589D3" wp14:editId="16D534CD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C471DF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940" w:rsidRDefault="00F47940" w:rsidP="003C599D">
      <w:pPr>
        <w:spacing w:line="240" w:lineRule="auto"/>
      </w:pPr>
      <w:r>
        <w:separator/>
      </w:r>
    </w:p>
  </w:footnote>
  <w:footnote w:type="continuationSeparator" w:id="0">
    <w:p w:rsidR="00F47940" w:rsidRDefault="00F47940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3170E"/>
    <w:multiLevelType w:val="hybridMultilevel"/>
    <w:tmpl w:val="3C7018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1255B"/>
    <w:multiLevelType w:val="hybridMultilevel"/>
    <w:tmpl w:val="04545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3EBC"/>
    <w:rsid w:val="001A4E8B"/>
    <w:rsid w:val="001A5BD5"/>
    <w:rsid w:val="001B1266"/>
    <w:rsid w:val="001B714B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05F08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633"/>
    <w:rsid w:val="003A5B0C"/>
    <w:rsid w:val="003B37E7"/>
    <w:rsid w:val="003C39DC"/>
    <w:rsid w:val="003C599D"/>
    <w:rsid w:val="003D03ED"/>
    <w:rsid w:val="003D70F5"/>
    <w:rsid w:val="003E21AC"/>
    <w:rsid w:val="003E37FD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143F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33CBD"/>
    <w:rsid w:val="0064692C"/>
    <w:rsid w:val="00653F68"/>
    <w:rsid w:val="0065576E"/>
    <w:rsid w:val="006779E5"/>
    <w:rsid w:val="006802C4"/>
    <w:rsid w:val="0068429A"/>
    <w:rsid w:val="00685FDD"/>
    <w:rsid w:val="00693676"/>
    <w:rsid w:val="006A3062"/>
    <w:rsid w:val="006A6498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6E7C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779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71DF"/>
    <w:rsid w:val="00C504F8"/>
    <w:rsid w:val="00C52A99"/>
    <w:rsid w:val="00C61654"/>
    <w:rsid w:val="00C63E13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E2A4C"/>
    <w:rsid w:val="00EF6029"/>
    <w:rsid w:val="00F0725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7940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styleId="Listenabsatz">
    <w:name w:val="List Paragraph"/>
    <w:basedOn w:val="Standard"/>
    <w:uiPriority w:val="9"/>
    <w:qFormat/>
    <w:rsid w:val="003A5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2019-04-30T13:35:00Z</dcterms:created>
  <dcterms:modified xsi:type="dcterms:W3CDTF">2019-05-02T07:36:00Z</dcterms:modified>
</cp:coreProperties>
</file>