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2065C">
            <w:pPr>
              <w:pStyle w:val="ekvkvnummer"/>
            </w:pPr>
            <w:r>
              <w:t xml:space="preserve">KV </w:t>
            </w:r>
            <w:r w:rsidR="00DD5A45">
              <w:t>3</w:t>
            </w:r>
            <w:r w:rsidR="0002065C">
              <w:t>b</w:t>
            </w:r>
          </w:p>
        </w:tc>
      </w:tr>
      <w:tr w:rsidR="00BF17F2" w:rsidRPr="001B714B" w:rsidTr="00B910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1B714B" w:rsidRDefault="00FB59FB" w:rsidP="006320A6">
            <w:pPr>
              <w:pStyle w:val="ekvue2arial"/>
              <w:rPr>
                <w:szCs w:val="35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1B714B" w:rsidRDefault="00B910DA" w:rsidP="00B910DA">
            <w:pPr>
              <w:rPr>
                <w:szCs w:val="35"/>
              </w:rPr>
            </w:pPr>
            <w:r>
              <w:rPr>
                <w:b/>
                <w:sz w:val="35"/>
                <w:szCs w:val="35"/>
              </w:rPr>
              <w:t>Kreuz und quer zur</w:t>
            </w:r>
            <w:r w:rsidRPr="001B714B">
              <w:rPr>
                <w:b/>
                <w:sz w:val="35"/>
                <w:szCs w:val="35"/>
              </w:rPr>
              <w:t xml:space="preserve"> Mittelzahl</w:t>
            </w:r>
          </w:p>
        </w:tc>
      </w:tr>
    </w:tbl>
    <w:p w:rsidR="003A5633" w:rsidRDefault="003A5633" w:rsidP="00D60378">
      <w:bookmarkStart w:id="0" w:name="bmStart"/>
      <w:bookmarkEnd w:id="0"/>
    </w:p>
    <w:p w:rsidR="003A5633" w:rsidRDefault="003A5633" w:rsidP="003A563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89B66" wp14:editId="43DE5D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AA5A54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319</w:t>
                                  </w:r>
                                </w:p>
                              </w:tc>
                            </w:tr>
                            <w:tr w:rsidR="00AA5A54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329</w:t>
                                  </w:r>
                                </w:p>
                              </w:tc>
                            </w:tr>
                            <w:tr w:rsidR="00AA5A54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AA5A54" w:rsidRPr="00AA5A54" w:rsidRDefault="00AA5A54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A5A54">
                                    <w:rPr>
                                      <w:rFonts w:ascii="Arial" w:hAnsi="Arial" w:cs="Arial"/>
                                    </w:rPr>
                                    <w:t>339</w:t>
                                  </w:r>
                                </w:p>
                              </w:tc>
                            </w:tr>
                          </w:tbl>
                          <w:p w:rsidR="003A5633" w:rsidRDefault="003A5633" w:rsidP="003A5633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4QgAIAAGM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AA5A54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318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319</w:t>
                            </w:r>
                          </w:p>
                        </w:tc>
                      </w:tr>
                      <w:tr w:rsidR="00AA5A54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329</w:t>
                            </w:r>
                          </w:p>
                        </w:tc>
                      </w:tr>
                      <w:tr w:rsidR="00AA5A54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AA5A54" w:rsidRPr="00AA5A54" w:rsidRDefault="00AA5A54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A5A54">
                              <w:rPr>
                                <w:rFonts w:ascii="Arial" w:hAnsi="Arial" w:cs="Arial"/>
                              </w:rPr>
                              <w:t>339</w:t>
                            </w:r>
                          </w:p>
                        </w:tc>
                      </w:tr>
                    </w:tbl>
                    <w:p w:rsidR="003A5633" w:rsidRDefault="003A5633" w:rsidP="003A5633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Default="003A5633" w:rsidP="003A5633"/>
    <w:p w:rsidR="00C471DF" w:rsidRDefault="00C471DF" w:rsidP="00C471DF">
      <w:pPr>
        <w:pStyle w:val="ekvnummerierung"/>
        <w:framePr w:wrap="around"/>
      </w:pPr>
      <w:r>
        <w:t>1</w:t>
      </w: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5A" w:rsidRDefault="003A5633" w:rsidP="00F0725A">
      <w:r>
        <w:t>Addiere jeweils die</w:t>
      </w:r>
      <w:r w:rsidR="00DD5A45">
        <w:t xml:space="preserve"> drei</w:t>
      </w:r>
      <w:r>
        <w:t xml:space="preserve"> Zahlen </w:t>
      </w:r>
      <w:r w:rsidR="00F0725A">
        <w:t>…</w:t>
      </w:r>
    </w:p>
    <w:p w:rsidR="00F0725A" w:rsidRDefault="00F0725A" w:rsidP="00F0725A"/>
    <w:tbl>
      <w:tblPr>
        <w:tblpPr w:leftFromText="141" w:rightFromText="141" w:vertAnchor="text" w:horzAnchor="page" w:tblpX="7501" w:tblpY="-53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90"/>
        <w:gridCol w:w="276"/>
        <w:gridCol w:w="283"/>
        <w:gridCol w:w="283"/>
        <w:gridCol w:w="283"/>
        <w:gridCol w:w="283"/>
        <w:gridCol w:w="283"/>
        <w:gridCol w:w="283"/>
      </w:tblGrid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AA5A54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  <w:noWrap/>
            <w:vAlign w:val="center"/>
          </w:tcPr>
          <w:p w:rsidR="00DD5A45" w:rsidRPr="005A7A9E" w:rsidRDefault="00AA5A54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+</w:t>
            </w:r>
          </w:p>
        </w:tc>
        <w:tc>
          <w:tcPr>
            <w:tcW w:w="276" w:type="dxa"/>
            <w:vAlign w:val="center"/>
          </w:tcPr>
          <w:p w:rsidR="00DD5A45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C471DF" w:rsidP="00DD5A45">
      <w:pPr>
        <w:pStyle w:val="Listenabsatz"/>
      </w:pPr>
      <w:r>
        <w:t xml:space="preserve">a) </w:t>
      </w:r>
      <w:r w:rsidR="00DD5A45">
        <w:t xml:space="preserve">…in der Diagonalen von links </w:t>
      </w:r>
    </w:p>
    <w:p w:rsidR="008A5442" w:rsidRDefault="00DD5A45" w:rsidP="00DD5A45">
      <w:pPr>
        <w:pStyle w:val="Listenabsatz"/>
      </w:pPr>
      <w:r>
        <w:t xml:space="preserve">    oben nach rechts unten.</w:t>
      </w:r>
    </w:p>
    <w:p w:rsidR="003A5633" w:rsidRDefault="003A5633" w:rsidP="003A5633"/>
    <w:tbl>
      <w:tblPr>
        <w:tblpPr w:leftFromText="141" w:rightFromText="141" w:vertAnchor="text" w:horzAnchor="page" w:tblpX="7471" w:tblpY="-25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DD5A45" w:rsidP="00DD5A45">
      <w:pPr>
        <w:pStyle w:val="Listenabsatz"/>
      </w:pPr>
      <w:r>
        <w:t xml:space="preserve">b) …in der Diagonalen von rechts   </w:t>
      </w:r>
    </w:p>
    <w:p w:rsidR="003A5633" w:rsidRDefault="00DD5A45" w:rsidP="00DD5A45">
      <w:pPr>
        <w:pStyle w:val="Listenabsatz"/>
      </w:pPr>
      <w:r>
        <w:t xml:space="preserve">    oben nach links unten.</w:t>
      </w:r>
    </w:p>
    <w:tbl>
      <w:tblPr>
        <w:tblpPr w:leftFromText="141" w:rightFromText="141" w:vertAnchor="text" w:horzAnchor="page" w:tblpX="7471" w:tblpY="459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B910DA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B910DA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B910DA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B910D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193EBC" w:rsidRDefault="00193EBC" w:rsidP="00F0725A">
      <w:pPr>
        <w:pStyle w:val="Listenabsatz"/>
      </w:pPr>
    </w:p>
    <w:p w:rsidR="00DD5A45" w:rsidRDefault="00DD5A45" w:rsidP="00DD5A45">
      <w:pPr>
        <w:pStyle w:val="Listenabsatz"/>
      </w:pPr>
      <w:r>
        <w:t>c) …in der mittleren Zeile.</w:t>
      </w:r>
    </w:p>
    <w:p w:rsidR="00DD5A45" w:rsidRDefault="00DD5A45" w:rsidP="00DD5A45">
      <w:pPr>
        <w:pStyle w:val="Listenabsatz"/>
      </w:pPr>
    </w:p>
    <w:p w:rsidR="00B910DA" w:rsidRDefault="00B910DA" w:rsidP="00DD5A45">
      <w:pPr>
        <w:pStyle w:val="Listenabsatz"/>
      </w:pPr>
    </w:p>
    <w:tbl>
      <w:tblPr>
        <w:tblpPr w:leftFromText="141" w:rightFromText="141" w:vertAnchor="text" w:horzAnchor="page" w:tblpX="7441" w:tblpY="97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DD5A45" w:rsidP="00DD5A45">
      <w:pPr>
        <w:pStyle w:val="Listenabsatz"/>
      </w:pPr>
      <w:r>
        <w:t>d) …in der mittleren Spalte.</w:t>
      </w:r>
    </w:p>
    <w:p w:rsidR="006A3062" w:rsidRPr="00193EBC" w:rsidRDefault="006A3062" w:rsidP="00C471DF">
      <w:pPr>
        <w:pStyle w:val="Listenabsatz"/>
      </w:pPr>
      <w:r>
        <w:t xml:space="preserve"> </w:t>
      </w:r>
    </w:p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2</w:t>
      </w:r>
    </w:p>
    <w:p w:rsidR="006A3062" w:rsidRDefault="006A3062" w:rsidP="00C471DF">
      <w:pPr>
        <w:pStyle w:val="Listenabsatz"/>
        <w:tabs>
          <w:tab w:val="clear" w:pos="595"/>
        </w:tabs>
        <w:ind w:left="0"/>
      </w:pPr>
      <w:r>
        <w:t>Was fällt dir auf?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  <w:bookmarkStart w:id="1" w:name="_GoBack"/>
      <w:bookmarkEnd w:id="1"/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3</w:t>
      </w:r>
    </w:p>
    <w:p w:rsidR="006A3062" w:rsidRDefault="00B37779" w:rsidP="00C471DF">
      <w:pPr>
        <w:pStyle w:val="Listenabsatz"/>
        <w:tabs>
          <w:tab w:val="clear" w:pos="595"/>
        </w:tabs>
        <w:ind w:left="0"/>
      </w:pPr>
      <w:r>
        <w:t xml:space="preserve">Warum ist das so? </w:t>
      </w:r>
      <w:r w:rsidR="006A3062">
        <w:t>Begründe deine Entdeckungen.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Pr="00193EBC" w:rsidRDefault="006A3062" w:rsidP="006A3062">
      <w:r>
        <w:t xml:space="preserve">TIPP: </w:t>
      </w:r>
      <w:r w:rsidR="003E37FD">
        <w:t xml:space="preserve">Wie hängen </w:t>
      </w:r>
      <w:r>
        <w:t xml:space="preserve">die Ergebnisse und die Mittelzahl </w:t>
      </w:r>
      <w:r w:rsidR="003E37FD">
        <w:t>zusammen?</w:t>
      </w:r>
      <w:r>
        <w:t xml:space="preserve"> </w:t>
      </w:r>
    </w:p>
    <w:sectPr w:rsidR="006A3062" w:rsidRPr="00193EB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40" w:rsidRDefault="00F47940" w:rsidP="003C599D">
      <w:pPr>
        <w:spacing w:line="240" w:lineRule="auto"/>
      </w:pPr>
      <w:r>
        <w:separator/>
      </w:r>
    </w:p>
  </w:endnote>
  <w:endnote w:type="continuationSeparator" w:id="0">
    <w:p w:rsidR="00F47940" w:rsidRDefault="00F479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F9589D3" wp14:editId="16D534C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C471D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40" w:rsidRDefault="00F47940" w:rsidP="003C599D">
      <w:pPr>
        <w:spacing w:line="240" w:lineRule="auto"/>
      </w:pPr>
      <w:r>
        <w:separator/>
      </w:r>
    </w:p>
  </w:footnote>
  <w:footnote w:type="continuationSeparator" w:id="0">
    <w:p w:rsidR="00F47940" w:rsidRDefault="00F4794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70E"/>
    <w:multiLevelType w:val="hybridMultilevel"/>
    <w:tmpl w:val="3C7018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1255B"/>
    <w:multiLevelType w:val="hybridMultilevel"/>
    <w:tmpl w:val="04545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2065C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3EBC"/>
    <w:rsid w:val="001A4E8B"/>
    <w:rsid w:val="001A5BD5"/>
    <w:rsid w:val="001B1266"/>
    <w:rsid w:val="001B714B"/>
    <w:rsid w:val="001C3792"/>
    <w:rsid w:val="001D2674"/>
    <w:rsid w:val="001D39FD"/>
    <w:rsid w:val="001E485B"/>
    <w:rsid w:val="001F1E3D"/>
    <w:rsid w:val="001F53F1"/>
    <w:rsid w:val="0020055A"/>
    <w:rsid w:val="00201AA1"/>
    <w:rsid w:val="00201C62"/>
    <w:rsid w:val="00202CC0"/>
    <w:rsid w:val="00205239"/>
    <w:rsid w:val="00205F08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633"/>
    <w:rsid w:val="003A5B0C"/>
    <w:rsid w:val="003B37E7"/>
    <w:rsid w:val="003C39DC"/>
    <w:rsid w:val="003C599D"/>
    <w:rsid w:val="003D03ED"/>
    <w:rsid w:val="003D70F5"/>
    <w:rsid w:val="003E21AC"/>
    <w:rsid w:val="003E37FD"/>
    <w:rsid w:val="003E6330"/>
    <w:rsid w:val="003F2BFD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33CBD"/>
    <w:rsid w:val="0064692C"/>
    <w:rsid w:val="00653F68"/>
    <w:rsid w:val="0065576E"/>
    <w:rsid w:val="006779E5"/>
    <w:rsid w:val="006802C4"/>
    <w:rsid w:val="0068429A"/>
    <w:rsid w:val="00685FDD"/>
    <w:rsid w:val="00693676"/>
    <w:rsid w:val="006A3062"/>
    <w:rsid w:val="006A6498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4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779"/>
    <w:rsid w:val="00B37E68"/>
    <w:rsid w:val="00B468CC"/>
    <w:rsid w:val="00B54655"/>
    <w:rsid w:val="00B6045F"/>
    <w:rsid w:val="00B7242A"/>
    <w:rsid w:val="00B82B4E"/>
    <w:rsid w:val="00B8420E"/>
    <w:rsid w:val="00B90CE1"/>
    <w:rsid w:val="00B910DA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DF"/>
    <w:rsid w:val="00C504F8"/>
    <w:rsid w:val="00C52A99"/>
    <w:rsid w:val="00C61654"/>
    <w:rsid w:val="00C63E13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D5A45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2A4C"/>
    <w:rsid w:val="00EF6029"/>
    <w:rsid w:val="00F0725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7940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2019-04-30T13:43:00Z</dcterms:created>
  <dcterms:modified xsi:type="dcterms:W3CDTF">2019-05-02T07:38:00Z</dcterms:modified>
</cp:coreProperties>
</file>