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275164" w:rsidP="00362B02">
            <w:pPr>
              <w:pageBreakBefore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 </w:t>
            </w: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4602A9">
            <w:pPr>
              <w:pStyle w:val="ekvkolumnentitel"/>
              <w:tabs>
                <w:tab w:val="clear" w:pos="340"/>
                <w:tab w:val="clear" w:pos="595"/>
                <w:tab w:val="clear" w:pos="851"/>
                <w:tab w:val="left" w:pos="6144"/>
              </w:tabs>
            </w:pPr>
          </w:p>
        </w:tc>
      </w:tr>
    </w:tbl>
    <w:p w:rsidR="005440B3" w:rsidRPr="00BF17F2" w:rsidRDefault="005440B3" w:rsidP="005440B3">
      <w:pPr>
        <w:pStyle w:val="ekvkolumnentitel"/>
        <w:tabs>
          <w:tab w:val="clear" w:pos="340"/>
          <w:tab w:val="clear" w:pos="595"/>
          <w:tab w:val="clear" w:pos="851"/>
          <w:tab w:val="left" w:pos="6144"/>
        </w:tabs>
      </w:pPr>
      <w:bookmarkStart w:id="0" w:name="bmStart"/>
      <w:bookmarkEnd w:id="0"/>
      <w:r w:rsidRPr="004602A9">
        <w:rPr>
          <w:rStyle w:val="ekvfett"/>
          <w:sz w:val="35"/>
          <w:szCs w:val="35"/>
        </w:rPr>
        <w:t>Lernzielkontrolle 1A</w:t>
      </w:r>
      <w:r>
        <w:t xml:space="preserve">  </w:t>
      </w:r>
      <w:r w:rsidRPr="004602A9">
        <w:t xml:space="preserve">Seite 1 </w:t>
      </w:r>
      <w:r>
        <w:tab/>
      </w:r>
      <w:r w:rsidRPr="004602A9">
        <w:t>erreichte Punktzahl</w:t>
      </w:r>
      <w:r>
        <w:t xml:space="preserve">:  </w:t>
      </w:r>
      <w:r w:rsidRPr="004602A9">
        <w:rPr>
          <w:u w:val="single"/>
        </w:rPr>
        <w:t xml:space="preserve">              </w:t>
      </w:r>
    </w:p>
    <w:p w:rsidR="008E2194" w:rsidRDefault="00E74187" w:rsidP="00D60378">
      <w:r>
        <w:rPr>
          <w:lang w:eastAsia="de-DE"/>
        </w:rPr>
        <w:drawing>
          <wp:anchor distT="0" distB="0" distL="114300" distR="114300" simplePos="0" relativeHeight="251890688" behindDoc="0" locked="0" layoutInCell="1" allowOverlap="1" wp14:anchorId="679C3BD8">
            <wp:simplePos x="0" y="0"/>
            <wp:positionH relativeFrom="column">
              <wp:posOffset>-630555</wp:posOffset>
            </wp:positionH>
            <wp:positionV relativeFrom="paragraph">
              <wp:posOffset>228600</wp:posOffset>
            </wp:positionV>
            <wp:extent cx="288290" cy="288290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187" w:rsidRDefault="00E74187" w:rsidP="00E74187">
      <w:pPr>
        <w:pStyle w:val="ekvnummerierung"/>
        <w:framePr w:wrap="around" w:y="13"/>
      </w:pPr>
      <w:r>
        <w:t>1</w:t>
      </w:r>
    </w:p>
    <w:p w:rsidR="00E74187" w:rsidRDefault="00E74187" w:rsidP="00D60378">
      <w:r>
        <w:t>Wo sind weniger?</w:t>
      </w:r>
    </w:p>
    <w:p w:rsidR="005440B3" w:rsidRPr="00287B24" w:rsidRDefault="005440B3" w:rsidP="005440B3">
      <w:pPr>
        <w:pStyle w:val="ekvpicto"/>
        <w:framePr w:wrap="around"/>
      </w:pPr>
    </w:p>
    <w:tbl>
      <w:tblPr>
        <w:tblW w:w="935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9"/>
        <w:gridCol w:w="4679"/>
      </w:tblGrid>
      <w:tr w:rsidR="005440B3" w:rsidRPr="00D867E9" w:rsidTr="005440B3">
        <w:trPr>
          <w:trHeight w:val="397"/>
        </w:trPr>
        <w:tc>
          <w:tcPr>
            <w:tcW w:w="4679" w:type="dxa"/>
            <w:vAlign w:val="center"/>
          </w:tcPr>
          <w:p w:rsidR="005440B3" w:rsidRPr="00D867E9" w:rsidRDefault="00864C89" w:rsidP="00616225">
            <w:pPr>
              <w:pStyle w:val="ekvAufgabe"/>
              <w:jc w:val="center"/>
              <w:rPr>
                <w:sz w:val="16"/>
                <w:szCs w:val="16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" o:spid="_x0000_s1026" type="#_x0000_t75" style="position:absolute;left:0;text-align:left;margin-left:35.25pt;margin-top:41.55pt;width:20.15pt;height:17.7pt;z-index:251816960;visibility:visible;mso-wrap-style:square;mso-position-horizontal-relative:text;mso-position-vertical-relative:text" o:bullet="t">
                  <v:imagedata r:id="rId7" o:title="S676280506_LZK1A_01" cropbottom="50767f" cropleft="22204f" cropright="40077f"/>
                </v:shape>
              </w:pict>
            </w:r>
            <w:r w:rsidR="005440B3">
              <w:drawing>
                <wp:inline distT="0" distB="0" distL="0" distR="0" wp14:anchorId="34D36700" wp14:editId="2D23455D">
                  <wp:extent cx="1558800" cy="979200"/>
                  <wp:effectExtent l="0" t="0" r="3810" b="0"/>
                  <wp:docPr id="7" name="Grafik 7" descr="D:\Klett_MiniMax\280637_Materialband\280637_Materialband\ABBILDUNGEN\S676280506_LZK1A_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68" r="35215"/>
                          <a:stretch/>
                        </pic:blipFill>
                        <pic:spPr bwMode="auto">
                          <a:xfrm>
                            <a:off x="0" y="0"/>
                            <a:ext cx="1558800" cy="97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vAlign w:val="center"/>
          </w:tcPr>
          <w:p w:rsidR="005440B3" w:rsidRPr="00D867E9" w:rsidRDefault="005440B3" w:rsidP="00616225">
            <w:pPr>
              <w:pStyle w:val="ekvAufgabe"/>
              <w:jc w:val="center"/>
              <w:rPr>
                <w:sz w:val="16"/>
                <w:szCs w:val="16"/>
              </w:rPr>
            </w:pPr>
            <w:r>
              <w:drawing>
                <wp:anchor distT="0" distB="0" distL="114300" distR="114300" simplePos="0" relativeHeight="251817984" behindDoc="0" locked="0" layoutInCell="1" allowOverlap="1" wp14:anchorId="25C4CD77">
                  <wp:simplePos x="0" y="0"/>
                  <wp:positionH relativeFrom="column">
                    <wp:posOffset>2382520</wp:posOffset>
                  </wp:positionH>
                  <wp:positionV relativeFrom="paragraph">
                    <wp:posOffset>452755</wp:posOffset>
                  </wp:positionV>
                  <wp:extent cx="323850" cy="449580"/>
                  <wp:effectExtent l="0" t="0" r="0" b="7620"/>
                  <wp:wrapNone/>
                  <wp:docPr id="11" name="Grafik 11" descr="D:\Klett_MiniMax\280637_Materialband\280637_Materialband\ABBILDUNGEN\S676280506_LZK1A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" t="-1325" r="93201" b="55273"/>
                          <a:stretch/>
                        </pic:blipFill>
                        <pic:spPr bwMode="auto">
                          <a:xfrm>
                            <a:off x="0" y="0"/>
                            <a:ext cx="323850" cy="44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inline distT="0" distB="0" distL="0" distR="0" wp14:anchorId="2A8B001F" wp14:editId="31907284">
                  <wp:extent cx="1562400" cy="979200"/>
                  <wp:effectExtent l="0" t="0" r="0" b="0"/>
                  <wp:docPr id="8" name="Grafik 8" descr="D:\Klett_MiniMax\280637_Materialband\280637_Materialband\ABBILDUNGEN\S676280506_LZK1A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" t="-1325" r="68698" b="1325"/>
                          <a:stretch/>
                        </pic:blipFill>
                        <pic:spPr bwMode="auto">
                          <a:xfrm>
                            <a:off x="0" y="0"/>
                            <a:ext cx="1562400" cy="97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40B3" w:rsidRDefault="005440B3" w:rsidP="00344E57">
      <w:pPr>
        <w:pStyle w:val="ekvgrundtexthalbe"/>
      </w:pPr>
    </w:p>
    <w:tbl>
      <w:tblPr>
        <w:tblW w:w="935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2"/>
        <w:gridCol w:w="493"/>
        <w:gridCol w:w="492"/>
        <w:gridCol w:w="493"/>
        <w:gridCol w:w="492"/>
        <w:gridCol w:w="493"/>
        <w:gridCol w:w="492"/>
        <w:gridCol w:w="493"/>
        <w:gridCol w:w="492"/>
        <w:gridCol w:w="493"/>
        <w:gridCol w:w="492"/>
        <w:gridCol w:w="493"/>
        <w:gridCol w:w="492"/>
        <w:gridCol w:w="493"/>
        <w:gridCol w:w="492"/>
        <w:gridCol w:w="493"/>
        <w:gridCol w:w="492"/>
        <w:gridCol w:w="493"/>
        <w:gridCol w:w="493"/>
      </w:tblGrid>
      <w:tr w:rsidR="001C36DE" w:rsidRPr="006C3673" w:rsidTr="005440B3">
        <w:trPr>
          <w:trHeight w:val="454"/>
        </w:trPr>
        <w:tc>
          <w:tcPr>
            <w:tcW w:w="492" w:type="dxa"/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2" w:type="dxa"/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2" w:type="dxa"/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3" w:type="dxa"/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2" w:type="dxa"/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2" w:type="dxa"/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  <w:tc>
          <w:tcPr>
            <w:tcW w:w="493" w:type="dxa"/>
            <w:vAlign w:val="center"/>
          </w:tcPr>
          <w:p w:rsidR="001C36DE" w:rsidRPr="006C3673" w:rsidRDefault="001C36DE" w:rsidP="005440B3">
            <w:pPr>
              <w:pStyle w:val="ekvAufgabe"/>
              <w:jc w:val="center"/>
            </w:pPr>
          </w:p>
        </w:tc>
      </w:tr>
    </w:tbl>
    <w:p w:rsidR="00E36A41" w:rsidRDefault="00E36A41" w:rsidP="00E36A41"/>
    <w:tbl>
      <w:tblPr>
        <w:tblW w:w="935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9"/>
        <w:gridCol w:w="4679"/>
      </w:tblGrid>
      <w:tr w:rsidR="00E36A41" w:rsidRPr="00D867E9" w:rsidTr="00167B25">
        <w:trPr>
          <w:trHeight w:val="1542"/>
        </w:trPr>
        <w:tc>
          <w:tcPr>
            <w:tcW w:w="4679" w:type="dxa"/>
            <w:vAlign w:val="center"/>
          </w:tcPr>
          <w:p w:rsidR="00E36A41" w:rsidRPr="00D867E9" w:rsidRDefault="00167B25" w:rsidP="00814FA9">
            <w:pPr>
              <w:pStyle w:val="ekvAufgabe"/>
              <w:jc w:val="center"/>
              <w:rPr>
                <w:sz w:val="16"/>
                <w:szCs w:val="16"/>
              </w:rPr>
            </w:pPr>
            <w:r>
              <w:drawing>
                <wp:anchor distT="0" distB="0" distL="114300" distR="114300" simplePos="0" relativeHeight="251898880" behindDoc="0" locked="0" layoutInCell="1" allowOverlap="1" wp14:anchorId="3EBFB373" wp14:editId="5B54272E">
                  <wp:simplePos x="0" y="0"/>
                  <wp:positionH relativeFrom="column">
                    <wp:posOffset>483870</wp:posOffset>
                  </wp:positionH>
                  <wp:positionV relativeFrom="paragraph">
                    <wp:posOffset>24765</wp:posOffset>
                  </wp:positionV>
                  <wp:extent cx="693420" cy="978535"/>
                  <wp:effectExtent l="0" t="0" r="0" b="0"/>
                  <wp:wrapNone/>
                  <wp:docPr id="4" name="Grafik 4" descr="D:\Klett_MiniMax\280637_Materialband\280637_Materialband\ABBILDUNGEN\S676280506_LZK1A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726" t="1657" r="18550" b="-1657"/>
                          <a:stretch/>
                        </pic:blipFill>
                        <pic:spPr bwMode="auto">
                          <a:xfrm>
                            <a:off x="0" y="0"/>
                            <a:ext cx="693420" cy="978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896832" behindDoc="0" locked="0" layoutInCell="1" allowOverlap="1" wp14:anchorId="553AC3AA">
                  <wp:simplePos x="0" y="0"/>
                  <wp:positionH relativeFrom="column">
                    <wp:posOffset>1687830</wp:posOffset>
                  </wp:positionH>
                  <wp:positionV relativeFrom="paragraph">
                    <wp:posOffset>28575</wp:posOffset>
                  </wp:positionV>
                  <wp:extent cx="693420" cy="978535"/>
                  <wp:effectExtent l="0" t="0" r="0" b="0"/>
                  <wp:wrapNone/>
                  <wp:docPr id="13" name="Grafik 13" descr="D:\Klett_MiniMax\280637_Materialband\280637_Materialband\ABBILDUNGEN\S676280506_LZK1A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608" t="1657" r="1668" b="-1657"/>
                          <a:stretch/>
                        </pic:blipFill>
                        <pic:spPr bwMode="auto">
                          <a:xfrm>
                            <a:off x="0" y="0"/>
                            <a:ext cx="693420" cy="978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9" w:type="dxa"/>
            <w:vAlign w:val="center"/>
          </w:tcPr>
          <w:p w:rsidR="007E745F" w:rsidRPr="00D867E9" w:rsidRDefault="00167B25" w:rsidP="007E745F">
            <w:pPr>
              <w:pStyle w:val="ekvbild"/>
              <w:jc w:val="center"/>
              <w:rPr>
                <w:sz w:val="16"/>
                <w:szCs w:val="16"/>
              </w:rPr>
            </w:pPr>
            <w:r>
              <w:drawing>
                <wp:anchor distT="0" distB="0" distL="114300" distR="114300" simplePos="0" relativeHeight="251899904" behindDoc="0" locked="0" layoutInCell="1" allowOverlap="1">
                  <wp:simplePos x="0" y="0"/>
                  <wp:positionH relativeFrom="column">
                    <wp:posOffset>1798955</wp:posOffset>
                  </wp:positionH>
                  <wp:positionV relativeFrom="paragraph">
                    <wp:posOffset>95250</wp:posOffset>
                  </wp:positionV>
                  <wp:extent cx="823595" cy="878205"/>
                  <wp:effectExtent l="0" t="0" r="0" b="0"/>
                  <wp:wrapNone/>
                  <wp:docPr id="17" name="Grafik 17" descr="D:\Klett_MiniMax\280637_Materialband\280637_Materialband\ABBILDUNGEN\S676280637_LZK1A_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45"/>
                          <a:stretch/>
                        </pic:blipFill>
                        <pic:spPr bwMode="auto">
                          <a:xfrm>
                            <a:off x="0" y="0"/>
                            <a:ext cx="823595" cy="878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901952" behindDoc="0" locked="0" layoutInCell="1" allowOverlap="1" wp14:anchorId="400151FA" wp14:editId="0DB2C41B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99695</wp:posOffset>
                  </wp:positionV>
                  <wp:extent cx="823595" cy="878205"/>
                  <wp:effectExtent l="0" t="0" r="0" b="0"/>
                  <wp:wrapNone/>
                  <wp:docPr id="14" name="Grafik 14" descr="D:\Klett_MiniMax\280637_Materialband\280637_Materialband\ABBILDUNGEN\S676280637_LZK1A_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854" r="61399"/>
                          <a:stretch/>
                        </pic:blipFill>
                        <pic:spPr bwMode="auto">
                          <a:xfrm>
                            <a:off x="0" y="0"/>
                            <a:ext cx="823595" cy="878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36A41" w:rsidRDefault="00E36A41" w:rsidP="00E36A41">
      <w:pPr>
        <w:pStyle w:val="ekvgrundtexthalbe"/>
      </w:pPr>
    </w:p>
    <w:tbl>
      <w:tblPr>
        <w:tblW w:w="935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2"/>
        <w:gridCol w:w="493"/>
        <w:gridCol w:w="492"/>
        <w:gridCol w:w="493"/>
        <w:gridCol w:w="492"/>
        <w:gridCol w:w="493"/>
        <w:gridCol w:w="492"/>
        <w:gridCol w:w="493"/>
        <w:gridCol w:w="492"/>
        <w:gridCol w:w="493"/>
        <w:gridCol w:w="492"/>
        <w:gridCol w:w="493"/>
        <w:gridCol w:w="492"/>
        <w:gridCol w:w="493"/>
        <w:gridCol w:w="492"/>
        <w:gridCol w:w="493"/>
        <w:gridCol w:w="492"/>
        <w:gridCol w:w="493"/>
        <w:gridCol w:w="493"/>
      </w:tblGrid>
      <w:tr w:rsidR="00E36A41" w:rsidRPr="006C3673" w:rsidTr="00E36A41">
        <w:trPr>
          <w:trHeight w:val="454"/>
        </w:trPr>
        <w:tc>
          <w:tcPr>
            <w:tcW w:w="492" w:type="dxa"/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2" w:type="dxa"/>
            <w:tcBorders>
              <w:left w:val="nil"/>
            </w:tcBorders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2" w:type="dxa"/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3" w:type="dxa"/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2" w:type="dxa"/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2" w:type="dxa"/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  <w:tc>
          <w:tcPr>
            <w:tcW w:w="493" w:type="dxa"/>
            <w:vAlign w:val="center"/>
          </w:tcPr>
          <w:p w:rsidR="00E36A41" w:rsidRPr="006C3673" w:rsidRDefault="00E36A41" w:rsidP="00814FA9">
            <w:pPr>
              <w:pStyle w:val="ekvAufgabe"/>
              <w:jc w:val="center"/>
            </w:pPr>
          </w:p>
        </w:tc>
      </w:tr>
    </w:tbl>
    <w:p w:rsidR="001C36DE" w:rsidRDefault="001C36DE" w:rsidP="00125034"/>
    <w:p w:rsidR="009C7C14" w:rsidRDefault="009C7C14" w:rsidP="00F46483">
      <w:pPr>
        <w:pStyle w:val="ekvgrundtexthalbe"/>
      </w:pPr>
    </w:p>
    <w:p w:rsidR="009C7C14" w:rsidRPr="00287B24" w:rsidRDefault="009C7C14" w:rsidP="009C7C14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8E65837" wp14:editId="07D2E0C5">
            <wp:extent cx="288290" cy="28829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C14" w:rsidRDefault="009C7C14" w:rsidP="009C7C14">
      <w:pPr>
        <w:pStyle w:val="ekvnummerierung"/>
        <w:framePr w:wrap="around"/>
      </w:pPr>
      <w:r>
        <w:t>2</w:t>
      </w:r>
    </w:p>
    <w:p w:rsidR="00125034" w:rsidRDefault="00125034" w:rsidP="00125034">
      <w:pPr>
        <w:pStyle w:val="ekvbild"/>
      </w:pPr>
      <w: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34E2BA9" wp14:editId="28EDBB87">
                <wp:simplePos x="0" y="0"/>
                <wp:positionH relativeFrom="margin">
                  <wp:posOffset>4170045</wp:posOffset>
                </wp:positionH>
                <wp:positionV relativeFrom="paragraph">
                  <wp:posOffset>9525</wp:posOffset>
                </wp:positionV>
                <wp:extent cx="1691640" cy="1325880"/>
                <wp:effectExtent l="0" t="0" r="22860" b="26670"/>
                <wp:wrapNone/>
                <wp:docPr id="49" name="Ellips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13258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64AA71" id="Ellipse 49" o:spid="_x0000_s1026" style="position:absolute;margin-left:328.35pt;margin-top:.75pt;width:133.2pt;height:104.4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6A18C2F" wp14:editId="4E8BB2D3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691640" cy="1325880"/>
                <wp:effectExtent l="0" t="0" r="22860" b="26670"/>
                <wp:wrapNone/>
                <wp:docPr id="47" name="Ellips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13258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5E1F12" id="Ellipse 47" o:spid="_x0000_s1026" style="position:absolute;margin-left:0;margin-top:.75pt;width:133.2pt;height:104.4pt;z-index:251824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9525</wp:posOffset>
                </wp:positionV>
                <wp:extent cx="1691640" cy="1325880"/>
                <wp:effectExtent l="0" t="0" r="22860" b="26670"/>
                <wp:wrapNone/>
                <wp:docPr id="25" name="El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13258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5DC0D5" id="Ellipse 25" o:spid="_x0000_s1026" style="position:absolute;margin-left:1.95pt;margin-top:.75pt;width:133.2pt;height:104.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" filled="f" strokecolor="black [3213]" strokeweight="1pt">
                <v:stroke joinstyle="miter"/>
              </v:oval>
            </w:pict>
          </mc:Fallback>
        </mc:AlternateContent>
      </w:r>
      <w:r>
        <w:drawing>
          <wp:anchor distT="0" distB="0" distL="114300" distR="114300" simplePos="0" relativeHeight="251821056" behindDoc="0" locked="0" layoutInCell="1" allowOverlap="1">
            <wp:simplePos x="0" y="0"/>
            <wp:positionH relativeFrom="margin">
              <wp:posOffset>144145</wp:posOffset>
            </wp:positionH>
            <wp:positionV relativeFrom="paragraph">
              <wp:posOffset>123825</wp:posOffset>
            </wp:positionV>
            <wp:extent cx="5682093" cy="1110084"/>
            <wp:effectExtent l="0" t="0" r="0" b="0"/>
            <wp:wrapNone/>
            <wp:docPr id="46" name="Grafik 46" descr="D:\Klett_MiniMax\280637_Materialband\280637_Materialband\ABBILDUNGEN\S676280506_LZK1A_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093" cy="1110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5034" w:rsidRDefault="00125034" w:rsidP="00125034"/>
    <w:p w:rsidR="009C7C14" w:rsidRDefault="009C7C14" w:rsidP="00125034"/>
    <w:p w:rsidR="00125034" w:rsidRDefault="00125034" w:rsidP="00125034"/>
    <w:p w:rsidR="00125034" w:rsidRDefault="00125034" w:rsidP="00125034"/>
    <w:p w:rsidR="00125034" w:rsidRDefault="00E74187" w:rsidP="00125034">
      <w: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1341755</wp:posOffset>
            </wp:positionH>
            <wp:positionV relativeFrom="paragraph">
              <wp:posOffset>1905</wp:posOffset>
            </wp:positionV>
            <wp:extent cx="242570" cy="342900"/>
            <wp:effectExtent l="76200" t="0" r="0" b="0"/>
            <wp:wrapNone/>
            <wp:docPr id="181" name="Grafik 181" descr="st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tif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463" b="68141"/>
                    <a:stretch>
                      <a:fillRect/>
                    </a:stretch>
                  </pic:blipFill>
                  <pic:spPr bwMode="auto">
                    <a:xfrm rot="1918289">
                      <a:off x="0" y="0"/>
                      <a:ext cx="24257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3175</wp:posOffset>
                </wp:positionV>
                <wp:extent cx="57150" cy="224790"/>
                <wp:effectExtent l="0" t="0" r="19050" b="22860"/>
                <wp:wrapNone/>
                <wp:docPr id="180" name="Verbinder: gekrümmt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22479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74707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BF051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er: gekrümmt 180" o:spid="_x0000_s1026" type="#_x0000_t38" style="position:absolute;margin-left:102.75pt;margin-top:.25pt;width:4.5pt;height:17.7pt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" adj="10800" strokecolor="#747070"/>
            </w:pict>
          </mc:Fallback>
        </mc:AlternateContent>
      </w:r>
    </w:p>
    <w:p w:rsidR="00E74187" w:rsidRDefault="00E74187" w:rsidP="00E74187">
      <w:pPr>
        <w:pStyle w:val="ekvgrundtexthalbe"/>
      </w:pPr>
    </w:p>
    <w:tbl>
      <w:tblPr>
        <w:tblW w:w="917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7"/>
        <w:gridCol w:w="369"/>
        <w:gridCol w:w="794"/>
        <w:gridCol w:w="369"/>
        <w:gridCol w:w="794"/>
        <w:gridCol w:w="369"/>
        <w:gridCol w:w="794"/>
        <w:gridCol w:w="369"/>
        <w:gridCol w:w="794"/>
        <w:gridCol w:w="369"/>
        <w:gridCol w:w="794"/>
        <w:gridCol w:w="369"/>
        <w:gridCol w:w="794"/>
        <w:gridCol w:w="369"/>
        <w:gridCol w:w="599"/>
        <w:gridCol w:w="493"/>
      </w:tblGrid>
      <w:tr w:rsidR="00531218" w:rsidRPr="006C3673" w:rsidTr="00531218">
        <w:trPr>
          <w:trHeight w:hRule="exact" w:val="510"/>
        </w:trPr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:rsidR="00125034" w:rsidRPr="006C3673" w:rsidRDefault="00125034" w:rsidP="00125034">
            <w:pPr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34" w:rsidRPr="006C3673" w:rsidRDefault="00125034" w:rsidP="00125034">
            <w:pPr>
              <w:jc w:val="center"/>
            </w:pPr>
            <w:r>
              <w:t>2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34" w:rsidRPr="006C3673" w:rsidRDefault="00125034" w:rsidP="00125034">
            <w:pPr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34" w:rsidRPr="006C3673" w:rsidRDefault="00125034" w:rsidP="00125034">
            <w:pPr>
              <w:jc w:val="center"/>
            </w:pPr>
            <w:r>
              <w:t>3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34" w:rsidRPr="006C3673" w:rsidRDefault="00125034" w:rsidP="00125034">
            <w:pPr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34" w:rsidRPr="006C3673" w:rsidRDefault="00125034" w:rsidP="00125034">
            <w:pPr>
              <w:jc w:val="center"/>
            </w:pPr>
            <w:r>
              <w:t>4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34" w:rsidRPr="006C3673" w:rsidRDefault="00125034" w:rsidP="00125034">
            <w:pPr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34" w:rsidRPr="006C3673" w:rsidRDefault="00125034" w:rsidP="00125034">
            <w:pPr>
              <w:jc w:val="center"/>
            </w:pPr>
            <w:r>
              <w:t>5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34" w:rsidRPr="006C3673" w:rsidRDefault="00125034" w:rsidP="00125034">
            <w:pPr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34" w:rsidRPr="006C3673" w:rsidRDefault="00125034" w:rsidP="00125034">
            <w:pPr>
              <w:jc w:val="center"/>
            </w:pPr>
            <w:r>
              <w:t>6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34" w:rsidRPr="006C3673" w:rsidRDefault="00125034" w:rsidP="00125034">
            <w:pPr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34" w:rsidRPr="006C3673" w:rsidRDefault="00125034" w:rsidP="00125034">
            <w:pPr>
              <w:jc w:val="center"/>
            </w:pPr>
            <w:r>
              <w:t>7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034" w:rsidRPr="006C3673" w:rsidRDefault="00125034" w:rsidP="00125034">
            <w:pPr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034" w:rsidRPr="006C3673" w:rsidRDefault="00125034" w:rsidP="00125034">
            <w:pPr>
              <w:jc w:val="center"/>
            </w:pPr>
            <w:r>
              <w:t>8</w:t>
            </w:r>
          </w:p>
        </w:tc>
        <w:tc>
          <w:tcPr>
            <w:tcW w:w="599" w:type="dxa"/>
            <w:tcBorders>
              <w:left w:val="single" w:sz="4" w:space="0" w:color="auto"/>
            </w:tcBorders>
            <w:vAlign w:val="center"/>
          </w:tcPr>
          <w:p w:rsidR="00125034" w:rsidRPr="006C3673" w:rsidRDefault="00125034" w:rsidP="00125034">
            <w:pPr>
              <w:jc w:val="center"/>
            </w:pPr>
          </w:p>
        </w:tc>
        <w:tc>
          <w:tcPr>
            <w:tcW w:w="493" w:type="dxa"/>
            <w:vAlign w:val="center"/>
          </w:tcPr>
          <w:p w:rsidR="00125034" w:rsidRPr="006C3673" w:rsidRDefault="00125034" w:rsidP="00125034">
            <w:pPr>
              <w:jc w:val="center"/>
            </w:pPr>
          </w:p>
        </w:tc>
      </w:tr>
    </w:tbl>
    <w:p w:rsidR="006C34F2" w:rsidRDefault="00F46483" w:rsidP="006C34F2">
      <w: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219710</wp:posOffset>
            </wp:positionV>
            <wp:extent cx="242570" cy="342900"/>
            <wp:effectExtent l="57150" t="0" r="0" b="0"/>
            <wp:wrapNone/>
            <wp:docPr id="179" name="Grafik 179" descr="st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if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463" b="68141"/>
                    <a:stretch>
                      <a:fillRect/>
                    </a:stretch>
                  </pic:blipFill>
                  <pic:spPr bwMode="auto">
                    <a:xfrm rot="1257177">
                      <a:off x="0" y="0"/>
                      <a:ext cx="24257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483" w:rsidRDefault="00F46483" w:rsidP="00F46483">
      <w:pPr>
        <w:pStyle w:val="ekvgrundtexthalbe"/>
      </w:pPr>
    </w:p>
    <w:p w:rsidR="00A40D40" w:rsidRPr="00287B24" w:rsidRDefault="00A40D40" w:rsidP="00A40D4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70" name="Grafik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4F2" w:rsidRDefault="006C34F2" w:rsidP="006C34F2">
      <w:pPr>
        <w:pStyle w:val="ekvnummerierung"/>
        <w:framePr w:wrap="around"/>
      </w:pPr>
      <w:r>
        <w:t>3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1143"/>
        <w:gridCol w:w="4778"/>
        <w:gridCol w:w="1143"/>
        <w:gridCol w:w="679"/>
      </w:tblGrid>
      <w:tr w:rsidR="0026356C" w:rsidTr="00F04D0B">
        <w:trPr>
          <w:trHeight w:hRule="exact" w:val="567"/>
        </w:trPr>
        <w:tc>
          <w:tcPr>
            <w:tcW w:w="1143" w:type="dxa"/>
            <w:vAlign w:val="center"/>
          </w:tcPr>
          <w:p w:rsidR="0026356C" w:rsidRDefault="00F04D0B" w:rsidP="00F04D0B">
            <w:pPr>
              <w:pStyle w:val="ekvgrundtexthalbe"/>
            </w:pPr>
            <w:r>
              <w:drawing>
                <wp:anchor distT="0" distB="0" distL="114300" distR="114300" simplePos="0" relativeHeight="251827200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2540</wp:posOffset>
                  </wp:positionV>
                  <wp:extent cx="359410" cy="359410"/>
                  <wp:effectExtent l="0" t="0" r="2540" b="2540"/>
                  <wp:wrapNone/>
                  <wp:docPr id="171" name="Grafik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S001280637_LZK1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154" t="48677" r="32737" b="6172"/>
                          <a:stretch/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43" w:type="dxa"/>
            <w:vAlign w:val="center"/>
          </w:tcPr>
          <w:p w:rsidR="0026356C" w:rsidRDefault="0026356C" w:rsidP="00F04D0B">
            <w:pPr>
              <w:pStyle w:val="ekvgrundtexthalbe"/>
            </w:pPr>
          </w:p>
        </w:tc>
        <w:tc>
          <w:tcPr>
            <w:tcW w:w="4778" w:type="dxa"/>
          </w:tcPr>
          <w:tbl>
            <w:tblPr>
              <w:tblW w:w="450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1"/>
              <w:gridCol w:w="451"/>
            </w:tblGrid>
            <w:tr w:rsidR="0026356C" w:rsidRPr="005C0FBD" w:rsidTr="00814FA9">
              <w:trPr>
                <w:trHeight w:hRule="exact" w:val="482"/>
                <w:jc w:val="center"/>
              </w:trPr>
              <w:tc>
                <w:tcPr>
                  <w:tcW w:w="450" w:type="dxa"/>
                  <w:tcBorders>
                    <w:top w:val="single" w:sz="24" w:space="0" w:color="808080"/>
                    <w:left w:val="single" w:sz="24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26356C" w:rsidRPr="005C0FBD" w:rsidRDefault="00F46483" w:rsidP="00A40D40">
                  <w:pPr>
                    <w:pStyle w:val="ekvzwanzigerfeld"/>
                  </w:pPr>
                  <w:r w:rsidRPr="005C0FBD">
                    <w:drawing>
                      <wp:inline distT="0" distB="0" distL="0" distR="0" wp14:anchorId="4A5FF7AB" wp14:editId="5EAD25C0">
                        <wp:extent cx="237490" cy="232410"/>
                        <wp:effectExtent l="0" t="0" r="0" b="0"/>
                        <wp:docPr id="195" name="Grafik 1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71" t="3023" r="6871" b="30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490" cy="232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26356C" w:rsidRPr="005C0FBD" w:rsidRDefault="0026356C" w:rsidP="00A40D40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26356C" w:rsidRPr="005C0FBD" w:rsidRDefault="0026356C" w:rsidP="00A40D40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26356C" w:rsidRPr="005C0FBD" w:rsidRDefault="0026356C" w:rsidP="00A40D40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24" w:space="0" w:color="808080"/>
                  </w:tcBorders>
                  <w:vAlign w:val="center"/>
                </w:tcPr>
                <w:p w:rsidR="0026356C" w:rsidRPr="005C0FBD" w:rsidRDefault="0026356C" w:rsidP="00A40D40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24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26356C" w:rsidRPr="005C0FBD" w:rsidRDefault="0026356C" w:rsidP="00A40D40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26356C" w:rsidRPr="005C0FBD" w:rsidRDefault="0026356C" w:rsidP="00A40D40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26356C" w:rsidRPr="005C0FBD" w:rsidRDefault="0026356C" w:rsidP="00A40D40">
                  <w:pPr>
                    <w:pStyle w:val="ekvzwanzigerfeld"/>
                  </w:pPr>
                </w:p>
              </w:tc>
              <w:tc>
                <w:tcPr>
                  <w:tcW w:w="451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26356C" w:rsidRPr="005C0FBD" w:rsidRDefault="0026356C" w:rsidP="00A40D40">
                  <w:pPr>
                    <w:pStyle w:val="ekvzwanzigerfeld"/>
                  </w:pPr>
                </w:p>
              </w:tc>
              <w:tc>
                <w:tcPr>
                  <w:tcW w:w="451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24" w:space="0" w:color="808080"/>
                  </w:tcBorders>
                  <w:vAlign w:val="center"/>
                </w:tcPr>
                <w:p w:rsidR="0026356C" w:rsidRPr="005C0FBD" w:rsidRDefault="0026356C" w:rsidP="00A40D40">
                  <w:pPr>
                    <w:pStyle w:val="ekvzwanzigerfeld"/>
                  </w:pPr>
                </w:p>
              </w:tc>
            </w:tr>
          </w:tbl>
          <w:p w:rsidR="0026356C" w:rsidRDefault="0026356C" w:rsidP="00A40D40">
            <w:pPr>
              <w:pStyle w:val="ekvgrundtexthalbe"/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26356C" w:rsidRDefault="0026356C" w:rsidP="00A40D40">
            <w:pPr>
              <w:pStyle w:val="ekvgrundtexthalbe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6C" w:rsidRPr="00DC41E2" w:rsidRDefault="0026356C" w:rsidP="00F04D0B">
            <w:pPr>
              <w:pStyle w:val="ekvgrundtexthalbe"/>
              <w:spacing w:line="380" w:lineRule="exact"/>
              <w:jc w:val="center"/>
              <w:rPr>
                <w:rStyle w:val="ekvlsung"/>
              </w:rPr>
            </w:pPr>
            <w:r>
              <w:rPr>
                <w:rStyle w:val="ekvlsung"/>
              </w:rPr>
              <w:t xml:space="preserve">5 </w:t>
            </w:r>
          </w:p>
        </w:tc>
      </w:tr>
    </w:tbl>
    <w:p w:rsidR="00F04D0B" w:rsidRDefault="00F04D0B" w:rsidP="00F04D0B">
      <w:pPr>
        <w:pStyle w:val="ekvgrundtexthalbe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1143"/>
        <w:gridCol w:w="4778"/>
        <w:gridCol w:w="1143"/>
        <w:gridCol w:w="679"/>
      </w:tblGrid>
      <w:tr w:rsidR="00F04D0B" w:rsidTr="00F04D0B">
        <w:trPr>
          <w:trHeight w:hRule="exact" w:val="567"/>
        </w:trPr>
        <w:tc>
          <w:tcPr>
            <w:tcW w:w="1143" w:type="dxa"/>
            <w:vAlign w:val="center"/>
          </w:tcPr>
          <w:p w:rsidR="00F04D0B" w:rsidRDefault="00F04D0B" w:rsidP="00814FA9">
            <w:pPr>
              <w:pStyle w:val="ekvgrundtexthalbe"/>
            </w:pPr>
            <w:r>
              <w:drawing>
                <wp:anchor distT="0" distB="0" distL="114300" distR="114300" simplePos="0" relativeHeight="251829248" behindDoc="0" locked="0" layoutInCell="1" allowOverlap="1" wp14:anchorId="11CEDAC1" wp14:editId="47AADD5A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0</wp:posOffset>
                  </wp:positionV>
                  <wp:extent cx="359410" cy="359410"/>
                  <wp:effectExtent l="0" t="0" r="2540" b="2540"/>
                  <wp:wrapNone/>
                  <wp:docPr id="173" name="Grafik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S001280637_LZK1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6" t="49156" r="68485" b="5693"/>
                          <a:stretch/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43" w:type="dxa"/>
            <w:vAlign w:val="center"/>
          </w:tcPr>
          <w:p w:rsidR="00F04D0B" w:rsidRDefault="00F04D0B" w:rsidP="00814FA9">
            <w:pPr>
              <w:pStyle w:val="ekvgrundtexthalbe"/>
            </w:pPr>
          </w:p>
        </w:tc>
        <w:tc>
          <w:tcPr>
            <w:tcW w:w="4778" w:type="dxa"/>
          </w:tcPr>
          <w:tbl>
            <w:tblPr>
              <w:tblW w:w="450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1"/>
              <w:gridCol w:w="451"/>
            </w:tblGrid>
            <w:tr w:rsidR="00F04D0B" w:rsidRPr="005C0FBD" w:rsidTr="00814FA9">
              <w:trPr>
                <w:trHeight w:hRule="exact" w:val="482"/>
                <w:jc w:val="center"/>
              </w:trPr>
              <w:tc>
                <w:tcPr>
                  <w:tcW w:w="450" w:type="dxa"/>
                  <w:tcBorders>
                    <w:top w:val="single" w:sz="24" w:space="0" w:color="808080"/>
                    <w:left w:val="single" w:sz="24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24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24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1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1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24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</w:tr>
          </w:tbl>
          <w:p w:rsidR="00F04D0B" w:rsidRDefault="00F04D0B" w:rsidP="00814FA9">
            <w:pPr>
              <w:pStyle w:val="ekvgrundtexthalbe"/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F04D0B" w:rsidRDefault="00F04D0B" w:rsidP="00814FA9">
            <w:pPr>
              <w:pStyle w:val="ekvgrundtexthalbe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0B" w:rsidRPr="00DC41E2" w:rsidRDefault="00F04D0B" w:rsidP="00F04D0B">
            <w:pPr>
              <w:jc w:val="center"/>
              <w:rPr>
                <w:rStyle w:val="ekvlsung"/>
              </w:rPr>
            </w:pPr>
          </w:p>
        </w:tc>
      </w:tr>
    </w:tbl>
    <w:p w:rsidR="00F04D0B" w:rsidRDefault="00F04D0B" w:rsidP="00F04D0B">
      <w:pPr>
        <w:pStyle w:val="ekvgrundtexthalbe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68"/>
        <w:gridCol w:w="4778"/>
        <w:gridCol w:w="1143"/>
        <w:gridCol w:w="679"/>
      </w:tblGrid>
      <w:tr w:rsidR="00F04D0B" w:rsidTr="00F46483">
        <w:trPr>
          <w:trHeight w:hRule="exact" w:val="567"/>
        </w:trPr>
        <w:tc>
          <w:tcPr>
            <w:tcW w:w="1418" w:type="dxa"/>
            <w:vAlign w:val="center"/>
          </w:tcPr>
          <w:p w:rsidR="00F04D0B" w:rsidRDefault="00F04D0B" w:rsidP="00814FA9">
            <w:pPr>
              <w:pStyle w:val="ekvgrundtexthalbe"/>
            </w:pPr>
            <w:r>
              <w:drawing>
                <wp:anchor distT="0" distB="0" distL="114300" distR="114300" simplePos="0" relativeHeight="251833344" behindDoc="0" locked="0" layoutInCell="1" allowOverlap="1" wp14:anchorId="20B594F1" wp14:editId="711FB010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1270</wp:posOffset>
                  </wp:positionV>
                  <wp:extent cx="359410" cy="359410"/>
                  <wp:effectExtent l="0" t="0" r="2540" b="2540"/>
                  <wp:wrapNone/>
                  <wp:docPr id="175" name="Grafik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S001280637_LZK1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39" t="1771" r="34652" b="53078"/>
                          <a:stretch/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831296" behindDoc="0" locked="0" layoutInCell="1" allowOverlap="1" wp14:anchorId="7C5699D2" wp14:editId="2157F657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2540</wp:posOffset>
                  </wp:positionV>
                  <wp:extent cx="359410" cy="359410"/>
                  <wp:effectExtent l="0" t="0" r="2540" b="2540"/>
                  <wp:wrapNone/>
                  <wp:docPr id="174" name="Grafik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S001280637_LZK1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154" t="48677" r="32737" b="6172"/>
                          <a:stretch/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8" w:type="dxa"/>
            <w:vAlign w:val="center"/>
          </w:tcPr>
          <w:p w:rsidR="00F04D0B" w:rsidRDefault="00F04D0B" w:rsidP="00814FA9">
            <w:pPr>
              <w:pStyle w:val="ekvgrundtexthalbe"/>
            </w:pPr>
          </w:p>
        </w:tc>
        <w:tc>
          <w:tcPr>
            <w:tcW w:w="4778" w:type="dxa"/>
          </w:tcPr>
          <w:tbl>
            <w:tblPr>
              <w:tblW w:w="450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1"/>
              <w:gridCol w:w="451"/>
            </w:tblGrid>
            <w:tr w:rsidR="00F04D0B" w:rsidRPr="005C0FBD" w:rsidTr="00814FA9">
              <w:trPr>
                <w:trHeight w:hRule="exact" w:val="482"/>
                <w:jc w:val="center"/>
              </w:trPr>
              <w:tc>
                <w:tcPr>
                  <w:tcW w:w="450" w:type="dxa"/>
                  <w:tcBorders>
                    <w:top w:val="single" w:sz="24" w:space="0" w:color="808080"/>
                    <w:left w:val="single" w:sz="24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04D0B" w:rsidRPr="005C0FBD" w:rsidRDefault="00FF6024" w:rsidP="00814FA9">
                  <w:pPr>
                    <w:pStyle w:val="ekvzwanzigerfeld"/>
                  </w:pPr>
                  <w:r>
                    <w:drawing>
                      <wp:anchor distT="0" distB="0" distL="114300" distR="114300" simplePos="0" relativeHeight="251835392" behindDoc="0" locked="0" layoutInCell="1" allowOverlap="1">
                        <wp:simplePos x="0" y="0"/>
                        <wp:positionH relativeFrom="column">
                          <wp:posOffset>3091815</wp:posOffset>
                        </wp:positionH>
                        <wp:positionV relativeFrom="paragraph">
                          <wp:posOffset>2881630</wp:posOffset>
                        </wp:positionV>
                        <wp:extent cx="242570" cy="342900"/>
                        <wp:effectExtent l="57150" t="0" r="0" b="0"/>
                        <wp:wrapNone/>
                        <wp:docPr id="177" name="Grafik 177" descr="stif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stif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77463" b="6814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257177">
                                  <a:off x="0" y="0"/>
                                  <a:ext cx="24257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mc:AlternateContent>
                      <mc:Choice Requires="wps">
                        <w:drawing>
                          <wp:anchor distT="0" distB="0" distL="114300" distR="114300" simplePos="0" relativeHeight="251834368" behindDoc="0" locked="0" layoutInCell="1" allowOverlap="1">
                            <wp:simplePos x="0" y="0"/>
                            <wp:positionH relativeFrom="column">
                              <wp:posOffset>2633980</wp:posOffset>
                            </wp:positionH>
                            <wp:positionV relativeFrom="paragraph">
                              <wp:posOffset>2733675</wp:posOffset>
                            </wp:positionV>
                            <wp:extent cx="449580" cy="412115"/>
                            <wp:effectExtent l="10795" t="13970" r="6350" b="12065"/>
                            <wp:wrapNone/>
                            <wp:docPr id="176" name="Verbinder: gekrümmt 1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49580" cy="412115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74707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CAD0EA2" id="Verbinder: gekrümmt 176" o:spid="_x0000_s1026" type="#_x0000_t38" style="position:absolute;margin-left:207.4pt;margin-top:215.25pt;width:35.4pt;height:32.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" adj="10800" strokecolor="#747070"/>
                        </w:pict>
                      </mc:Fallback>
                    </mc:AlternateContent>
                  </w: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24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24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1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  <w:tc>
                <w:tcPr>
                  <w:tcW w:w="451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24" w:space="0" w:color="808080"/>
                  </w:tcBorders>
                  <w:vAlign w:val="center"/>
                </w:tcPr>
                <w:p w:rsidR="00F04D0B" w:rsidRPr="005C0FBD" w:rsidRDefault="00F04D0B" w:rsidP="00814FA9">
                  <w:pPr>
                    <w:pStyle w:val="ekvzwanzigerfeld"/>
                  </w:pPr>
                </w:p>
              </w:tc>
            </w:tr>
          </w:tbl>
          <w:p w:rsidR="00F04D0B" w:rsidRDefault="00F04D0B" w:rsidP="00814FA9">
            <w:pPr>
              <w:pStyle w:val="ekvgrundtexthalbe"/>
            </w:pPr>
          </w:p>
          <w:p w:rsidR="00F04D0B" w:rsidRPr="00F04D0B" w:rsidRDefault="00F04D0B" w:rsidP="00F04D0B">
            <w:pPr>
              <w:tabs>
                <w:tab w:val="left" w:pos="1614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F04D0B" w:rsidRDefault="00F04D0B" w:rsidP="00814FA9">
            <w:pPr>
              <w:pStyle w:val="ekvgrundtexthalbe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0B" w:rsidRPr="00DC41E2" w:rsidRDefault="00F04D0B" w:rsidP="00F04D0B">
            <w:pPr>
              <w:jc w:val="center"/>
              <w:rPr>
                <w:rStyle w:val="ekvlsung"/>
              </w:rPr>
            </w:pPr>
          </w:p>
        </w:tc>
      </w:tr>
    </w:tbl>
    <w:p w:rsidR="00F46483" w:rsidRDefault="00F46483" w:rsidP="00F46483">
      <w:pPr>
        <w:pStyle w:val="ekvgrundtexthalbe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68"/>
        <w:gridCol w:w="4778"/>
        <w:gridCol w:w="1143"/>
        <w:gridCol w:w="679"/>
        <w:gridCol w:w="463"/>
      </w:tblGrid>
      <w:tr w:rsidR="00F46483" w:rsidTr="00814FA9">
        <w:trPr>
          <w:gridAfter w:val="1"/>
          <w:wAfter w:w="463" w:type="dxa"/>
          <w:trHeight w:hRule="exact" w:val="567"/>
        </w:trPr>
        <w:tc>
          <w:tcPr>
            <w:tcW w:w="1418" w:type="dxa"/>
            <w:vAlign w:val="center"/>
          </w:tcPr>
          <w:p w:rsidR="00F46483" w:rsidRDefault="00F46483" w:rsidP="00814FA9">
            <w:pPr>
              <w:pStyle w:val="ekvgrundtexthalbe"/>
            </w:pPr>
            <w:r>
              <w:drawing>
                <wp:anchor distT="0" distB="0" distL="114300" distR="114300" simplePos="0" relativeHeight="251844608" behindDoc="0" locked="0" layoutInCell="1" allowOverlap="1" wp14:anchorId="6E505D04" wp14:editId="1C0D583E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1905</wp:posOffset>
                  </wp:positionV>
                  <wp:extent cx="359410" cy="359410"/>
                  <wp:effectExtent l="0" t="0" r="2540" b="2540"/>
                  <wp:wrapNone/>
                  <wp:docPr id="192" name="Grafik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S001280637_LZK1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91" t="1996" b="52853"/>
                          <a:stretch/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843584" behindDoc="0" locked="0" layoutInCell="1" allowOverlap="1" wp14:anchorId="46FF0AAE" wp14:editId="41498BFA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2540</wp:posOffset>
                  </wp:positionV>
                  <wp:extent cx="359410" cy="359410"/>
                  <wp:effectExtent l="0" t="0" r="2540" b="2540"/>
                  <wp:wrapNone/>
                  <wp:docPr id="193" name="Grafik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S001280637_LZK1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154" t="48677" r="32737" b="6172"/>
                          <a:stretch/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8" w:type="dxa"/>
            <w:vAlign w:val="center"/>
          </w:tcPr>
          <w:p w:rsidR="00F46483" w:rsidRDefault="00F46483" w:rsidP="00814FA9">
            <w:pPr>
              <w:pStyle w:val="ekvgrundtexthalbe"/>
            </w:pPr>
          </w:p>
        </w:tc>
        <w:tc>
          <w:tcPr>
            <w:tcW w:w="4778" w:type="dxa"/>
          </w:tcPr>
          <w:tbl>
            <w:tblPr>
              <w:tblW w:w="450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1"/>
              <w:gridCol w:w="451"/>
            </w:tblGrid>
            <w:tr w:rsidR="00F46483" w:rsidRPr="005C0FBD" w:rsidTr="00814FA9">
              <w:trPr>
                <w:trHeight w:hRule="exact" w:val="482"/>
                <w:jc w:val="center"/>
              </w:trPr>
              <w:tc>
                <w:tcPr>
                  <w:tcW w:w="450" w:type="dxa"/>
                  <w:tcBorders>
                    <w:top w:val="single" w:sz="24" w:space="0" w:color="808080"/>
                    <w:left w:val="single" w:sz="24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46483" w:rsidRPr="005C0FBD" w:rsidRDefault="00F46483" w:rsidP="00814FA9">
                  <w:pPr>
                    <w:pStyle w:val="ekvzwanzigerfeld"/>
                  </w:pPr>
                  <w:r>
                    <w:drawing>
                      <wp:anchor distT="0" distB="0" distL="114300" distR="114300" simplePos="0" relativeHeight="251846656" behindDoc="0" locked="0" layoutInCell="1" allowOverlap="1" wp14:anchorId="3D8BDCB3" wp14:editId="399E8190">
                        <wp:simplePos x="0" y="0"/>
                        <wp:positionH relativeFrom="column">
                          <wp:posOffset>3091815</wp:posOffset>
                        </wp:positionH>
                        <wp:positionV relativeFrom="paragraph">
                          <wp:posOffset>2881630</wp:posOffset>
                        </wp:positionV>
                        <wp:extent cx="242570" cy="342900"/>
                        <wp:effectExtent l="57150" t="0" r="0" b="0"/>
                        <wp:wrapNone/>
                        <wp:docPr id="194" name="Grafik 194" descr="stif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stif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77463" b="6814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257177">
                                  <a:off x="0" y="0"/>
                                  <a:ext cx="24257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mc:AlternateContent>
                      <mc:Choice Requires="wps">
                        <w:drawing>
                          <wp:anchor distT="0" distB="0" distL="114300" distR="114300" simplePos="0" relativeHeight="251845632" behindDoc="0" locked="0" layoutInCell="1" allowOverlap="1" wp14:anchorId="10DD568B" wp14:editId="164DD52F">
                            <wp:simplePos x="0" y="0"/>
                            <wp:positionH relativeFrom="column">
                              <wp:posOffset>2633980</wp:posOffset>
                            </wp:positionH>
                            <wp:positionV relativeFrom="paragraph">
                              <wp:posOffset>2733675</wp:posOffset>
                            </wp:positionV>
                            <wp:extent cx="449580" cy="412115"/>
                            <wp:effectExtent l="10795" t="13970" r="6350" b="12065"/>
                            <wp:wrapNone/>
                            <wp:docPr id="191" name="Verbinder: gekrümmt 1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49580" cy="412115"/>
                                    </a:xfrm>
                                    <a:prstGeom prst="curvedConnector3">
                                      <a:avLst>
                                        <a:gd name="adj1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74707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E5D08F" id="Verbinder: gekrümmt 191" o:spid="_x0000_s1026" type="#_x0000_t38" style="position:absolute;margin-left:207.4pt;margin-top:215.25pt;width:35.4pt;height:32.4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" adj="10800" strokecolor="#747070"/>
                        </w:pict>
                      </mc:Fallback>
                    </mc:AlternateContent>
                  </w: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46483" w:rsidRPr="005C0FBD" w:rsidRDefault="00F46483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46483" w:rsidRPr="005C0FBD" w:rsidRDefault="00F46483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46483" w:rsidRPr="005C0FBD" w:rsidRDefault="00F46483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24" w:space="0" w:color="808080"/>
                  </w:tcBorders>
                  <w:vAlign w:val="center"/>
                </w:tcPr>
                <w:p w:rsidR="00F46483" w:rsidRPr="005C0FBD" w:rsidRDefault="00F46483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24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46483" w:rsidRPr="005C0FBD" w:rsidRDefault="00F46483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46483" w:rsidRPr="005C0FBD" w:rsidRDefault="00F46483" w:rsidP="00814FA9">
                  <w:pPr>
                    <w:pStyle w:val="ekvzwanzigerfeld"/>
                  </w:pPr>
                </w:p>
              </w:tc>
              <w:tc>
                <w:tcPr>
                  <w:tcW w:w="450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46483" w:rsidRPr="005C0FBD" w:rsidRDefault="00F46483" w:rsidP="00814FA9">
                  <w:pPr>
                    <w:pStyle w:val="ekvzwanzigerfeld"/>
                  </w:pPr>
                </w:p>
              </w:tc>
              <w:tc>
                <w:tcPr>
                  <w:tcW w:w="451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12" w:space="0" w:color="808080"/>
                  </w:tcBorders>
                  <w:vAlign w:val="center"/>
                </w:tcPr>
                <w:p w:rsidR="00F46483" w:rsidRPr="005C0FBD" w:rsidRDefault="00F46483" w:rsidP="00814FA9">
                  <w:pPr>
                    <w:pStyle w:val="ekvzwanzigerfeld"/>
                  </w:pPr>
                </w:p>
              </w:tc>
              <w:tc>
                <w:tcPr>
                  <w:tcW w:w="451" w:type="dxa"/>
                  <w:tcBorders>
                    <w:top w:val="single" w:sz="24" w:space="0" w:color="808080"/>
                    <w:left w:val="single" w:sz="12" w:space="0" w:color="808080"/>
                    <w:bottom w:val="single" w:sz="24" w:space="0" w:color="808080"/>
                    <w:right w:val="single" w:sz="24" w:space="0" w:color="808080"/>
                  </w:tcBorders>
                  <w:vAlign w:val="center"/>
                </w:tcPr>
                <w:p w:rsidR="00F46483" w:rsidRPr="005C0FBD" w:rsidRDefault="00F46483" w:rsidP="00814FA9">
                  <w:pPr>
                    <w:pStyle w:val="ekvzwanzigerfeld"/>
                  </w:pPr>
                </w:p>
              </w:tc>
            </w:tr>
          </w:tbl>
          <w:p w:rsidR="00F46483" w:rsidRDefault="00F46483" w:rsidP="00814FA9">
            <w:pPr>
              <w:pStyle w:val="ekvgrundtexthalbe"/>
            </w:pPr>
          </w:p>
          <w:p w:rsidR="00F46483" w:rsidRPr="00F04D0B" w:rsidRDefault="00F46483" w:rsidP="00814FA9">
            <w:pPr>
              <w:tabs>
                <w:tab w:val="left" w:pos="1614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F46483" w:rsidRDefault="00F46483" w:rsidP="00814FA9">
            <w:pPr>
              <w:pStyle w:val="ekvgrundtexthalbe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483" w:rsidRPr="00DC41E2" w:rsidRDefault="00F46483" w:rsidP="00814FA9">
            <w:pPr>
              <w:jc w:val="center"/>
              <w:rPr>
                <w:rStyle w:val="ekvlsung"/>
              </w:rPr>
            </w:pPr>
          </w:p>
        </w:tc>
      </w:tr>
      <w:tr w:rsidR="00F46483" w:rsidTr="00814FA9">
        <w:tc>
          <w:tcPr>
            <w:tcW w:w="2286" w:type="dxa"/>
            <w:gridSpan w:val="2"/>
          </w:tcPr>
          <w:p w:rsidR="00F46483" w:rsidRDefault="00F46483" w:rsidP="00814FA9">
            <w:pPr>
              <w:pStyle w:val="ekvgrundtexthalbe"/>
            </w:pPr>
          </w:p>
        </w:tc>
        <w:tc>
          <w:tcPr>
            <w:tcW w:w="4778" w:type="dxa"/>
          </w:tcPr>
          <w:p w:rsidR="00F46483" w:rsidRDefault="00F46483" w:rsidP="00814FA9">
            <w:pPr>
              <w:pStyle w:val="ekvgrundtexthalbe"/>
            </w:pPr>
          </w:p>
        </w:tc>
        <w:tc>
          <w:tcPr>
            <w:tcW w:w="2285" w:type="dxa"/>
            <w:gridSpan w:val="3"/>
          </w:tcPr>
          <w:p w:rsidR="00F46483" w:rsidRDefault="00F46483" w:rsidP="00814FA9">
            <w:pPr>
              <w:pStyle w:val="ekvgrundtexthalbe"/>
            </w:pPr>
          </w:p>
        </w:tc>
      </w:tr>
    </w:tbl>
    <w:p w:rsidR="00F46483" w:rsidRDefault="00F46483" w:rsidP="00F46483">
      <w:pPr>
        <w:pStyle w:val="ekvgrundtexthalbe"/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46483" w:rsidRPr="00C172AE" w:rsidTr="00814FA9">
        <w:trPr>
          <w:trHeight w:hRule="exact" w:val="510"/>
        </w:trPr>
        <w:tc>
          <w:tcPr>
            <w:tcW w:w="1243" w:type="dxa"/>
            <w:noWrap/>
            <w:vAlign w:val="bottom"/>
          </w:tcPr>
          <w:p w:rsidR="00F46483" w:rsidRPr="00AE65F6" w:rsidRDefault="00F46483" w:rsidP="00814FA9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46483" w:rsidRPr="0006258C" w:rsidRDefault="00F46483" w:rsidP="00814FA9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46483" w:rsidRPr="00EA7542" w:rsidRDefault="00F46483" w:rsidP="00814FA9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46483" w:rsidRPr="00EA7542" w:rsidRDefault="00F46483" w:rsidP="00814FA9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46483" w:rsidRPr="00EA7542" w:rsidRDefault="00F46483" w:rsidP="00814FA9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46483" w:rsidRPr="00C172AE" w:rsidRDefault="00F46483" w:rsidP="00814FA9">
            <w:pPr>
              <w:pStyle w:val="ekvkvnummer"/>
            </w:pPr>
          </w:p>
        </w:tc>
      </w:tr>
      <w:tr w:rsidR="00F46483" w:rsidRPr="00BF17F2" w:rsidTr="00814FA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46483" w:rsidRPr="00BF17F2" w:rsidRDefault="00F46483" w:rsidP="00814FA9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46483" w:rsidRPr="00BF17F2" w:rsidRDefault="00F46483" w:rsidP="00814FA9">
            <w:pPr>
              <w:pStyle w:val="ekvkolumnentitel"/>
              <w:tabs>
                <w:tab w:val="clear" w:pos="340"/>
                <w:tab w:val="clear" w:pos="595"/>
                <w:tab w:val="clear" w:pos="851"/>
                <w:tab w:val="left" w:pos="6144"/>
              </w:tabs>
            </w:pPr>
          </w:p>
        </w:tc>
      </w:tr>
    </w:tbl>
    <w:p w:rsidR="00F46483" w:rsidRPr="00BF17F2" w:rsidRDefault="00F46483" w:rsidP="00F46483">
      <w:pPr>
        <w:pStyle w:val="ekvkolumnentitel"/>
        <w:tabs>
          <w:tab w:val="clear" w:pos="340"/>
          <w:tab w:val="clear" w:pos="595"/>
          <w:tab w:val="clear" w:pos="851"/>
          <w:tab w:val="left" w:pos="6144"/>
        </w:tabs>
      </w:pPr>
      <w:r w:rsidRPr="004602A9">
        <w:rPr>
          <w:rStyle w:val="ekvfett"/>
          <w:sz w:val="35"/>
          <w:szCs w:val="35"/>
        </w:rPr>
        <w:t>Lernzielkontrolle 1A</w:t>
      </w:r>
      <w:r>
        <w:t xml:space="preserve">  </w:t>
      </w:r>
      <w:r w:rsidRPr="004602A9">
        <w:t xml:space="preserve">Seite </w:t>
      </w:r>
      <w:r>
        <w:t>2</w:t>
      </w:r>
      <w:r w:rsidRPr="004602A9">
        <w:t xml:space="preserve"> </w:t>
      </w:r>
      <w:r>
        <w:tab/>
      </w:r>
      <w:r w:rsidRPr="004602A9">
        <w:t>erreichte Punktzahl</w:t>
      </w:r>
      <w:r>
        <w:t xml:space="preserve">:  </w:t>
      </w:r>
      <w:r w:rsidRPr="004602A9">
        <w:rPr>
          <w:u w:val="single"/>
        </w:rPr>
        <w:t xml:space="preserve">              </w:t>
      </w:r>
    </w:p>
    <w:p w:rsidR="00F46483" w:rsidRDefault="00F46483" w:rsidP="00F46483"/>
    <w:p w:rsidR="00CD282A" w:rsidRPr="00287B24" w:rsidRDefault="00CD282A" w:rsidP="00CD282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04" name="Grafik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483" w:rsidRDefault="00CD282A" w:rsidP="00F46483">
      <w:pPr>
        <w:pStyle w:val="ekvnummerierung"/>
        <w:framePr w:wrap="around"/>
      </w:pPr>
      <w:r>
        <w:t>4</w:t>
      </w:r>
    </w:p>
    <w:tbl>
      <w:tblPr>
        <w:tblStyle w:val="Tabellenraster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5"/>
        <w:gridCol w:w="2835"/>
        <w:gridCol w:w="425"/>
        <w:gridCol w:w="2835"/>
      </w:tblGrid>
      <w:tr w:rsidR="00CD282A" w:rsidTr="006863BD">
        <w:trPr>
          <w:trHeight w:hRule="exact" w:val="15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2A" w:rsidRDefault="00E74187" w:rsidP="00F46483">
            <w:pPr>
              <w:pStyle w:val="ekvbild"/>
            </w:pPr>
            <w:r>
              <w:drawing>
                <wp:anchor distT="0" distB="0" distL="114300" distR="114300" simplePos="0" relativeHeight="251854848" behindDoc="0" locked="0" layoutInCell="1" allowOverlap="1" wp14:anchorId="5B7C1FB9" wp14:editId="43D9F1FF">
                  <wp:simplePos x="0" y="0"/>
                  <wp:positionH relativeFrom="column">
                    <wp:posOffset>332105</wp:posOffset>
                  </wp:positionH>
                  <wp:positionV relativeFrom="paragraph">
                    <wp:posOffset>-2540</wp:posOffset>
                  </wp:positionV>
                  <wp:extent cx="242570" cy="342900"/>
                  <wp:effectExtent l="57150" t="0" r="0" b="0"/>
                  <wp:wrapNone/>
                  <wp:docPr id="202" name="Grafik 202" descr="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ti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463" b="68141"/>
                          <a:stretch>
                            <a:fillRect/>
                          </a:stretch>
                        </pic:blipFill>
                        <pic:spPr bwMode="auto">
                          <a:xfrm rot="1257177">
                            <a:off x="0" y="0"/>
                            <a:ext cx="24257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138698</wp:posOffset>
                      </wp:positionH>
                      <wp:positionV relativeFrom="paragraph">
                        <wp:posOffset>252001</wp:posOffset>
                      </wp:positionV>
                      <wp:extent cx="180000" cy="180000"/>
                      <wp:effectExtent l="0" t="0" r="10795" b="10795"/>
                      <wp:wrapNone/>
                      <wp:docPr id="205" name="Rechteck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7BE833" id="Rechteck 205" o:spid="_x0000_s1026" style="position:absolute;margin-left:10.9pt;margin-top:19.85pt;width:14.15pt;height:14.1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" filled="f" strokecolor="black [3213]" strokeweight=".5pt"/>
                  </w:pict>
                </mc:Fallback>
              </mc:AlternateConten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D282A" w:rsidRDefault="00CD282A" w:rsidP="00F46483">
            <w:pPr>
              <w:pStyle w:val="ekvbild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2A" w:rsidRDefault="00CD282A" w:rsidP="00F46483">
            <w:pPr>
              <w:pStyle w:val="ekvbild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D282A" w:rsidRDefault="00CD282A" w:rsidP="00F46483">
            <w:pPr>
              <w:pStyle w:val="ekvbild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2A" w:rsidRDefault="00CD282A" w:rsidP="00F46483">
            <w:pPr>
              <w:pStyle w:val="ekvbild"/>
            </w:pPr>
          </w:p>
        </w:tc>
      </w:tr>
    </w:tbl>
    <w:p w:rsidR="00F46483" w:rsidRDefault="00F46483" w:rsidP="00F46483"/>
    <w:tbl>
      <w:tblPr>
        <w:tblW w:w="891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36"/>
        <w:gridCol w:w="369"/>
        <w:gridCol w:w="1230"/>
        <w:gridCol w:w="425"/>
        <w:gridCol w:w="1236"/>
        <w:gridCol w:w="369"/>
        <w:gridCol w:w="1230"/>
        <w:gridCol w:w="425"/>
        <w:gridCol w:w="1230"/>
        <w:gridCol w:w="369"/>
        <w:gridCol w:w="794"/>
      </w:tblGrid>
      <w:tr w:rsidR="00CD282A" w:rsidRPr="006C3673" w:rsidTr="00CD282A">
        <w:trPr>
          <w:trHeight w:hRule="exact" w:val="510"/>
        </w:trPr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CD282A" w:rsidRPr="006C3673" w:rsidRDefault="00CD282A" w:rsidP="00814FA9">
            <w:pPr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2A" w:rsidRPr="006C3673" w:rsidRDefault="00CD282A" w:rsidP="00814FA9">
            <w:pPr>
              <w:jc w:val="center"/>
            </w:pPr>
            <w:r>
              <w:t>6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vAlign w:val="center"/>
          </w:tcPr>
          <w:p w:rsidR="00CD282A" w:rsidRPr="006C3673" w:rsidRDefault="00CD282A" w:rsidP="00814FA9">
            <w:pPr>
              <w:jc w:val="center"/>
            </w:pPr>
          </w:p>
        </w:tc>
        <w:tc>
          <w:tcPr>
            <w:tcW w:w="425" w:type="dxa"/>
            <w:vAlign w:val="center"/>
          </w:tcPr>
          <w:p w:rsidR="00CD282A" w:rsidRPr="006C3673" w:rsidRDefault="00CD282A" w:rsidP="00814FA9">
            <w:pPr>
              <w:jc w:val="center"/>
            </w:pPr>
          </w:p>
        </w:tc>
        <w:tc>
          <w:tcPr>
            <w:tcW w:w="1236" w:type="dxa"/>
            <w:tcBorders>
              <w:left w:val="nil"/>
              <w:right w:val="single" w:sz="4" w:space="0" w:color="auto"/>
            </w:tcBorders>
            <w:vAlign w:val="center"/>
          </w:tcPr>
          <w:p w:rsidR="00CD282A" w:rsidRPr="006C3673" w:rsidRDefault="00CD282A" w:rsidP="00814FA9">
            <w:pPr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2A" w:rsidRPr="006C3673" w:rsidRDefault="00CD282A" w:rsidP="00814FA9">
            <w:pPr>
              <w:jc w:val="center"/>
            </w:pPr>
            <w:r>
              <w:t>8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vAlign w:val="center"/>
          </w:tcPr>
          <w:p w:rsidR="00CD282A" w:rsidRPr="006C3673" w:rsidRDefault="00CD282A" w:rsidP="00814FA9">
            <w:pPr>
              <w:jc w:val="center"/>
            </w:pPr>
          </w:p>
        </w:tc>
        <w:tc>
          <w:tcPr>
            <w:tcW w:w="425" w:type="dxa"/>
            <w:vAlign w:val="center"/>
          </w:tcPr>
          <w:p w:rsidR="00CD282A" w:rsidRPr="006C3673" w:rsidRDefault="00CD282A" w:rsidP="00814FA9">
            <w:pPr>
              <w:jc w:val="center"/>
            </w:pPr>
          </w:p>
        </w:tc>
        <w:tc>
          <w:tcPr>
            <w:tcW w:w="1230" w:type="dxa"/>
            <w:tcBorders>
              <w:left w:val="nil"/>
              <w:right w:val="single" w:sz="4" w:space="0" w:color="auto"/>
            </w:tcBorders>
            <w:vAlign w:val="center"/>
          </w:tcPr>
          <w:p w:rsidR="00CD282A" w:rsidRPr="006C3673" w:rsidRDefault="00CD282A" w:rsidP="00814FA9">
            <w:pPr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82A" w:rsidRPr="006C3673" w:rsidRDefault="00CD282A" w:rsidP="00814FA9">
            <w:pPr>
              <w:jc w:val="center"/>
            </w:pPr>
            <w:r>
              <w:t>4</w:t>
            </w:r>
          </w:p>
        </w:tc>
        <w:tc>
          <w:tcPr>
            <w:tcW w:w="794" w:type="dxa"/>
            <w:tcBorders>
              <w:left w:val="single" w:sz="4" w:space="0" w:color="auto"/>
            </w:tcBorders>
            <w:vAlign w:val="center"/>
          </w:tcPr>
          <w:p w:rsidR="00CD282A" w:rsidRPr="006C3673" w:rsidRDefault="00CD282A" w:rsidP="00814FA9">
            <w:pPr>
              <w:jc w:val="center"/>
            </w:pPr>
          </w:p>
        </w:tc>
      </w:tr>
    </w:tbl>
    <w:p w:rsidR="00F46483" w:rsidRDefault="00F46483" w:rsidP="00F46483"/>
    <w:p w:rsidR="00CD282A" w:rsidRPr="00287B24" w:rsidRDefault="00CD282A" w:rsidP="00CD282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06" name="Grafik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82A" w:rsidRDefault="00CD282A" w:rsidP="00CD282A">
      <w:pPr>
        <w:pStyle w:val="ekvnummerierung"/>
        <w:framePr w:wrap="around"/>
      </w:pPr>
      <w:r>
        <w:t>5</w:t>
      </w:r>
    </w:p>
    <w:p w:rsidR="00CD282A" w:rsidRDefault="00CD282A" w:rsidP="006863BD">
      <w:r>
        <w:t>Finde alle Möglichkeiten.</w:t>
      </w:r>
    </w:p>
    <w:p w:rsidR="00CD282A" w:rsidRPr="007C7127" w:rsidRDefault="00CD282A" w:rsidP="00CD282A">
      <w:pPr>
        <w:pStyle w:val="ekvgrundtexthalbe"/>
        <w:sectPr w:rsidR="00CD282A" w:rsidRPr="007C7127" w:rsidSect="00054A93">
          <w:footerReference w:type="default" r:id="rId16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tbl>
      <w:tblPr>
        <w:tblW w:w="1984" w:type="dxa"/>
        <w:tblInd w:w="-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992"/>
      </w:tblGrid>
      <w:tr w:rsidR="00CD282A" w:rsidRPr="00F6336A" w:rsidTr="00814FA9">
        <w:trPr>
          <w:trHeight w:hRule="exact" w:val="595"/>
        </w:trPr>
        <w:tc>
          <w:tcPr>
            <w:tcW w:w="992" w:type="dxa"/>
            <w:tcBorders>
              <w:bottom w:val="single" w:sz="6" w:space="0" w:color="333333"/>
              <w:tr2bl w:val="single" w:sz="6" w:space="0" w:color="333333"/>
            </w:tcBorders>
            <w:vAlign w:val="center"/>
          </w:tcPr>
          <w:p w:rsidR="00CD282A" w:rsidRPr="00F6336A" w:rsidRDefault="00CD282A" w:rsidP="00814FA9">
            <w:pPr>
              <w:spacing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333333"/>
              <w:tl2br w:val="single" w:sz="6" w:space="0" w:color="333333"/>
            </w:tcBorders>
            <w:vAlign w:val="center"/>
          </w:tcPr>
          <w:p w:rsidR="00CD282A" w:rsidRPr="00F6336A" w:rsidRDefault="00CD282A" w:rsidP="00814FA9">
            <w:pPr>
              <w:spacing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CD960EC" wp14:editId="1A682F54">
                      <wp:simplePos x="0" y="0"/>
                      <wp:positionH relativeFrom="column">
                        <wp:posOffset>-257175</wp:posOffset>
                      </wp:positionH>
                      <wp:positionV relativeFrom="paragraph">
                        <wp:posOffset>109220</wp:posOffset>
                      </wp:positionV>
                      <wp:extent cx="504825" cy="257810"/>
                      <wp:effectExtent l="0" t="0" r="0" b="8890"/>
                      <wp:wrapNone/>
                      <wp:docPr id="10" name="Textfeld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257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D282A" w:rsidRPr="000D596E" w:rsidRDefault="00CD282A" w:rsidP="00CD282A">
                                  <w:pPr>
                                    <w:pStyle w:val="ekvzerlegungshaus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  <w:p w:rsidR="00CD282A" w:rsidRPr="000D596E" w:rsidRDefault="00CD282A" w:rsidP="00CD282A">
                                  <w:pPr>
                                    <w:rPr>
                                      <w:b/>
                                      <w:szCs w:val="28"/>
                                    </w:rPr>
                                  </w:pPr>
                                </w:p>
                                <w:p w:rsidR="00CD282A" w:rsidRPr="000D596E" w:rsidRDefault="00CD282A" w:rsidP="00CD282A">
                                  <w:pPr>
                                    <w:rPr>
                                      <w:b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D960E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0" o:spid="_x0000_s1026" type="#_x0000_t202" style="position:absolute;margin-left:-20.25pt;margin-top:8.6pt;width:39.75pt;height:20.3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9JWtgIAALo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" filled="f" stroked="f">
                      <v:textbox>
                        <w:txbxContent>
                          <w:p w:rsidR="00CD282A" w:rsidRPr="000D596E" w:rsidRDefault="00CD282A" w:rsidP="00CD282A">
                            <w:pPr>
                              <w:pStyle w:val="ekvzerlegungshaus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  <w:p w:rsidR="00CD282A" w:rsidRPr="000D596E" w:rsidRDefault="00CD282A" w:rsidP="00CD282A">
                            <w:pPr>
                              <w:rPr>
                                <w:b/>
                                <w:szCs w:val="28"/>
                              </w:rPr>
                            </w:pPr>
                          </w:p>
                          <w:p w:rsidR="00CD282A" w:rsidRPr="000D596E" w:rsidRDefault="00CD282A" w:rsidP="00CD282A">
                            <w:pPr>
                              <w:rPr>
                                <w:b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D282A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  <w:tr w:rsidR="00CD282A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  <w:tr w:rsidR="00CD282A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</w:tbl>
    <w:p w:rsidR="00CD282A" w:rsidRDefault="00CD282A" w:rsidP="00CD282A"/>
    <w:p w:rsidR="00CD282A" w:rsidRDefault="00CD282A" w:rsidP="00E74187">
      <w:pPr>
        <w:spacing w:line="20" w:lineRule="exact"/>
      </w:pPr>
      <w:r>
        <w:br w:type="column"/>
      </w:r>
    </w:p>
    <w:tbl>
      <w:tblPr>
        <w:tblW w:w="1984" w:type="dxa"/>
        <w:tblInd w:w="-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992"/>
      </w:tblGrid>
      <w:tr w:rsidR="00CD282A" w:rsidRPr="00F6336A" w:rsidTr="00814FA9">
        <w:trPr>
          <w:trHeight w:hRule="exact" w:val="595"/>
        </w:trPr>
        <w:tc>
          <w:tcPr>
            <w:tcW w:w="992" w:type="dxa"/>
            <w:tcBorders>
              <w:bottom w:val="single" w:sz="6" w:space="0" w:color="333333"/>
              <w:tr2bl w:val="single" w:sz="6" w:space="0" w:color="333333"/>
            </w:tcBorders>
            <w:vAlign w:val="center"/>
          </w:tcPr>
          <w:p w:rsidR="00CD282A" w:rsidRDefault="00CD282A" w:rsidP="00814FA9">
            <w:pPr>
              <w:spacing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  <w:p w:rsidR="00CD282A" w:rsidRPr="00F6336A" w:rsidRDefault="00CD282A" w:rsidP="00814FA9">
            <w:pPr>
              <w:spacing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333333"/>
              <w:tl2br w:val="single" w:sz="6" w:space="0" w:color="333333"/>
            </w:tcBorders>
            <w:vAlign w:val="center"/>
          </w:tcPr>
          <w:p w:rsidR="00CD282A" w:rsidRPr="00F6336A" w:rsidRDefault="00CD282A" w:rsidP="00814FA9">
            <w:pPr>
              <w:spacing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29EC6B14" wp14:editId="6DD4B5A1">
                      <wp:simplePos x="0" y="0"/>
                      <wp:positionH relativeFrom="column">
                        <wp:posOffset>-257175</wp:posOffset>
                      </wp:positionH>
                      <wp:positionV relativeFrom="paragraph">
                        <wp:posOffset>109220</wp:posOffset>
                      </wp:positionV>
                      <wp:extent cx="504825" cy="257810"/>
                      <wp:effectExtent l="0" t="0" r="0" b="8890"/>
                      <wp:wrapNone/>
                      <wp:docPr id="208" name="Textfeld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257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D282A" w:rsidRPr="000D596E" w:rsidRDefault="00CD282A" w:rsidP="00CD282A">
                                  <w:pPr>
                                    <w:pStyle w:val="ekvzerlegungshaus"/>
                                    <w:rPr>
                                      <w:b/>
                                    </w:rPr>
                                  </w:pPr>
                                  <w:r w:rsidRPr="000D596E">
                                    <w:rPr>
                                      <w:b/>
                                    </w:rPr>
                                    <w:t>5</w:t>
                                  </w:r>
                                </w:p>
                                <w:p w:rsidR="00CD282A" w:rsidRPr="000D596E" w:rsidRDefault="00CD282A" w:rsidP="00CD282A">
                                  <w:pPr>
                                    <w:rPr>
                                      <w:b/>
                                      <w:szCs w:val="28"/>
                                    </w:rPr>
                                  </w:pPr>
                                </w:p>
                                <w:p w:rsidR="00CD282A" w:rsidRPr="000D596E" w:rsidRDefault="00CD282A" w:rsidP="00CD282A">
                                  <w:pPr>
                                    <w:rPr>
                                      <w:b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C6B14" id="Textfeld 208" o:spid="_x0000_s1027" type="#_x0000_t202" style="position:absolute;margin-left:-20.25pt;margin-top:8.6pt;width:39.75pt;height:20.3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RofvAIAAMM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" filled="f" stroked="f">
                      <v:textbox>
                        <w:txbxContent>
                          <w:p w:rsidR="00CD282A" w:rsidRPr="000D596E" w:rsidRDefault="00CD282A" w:rsidP="00CD282A">
                            <w:pPr>
                              <w:pStyle w:val="ekvzerlegungshaus"/>
                              <w:rPr>
                                <w:b/>
                              </w:rPr>
                            </w:pPr>
                            <w:r w:rsidRPr="000D596E">
                              <w:rPr>
                                <w:b/>
                              </w:rPr>
                              <w:t>5</w:t>
                            </w:r>
                          </w:p>
                          <w:p w:rsidR="00CD282A" w:rsidRPr="000D596E" w:rsidRDefault="00CD282A" w:rsidP="00CD282A">
                            <w:pPr>
                              <w:rPr>
                                <w:b/>
                                <w:szCs w:val="28"/>
                              </w:rPr>
                            </w:pPr>
                          </w:p>
                          <w:p w:rsidR="00CD282A" w:rsidRPr="000D596E" w:rsidRDefault="00CD282A" w:rsidP="00CD282A">
                            <w:pPr>
                              <w:rPr>
                                <w:b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D282A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  <w:tr w:rsidR="00CD282A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  <w:tr w:rsidR="00CD282A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  <w:tr w:rsidR="00CD282A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  <w:tr w:rsidR="00CD282A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  <w:tr w:rsidR="00CD282A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</w:tbl>
    <w:p w:rsidR="00CD282A" w:rsidRDefault="00CD282A" w:rsidP="00CD282A">
      <w:pPr>
        <w:spacing w:line="20" w:lineRule="exact"/>
      </w:pPr>
      <w:r>
        <w:br w:type="column"/>
      </w:r>
    </w:p>
    <w:tbl>
      <w:tblPr>
        <w:tblW w:w="1984" w:type="dxa"/>
        <w:tblInd w:w="-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992"/>
      </w:tblGrid>
      <w:tr w:rsidR="00CD282A" w:rsidRPr="00F6336A" w:rsidTr="00814FA9">
        <w:trPr>
          <w:trHeight w:hRule="exact" w:val="595"/>
        </w:trPr>
        <w:tc>
          <w:tcPr>
            <w:tcW w:w="992" w:type="dxa"/>
            <w:tcBorders>
              <w:bottom w:val="single" w:sz="6" w:space="0" w:color="333333"/>
              <w:tr2bl w:val="single" w:sz="6" w:space="0" w:color="333333"/>
            </w:tcBorders>
            <w:vAlign w:val="center"/>
          </w:tcPr>
          <w:p w:rsidR="00CD282A" w:rsidRPr="00F6336A" w:rsidRDefault="00CD282A" w:rsidP="00814FA9">
            <w:pPr>
              <w:spacing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6" w:space="0" w:color="333333"/>
              <w:tl2br w:val="single" w:sz="6" w:space="0" w:color="333333"/>
            </w:tcBorders>
            <w:vAlign w:val="center"/>
          </w:tcPr>
          <w:p w:rsidR="00CD282A" w:rsidRPr="00F6336A" w:rsidRDefault="00CD282A" w:rsidP="00814FA9">
            <w:pPr>
              <w:spacing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1448D9C0" wp14:editId="49D662C1">
                      <wp:simplePos x="0" y="0"/>
                      <wp:positionH relativeFrom="column">
                        <wp:posOffset>-257175</wp:posOffset>
                      </wp:positionH>
                      <wp:positionV relativeFrom="paragraph">
                        <wp:posOffset>109220</wp:posOffset>
                      </wp:positionV>
                      <wp:extent cx="504825" cy="257810"/>
                      <wp:effectExtent l="0" t="0" r="0" b="8890"/>
                      <wp:wrapNone/>
                      <wp:docPr id="12" name="Textfeld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257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D282A" w:rsidRPr="000D596E" w:rsidRDefault="00CD282A" w:rsidP="00CD282A">
                                  <w:pPr>
                                    <w:pStyle w:val="ekvzerlegungshaus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7</w:t>
                                  </w:r>
                                </w:p>
                                <w:p w:rsidR="00CD282A" w:rsidRPr="000D596E" w:rsidRDefault="00CD282A" w:rsidP="00CD282A">
                                  <w:pPr>
                                    <w:rPr>
                                      <w:b/>
                                      <w:szCs w:val="28"/>
                                    </w:rPr>
                                  </w:pPr>
                                </w:p>
                                <w:p w:rsidR="00CD282A" w:rsidRPr="000D596E" w:rsidRDefault="00CD282A" w:rsidP="00CD282A">
                                  <w:pPr>
                                    <w:rPr>
                                      <w:b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8D9C0" id="Textfeld 12" o:spid="_x0000_s1028" type="#_x0000_t202" style="position:absolute;margin-left:-20.25pt;margin-top:8.6pt;width:39.75pt;height:20.3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" filled="f" stroked="f">
                      <v:textbox>
                        <w:txbxContent>
                          <w:p w:rsidR="00CD282A" w:rsidRPr="000D596E" w:rsidRDefault="00CD282A" w:rsidP="00CD282A">
                            <w:pPr>
                              <w:pStyle w:val="ekvzerlegungshaus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</w:p>
                          <w:p w:rsidR="00CD282A" w:rsidRPr="000D596E" w:rsidRDefault="00CD282A" w:rsidP="00CD282A">
                            <w:pPr>
                              <w:rPr>
                                <w:b/>
                                <w:szCs w:val="28"/>
                              </w:rPr>
                            </w:pPr>
                          </w:p>
                          <w:p w:rsidR="00CD282A" w:rsidRPr="000D596E" w:rsidRDefault="00CD282A" w:rsidP="00CD282A">
                            <w:pPr>
                              <w:rPr>
                                <w:b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D282A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  <w:tr w:rsidR="00CD282A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  <w:tr w:rsidR="00CD282A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  <w:tr w:rsidR="00CD282A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  <w:tr w:rsidR="00CD282A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  <w:tr w:rsidR="00CD282A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  <w:tr w:rsidR="00CD282A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D282A" w:rsidRPr="00F6336A" w:rsidRDefault="00CD282A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  <w:tr w:rsidR="00A42182" w:rsidRPr="00F6336A" w:rsidTr="00814FA9">
        <w:trPr>
          <w:trHeight w:hRule="exact" w:val="454"/>
        </w:trPr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42182" w:rsidRPr="00F6336A" w:rsidRDefault="00A42182" w:rsidP="00814FA9">
            <w:pPr>
              <w:pStyle w:val="ekvzerlegungshaus"/>
              <w:jc w:val="left"/>
              <w:rPr>
                <w:lang w:eastAsia="de-DE"/>
              </w:rPr>
            </w:pPr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42182" w:rsidRPr="00F6336A" w:rsidRDefault="00A42182" w:rsidP="00814FA9">
            <w:pPr>
              <w:pStyle w:val="ekvzerlegungshaus"/>
              <w:jc w:val="left"/>
              <w:rPr>
                <w:lang w:eastAsia="de-DE"/>
              </w:rPr>
            </w:pPr>
          </w:p>
        </w:tc>
      </w:tr>
    </w:tbl>
    <w:p w:rsidR="00CD282A" w:rsidRDefault="00CD282A" w:rsidP="00CD282A">
      <w:pPr>
        <w:pStyle w:val="ekvgrundtexthalbe"/>
        <w:spacing w:line="60" w:lineRule="exact"/>
        <w:sectPr w:rsidR="00CD282A" w:rsidSect="009B5F3E">
          <w:footerReference w:type="default" r:id="rId17"/>
          <w:type w:val="continuous"/>
          <w:pgSz w:w="11906" w:h="16838" w:code="9"/>
          <w:pgMar w:top="454" w:right="851" w:bottom="1531" w:left="1701" w:header="454" w:footer="454" w:gutter="0"/>
          <w:cols w:num="4" w:space="284"/>
          <w:docGrid w:linePitch="360"/>
        </w:sectPr>
      </w:pPr>
    </w:p>
    <w:p w:rsidR="00A42182" w:rsidRPr="006863BD" w:rsidRDefault="00A42182" w:rsidP="006863BD">
      <w:pPr>
        <w:pStyle w:val="ekvgrundtexthalbe"/>
      </w:pPr>
      <w:r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1F72D213" wp14:editId="12F1D662">
                <wp:simplePos x="0" y="0"/>
                <wp:positionH relativeFrom="column">
                  <wp:posOffset>1039495</wp:posOffset>
                </wp:positionH>
                <wp:positionV relativeFrom="paragraph">
                  <wp:posOffset>123825</wp:posOffset>
                </wp:positionV>
                <wp:extent cx="826135" cy="659765"/>
                <wp:effectExtent l="38100" t="57150" r="50165" b="64135"/>
                <wp:wrapNone/>
                <wp:docPr id="231" name="Gruppieren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419297">
                          <a:off x="0" y="0"/>
                          <a:ext cx="826135" cy="659765"/>
                          <a:chOff x="0" y="0"/>
                          <a:chExt cx="826135" cy="659765"/>
                        </a:xfrm>
                      </wpg:grpSpPr>
                      <pic:pic xmlns:pic="http://schemas.openxmlformats.org/drawingml/2006/picture">
                        <pic:nvPicPr>
                          <pic:cNvPr id="232" name="Grafik 232" descr="Ein Bild, das Himmel, Objekt, Foto, Wand enthält.&#10;&#10;Mit hoher Zuverlässigkeit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135" cy="659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Textfeld 233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" y="11049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pStyle w:val="ekvkolumnentitel"/>
                                <w:jc w:val="center"/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34" name="Textfeld 23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" y="8763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pStyle w:val="ekvkolumnentitel"/>
                                <w:jc w:val="center"/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72D213" id="Gruppieren 231" o:spid="_x0000_s1029" style="position:absolute;margin-left:81.85pt;margin-top:9.75pt;width:65.05pt;height:51.95pt;rotation:457984fd;z-index:251868160" coordsize="8261,6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">
                <v:shape id="Grafik 232" o:spid="_x0000_s1030" type="#_x0000_t75" alt="Ein Bild, das Himmel, Objekt, Foto, Wand enthält.&#10;&#10;Mit hoher Zuverlässigkeit generierte Beschreibung" style="position:absolute;width:8261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">
                  <v:imagedata r:id="rId19" o:title="Ein Bild, das Himmel, Objekt, Foto, Wand enthält"/>
                </v:shape>
                <v:shape id="Textfeld 233" o:spid="_x0000_s1031" type="#_x0000_t202" style="position:absolute;left:4686;top:1104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pStyle w:val="ekvkolumnentitel"/>
                          <w:jc w:val="center"/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  <v:shape id="Textfeld 234" o:spid="_x0000_s1032" type="#_x0000_t202" style="position:absolute;left:1104;top:876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pStyle w:val="ekvkolumnentitel"/>
                          <w:jc w:val="center"/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108585</wp:posOffset>
                </wp:positionV>
                <wp:extent cx="826135" cy="659765"/>
                <wp:effectExtent l="0" t="0" r="0" b="6985"/>
                <wp:wrapNone/>
                <wp:docPr id="230" name="Gruppieren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6135" cy="659765"/>
                          <a:chOff x="0" y="0"/>
                          <a:chExt cx="826135" cy="659765"/>
                        </a:xfrm>
                      </wpg:grpSpPr>
                      <pic:pic xmlns:pic="http://schemas.openxmlformats.org/drawingml/2006/picture">
                        <pic:nvPicPr>
                          <pic:cNvPr id="228" name="Grafik 228" descr="Ein Bild, das Himmel, Objekt, Foto, Wand enthält.&#10;&#10;Mit hoher Zuverlässigkeit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135" cy="659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feld 16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" y="11049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pStyle w:val="ekvzerlegungshaus"/>
                                <w:rPr>
                                  <w:rStyle w:val="ekvlsung"/>
                                </w:rPr>
                              </w:pPr>
                              <w:r>
                                <w:rPr>
                                  <w:rStyle w:val="ekvlsung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29" name="Textfeld 22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" y="8763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pStyle w:val="ekvzerlegungshaus"/>
                                <w:rPr>
                                  <w:rStyle w:val="ekvlsung"/>
                                </w:rPr>
                              </w:pPr>
                              <w:r>
                                <w:rPr>
                                  <w:rStyle w:val="ekvlsung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30" o:spid="_x0000_s1033" style="position:absolute;margin-left:1.65pt;margin-top:8.55pt;width:65.05pt;height:51.95pt;z-index:251866112" coordsize="8261,6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">
                <v:shape id="Grafik 228" o:spid="_x0000_s1034" type="#_x0000_t75" alt="Ein Bild, das Himmel, Objekt, Foto, Wand enthält.&#10;&#10;Mit hoher Zuverlässigkeit generierte Beschreibung" style="position:absolute;width:8261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">
                  <v:imagedata r:id="rId19" o:title="Ein Bild, das Himmel, Objekt, Foto, Wand enthält"/>
                </v:shape>
                <v:shape id="Textfeld 16" o:spid="_x0000_s1035" type="#_x0000_t202" style="position:absolute;left:4686;top:1104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pStyle w:val="ekvzerlegungshaus"/>
                          <w:rPr>
                            <w:rStyle w:val="ekvlsung"/>
                          </w:rPr>
                        </w:pPr>
                        <w:r>
                          <w:rPr>
                            <w:rStyle w:val="ekvlsung"/>
                          </w:rPr>
                          <w:t>7</w:t>
                        </w:r>
                      </w:p>
                    </w:txbxContent>
                  </v:textbox>
                </v:shape>
                <v:shape id="Textfeld 229" o:spid="_x0000_s1036" type="#_x0000_t202" style="position:absolute;left:1104;top:876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pStyle w:val="ekvzerlegungshaus"/>
                          <w:rPr>
                            <w:rStyle w:val="ekvlsung"/>
                          </w:rPr>
                        </w:pPr>
                        <w:r>
                          <w:rPr>
                            <w:rStyle w:val="ekvlsung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D51F2" w:rsidRPr="00287B24" w:rsidRDefault="005D51F2" w:rsidP="005D51F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182" w:rsidRDefault="00A42182" w:rsidP="00A42182">
      <w:pPr>
        <w:pStyle w:val="ekvnummerierung"/>
        <w:framePr w:wrap="around"/>
      </w:pPr>
      <w:r>
        <w:t>6</w:t>
      </w:r>
    </w:p>
    <w:p w:rsidR="00CD282A" w:rsidRDefault="00A42182" w:rsidP="00CD282A">
      <w:r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6DD52A1F" wp14:editId="25BDCF0A">
                <wp:simplePos x="0" y="0"/>
                <wp:positionH relativeFrom="margin">
                  <wp:posOffset>5112385</wp:posOffset>
                </wp:positionH>
                <wp:positionV relativeFrom="paragraph">
                  <wp:posOffset>5080</wp:posOffset>
                </wp:positionV>
                <wp:extent cx="826135" cy="659765"/>
                <wp:effectExtent l="0" t="0" r="0" b="6985"/>
                <wp:wrapNone/>
                <wp:docPr id="250" name="Gruppieren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6135" cy="659765"/>
                          <a:chOff x="0" y="0"/>
                          <a:chExt cx="826135" cy="659765"/>
                        </a:xfrm>
                      </wpg:grpSpPr>
                      <pic:pic xmlns:pic="http://schemas.openxmlformats.org/drawingml/2006/picture">
                        <pic:nvPicPr>
                          <pic:cNvPr id="251" name="Grafik 251" descr="Ein Bild, das Himmel, Objekt, Foto, Wand enthält.&#10;&#10;Mit hoher Zuverlässigkeit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135" cy="659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Textfeld 252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" y="11049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53" name="Textfeld 25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" y="8763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D52A1F" id="Gruppieren 250" o:spid="_x0000_s1037" style="position:absolute;margin-left:402.55pt;margin-top:.4pt;width:65.05pt;height:51.95pt;z-index:251876352;mso-position-horizontal-relative:margin" coordsize="8261,6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">
                <v:shape id="Grafik 251" o:spid="_x0000_s1038" type="#_x0000_t75" alt="Ein Bild, das Himmel, Objekt, Foto, Wand enthält.&#10;&#10;Mit hoher Zuverlässigkeit generierte Beschreibung" style="position:absolute;width:8261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">
                  <v:imagedata r:id="rId19" o:title="Ein Bild, das Himmel, Objekt, Foto, Wand enthält"/>
                </v:shape>
                <v:shape id="Textfeld 252" o:spid="_x0000_s1039" type="#_x0000_t202" style="position:absolute;left:4686;top:1104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  <v:shape id="Textfeld 253" o:spid="_x0000_s1040" type="#_x0000_t202" style="position:absolute;left:1104;top:876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74304" behindDoc="0" locked="0" layoutInCell="1" allowOverlap="1" wp14:anchorId="26B6A08E" wp14:editId="473A2926">
                <wp:simplePos x="0" y="0"/>
                <wp:positionH relativeFrom="column">
                  <wp:posOffset>4095115</wp:posOffset>
                </wp:positionH>
                <wp:positionV relativeFrom="paragraph">
                  <wp:posOffset>43180</wp:posOffset>
                </wp:positionV>
                <wp:extent cx="826135" cy="659765"/>
                <wp:effectExtent l="57150" t="76200" r="69215" b="83185"/>
                <wp:wrapNone/>
                <wp:docPr id="246" name="Gruppieren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001451">
                          <a:off x="0" y="0"/>
                          <a:ext cx="826135" cy="659765"/>
                          <a:chOff x="0" y="0"/>
                          <a:chExt cx="826135" cy="659765"/>
                        </a:xfrm>
                      </wpg:grpSpPr>
                      <pic:pic xmlns:pic="http://schemas.openxmlformats.org/drawingml/2006/picture">
                        <pic:nvPicPr>
                          <pic:cNvPr id="247" name="Grafik 247" descr="Ein Bild, das Himmel, Objekt, Foto, Wand enthält.&#10;&#10;Mit hoher Zuverlässigkeit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135" cy="659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Textfeld 248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" y="11049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49" name="Textfeld 24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" y="8763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B6A08E" id="Gruppieren 246" o:spid="_x0000_s1041" style="position:absolute;margin-left:322.45pt;margin-top:3.4pt;width:65.05pt;height:51.95pt;rotation:-653775fd;z-index:251874304" coordsize="8261,6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">
                <v:shape id="Grafik 247" o:spid="_x0000_s1042" type="#_x0000_t75" alt="Ein Bild, das Himmel, Objekt, Foto, Wand enthält.&#10;&#10;Mit hoher Zuverlässigkeit generierte Beschreibung" style="position:absolute;width:8261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">
                  <v:imagedata r:id="rId19" o:title="Ein Bild, das Himmel, Objekt, Foto, Wand enthält"/>
                </v:shape>
                <v:shape id="Textfeld 248" o:spid="_x0000_s1043" type="#_x0000_t202" style="position:absolute;left:4686;top:1104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  <v:shape id="Textfeld 249" o:spid="_x0000_s1044" type="#_x0000_t202" style="position:absolute;left:1104;top:876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2B9779E0" wp14:editId="6D2B4068">
                <wp:simplePos x="0" y="0"/>
                <wp:positionH relativeFrom="column">
                  <wp:posOffset>3076575</wp:posOffset>
                </wp:positionH>
                <wp:positionV relativeFrom="paragraph">
                  <wp:posOffset>16510</wp:posOffset>
                </wp:positionV>
                <wp:extent cx="826135" cy="659765"/>
                <wp:effectExtent l="38100" t="57150" r="50165" b="64135"/>
                <wp:wrapNone/>
                <wp:docPr id="242" name="Gruppieren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97561">
                          <a:off x="0" y="0"/>
                          <a:ext cx="826135" cy="659765"/>
                          <a:chOff x="0" y="0"/>
                          <a:chExt cx="826135" cy="659765"/>
                        </a:xfrm>
                      </wpg:grpSpPr>
                      <pic:pic xmlns:pic="http://schemas.openxmlformats.org/drawingml/2006/picture">
                        <pic:nvPicPr>
                          <pic:cNvPr id="243" name="Grafik 243" descr="Ein Bild, das Himmel, Objekt, Foto, Wand enthält.&#10;&#10;Mit hoher Zuverlässigkeit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135" cy="659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Textfeld 244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" y="11049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45" name="Textfeld 245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" y="8763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9779E0" id="Gruppieren 242" o:spid="_x0000_s1045" style="position:absolute;margin-left:242.25pt;margin-top:1.3pt;width:65.05pt;height:51.95pt;rotation:434243fd;z-index:251872256" coordsize="8261,6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">
                <v:shape id="Grafik 243" o:spid="_x0000_s1046" type="#_x0000_t75" alt="Ein Bild, das Himmel, Objekt, Foto, Wand enthält.&#10;&#10;Mit hoher Zuverlässigkeit generierte Beschreibung" style="position:absolute;width:8261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">
                  <v:imagedata r:id="rId19" o:title="Ein Bild, das Himmel, Objekt, Foto, Wand enthält"/>
                </v:shape>
                <v:shape id="Textfeld 244" o:spid="_x0000_s1047" type="#_x0000_t202" style="position:absolute;left:4686;top:1104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  <v:shape id="Textfeld 245" o:spid="_x0000_s1048" type="#_x0000_t202" style="position:absolute;left:1104;top:876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50CEEE98" wp14:editId="2DA42A77">
                <wp:simplePos x="0" y="0"/>
                <wp:positionH relativeFrom="column">
                  <wp:posOffset>2058035</wp:posOffset>
                </wp:positionH>
                <wp:positionV relativeFrom="paragraph">
                  <wp:posOffset>5080</wp:posOffset>
                </wp:positionV>
                <wp:extent cx="826135" cy="659765"/>
                <wp:effectExtent l="57150" t="76200" r="69215" b="83185"/>
                <wp:wrapNone/>
                <wp:docPr id="235" name="Gruppieren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930084">
                          <a:off x="0" y="0"/>
                          <a:ext cx="826135" cy="659765"/>
                          <a:chOff x="0" y="0"/>
                          <a:chExt cx="826135" cy="659765"/>
                        </a:xfrm>
                      </wpg:grpSpPr>
                      <pic:pic xmlns:pic="http://schemas.openxmlformats.org/drawingml/2006/picture">
                        <pic:nvPicPr>
                          <pic:cNvPr id="236" name="Grafik 236" descr="Ein Bild, das Himmel, Objekt, Foto, Wand enthält.&#10;&#10;Mit hoher Zuverlässigkeit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135" cy="659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Textfeld 237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" y="11049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41" name="Textfeld 24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" y="8763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  <w:rPr>
                                  <w:rStyle w:val="ekvlsung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EEE98" id="Gruppieren 235" o:spid="_x0000_s1049" style="position:absolute;margin-left:162.05pt;margin-top:.4pt;width:65.05pt;height:51.95pt;rotation:-731727fd;z-index:251870208" coordsize="8261,6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">
                <v:shape id="Grafik 236" o:spid="_x0000_s1050" type="#_x0000_t75" alt="Ein Bild, das Himmel, Objekt, Foto, Wand enthält.&#10;&#10;Mit hoher Zuverlässigkeit generierte Beschreibung" style="position:absolute;width:8261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">
                  <v:imagedata r:id="rId19" o:title="Ein Bild, das Himmel, Objekt, Foto, Wand enthält"/>
                </v:shape>
                <v:shape id="Textfeld 237" o:spid="_x0000_s1051" type="#_x0000_t202" style="position:absolute;left:4686;top:1104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  <v:shape id="Textfeld 241" o:spid="_x0000_s1052" type="#_x0000_t202" style="position:absolute;left:1104;top:876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  <w:rPr>
                            <w:rStyle w:val="ekvlsun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A42182" w:rsidRDefault="00A42182" w:rsidP="00CD282A"/>
    <w:p w:rsidR="00A42182" w:rsidRDefault="00A42182" w:rsidP="00CD282A">
      <w: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2EF2044B" wp14:editId="159B8ADD">
                <wp:simplePos x="0" y="0"/>
                <wp:positionH relativeFrom="margin">
                  <wp:posOffset>4491355</wp:posOffset>
                </wp:positionH>
                <wp:positionV relativeFrom="paragraph">
                  <wp:posOffset>150495</wp:posOffset>
                </wp:positionV>
                <wp:extent cx="826135" cy="659765"/>
                <wp:effectExtent l="0" t="0" r="0" b="6985"/>
                <wp:wrapNone/>
                <wp:docPr id="270" name="Gruppieren 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6135" cy="659765"/>
                          <a:chOff x="0" y="0"/>
                          <a:chExt cx="826135" cy="659765"/>
                        </a:xfrm>
                      </wpg:grpSpPr>
                      <pic:pic xmlns:pic="http://schemas.openxmlformats.org/drawingml/2006/picture">
                        <pic:nvPicPr>
                          <pic:cNvPr id="271" name="Grafik 271" descr="Ein Bild, das Himmel, Objekt, Foto, Wand enthält.&#10;&#10;Mit hoher Zuverlässigkeit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135" cy="659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Textfeld 272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" y="11049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73" name="Textfeld 27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" y="8763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2044B" id="Gruppieren 270" o:spid="_x0000_s1053" style="position:absolute;margin-left:353.65pt;margin-top:11.85pt;width:65.05pt;height:51.95pt;z-index:251882496;mso-position-horizontal-relative:margin" coordsize="8261,6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">
                <v:shape id="Grafik 271" o:spid="_x0000_s1054" type="#_x0000_t75" alt="Ein Bild, das Himmel, Objekt, Foto, Wand enthält.&#10;&#10;Mit hoher Zuverlässigkeit generierte Beschreibung" style="position:absolute;width:8261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">
                  <v:imagedata r:id="rId19" o:title="Ein Bild, das Himmel, Objekt, Foto, Wand enthält"/>
                </v:shape>
                <v:shape id="Textfeld 272" o:spid="_x0000_s1055" type="#_x0000_t202" style="position:absolute;left:4686;top:1104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  <v:shape id="Textfeld 273" o:spid="_x0000_s1056" type="#_x0000_t202" style="position:absolute;left:1104;top:876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81472" behindDoc="0" locked="0" layoutInCell="1" allowOverlap="1" wp14:anchorId="38DF6FE3" wp14:editId="6ED422D7">
                <wp:simplePos x="0" y="0"/>
                <wp:positionH relativeFrom="column">
                  <wp:posOffset>3474085</wp:posOffset>
                </wp:positionH>
                <wp:positionV relativeFrom="paragraph">
                  <wp:posOffset>188595</wp:posOffset>
                </wp:positionV>
                <wp:extent cx="826135" cy="659765"/>
                <wp:effectExtent l="57150" t="76200" r="69215" b="83185"/>
                <wp:wrapNone/>
                <wp:docPr id="266" name="Gruppieren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001451">
                          <a:off x="0" y="0"/>
                          <a:ext cx="826135" cy="659765"/>
                          <a:chOff x="0" y="0"/>
                          <a:chExt cx="826135" cy="659765"/>
                        </a:xfrm>
                      </wpg:grpSpPr>
                      <pic:pic xmlns:pic="http://schemas.openxmlformats.org/drawingml/2006/picture">
                        <pic:nvPicPr>
                          <pic:cNvPr id="267" name="Grafik 267" descr="Ein Bild, das Himmel, Objekt, Foto, Wand enthält.&#10;&#10;Mit hoher Zuverlässigkeit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135" cy="659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Textfeld 268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" y="11049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69" name="Textfeld 26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" y="8763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DF6FE3" id="Gruppieren 266" o:spid="_x0000_s1057" style="position:absolute;margin-left:273.55pt;margin-top:14.85pt;width:65.05pt;height:51.95pt;rotation:-653775fd;z-index:251881472" coordsize="8261,6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">
                <v:shape id="Grafik 267" o:spid="_x0000_s1058" type="#_x0000_t75" alt="Ein Bild, das Himmel, Objekt, Foto, Wand enthält.&#10;&#10;Mit hoher Zuverlässigkeit generierte Beschreibung" style="position:absolute;width:8261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">
                  <v:imagedata r:id="rId19" o:title="Ein Bild, das Himmel, Objekt, Foto, Wand enthält"/>
                </v:shape>
                <v:shape id="Textfeld 268" o:spid="_x0000_s1059" type="#_x0000_t202" style="position:absolute;left:4686;top:1104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  <v:shape id="Textfeld 269" o:spid="_x0000_s1060" type="#_x0000_t202" style="position:absolute;left:1104;top:876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059E1E0A" wp14:editId="1DF310DE">
                <wp:simplePos x="0" y="0"/>
                <wp:positionH relativeFrom="column">
                  <wp:posOffset>2455545</wp:posOffset>
                </wp:positionH>
                <wp:positionV relativeFrom="paragraph">
                  <wp:posOffset>161925</wp:posOffset>
                </wp:positionV>
                <wp:extent cx="826135" cy="659765"/>
                <wp:effectExtent l="38100" t="57150" r="50165" b="64135"/>
                <wp:wrapNone/>
                <wp:docPr id="262" name="Gruppieren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97561">
                          <a:off x="0" y="0"/>
                          <a:ext cx="826135" cy="659765"/>
                          <a:chOff x="0" y="0"/>
                          <a:chExt cx="826135" cy="659765"/>
                        </a:xfrm>
                      </wpg:grpSpPr>
                      <pic:pic xmlns:pic="http://schemas.openxmlformats.org/drawingml/2006/picture">
                        <pic:nvPicPr>
                          <pic:cNvPr id="263" name="Grafik 263" descr="Ein Bild, das Himmel, Objekt, Foto, Wand enthält.&#10;&#10;Mit hoher Zuverlässigkeit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135" cy="659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Textfeld 264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" y="11049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65" name="Textfeld 265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" y="8763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9E1E0A" id="Gruppieren 262" o:spid="_x0000_s1061" style="position:absolute;margin-left:193.35pt;margin-top:12.75pt;width:65.05pt;height:51.95pt;rotation:434243fd;z-index:251880448" coordsize="8261,6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">
                <v:shape id="Grafik 263" o:spid="_x0000_s1062" type="#_x0000_t75" alt="Ein Bild, das Himmel, Objekt, Foto, Wand enthält.&#10;&#10;Mit hoher Zuverlässigkeit generierte Beschreibung" style="position:absolute;width:8261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">
                  <v:imagedata r:id="rId19" o:title="Ein Bild, das Himmel, Objekt, Foto, Wand enthält"/>
                </v:shape>
                <v:shape id="Textfeld 264" o:spid="_x0000_s1063" type="#_x0000_t202" style="position:absolute;left:4686;top:1104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  <v:shape id="Textfeld 265" o:spid="_x0000_s1064" type="#_x0000_t202" style="position:absolute;left:1104;top:876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2B7F53DE" wp14:editId="4EC14629">
                <wp:simplePos x="0" y="0"/>
                <wp:positionH relativeFrom="column">
                  <wp:posOffset>1437005</wp:posOffset>
                </wp:positionH>
                <wp:positionV relativeFrom="paragraph">
                  <wp:posOffset>150495</wp:posOffset>
                </wp:positionV>
                <wp:extent cx="826135" cy="659765"/>
                <wp:effectExtent l="57150" t="76200" r="69215" b="83185"/>
                <wp:wrapNone/>
                <wp:docPr id="258" name="Gruppieren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930084">
                          <a:off x="0" y="0"/>
                          <a:ext cx="826135" cy="659765"/>
                          <a:chOff x="0" y="0"/>
                          <a:chExt cx="826135" cy="659765"/>
                        </a:xfrm>
                      </wpg:grpSpPr>
                      <pic:pic xmlns:pic="http://schemas.openxmlformats.org/drawingml/2006/picture">
                        <pic:nvPicPr>
                          <pic:cNvPr id="259" name="Grafik 259" descr="Ein Bild, das Himmel, Objekt, Foto, Wand enthält.&#10;&#10;Mit hoher Zuverlässigkeit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135" cy="659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Textfeld 260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" y="11049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61" name="Textfeld 26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" y="8763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7F53DE" id="Gruppieren 258" o:spid="_x0000_s1065" style="position:absolute;margin-left:113.15pt;margin-top:11.85pt;width:65.05pt;height:51.95pt;rotation:-731727fd;z-index:251879424" coordsize="8261,6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">
                <v:shape id="Grafik 259" o:spid="_x0000_s1066" type="#_x0000_t75" alt="Ein Bild, das Himmel, Objekt, Foto, Wand enthält.&#10;&#10;Mit hoher Zuverlässigkeit generierte Beschreibung" style="position:absolute;width:8261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">
                  <v:imagedata r:id="rId19" o:title="Ein Bild, das Himmel, Objekt, Foto, Wand enthält"/>
                </v:shape>
                <v:shape id="Textfeld 260" o:spid="_x0000_s1067" type="#_x0000_t202" style="position:absolute;left:4686;top:1104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  <v:shape id="Textfeld 261" o:spid="_x0000_s1068" type="#_x0000_t202" style="position:absolute;left:1104;top:876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2ED4CCAD" wp14:editId="34BCD5CD">
                <wp:simplePos x="0" y="0"/>
                <wp:positionH relativeFrom="column">
                  <wp:posOffset>418465</wp:posOffset>
                </wp:positionH>
                <wp:positionV relativeFrom="paragraph">
                  <wp:posOffset>142875</wp:posOffset>
                </wp:positionV>
                <wp:extent cx="826135" cy="659765"/>
                <wp:effectExtent l="38100" t="57150" r="50165" b="64135"/>
                <wp:wrapNone/>
                <wp:docPr id="254" name="Gruppieren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419297">
                          <a:off x="0" y="0"/>
                          <a:ext cx="826135" cy="659765"/>
                          <a:chOff x="0" y="0"/>
                          <a:chExt cx="826135" cy="659765"/>
                        </a:xfrm>
                      </wpg:grpSpPr>
                      <pic:pic xmlns:pic="http://schemas.openxmlformats.org/drawingml/2006/picture">
                        <pic:nvPicPr>
                          <pic:cNvPr id="255" name="Grafik 255" descr="Ein Bild, das Himmel, Objekt, Foto, Wand enthält.&#10;&#10;Mit hoher Zuverlässigkeit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135" cy="659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Textfeld 256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" y="11049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57" name="Textfeld 257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" y="87630"/>
                            <a:ext cx="234000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2182" w:rsidRPr="00A42182" w:rsidRDefault="00A42182" w:rsidP="00A4218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D4CCAD" id="Gruppieren 254" o:spid="_x0000_s1069" style="position:absolute;margin-left:32.95pt;margin-top:11.25pt;width:65.05pt;height:51.95pt;rotation:457984fd;z-index:251878400" coordsize="8261,6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">
                <v:shape id="Grafik 255" o:spid="_x0000_s1070" type="#_x0000_t75" alt="Ein Bild, das Himmel, Objekt, Foto, Wand enthält.&#10;&#10;Mit hoher Zuverlässigkeit generierte Beschreibung" style="position:absolute;width:8261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">
                  <v:imagedata r:id="rId19" o:title="Ein Bild, das Himmel, Objekt, Foto, Wand enthält"/>
                </v:shape>
                <v:shape id="Textfeld 256" o:spid="_x0000_s1071" type="#_x0000_t202" style="position:absolute;left:4686;top:1104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  <v:shape id="Textfeld 257" o:spid="_x0000_s1072" type="#_x0000_t202" style="position:absolute;left:1104;top:876;width:234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" filled="f" strokeweight=".5pt">
                  <v:textbox inset="0,0,0,0">
                    <w:txbxContent>
                      <w:p w:rsidR="00A42182" w:rsidRPr="00A42182" w:rsidRDefault="00A42182" w:rsidP="00A42182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A42182" w:rsidRDefault="00A42182" w:rsidP="00CD282A"/>
    <w:p w:rsidR="00A42182" w:rsidRDefault="00A42182" w:rsidP="00CD282A"/>
    <w:p w:rsidR="00A42182" w:rsidRDefault="00A42182" w:rsidP="00CD282A"/>
    <w:p w:rsidR="005D51F2" w:rsidRDefault="005D51F2" w:rsidP="00CD282A">
      <w:bookmarkStart w:id="1" w:name="_GoBack"/>
      <w:bookmarkEnd w:id="1"/>
    </w:p>
    <w:p w:rsidR="00A42182" w:rsidRPr="00287B24" w:rsidRDefault="00A42182" w:rsidP="00A4218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74" name="Grafik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182" w:rsidRDefault="00A42182" w:rsidP="00A42182">
      <w:pPr>
        <w:pStyle w:val="ekvnummerierung"/>
        <w:framePr w:wrap="around"/>
      </w:pPr>
      <w:r>
        <w:t>7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"/>
        <w:gridCol w:w="624"/>
        <w:gridCol w:w="56"/>
        <w:gridCol w:w="171"/>
        <w:gridCol w:w="255"/>
        <w:gridCol w:w="369"/>
        <w:gridCol w:w="56"/>
        <w:gridCol w:w="114"/>
        <w:gridCol w:w="624"/>
        <w:gridCol w:w="113"/>
        <w:gridCol w:w="80"/>
        <w:gridCol w:w="770"/>
        <w:gridCol w:w="80"/>
        <w:gridCol w:w="57"/>
        <w:gridCol w:w="624"/>
        <w:gridCol w:w="89"/>
        <w:gridCol w:w="104"/>
        <w:gridCol w:w="322"/>
        <w:gridCol w:w="302"/>
        <w:gridCol w:w="123"/>
        <w:gridCol w:w="104"/>
        <w:gridCol w:w="624"/>
        <w:gridCol w:w="123"/>
        <w:gridCol w:w="70"/>
        <w:gridCol w:w="765"/>
        <w:gridCol w:w="15"/>
        <w:gridCol w:w="42"/>
        <w:gridCol w:w="624"/>
        <w:gridCol w:w="184"/>
        <w:gridCol w:w="180"/>
        <w:gridCol w:w="246"/>
        <w:gridCol w:w="378"/>
        <w:gridCol w:w="47"/>
        <w:gridCol w:w="123"/>
        <w:gridCol w:w="624"/>
        <w:gridCol w:w="104"/>
      </w:tblGrid>
      <w:tr w:rsidR="006863BD" w:rsidRPr="00F6336A" w:rsidTr="00814FA9">
        <w:trPr>
          <w:trHeight w:hRule="exact" w:val="680"/>
        </w:trPr>
        <w:tc>
          <w:tcPr>
            <w:tcW w:w="1276" w:type="dxa"/>
            <w:gridSpan w:val="5"/>
            <w:tcBorders>
              <w:bottom w:val="single" w:sz="6" w:space="0" w:color="auto"/>
              <w:tr2bl w:val="single" w:sz="6" w:space="0" w:color="auto"/>
            </w:tcBorders>
            <w:vAlign w:val="center"/>
          </w:tcPr>
          <w:p w:rsidR="006863BD" w:rsidRPr="00F6336A" w:rsidRDefault="003375F2" w:rsidP="00814FA9">
            <w:pPr>
              <w:spacing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>
              <w:drawing>
                <wp:anchor distT="0" distB="0" distL="114300" distR="114300" simplePos="0" relativeHeight="251889664" behindDoc="0" locked="0" layoutInCell="1" allowOverlap="1" wp14:anchorId="169FF750" wp14:editId="11DF86E4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304800</wp:posOffset>
                  </wp:positionV>
                  <wp:extent cx="242570" cy="342900"/>
                  <wp:effectExtent l="57150" t="0" r="0" b="0"/>
                  <wp:wrapNone/>
                  <wp:docPr id="276" name="Grafik 276" descr="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ti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463" b="68141"/>
                          <a:stretch>
                            <a:fillRect/>
                          </a:stretch>
                        </pic:blipFill>
                        <pic:spPr bwMode="auto">
                          <a:xfrm rot="1257177">
                            <a:off x="0" y="0"/>
                            <a:ext cx="24257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gridSpan w:val="5"/>
            <w:tcBorders>
              <w:bottom w:val="single" w:sz="6" w:space="0" w:color="auto"/>
              <w:tl2br w:val="single" w:sz="6" w:space="0" w:color="auto"/>
            </w:tcBorders>
            <w:vAlign w:val="center"/>
          </w:tcPr>
          <w:p w:rsidR="006863BD" w:rsidRPr="00123BEC" w:rsidRDefault="006863BD" w:rsidP="00814F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399629CB" wp14:editId="50CE11A2">
                      <wp:simplePos x="0" y="0"/>
                      <wp:positionH relativeFrom="column">
                        <wp:posOffset>-109855</wp:posOffset>
                      </wp:positionH>
                      <wp:positionV relativeFrom="paragraph">
                        <wp:posOffset>141605</wp:posOffset>
                      </wp:positionV>
                      <wp:extent cx="215900" cy="251460"/>
                      <wp:effectExtent l="0" t="0" r="0" b="0"/>
                      <wp:wrapNone/>
                      <wp:docPr id="35" name="Textfeld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900" cy="251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863BD" w:rsidRDefault="006863BD" w:rsidP="006863BD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9629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5" o:spid="_x0000_s1073" type="#_x0000_t202" style="position:absolute;margin-left:-8.65pt;margin-top:11.15pt;width:17pt;height:19.8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" fillcolor="white [3201]" stroked="f" strokeweight=".5pt">
                      <v:textbox inset="0,0,0,0">
                        <w:txbxContent>
                          <w:p w:rsidR="006863BD" w:rsidRDefault="006863BD" w:rsidP="006863BD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  <w:gridSpan w:val="2"/>
          </w:tcPr>
          <w:p w:rsidR="006863BD" w:rsidRPr="00F6336A" w:rsidRDefault="006863BD" w:rsidP="00814FA9">
            <w:pPr>
              <w:spacing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tcBorders>
              <w:bottom w:val="single" w:sz="6" w:space="0" w:color="auto"/>
              <w:tr2bl w:val="single" w:sz="6" w:space="0" w:color="auto"/>
            </w:tcBorders>
          </w:tcPr>
          <w:p w:rsidR="006863BD" w:rsidRPr="00F6336A" w:rsidRDefault="006863BD" w:rsidP="00814FA9">
            <w:pPr>
              <w:spacing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bottom w:val="single" w:sz="6" w:space="0" w:color="auto"/>
              <w:tl2br w:val="single" w:sz="6" w:space="0" w:color="auto"/>
            </w:tcBorders>
          </w:tcPr>
          <w:p w:rsidR="006863BD" w:rsidRPr="00F6336A" w:rsidRDefault="00683DDA" w:rsidP="00814FA9">
            <w:pPr>
              <w:spacing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0C87593C" wp14:editId="3F76FD0F">
                      <wp:simplePos x="0" y="0"/>
                      <wp:positionH relativeFrom="column">
                        <wp:posOffset>-123825</wp:posOffset>
                      </wp:positionH>
                      <wp:positionV relativeFrom="paragraph">
                        <wp:posOffset>140970</wp:posOffset>
                      </wp:positionV>
                      <wp:extent cx="215900" cy="251460"/>
                      <wp:effectExtent l="0" t="0" r="12700" b="15240"/>
                      <wp:wrapNone/>
                      <wp:docPr id="36" name="Textfeld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9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863BD" w:rsidRDefault="006863BD" w:rsidP="006863BD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7593C" id="Textfeld 36" o:spid="_x0000_s1074" type="#_x0000_t202" style="position:absolute;margin-left:-9.75pt;margin-top:11.1pt;width:17pt;height:19.8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" filled="f" stroked="f" strokeweight=".5pt">
                      <v:textbox inset="0,0,0,0">
                        <w:txbxContent>
                          <w:p w:rsidR="006863BD" w:rsidRDefault="006863BD" w:rsidP="006863BD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  <w:gridSpan w:val="3"/>
          </w:tcPr>
          <w:p w:rsidR="006863BD" w:rsidRPr="00F6336A" w:rsidRDefault="006863BD" w:rsidP="00814FA9">
            <w:pPr>
              <w:spacing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bottom w:val="single" w:sz="6" w:space="0" w:color="auto"/>
              <w:tr2bl w:val="single" w:sz="6" w:space="0" w:color="auto"/>
            </w:tcBorders>
          </w:tcPr>
          <w:p w:rsidR="006863BD" w:rsidRPr="00F6336A" w:rsidRDefault="006863BD" w:rsidP="00814FA9">
            <w:pPr>
              <w:spacing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bottom w:val="single" w:sz="6" w:space="0" w:color="auto"/>
              <w:tl2br w:val="single" w:sz="6" w:space="0" w:color="auto"/>
            </w:tcBorders>
          </w:tcPr>
          <w:p w:rsidR="006863BD" w:rsidRPr="00F6336A" w:rsidRDefault="00683DDA" w:rsidP="00814FA9">
            <w:pPr>
              <w:spacing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52D6ED02" wp14:editId="1A4F4749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142240</wp:posOffset>
                      </wp:positionV>
                      <wp:extent cx="215900" cy="251460"/>
                      <wp:effectExtent l="0" t="0" r="12700" b="15240"/>
                      <wp:wrapNone/>
                      <wp:docPr id="37" name="Textfeld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90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863BD" w:rsidRDefault="006863BD" w:rsidP="006863BD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6ED02" id="Textfeld 37" o:spid="_x0000_s1075" type="#_x0000_t202" style="position:absolute;margin-left:-7.15pt;margin-top:11.2pt;width:17pt;height:19.8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" filled="f" stroked="f" strokeweight=".5pt">
                      <v:textbox inset="0,0,0,0">
                        <w:txbxContent>
                          <w:p w:rsidR="006863BD" w:rsidRDefault="006863BD" w:rsidP="006863BD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863BD" w:rsidRPr="00F6336A" w:rsidTr="00814FA9">
        <w:trPr>
          <w:trHeight w:hRule="exact" w:val="737"/>
        </w:trPr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333333"/>
            </w:tcBorders>
            <w:vAlign w:val="center"/>
          </w:tcPr>
          <w:p w:rsidR="006863BD" w:rsidRPr="00F6336A" w:rsidRDefault="003375F2" w:rsidP="00814FA9">
            <w:pPr>
              <w:pStyle w:val="ekvzerlegungshaus"/>
              <w:rPr>
                <w:lang w:eastAsia="de-DE"/>
              </w:rPr>
            </w:pPr>
            <w:r w:rsidRPr="005C0FBD">
              <w:drawing>
                <wp:anchor distT="0" distB="0" distL="114300" distR="114300" simplePos="0" relativeHeight="251887616" behindDoc="0" locked="0" layoutInCell="1" allowOverlap="1" wp14:anchorId="2F19B15F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-45085</wp:posOffset>
                  </wp:positionV>
                  <wp:extent cx="111125" cy="107950"/>
                  <wp:effectExtent l="0" t="0" r="3175" b="6350"/>
                  <wp:wrapNone/>
                  <wp:docPr id="275" name="Grafik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333333"/>
              <w:bottom w:val="single" w:sz="6" w:space="0" w:color="auto"/>
              <w:right w:val="single" w:sz="6" w:space="0" w:color="auto"/>
            </w:tcBorders>
            <w:vAlign w:val="center"/>
          </w:tcPr>
          <w:p w:rsidR="006863BD" w:rsidRPr="00F6336A" w:rsidRDefault="006863BD" w:rsidP="00814FA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333333"/>
              <w:bottom w:val="single" w:sz="6" w:space="0" w:color="auto"/>
              <w:right w:val="single" w:sz="6" w:space="0" w:color="auto"/>
            </w:tcBorders>
            <w:vAlign w:val="center"/>
          </w:tcPr>
          <w:p w:rsidR="006863BD" w:rsidRPr="00F6336A" w:rsidRDefault="006863BD" w:rsidP="00814FA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3BD" w:rsidRPr="00F6336A" w:rsidRDefault="006863BD" w:rsidP="00814FA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3BD" w:rsidRPr="00F6336A" w:rsidRDefault="006863BD" w:rsidP="00814FA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3BD" w:rsidRPr="00F6336A" w:rsidRDefault="006863BD" w:rsidP="00814FA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3BD" w:rsidRPr="00F6336A" w:rsidRDefault="006863BD" w:rsidP="00814FA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3BD" w:rsidRPr="00F6336A" w:rsidRDefault="006863BD" w:rsidP="00814FA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3BD" w:rsidRPr="00F6336A" w:rsidRDefault="006863BD" w:rsidP="00814FA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3BD" w:rsidRPr="00F6336A" w:rsidRDefault="006863BD" w:rsidP="00814FA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3BD" w:rsidRPr="00F6336A" w:rsidRDefault="006863BD" w:rsidP="00814FA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</w:tr>
      <w:tr w:rsidR="006863BD" w:rsidRPr="00F6336A" w:rsidTr="000C6256">
        <w:trPr>
          <w:gridAfter w:val="1"/>
          <w:wAfter w:w="104" w:type="dxa"/>
          <w:trHeight w:hRule="exact" w:val="567"/>
        </w:trPr>
        <w:tc>
          <w:tcPr>
            <w:tcW w:w="170" w:type="dxa"/>
            <w:vAlign w:val="center"/>
          </w:tcPr>
          <w:p w:rsidR="006863BD" w:rsidRPr="00790A8A" w:rsidRDefault="006863BD" w:rsidP="00814FA9">
            <w:pPr>
              <w:jc w:val="center"/>
            </w:pPr>
          </w:p>
        </w:tc>
        <w:tc>
          <w:tcPr>
            <w:tcW w:w="624" w:type="dxa"/>
            <w:vAlign w:val="bottom"/>
          </w:tcPr>
          <w:p w:rsidR="006863BD" w:rsidRPr="00790A8A" w:rsidRDefault="006863BD" w:rsidP="00814FA9">
            <w:pPr>
              <w:jc w:val="center"/>
            </w:pPr>
            <w:r>
              <w:t>2</w:t>
            </w:r>
          </w:p>
        </w:tc>
        <w:tc>
          <w:tcPr>
            <w:tcW w:w="227" w:type="dxa"/>
            <w:gridSpan w:val="2"/>
            <w:vAlign w:val="bottom"/>
          </w:tcPr>
          <w:p w:rsidR="006863BD" w:rsidRPr="00790A8A" w:rsidRDefault="006863BD" w:rsidP="00814FA9">
            <w:pPr>
              <w:jc w:val="center"/>
            </w:pPr>
            <w:r>
              <w:t>+</w:t>
            </w:r>
          </w:p>
        </w:tc>
        <w:tc>
          <w:tcPr>
            <w:tcW w:w="624" w:type="dxa"/>
            <w:gridSpan w:val="2"/>
            <w:tcBorders>
              <w:bottom w:val="single" w:sz="6" w:space="0" w:color="auto"/>
            </w:tcBorders>
            <w:vAlign w:val="bottom"/>
          </w:tcPr>
          <w:p w:rsidR="006863BD" w:rsidRPr="00790A8A" w:rsidRDefault="006863BD" w:rsidP="00814FA9">
            <w:pPr>
              <w:jc w:val="center"/>
            </w:pPr>
          </w:p>
        </w:tc>
        <w:tc>
          <w:tcPr>
            <w:tcW w:w="170" w:type="dxa"/>
            <w:gridSpan w:val="2"/>
            <w:vAlign w:val="bottom"/>
          </w:tcPr>
          <w:p w:rsidR="006863BD" w:rsidRPr="00790A8A" w:rsidRDefault="006863BD" w:rsidP="00814FA9">
            <w:pPr>
              <w:jc w:val="center"/>
            </w:pPr>
            <w:r>
              <w:t>+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6863BD" w:rsidRPr="00790A8A" w:rsidRDefault="006863BD" w:rsidP="00814FA9">
            <w:pPr>
              <w:jc w:val="center"/>
            </w:pPr>
          </w:p>
        </w:tc>
        <w:tc>
          <w:tcPr>
            <w:tcW w:w="193" w:type="dxa"/>
            <w:gridSpan w:val="2"/>
            <w:vAlign w:val="bottom"/>
          </w:tcPr>
          <w:p w:rsidR="006863BD" w:rsidRPr="00790A8A" w:rsidRDefault="006863BD" w:rsidP="00814FA9">
            <w:pPr>
              <w:jc w:val="center"/>
            </w:pPr>
          </w:p>
        </w:tc>
        <w:tc>
          <w:tcPr>
            <w:tcW w:w="850" w:type="dxa"/>
            <w:gridSpan w:val="2"/>
            <w:vAlign w:val="bottom"/>
          </w:tcPr>
          <w:p w:rsidR="006863BD" w:rsidRPr="00123BEC" w:rsidRDefault="006863BD" w:rsidP="00814FA9">
            <w:pPr>
              <w:jc w:val="center"/>
              <w:rPr>
                <w:rFonts w:cs="Arial"/>
                <w:szCs w:val="29"/>
              </w:rPr>
            </w:pPr>
          </w:p>
        </w:tc>
        <w:tc>
          <w:tcPr>
            <w:tcW w:w="57" w:type="dxa"/>
            <w:vAlign w:val="bottom"/>
          </w:tcPr>
          <w:p w:rsidR="006863BD" w:rsidRPr="00123BEC" w:rsidRDefault="006863BD" w:rsidP="00814FA9">
            <w:pPr>
              <w:jc w:val="center"/>
              <w:rPr>
                <w:rFonts w:cs="Arial"/>
                <w:szCs w:val="29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:rsidR="006863BD" w:rsidRPr="00123BEC" w:rsidRDefault="006863BD" w:rsidP="00814FA9">
            <w:pPr>
              <w:jc w:val="center"/>
              <w:rPr>
                <w:rFonts w:cs="Arial"/>
                <w:szCs w:val="29"/>
              </w:rPr>
            </w:pPr>
          </w:p>
        </w:tc>
        <w:tc>
          <w:tcPr>
            <w:tcW w:w="193" w:type="dxa"/>
            <w:gridSpan w:val="2"/>
            <w:vAlign w:val="bottom"/>
          </w:tcPr>
          <w:p w:rsidR="006863BD" w:rsidRPr="00123BEC" w:rsidRDefault="006863BD" w:rsidP="00814FA9">
            <w:pPr>
              <w:jc w:val="center"/>
              <w:rPr>
                <w:rFonts w:cs="Arial"/>
                <w:szCs w:val="29"/>
              </w:rPr>
            </w:pPr>
            <w:r>
              <w:rPr>
                <w:rFonts w:cs="Arial"/>
                <w:szCs w:val="29"/>
              </w:rPr>
              <w:t>+</w:t>
            </w:r>
          </w:p>
        </w:tc>
        <w:tc>
          <w:tcPr>
            <w:tcW w:w="624" w:type="dxa"/>
            <w:gridSpan w:val="2"/>
            <w:vAlign w:val="bottom"/>
          </w:tcPr>
          <w:p w:rsidR="006863BD" w:rsidRPr="00123BEC" w:rsidRDefault="001B38E3" w:rsidP="00814FA9">
            <w:pPr>
              <w:jc w:val="center"/>
              <w:rPr>
                <w:rFonts w:cs="Arial"/>
                <w:szCs w:val="29"/>
              </w:rPr>
            </w:pPr>
            <w:r>
              <w:rPr>
                <w:rFonts w:cs="Arial"/>
                <w:szCs w:val="29"/>
              </w:rPr>
              <w:t>3</w:t>
            </w:r>
          </w:p>
        </w:tc>
        <w:tc>
          <w:tcPr>
            <w:tcW w:w="227" w:type="dxa"/>
            <w:gridSpan w:val="2"/>
            <w:vAlign w:val="bottom"/>
          </w:tcPr>
          <w:p w:rsidR="006863BD" w:rsidRPr="00123BEC" w:rsidRDefault="006863BD" w:rsidP="00814FA9">
            <w:pPr>
              <w:jc w:val="center"/>
              <w:rPr>
                <w:rFonts w:cs="Arial"/>
                <w:szCs w:val="29"/>
              </w:rPr>
            </w:pPr>
            <w:r>
              <w:rPr>
                <w:rFonts w:cs="Arial"/>
                <w:szCs w:val="29"/>
              </w:rPr>
              <w:t>+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6863BD" w:rsidRPr="00123BEC" w:rsidRDefault="006863BD" w:rsidP="00814FA9">
            <w:pPr>
              <w:jc w:val="center"/>
              <w:rPr>
                <w:rFonts w:cs="Arial"/>
                <w:szCs w:val="29"/>
              </w:rPr>
            </w:pPr>
          </w:p>
        </w:tc>
        <w:tc>
          <w:tcPr>
            <w:tcW w:w="193" w:type="dxa"/>
            <w:gridSpan w:val="2"/>
            <w:vAlign w:val="bottom"/>
          </w:tcPr>
          <w:p w:rsidR="006863BD" w:rsidRPr="00123BEC" w:rsidRDefault="006863BD" w:rsidP="00814FA9">
            <w:pPr>
              <w:jc w:val="center"/>
              <w:rPr>
                <w:rFonts w:cs="Arial"/>
                <w:szCs w:val="29"/>
              </w:rPr>
            </w:pPr>
          </w:p>
        </w:tc>
        <w:tc>
          <w:tcPr>
            <w:tcW w:w="765" w:type="dxa"/>
            <w:vAlign w:val="bottom"/>
          </w:tcPr>
          <w:p w:rsidR="006863BD" w:rsidRPr="00123BEC" w:rsidRDefault="006863BD" w:rsidP="00814FA9">
            <w:pPr>
              <w:jc w:val="center"/>
              <w:rPr>
                <w:rFonts w:cs="Arial"/>
                <w:szCs w:val="29"/>
              </w:rPr>
            </w:pPr>
          </w:p>
        </w:tc>
        <w:tc>
          <w:tcPr>
            <w:tcW w:w="57" w:type="dxa"/>
            <w:gridSpan w:val="2"/>
            <w:vAlign w:val="bottom"/>
          </w:tcPr>
          <w:p w:rsidR="006863BD" w:rsidRPr="00123BEC" w:rsidRDefault="006863BD" w:rsidP="00814FA9">
            <w:pPr>
              <w:jc w:val="center"/>
              <w:rPr>
                <w:rFonts w:cs="Arial"/>
                <w:szCs w:val="29"/>
              </w:rPr>
            </w:pP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6863BD" w:rsidRPr="00123BEC" w:rsidRDefault="006863BD" w:rsidP="00814FA9">
            <w:pPr>
              <w:jc w:val="center"/>
              <w:rPr>
                <w:rFonts w:cs="Arial"/>
                <w:szCs w:val="29"/>
              </w:rPr>
            </w:pPr>
          </w:p>
        </w:tc>
        <w:tc>
          <w:tcPr>
            <w:tcW w:w="364" w:type="dxa"/>
            <w:gridSpan w:val="2"/>
            <w:vAlign w:val="bottom"/>
          </w:tcPr>
          <w:p w:rsidR="006863BD" w:rsidRPr="00123BEC" w:rsidRDefault="006863BD" w:rsidP="00814FA9">
            <w:pPr>
              <w:jc w:val="center"/>
              <w:rPr>
                <w:rFonts w:cs="Arial"/>
                <w:szCs w:val="29"/>
              </w:rPr>
            </w:pPr>
            <w:r>
              <w:rPr>
                <w:rFonts w:cs="Arial"/>
                <w:szCs w:val="29"/>
              </w:rPr>
              <w:t>+</w:t>
            </w: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  <w:vAlign w:val="bottom"/>
          </w:tcPr>
          <w:p w:rsidR="006863BD" w:rsidRPr="00123BEC" w:rsidRDefault="006863BD" w:rsidP="00814FA9">
            <w:pPr>
              <w:jc w:val="center"/>
              <w:rPr>
                <w:rFonts w:cs="Arial"/>
                <w:szCs w:val="29"/>
              </w:rPr>
            </w:pPr>
          </w:p>
        </w:tc>
        <w:tc>
          <w:tcPr>
            <w:tcW w:w="170" w:type="dxa"/>
            <w:gridSpan w:val="2"/>
            <w:vAlign w:val="bottom"/>
          </w:tcPr>
          <w:p w:rsidR="006863BD" w:rsidRPr="00123BEC" w:rsidRDefault="006863BD" w:rsidP="00814FA9">
            <w:pPr>
              <w:jc w:val="center"/>
              <w:rPr>
                <w:rFonts w:cs="Arial"/>
                <w:szCs w:val="29"/>
              </w:rPr>
            </w:pPr>
            <w:r>
              <w:rPr>
                <w:rFonts w:cs="Arial"/>
                <w:szCs w:val="29"/>
              </w:rPr>
              <w:t>+</w:t>
            </w:r>
          </w:p>
        </w:tc>
        <w:tc>
          <w:tcPr>
            <w:tcW w:w="624" w:type="dxa"/>
            <w:vAlign w:val="bottom"/>
          </w:tcPr>
          <w:p w:rsidR="006863BD" w:rsidRPr="00123BEC" w:rsidRDefault="000C6256" w:rsidP="00814FA9">
            <w:pPr>
              <w:jc w:val="center"/>
              <w:rPr>
                <w:rFonts w:cs="Arial"/>
                <w:szCs w:val="29"/>
              </w:rPr>
            </w:pPr>
            <w:r>
              <w:rPr>
                <w:rFonts w:cs="Arial"/>
                <w:szCs w:val="29"/>
              </w:rPr>
              <w:t>1</w:t>
            </w:r>
          </w:p>
        </w:tc>
      </w:tr>
    </w:tbl>
    <w:p w:rsidR="00603062" w:rsidRDefault="00603062" w:rsidP="000C6256">
      <w:pPr>
        <w:tabs>
          <w:tab w:val="clear" w:pos="340"/>
          <w:tab w:val="clear" w:pos="595"/>
          <w:tab w:val="left" w:pos="4111"/>
          <w:tab w:val="left" w:pos="7088"/>
        </w:tabs>
        <w:spacing w:line="20" w:lineRule="exact"/>
      </w:pPr>
    </w:p>
    <w:sectPr w:rsidR="00603062" w:rsidSect="000C6256">
      <w:footerReference w:type="default" r:id="rId2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C89" w:rsidRDefault="00864C89" w:rsidP="003C599D">
      <w:pPr>
        <w:spacing w:line="240" w:lineRule="auto"/>
      </w:pPr>
      <w:r>
        <w:separator/>
      </w:r>
    </w:p>
  </w:endnote>
  <w:endnote w:type="continuationSeparator" w:id="0">
    <w:p w:rsidR="00864C89" w:rsidRDefault="00864C8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CD282A" w:rsidRPr="00F42294" w:rsidTr="006B2D23">
      <w:trPr>
        <w:trHeight w:hRule="exact" w:val="680"/>
      </w:trPr>
      <w:tc>
        <w:tcPr>
          <w:tcW w:w="1131" w:type="dxa"/>
          <w:noWrap/>
        </w:tcPr>
        <w:p w:rsidR="00CD282A" w:rsidRPr="00913892" w:rsidRDefault="00CD282A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DF552A5" wp14:editId="37704FC5">
                <wp:extent cx="468000" cy="234000"/>
                <wp:effectExtent l="0" t="0" r="8255" b="0"/>
                <wp:docPr id="224" name="Grafik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CD282A" w:rsidRPr="00913892" w:rsidRDefault="00CD282A" w:rsidP="00322FDD">
          <w:pPr>
            <w:pStyle w:val="ekvpagina"/>
          </w:pPr>
          <w:r w:rsidRPr="00913892">
            <w:t>© Ernst Klett Verlag GmbH, Stuttgart 201</w:t>
          </w:r>
          <w:r w:rsidR="00A42182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CD282A" w:rsidRPr="00913892" w:rsidRDefault="00A42182" w:rsidP="008623E6">
          <w:pPr>
            <w:pStyle w:val="ekvquelle"/>
            <w:jc w:val="both"/>
          </w:pPr>
          <w:r>
            <w:t>Illustratoren:</w:t>
          </w:r>
          <w:r w:rsidR="00E74187">
            <w:t xml:space="preserve"> Angelika </w:t>
          </w:r>
          <w:r w:rsidR="00E74187">
            <w:rPr>
              <w:rFonts w:cs="Arial"/>
            </w:rPr>
            <w:t>Ç</w:t>
          </w:r>
          <w:r w:rsidR="00E74187">
            <w:t>itak, Wipperfürth</w:t>
          </w:r>
        </w:p>
      </w:tc>
      <w:tc>
        <w:tcPr>
          <w:tcW w:w="397" w:type="dxa"/>
        </w:tcPr>
        <w:p w:rsidR="00CD282A" w:rsidRPr="00913892" w:rsidRDefault="00CD282A" w:rsidP="00913892">
          <w:pPr>
            <w:pStyle w:val="ekvpagina"/>
          </w:pPr>
        </w:p>
      </w:tc>
    </w:tr>
  </w:tbl>
  <w:p w:rsidR="00CD282A" w:rsidRDefault="00CD28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CD282A" w:rsidRPr="00F42294" w:rsidTr="006B2D23">
      <w:trPr>
        <w:trHeight w:hRule="exact" w:val="680"/>
      </w:trPr>
      <w:tc>
        <w:tcPr>
          <w:tcW w:w="1131" w:type="dxa"/>
          <w:noWrap/>
        </w:tcPr>
        <w:p w:rsidR="00CD282A" w:rsidRPr="00913892" w:rsidRDefault="00CD282A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AB10B82" wp14:editId="25137D5A">
                <wp:extent cx="468000" cy="234000"/>
                <wp:effectExtent l="0" t="0" r="8255" b="0"/>
                <wp:docPr id="226" name="Grafik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CD282A" w:rsidRPr="00913892" w:rsidRDefault="00CD282A" w:rsidP="00322FDD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CD282A" w:rsidRPr="00913892" w:rsidRDefault="00CD282A" w:rsidP="00F5248B">
          <w:pPr>
            <w:pStyle w:val="ekvquelle"/>
          </w:pPr>
          <w:r>
            <w:t>Autorin: Manuela Mehl, Karlsruhe</w:t>
          </w:r>
        </w:p>
      </w:tc>
      <w:tc>
        <w:tcPr>
          <w:tcW w:w="397" w:type="dxa"/>
        </w:tcPr>
        <w:p w:rsidR="00CD282A" w:rsidRPr="00913892" w:rsidRDefault="00CD282A" w:rsidP="00913892">
          <w:pPr>
            <w:pStyle w:val="ekvpagina"/>
          </w:pPr>
        </w:p>
      </w:tc>
    </w:tr>
  </w:tbl>
  <w:p w:rsidR="00CD282A" w:rsidRDefault="00CD282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21473" w:rsidRPr="00D21473" w:rsidTr="006B2D23">
      <w:trPr>
        <w:trHeight w:hRule="exact" w:val="680"/>
      </w:trPr>
      <w:tc>
        <w:tcPr>
          <w:tcW w:w="1131" w:type="dxa"/>
          <w:noWrap/>
        </w:tcPr>
        <w:p w:rsidR="00D21473" w:rsidRPr="00913892" w:rsidRDefault="00D21473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AAF4116" wp14:editId="3060E932">
                <wp:extent cx="468000" cy="234000"/>
                <wp:effectExtent l="0" t="0" r="8255" b="0"/>
                <wp:docPr id="6" name="Graf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D21473" w:rsidRPr="00913892" w:rsidRDefault="00D21473" w:rsidP="00322FDD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D21473" w:rsidRDefault="00D21473" w:rsidP="00F5248B">
          <w:pPr>
            <w:pStyle w:val="ekvquelle"/>
          </w:pPr>
          <w:r>
            <w:t>Autor: Marcel Porten-Rolfes, Münster</w:t>
          </w:r>
        </w:p>
        <w:p w:rsidR="00D21473" w:rsidRPr="00D21473" w:rsidRDefault="00D21473" w:rsidP="00F5248B">
          <w:pPr>
            <w:pStyle w:val="ekvquelle"/>
          </w:pPr>
          <w:r w:rsidRPr="00D21473">
            <w:t xml:space="preserve">Illustration: </w:t>
          </w:r>
          <w:r>
            <w:t>Thomas Przygodda, Hannover</w:t>
          </w:r>
        </w:p>
      </w:tc>
      <w:tc>
        <w:tcPr>
          <w:tcW w:w="397" w:type="dxa"/>
        </w:tcPr>
        <w:p w:rsidR="00D21473" w:rsidRPr="00D21473" w:rsidRDefault="00D21473" w:rsidP="00913892">
          <w:pPr>
            <w:pStyle w:val="ekvpagina"/>
          </w:pPr>
        </w:p>
      </w:tc>
    </w:tr>
  </w:tbl>
  <w:p w:rsidR="00D21473" w:rsidRPr="00D21473" w:rsidRDefault="00D214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C89" w:rsidRDefault="00864C89" w:rsidP="003C599D">
      <w:pPr>
        <w:spacing w:line="240" w:lineRule="auto"/>
      </w:pPr>
      <w:r>
        <w:separator/>
      </w:r>
    </w:p>
  </w:footnote>
  <w:footnote w:type="continuationSeparator" w:id="0">
    <w:p w:rsidR="00864C89" w:rsidRDefault="00864C89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80"/>
    <w:rsid w:val="000040E2"/>
    <w:rsid w:val="00005913"/>
    <w:rsid w:val="00020440"/>
    <w:rsid w:val="0002788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70789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C6256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25034"/>
    <w:rsid w:val="00131417"/>
    <w:rsid w:val="001524C9"/>
    <w:rsid w:val="00156FE7"/>
    <w:rsid w:val="001641FA"/>
    <w:rsid w:val="0016475A"/>
    <w:rsid w:val="00165ECC"/>
    <w:rsid w:val="00167B25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B38E3"/>
    <w:rsid w:val="001C36DE"/>
    <w:rsid w:val="001C3792"/>
    <w:rsid w:val="001D2674"/>
    <w:rsid w:val="001D39FD"/>
    <w:rsid w:val="001E186D"/>
    <w:rsid w:val="001E485B"/>
    <w:rsid w:val="001F1E3D"/>
    <w:rsid w:val="001F53F1"/>
    <w:rsid w:val="0020055A"/>
    <w:rsid w:val="00201AA1"/>
    <w:rsid w:val="00205239"/>
    <w:rsid w:val="00216D91"/>
    <w:rsid w:val="002240EA"/>
    <w:rsid w:val="002266E8"/>
    <w:rsid w:val="00226CA3"/>
    <w:rsid w:val="002277D2"/>
    <w:rsid w:val="002301FF"/>
    <w:rsid w:val="00232213"/>
    <w:rsid w:val="00234123"/>
    <w:rsid w:val="00246F77"/>
    <w:rsid w:val="00251737"/>
    <w:rsid w:val="002527A5"/>
    <w:rsid w:val="00255466"/>
    <w:rsid w:val="00255FE3"/>
    <w:rsid w:val="00261D9E"/>
    <w:rsid w:val="0026356C"/>
    <w:rsid w:val="0026581E"/>
    <w:rsid w:val="00275164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07A9A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375F2"/>
    <w:rsid w:val="00344E57"/>
    <w:rsid w:val="00350FBE"/>
    <w:rsid w:val="00362B02"/>
    <w:rsid w:val="0036404C"/>
    <w:rsid w:val="00374BE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8DE"/>
    <w:rsid w:val="003C599D"/>
    <w:rsid w:val="003D03ED"/>
    <w:rsid w:val="003D70F5"/>
    <w:rsid w:val="003D7584"/>
    <w:rsid w:val="003E21AC"/>
    <w:rsid w:val="003E6330"/>
    <w:rsid w:val="003F362F"/>
    <w:rsid w:val="00405D0B"/>
    <w:rsid w:val="00410F77"/>
    <w:rsid w:val="00411B18"/>
    <w:rsid w:val="00415632"/>
    <w:rsid w:val="00420E55"/>
    <w:rsid w:val="0042107E"/>
    <w:rsid w:val="00424375"/>
    <w:rsid w:val="004372DD"/>
    <w:rsid w:val="00441088"/>
    <w:rsid w:val="00441724"/>
    <w:rsid w:val="00454148"/>
    <w:rsid w:val="004602A9"/>
    <w:rsid w:val="004621B3"/>
    <w:rsid w:val="0047471A"/>
    <w:rsid w:val="00483A7A"/>
    <w:rsid w:val="00483D65"/>
    <w:rsid w:val="00486B3D"/>
    <w:rsid w:val="00490692"/>
    <w:rsid w:val="004925F2"/>
    <w:rsid w:val="004A66C3"/>
    <w:rsid w:val="004A66CF"/>
    <w:rsid w:val="00500BB9"/>
    <w:rsid w:val="00501528"/>
    <w:rsid w:val="005069C1"/>
    <w:rsid w:val="00512239"/>
    <w:rsid w:val="00514229"/>
    <w:rsid w:val="005156EC"/>
    <w:rsid w:val="005168A4"/>
    <w:rsid w:val="0052117E"/>
    <w:rsid w:val="00521B91"/>
    <w:rsid w:val="005252D2"/>
    <w:rsid w:val="00530C92"/>
    <w:rsid w:val="00531218"/>
    <w:rsid w:val="00533581"/>
    <w:rsid w:val="00535AD8"/>
    <w:rsid w:val="005440B3"/>
    <w:rsid w:val="00547103"/>
    <w:rsid w:val="00560848"/>
    <w:rsid w:val="0057200E"/>
    <w:rsid w:val="00572A0F"/>
    <w:rsid w:val="00574FE0"/>
    <w:rsid w:val="00576D2D"/>
    <w:rsid w:val="00583368"/>
    <w:rsid w:val="00584F88"/>
    <w:rsid w:val="00597E2F"/>
    <w:rsid w:val="005A6D94"/>
    <w:rsid w:val="005C047C"/>
    <w:rsid w:val="005C0FBD"/>
    <w:rsid w:val="005D1207"/>
    <w:rsid w:val="005D367A"/>
    <w:rsid w:val="005D3BDD"/>
    <w:rsid w:val="005D3E99"/>
    <w:rsid w:val="005D51F2"/>
    <w:rsid w:val="005D698E"/>
    <w:rsid w:val="005E15AC"/>
    <w:rsid w:val="005F2AB3"/>
    <w:rsid w:val="005F3914"/>
    <w:rsid w:val="005F439D"/>
    <w:rsid w:val="00603062"/>
    <w:rsid w:val="00603AD5"/>
    <w:rsid w:val="00611F8A"/>
    <w:rsid w:val="006201CB"/>
    <w:rsid w:val="00622F6B"/>
    <w:rsid w:val="00627765"/>
    <w:rsid w:val="00633E22"/>
    <w:rsid w:val="0064692C"/>
    <w:rsid w:val="00653F68"/>
    <w:rsid w:val="0065576E"/>
    <w:rsid w:val="006802C4"/>
    <w:rsid w:val="00683DDA"/>
    <w:rsid w:val="0068429A"/>
    <w:rsid w:val="00685FDD"/>
    <w:rsid w:val="006863BD"/>
    <w:rsid w:val="00693676"/>
    <w:rsid w:val="006B2D23"/>
    <w:rsid w:val="006B6247"/>
    <w:rsid w:val="006C2C80"/>
    <w:rsid w:val="006C34F2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5CED"/>
    <w:rsid w:val="00787700"/>
    <w:rsid w:val="007A2F5A"/>
    <w:rsid w:val="007A5AA1"/>
    <w:rsid w:val="007D186F"/>
    <w:rsid w:val="007E4DDC"/>
    <w:rsid w:val="007E5E71"/>
    <w:rsid w:val="007E745F"/>
    <w:rsid w:val="007F79CC"/>
    <w:rsid w:val="00802E02"/>
    <w:rsid w:val="00816953"/>
    <w:rsid w:val="0082136B"/>
    <w:rsid w:val="00822130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4C89"/>
    <w:rsid w:val="00874376"/>
    <w:rsid w:val="008751B1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043E"/>
    <w:rsid w:val="009215E3"/>
    <w:rsid w:val="009264E8"/>
    <w:rsid w:val="0093478E"/>
    <w:rsid w:val="00936CF0"/>
    <w:rsid w:val="00940E8D"/>
    <w:rsid w:val="00942106"/>
    <w:rsid w:val="0094260D"/>
    <w:rsid w:val="0094314D"/>
    <w:rsid w:val="00946121"/>
    <w:rsid w:val="00947038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0F39"/>
    <w:rsid w:val="009C26DF"/>
    <w:rsid w:val="009C2A7B"/>
    <w:rsid w:val="009C318E"/>
    <w:rsid w:val="009C3C75"/>
    <w:rsid w:val="009C7C14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0B9D"/>
    <w:rsid w:val="00A40D40"/>
    <w:rsid w:val="00A42182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0EE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2F9D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77C76"/>
    <w:rsid w:val="00C84E4C"/>
    <w:rsid w:val="00C87044"/>
    <w:rsid w:val="00C94D17"/>
    <w:rsid w:val="00CB27C6"/>
    <w:rsid w:val="00CB3DFE"/>
    <w:rsid w:val="00CB463B"/>
    <w:rsid w:val="00CB5B82"/>
    <w:rsid w:val="00CB782D"/>
    <w:rsid w:val="00CC54E0"/>
    <w:rsid w:val="00CC65A8"/>
    <w:rsid w:val="00CD282A"/>
    <w:rsid w:val="00CD6369"/>
    <w:rsid w:val="00CE2A37"/>
    <w:rsid w:val="00CF2E1A"/>
    <w:rsid w:val="00CF7143"/>
    <w:rsid w:val="00CF715C"/>
    <w:rsid w:val="00D022EC"/>
    <w:rsid w:val="00D05217"/>
    <w:rsid w:val="00D06182"/>
    <w:rsid w:val="00D12661"/>
    <w:rsid w:val="00D1582D"/>
    <w:rsid w:val="00D21473"/>
    <w:rsid w:val="00D2569D"/>
    <w:rsid w:val="00D54424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1633"/>
    <w:rsid w:val="00DA29C3"/>
    <w:rsid w:val="00DB0557"/>
    <w:rsid w:val="00DB2C80"/>
    <w:rsid w:val="00DC2340"/>
    <w:rsid w:val="00DC30DA"/>
    <w:rsid w:val="00DC41E2"/>
    <w:rsid w:val="00DE011D"/>
    <w:rsid w:val="00DE287B"/>
    <w:rsid w:val="00DE5465"/>
    <w:rsid w:val="00DF129D"/>
    <w:rsid w:val="00DF4371"/>
    <w:rsid w:val="00DF625F"/>
    <w:rsid w:val="00DF74DB"/>
    <w:rsid w:val="00E01841"/>
    <w:rsid w:val="00E11CEA"/>
    <w:rsid w:val="00E126C1"/>
    <w:rsid w:val="00E21473"/>
    <w:rsid w:val="00E22935"/>
    <w:rsid w:val="00E22C67"/>
    <w:rsid w:val="00E34F46"/>
    <w:rsid w:val="00E36A41"/>
    <w:rsid w:val="00E375D2"/>
    <w:rsid w:val="00E3762C"/>
    <w:rsid w:val="00E43E04"/>
    <w:rsid w:val="00E50799"/>
    <w:rsid w:val="00E63251"/>
    <w:rsid w:val="00E70C40"/>
    <w:rsid w:val="00E710C7"/>
    <w:rsid w:val="00E7418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EF6E08"/>
    <w:rsid w:val="00F04D0B"/>
    <w:rsid w:val="00F13961"/>
    <w:rsid w:val="00F15EBA"/>
    <w:rsid w:val="00F16DA0"/>
    <w:rsid w:val="00F23554"/>
    <w:rsid w:val="00F241DA"/>
    <w:rsid w:val="00F24740"/>
    <w:rsid w:val="00F30571"/>
    <w:rsid w:val="00F335CB"/>
    <w:rsid w:val="00F35102"/>
    <w:rsid w:val="00F35DB1"/>
    <w:rsid w:val="00F36D0F"/>
    <w:rsid w:val="00F4144F"/>
    <w:rsid w:val="00F42294"/>
    <w:rsid w:val="00F42F7B"/>
    <w:rsid w:val="00F459EB"/>
    <w:rsid w:val="00F46483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  <w:rsid w:val="00FF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3BF3B8-1169-4829-8B5F-34B6BA92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ufgabe">
    <w:name w:val="ekv.Aufgabe"/>
    <w:rsid w:val="00CB3DFE"/>
    <w:pPr>
      <w:spacing w:after="0" w:line="240" w:lineRule="auto"/>
    </w:pPr>
    <w:rPr>
      <w:rFonts w:ascii="Arial" w:eastAsia="Times New Roman" w:hAnsi="Arial" w:cs="Times New Roman"/>
      <w:noProof/>
      <w:sz w:val="28"/>
      <w:szCs w:val="20"/>
      <w:lang w:eastAsia="de-DE"/>
    </w:rPr>
  </w:style>
  <w:style w:type="paragraph" w:customStyle="1" w:styleId="ekvAufgabeTrennlinie">
    <w:name w:val="ekv.Aufgabe_Trennlinie"/>
    <w:basedOn w:val="Standard"/>
    <w:rsid w:val="00CB3DFE"/>
    <w:pPr>
      <w:pBdr>
        <w:bottom w:val="single" w:sz="6" w:space="1" w:color="auto"/>
      </w:pBd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8"/>
      <w:szCs w:val="20"/>
      <w:lang w:eastAsia="de-DE"/>
    </w:rPr>
  </w:style>
  <w:style w:type="paragraph" w:customStyle="1" w:styleId="ekvAufgabeZiffer">
    <w:name w:val="ekv.Aufgabe_Ziffer"/>
    <w:basedOn w:val="ekvAufgabe"/>
    <w:rsid w:val="00251737"/>
    <w:pPr>
      <w:spacing w:before="10" w:line="280" w:lineRule="atLeast"/>
      <w:jc w:val="center"/>
    </w:pPr>
    <w:rPr>
      <w:b/>
      <w:color w:val="FFFFFF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ypotex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15</cp:revision>
  <cp:lastPrinted>2018-02-01T13:09:00Z</cp:lastPrinted>
  <dcterms:created xsi:type="dcterms:W3CDTF">2018-06-21T12:39:00Z</dcterms:created>
  <dcterms:modified xsi:type="dcterms:W3CDTF">2018-10-24T04:54:00Z</dcterms:modified>
</cp:coreProperties>
</file>