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C372E" w:rsidP="00AE65F6">
            <w:pPr>
              <w:pStyle w:val="ekvkvnummer"/>
            </w:pPr>
            <w:r>
              <w:t>KV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FC372E" w:rsidP="00FC372E">
      <w:pPr>
        <w:pStyle w:val="ekvue1arial"/>
      </w:pPr>
      <w:bookmarkStart w:id="0" w:name="bmStart"/>
      <w:bookmarkEnd w:id="0"/>
      <w:r>
        <w:t>Rechengeschichten erzählen</w:t>
      </w:r>
    </w:p>
    <w:p w:rsidR="00FC372E" w:rsidRDefault="005108CC" w:rsidP="00FC372E">
      <w:pPr>
        <w:pStyle w:val="ekvue1arial"/>
      </w:pPr>
      <w:bookmarkStart w:id="1" w:name="_GoBack"/>
      <w:bookmarkEnd w:id="1"/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1BBC29" wp14:editId="6C0E36BA">
                <wp:simplePos x="0" y="0"/>
                <wp:positionH relativeFrom="column">
                  <wp:posOffset>1901190</wp:posOffset>
                </wp:positionH>
                <wp:positionV relativeFrom="paragraph">
                  <wp:posOffset>5356860</wp:posOffset>
                </wp:positionV>
                <wp:extent cx="0" cy="457199"/>
                <wp:effectExtent l="57150" t="38100" r="57150" b="635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1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3" o:spid="_x0000_s1026" type="#_x0000_t32" style="position:absolute;margin-left:149.7pt;margin-top:421.8pt;width:0;height:36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" strokecolor="#7f7f7f [1612]" strokeweight="2.2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C36522" wp14:editId="140BC416">
                <wp:simplePos x="0" y="0"/>
                <wp:positionH relativeFrom="column">
                  <wp:posOffset>1901190</wp:posOffset>
                </wp:positionH>
                <wp:positionV relativeFrom="paragraph">
                  <wp:posOffset>2575560</wp:posOffset>
                </wp:positionV>
                <wp:extent cx="0" cy="457199"/>
                <wp:effectExtent l="57150" t="38100" r="57150" b="63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1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149.7pt;margin-top:202.8pt;width:0;height:36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" strokecolor="#7f7f7f [1612]" strokeweight="2.25pt">
                <v:stroke endarrow="block" joinstyle="miter"/>
              </v:shape>
            </w:pict>
          </mc:Fallback>
        </mc:AlternateContent>
      </w:r>
      <w:r w:rsidR="009F18EA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706BC1" wp14:editId="7DE27632">
                <wp:simplePos x="0" y="0"/>
                <wp:positionH relativeFrom="column">
                  <wp:posOffset>3881120</wp:posOffset>
                </wp:positionH>
                <wp:positionV relativeFrom="paragraph">
                  <wp:posOffset>1604645</wp:posOffset>
                </wp:positionV>
                <wp:extent cx="899795" cy="899795"/>
                <wp:effectExtent l="0" t="0" r="14605" b="1460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75" w:rsidRPr="00345175" w:rsidRDefault="00345175" w:rsidP="00345175">
                            <w:pPr>
                              <w:spacing w:line="240" w:lineRule="auto"/>
                              <w:jc w:val="center"/>
                              <w:rPr>
                                <w:rStyle w:val="ekvfett"/>
                                <w:b w:val="0"/>
                                <w:sz w:val="120"/>
                                <w:szCs w:val="120"/>
                              </w:rPr>
                            </w:pPr>
                            <w:r w:rsidRPr="00345175">
                              <w:rPr>
                                <w:rStyle w:val="ekvfett"/>
                                <w:b w:val="0"/>
                                <w:sz w:val="120"/>
                                <w:szCs w:val="120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Textfeld 14" o:spid="_x0000_s1026" style="position:absolute;margin-left:305.6pt;margin-top:126.35pt;width:70.85pt;height:7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" fillcolor="white [3201]" strokeweight=".5pt">
                <v:textbox style="layout-flow:vertical;mso-layout-flow-alt:bottom-to-top" inset="0,0,0,0">
                  <w:txbxContent>
                    <w:p w:rsidR="00345175" w:rsidRPr="00345175" w:rsidRDefault="00345175" w:rsidP="00345175">
                      <w:pPr>
                        <w:spacing w:line="240" w:lineRule="auto"/>
                        <w:jc w:val="center"/>
                        <w:rPr>
                          <w:rStyle w:val="ekvfett"/>
                          <w:b w:val="0"/>
                          <w:sz w:val="120"/>
                          <w:szCs w:val="120"/>
                        </w:rPr>
                      </w:pPr>
                      <w:r w:rsidRPr="00345175">
                        <w:rPr>
                          <w:rStyle w:val="ekvfett"/>
                          <w:b w:val="0"/>
                          <w:sz w:val="120"/>
                          <w:szCs w:val="120"/>
                        </w:rPr>
                        <w:t>=</w:t>
                      </w:r>
                    </w:p>
                  </w:txbxContent>
                </v:textbox>
              </v:oval>
            </w:pict>
          </mc:Fallback>
        </mc:AlternateContent>
      </w:r>
      <w:r w:rsidR="009F18EA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D4702" wp14:editId="0AFA18AF">
                <wp:simplePos x="0" y="0"/>
                <wp:positionH relativeFrom="column">
                  <wp:posOffset>3881120</wp:posOffset>
                </wp:positionH>
                <wp:positionV relativeFrom="paragraph">
                  <wp:posOffset>4382135</wp:posOffset>
                </wp:positionV>
                <wp:extent cx="899795" cy="899795"/>
                <wp:effectExtent l="0" t="0" r="14605" b="1460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89979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B5E" w:rsidRPr="00345175" w:rsidRDefault="00447B5E" w:rsidP="00345175">
                            <w:pPr>
                              <w:spacing w:line="240" w:lineRule="auto"/>
                              <w:jc w:val="center"/>
                              <w:rPr>
                                <w:rStyle w:val="Tabellenraster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Textfeld 23" o:spid="_x0000_s1027" style="position:absolute;margin-left:305.6pt;margin-top:345.05pt;width:70.85pt;height:70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" fillcolor="white [3201]" strokeweight=".5pt">
                <v:textbox style="layout-flow:vertical;mso-layout-flow-alt:bottom-to-top" inset="0,0,0,0">
                  <w:txbxContent>
                    <w:p w:rsidR="00447B5E" w:rsidRPr="00345175" w:rsidRDefault="00447B5E" w:rsidP="00345175">
                      <w:pPr>
                        <w:spacing w:line="240" w:lineRule="auto"/>
                        <w:jc w:val="center"/>
                        <w:rPr>
                          <w:rStyle w:val="Tabellenraster"/>
                          <w:b/>
                          <w:sz w:val="120"/>
                          <w:szCs w:val="1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16745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195EA" wp14:editId="67310F84">
                <wp:simplePos x="0" y="0"/>
                <wp:positionH relativeFrom="column">
                  <wp:posOffset>-93345</wp:posOffset>
                </wp:positionH>
                <wp:positionV relativeFrom="paragraph">
                  <wp:posOffset>1537335</wp:posOffset>
                </wp:positionV>
                <wp:extent cx="509905" cy="967105"/>
                <wp:effectExtent l="0" t="0" r="4445" b="444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67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72E" w:rsidRPr="00FC372E" w:rsidRDefault="00FC372E" w:rsidP="00FC372E">
                            <w:pPr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Jetzt</w:t>
                            </w:r>
                            <w:r w:rsidRPr="00FC372E">
                              <w:rPr>
                                <w:rStyle w:val="ekvfett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8" type="#_x0000_t202" style="position:absolute;margin-left:-7.35pt;margin-top:121.05pt;width:40.15pt;height:7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" fillcolor="white [3201]" stroked="f" strokeweight=".5pt">
                <v:textbox style="layout-flow:vertical;mso-layout-flow-alt:bottom-to-top">
                  <w:txbxContent>
                    <w:p w:rsidR="00FC372E" w:rsidRPr="00FC372E" w:rsidRDefault="00FC372E" w:rsidP="00FC372E">
                      <w:pPr>
                        <w:rPr>
                          <w:rStyle w:val="ekvfett"/>
                        </w:rPr>
                      </w:pPr>
                      <w:r>
                        <w:rPr>
                          <w:rStyle w:val="ekvfett"/>
                        </w:rPr>
                        <w:t>Jetzt</w:t>
                      </w:r>
                      <w:r w:rsidRPr="00FC372E">
                        <w:rPr>
                          <w:rStyle w:val="ekvfett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716745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2D2F2A" wp14:editId="407753E5">
                <wp:simplePos x="0" y="0"/>
                <wp:positionH relativeFrom="column">
                  <wp:posOffset>-93345</wp:posOffset>
                </wp:positionH>
                <wp:positionV relativeFrom="paragraph">
                  <wp:posOffset>4314825</wp:posOffset>
                </wp:positionV>
                <wp:extent cx="509905" cy="967105"/>
                <wp:effectExtent l="0" t="0" r="4445" b="444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67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75" w:rsidRPr="00FC372E" w:rsidRDefault="00345175" w:rsidP="00345175">
                            <w:pPr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Dann</w:t>
                            </w:r>
                            <w:r w:rsidRPr="00FC372E">
                              <w:rPr>
                                <w:rStyle w:val="ekvfett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9" type="#_x0000_t202" style="position:absolute;margin-left:-7.35pt;margin-top:339.75pt;width:40.15pt;height:7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" fillcolor="white [3201]" stroked="f" strokeweight=".5pt">
                <v:textbox style="layout-flow:vertical;mso-layout-flow-alt:bottom-to-top">
                  <w:txbxContent>
                    <w:p w:rsidR="00345175" w:rsidRPr="00FC372E" w:rsidRDefault="00345175" w:rsidP="00345175">
                      <w:pPr>
                        <w:rPr>
                          <w:rStyle w:val="ekvfett"/>
                        </w:rPr>
                      </w:pPr>
                      <w:r>
                        <w:rPr>
                          <w:rStyle w:val="ekvfett"/>
                        </w:rPr>
                        <w:t>Dann</w:t>
                      </w:r>
                      <w:r w:rsidRPr="00FC372E">
                        <w:rPr>
                          <w:rStyle w:val="ekvfett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716745"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25606D" wp14:editId="28F0FB48">
                <wp:simplePos x="0" y="0"/>
                <wp:positionH relativeFrom="column">
                  <wp:posOffset>-93345</wp:posOffset>
                </wp:positionH>
                <wp:positionV relativeFrom="paragraph">
                  <wp:posOffset>7092315</wp:posOffset>
                </wp:positionV>
                <wp:extent cx="509905" cy="967105"/>
                <wp:effectExtent l="0" t="0" r="4445" b="44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967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75" w:rsidRPr="00FC372E" w:rsidRDefault="00345175" w:rsidP="00345175">
                            <w:pPr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Zuerst</w:t>
                            </w:r>
                            <w:r w:rsidRPr="00FC372E">
                              <w:rPr>
                                <w:rStyle w:val="ekvfett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0" type="#_x0000_t202" style="position:absolute;margin-left:-7.35pt;margin-top:558.45pt;width:40.15pt;height:7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" fillcolor="white [3201]" stroked="f" strokeweight=".5pt">
                <v:textbox style="layout-flow:vertical;mso-layout-flow-alt:bottom-to-top">
                  <w:txbxContent>
                    <w:p w:rsidR="00345175" w:rsidRPr="00FC372E" w:rsidRDefault="00345175" w:rsidP="00345175">
                      <w:pPr>
                        <w:rPr>
                          <w:rStyle w:val="ekvfett"/>
                        </w:rPr>
                      </w:pPr>
                      <w:r>
                        <w:rPr>
                          <w:rStyle w:val="ekvfett"/>
                        </w:rPr>
                        <w:t>Zuerst</w:t>
                      </w:r>
                      <w:r w:rsidRPr="00FC372E">
                        <w:rPr>
                          <w:rStyle w:val="ekvfett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447B5E">
        <w:rPr>
          <w:lang w:eastAsia="de-DE"/>
        </w:rPr>
        <w:drawing>
          <wp:anchor distT="0" distB="0" distL="114300" distR="114300" simplePos="0" relativeHeight="251689984" behindDoc="0" locked="0" layoutInCell="1" allowOverlap="1" wp14:anchorId="3DF35B86" wp14:editId="3C0AEFE2">
            <wp:simplePos x="0" y="0"/>
            <wp:positionH relativeFrom="column">
              <wp:posOffset>560388</wp:posOffset>
            </wp:positionH>
            <wp:positionV relativeFrom="paragraph">
              <wp:posOffset>5982652</wp:posOffset>
            </wp:positionV>
            <wp:extent cx="373754" cy="377916"/>
            <wp:effectExtent l="0" t="2223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30036">
                      <a:off x="0" y="0"/>
                      <a:ext cx="373754" cy="377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B5E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1C58DB" wp14:editId="4689AAAA">
                <wp:simplePos x="0" y="0"/>
                <wp:positionH relativeFrom="column">
                  <wp:posOffset>5145405</wp:posOffset>
                </wp:positionH>
                <wp:positionV relativeFrom="paragraph">
                  <wp:posOffset>3122295</wp:posOffset>
                </wp:positionV>
                <wp:extent cx="0" cy="1350010"/>
                <wp:effectExtent l="19050" t="0" r="19050" b="254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15pt,245.85pt" to="405.15pt,3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" strokecolor="black [3213]" strokeweight="2.25pt">
                <v:stroke joinstyle="miter"/>
              </v:line>
            </w:pict>
          </mc:Fallback>
        </mc:AlternateContent>
      </w:r>
      <w:r w:rsidR="00447B5E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5252F" wp14:editId="0550455C">
                <wp:simplePos x="0" y="0"/>
                <wp:positionH relativeFrom="column">
                  <wp:posOffset>5145405</wp:posOffset>
                </wp:positionH>
                <wp:positionV relativeFrom="paragraph">
                  <wp:posOffset>5899785</wp:posOffset>
                </wp:positionV>
                <wp:extent cx="0" cy="1350010"/>
                <wp:effectExtent l="19050" t="0" r="19050" b="2540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15pt,464.55pt" to="405.15pt,5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" strokecolor="black [3213]" strokeweight="2.25pt">
                <v:stroke joinstyle="miter"/>
              </v:line>
            </w:pict>
          </mc:Fallback>
        </mc:AlternateContent>
      </w:r>
      <w:r w:rsidR="00447B5E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818042" wp14:editId="4A2259C3">
                <wp:simplePos x="0" y="0"/>
                <wp:positionH relativeFrom="column">
                  <wp:posOffset>5145405</wp:posOffset>
                </wp:positionH>
                <wp:positionV relativeFrom="paragraph">
                  <wp:posOffset>344805</wp:posOffset>
                </wp:positionV>
                <wp:extent cx="0" cy="1350010"/>
                <wp:effectExtent l="19050" t="0" r="19050" b="254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15pt,27.15pt" to="405.15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" strokecolor="black [3213]" strokeweight="2.25pt">
                <v:stroke joinstyle="miter"/>
              </v:line>
            </w:pict>
          </mc:Fallback>
        </mc:AlternateContent>
      </w:r>
      <w:r w:rsidR="00345175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9A792" wp14:editId="44FE87BF">
                <wp:simplePos x="0" y="0"/>
                <wp:positionH relativeFrom="column">
                  <wp:posOffset>523875</wp:posOffset>
                </wp:positionH>
                <wp:positionV relativeFrom="paragraph">
                  <wp:posOffset>344805</wp:posOffset>
                </wp:positionV>
                <wp:extent cx="2879725" cy="2159635"/>
                <wp:effectExtent l="0" t="0" r="15875" b="1206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0" o:spid="_x0000_s1026" style="position:absolute;margin-left:41.25pt;margin-top:27.15pt;width:226.75pt;height:17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" filled="f" strokecolor="black [3213]"/>
            </w:pict>
          </mc:Fallback>
        </mc:AlternateContent>
      </w:r>
      <w:r w:rsidR="00345175"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EA9001" wp14:editId="77A33A65">
                <wp:simplePos x="0" y="0"/>
                <wp:positionH relativeFrom="column">
                  <wp:posOffset>527050</wp:posOffset>
                </wp:positionH>
                <wp:positionV relativeFrom="paragraph">
                  <wp:posOffset>3122295</wp:posOffset>
                </wp:positionV>
                <wp:extent cx="2879725" cy="2159635"/>
                <wp:effectExtent l="0" t="0" r="15875" b="1206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41.5pt;margin-top:245.85pt;width:226.75pt;height:17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" filled="f" strokecolor="black [3213]"/>
            </w:pict>
          </mc:Fallback>
        </mc:AlternateContent>
      </w:r>
      <w:r w:rsidR="00345175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068B98" wp14:editId="0E26217C">
                <wp:simplePos x="0" y="0"/>
                <wp:positionH relativeFrom="column">
                  <wp:posOffset>530860</wp:posOffset>
                </wp:positionH>
                <wp:positionV relativeFrom="paragraph">
                  <wp:posOffset>5899785</wp:posOffset>
                </wp:positionV>
                <wp:extent cx="2879725" cy="2159635"/>
                <wp:effectExtent l="0" t="0" r="15875" b="1206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41.8pt;margin-top:464.55pt;width:226.75pt;height:17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" filled="f" strokecolor="black [3213]"/>
            </w:pict>
          </mc:Fallback>
        </mc:AlternateContent>
      </w:r>
    </w:p>
    <w:sectPr w:rsidR="00FC372E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2E" w:rsidRDefault="00FC372E" w:rsidP="003C599D">
      <w:pPr>
        <w:spacing w:line="240" w:lineRule="auto"/>
      </w:pPr>
      <w:r>
        <w:separator/>
      </w:r>
    </w:p>
  </w:endnote>
  <w:endnote w:type="continuationSeparator" w:id="0">
    <w:p w:rsidR="00FC372E" w:rsidRDefault="00FC372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F92DA6" wp14:editId="3F590B2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72E">
          <w:pPr>
            <w:pStyle w:val="ekvpagina"/>
          </w:pPr>
          <w:r w:rsidRPr="00913892">
            <w:t>© Ernst Klett Verlag GmbH, Stuttgart 201</w:t>
          </w:r>
          <w:r w:rsidR="00FC372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FC372E">
            <w:t>Andrea Langner, Langenfeld</w:t>
          </w:r>
        </w:p>
        <w:p w:rsidR="00193A18" w:rsidRPr="00913892" w:rsidRDefault="00193A18" w:rsidP="00FC372E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2E" w:rsidRDefault="00FC372E" w:rsidP="003C599D">
      <w:pPr>
        <w:spacing w:line="240" w:lineRule="auto"/>
      </w:pPr>
      <w:r>
        <w:separator/>
      </w:r>
    </w:p>
  </w:footnote>
  <w:footnote w:type="continuationSeparator" w:id="0">
    <w:p w:rsidR="00FC372E" w:rsidRDefault="00FC372E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2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36BA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5175"/>
    <w:rsid w:val="00350FBE"/>
    <w:rsid w:val="00362B02"/>
    <w:rsid w:val="0036404C"/>
    <w:rsid w:val="00376A0A"/>
    <w:rsid w:val="0038356B"/>
    <w:rsid w:val="00384305"/>
    <w:rsid w:val="0039268F"/>
    <w:rsid w:val="00392F9B"/>
    <w:rsid w:val="003937A5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7B5E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1865"/>
    <w:rsid w:val="00501528"/>
    <w:rsid w:val="005069C1"/>
    <w:rsid w:val="005108CC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17241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16745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9F18EA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0DD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372E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2019-07-10T12:02:00Z</cp:lastPrinted>
  <dcterms:created xsi:type="dcterms:W3CDTF">2019-07-10T10:26:00Z</dcterms:created>
  <dcterms:modified xsi:type="dcterms:W3CDTF">2019-07-10T14:36:00Z</dcterms:modified>
</cp:coreProperties>
</file>