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13EC5F6A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030FE0" wp14:editId="08EF15A7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9373E" id="Gerade Verbindung 5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FB59FB" w:rsidRPr="004255F8">
              <w:rPr>
                <w:color w:val="0D0D0D" w:themeColor="text1" w:themeTint="F2"/>
              </w:rPr>
              <w:t xml:space="preserve">KV </w:t>
            </w:r>
            <w:r w:rsidR="00B63D00" w:rsidRPr="004255F8">
              <w:rPr>
                <w:color w:val="0D0D0D" w:themeColor="text1" w:themeTint="F2"/>
              </w:rPr>
              <w:t>1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0F339013" w:rsidR="00FB59FB" w:rsidRPr="004255F8" w:rsidRDefault="00BC1C84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Rot gegen Blau - Spielverläufe</w:t>
            </w:r>
          </w:p>
        </w:tc>
      </w:tr>
    </w:tbl>
    <w:p w14:paraId="74411337" w14:textId="07F6F5EB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59E96986" w14:textId="7FE10378" w:rsidR="00CE1F7E" w:rsidRDefault="00CE1F7E" w:rsidP="00CE1F7E">
      <w:pPr>
        <w:pStyle w:val="ekvnummerierung"/>
        <w:framePr w:wrap="around"/>
      </w:pPr>
      <w:r>
        <w:t>1</w:t>
      </w:r>
    </w:p>
    <w:p w14:paraId="7F8B2255" w14:textId="206ABC1D" w:rsidR="005672A9" w:rsidRDefault="00A03602" w:rsidP="00D60378">
      <w:pPr>
        <w:rPr>
          <w:color w:val="0D0D0D" w:themeColor="text1" w:themeTint="F2"/>
        </w:rPr>
      </w:pPr>
      <w:r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9BF698B" wp14:editId="46C93A64">
                <wp:simplePos x="0" y="0"/>
                <wp:positionH relativeFrom="page">
                  <wp:align>center</wp:align>
                </wp:positionH>
                <wp:positionV relativeFrom="paragraph">
                  <wp:posOffset>142847</wp:posOffset>
                </wp:positionV>
                <wp:extent cx="4576059" cy="5550011"/>
                <wp:effectExtent l="0" t="0" r="0" b="0"/>
                <wp:wrapNone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6059" cy="5550011"/>
                          <a:chOff x="0" y="0"/>
                          <a:chExt cx="4576059" cy="5550011"/>
                        </a:xfrm>
                      </wpg:grpSpPr>
                      <wpg:grpSp>
                        <wpg:cNvPr id="22" name="Gruppieren 22"/>
                        <wpg:cNvGrpSpPr/>
                        <wpg:grpSpPr>
                          <a:xfrm>
                            <a:off x="0" y="238540"/>
                            <a:ext cx="4576059" cy="811033"/>
                            <a:chOff x="0" y="0"/>
                            <a:chExt cx="5939790" cy="1100455"/>
                          </a:xfrm>
                        </wpg:grpSpPr>
                        <pic:pic xmlns:pic="http://schemas.openxmlformats.org/drawingml/2006/picture">
                          <pic:nvPicPr>
                            <pic:cNvPr id="20" name="Grafik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39790" cy="1100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Grafik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934" y="179222"/>
                              <a:ext cx="1009015" cy="441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" name="Gruppieren 23"/>
                        <wpg:cNvGrpSpPr/>
                        <wpg:grpSpPr>
                          <a:xfrm>
                            <a:off x="0" y="1359673"/>
                            <a:ext cx="4576059" cy="811033"/>
                            <a:chOff x="0" y="0"/>
                            <a:chExt cx="5939790" cy="1100455"/>
                          </a:xfrm>
                        </wpg:grpSpPr>
                        <pic:pic xmlns:pic="http://schemas.openxmlformats.org/drawingml/2006/picture">
                          <pic:nvPicPr>
                            <pic:cNvPr id="24" name="Grafik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39790" cy="1100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Grafik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934" y="179222"/>
                              <a:ext cx="1009015" cy="441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6" name="Gruppieren 26"/>
                        <wpg:cNvGrpSpPr/>
                        <wpg:grpSpPr>
                          <a:xfrm>
                            <a:off x="0" y="2496710"/>
                            <a:ext cx="4576059" cy="811033"/>
                            <a:chOff x="0" y="0"/>
                            <a:chExt cx="5939790" cy="1100455"/>
                          </a:xfrm>
                        </wpg:grpSpPr>
                        <pic:pic xmlns:pic="http://schemas.openxmlformats.org/drawingml/2006/picture">
                          <pic:nvPicPr>
                            <pic:cNvPr id="27" name="Grafik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39790" cy="1100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Grafik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934" y="179222"/>
                              <a:ext cx="1009015" cy="441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9" name="Gruppieren 29"/>
                        <wpg:cNvGrpSpPr/>
                        <wpg:grpSpPr>
                          <a:xfrm>
                            <a:off x="0" y="3617844"/>
                            <a:ext cx="4576059" cy="811033"/>
                            <a:chOff x="0" y="0"/>
                            <a:chExt cx="5939790" cy="1100455"/>
                          </a:xfrm>
                        </wpg:grpSpPr>
                        <pic:pic xmlns:pic="http://schemas.openxmlformats.org/drawingml/2006/picture">
                          <pic:nvPicPr>
                            <pic:cNvPr id="30" name="Grafik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39790" cy="1100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" name="Grafik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934" y="179222"/>
                              <a:ext cx="1009015" cy="441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2" name="Gruppieren 32"/>
                        <wpg:cNvGrpSpPr/>
                        <wpg:grpSpPr>
                          <a:xfrm>
                            <a:off x="0" y="4738978"/>
                            <a:ext cx="4576059" cy="811033"/>
                            <a:chOff x="0" y="0"/>
                            <a:chExt cx="5939790" cy="1100455"/>
                          </a:xfrm>
                        </wpg:grpSpPr>
                        <pic:pic xmlns:pic="http://schemas.openxmlformats.org/drawingml/2006/picture">
                          <pic:nvPicPr>
                            <pic:cNvPr id="33" name="Grafik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39790" cy="1100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" name="Grafik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934" y="179222"/>
                              <a:ext cx="1009015" cy="441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5" name="Grafik 35" descr="Kro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7632">
                            <a:off x="4010605" y="0"/>
                            <a:ext cx="498475" cy="498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Grafik 36" descr="Kro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7632">
                            <a:off x="4010605" y="1129086"/>
                            <a:ext cx="498475" cy="498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Grafik 37" descr="Kro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7632">
                            <a:off x="4010605" y="2258171"/>
                            <a:ext cx="498475" cy="498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Grafik 38" descr="Kro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7632">
                            <a:off x="4010605" y="3387256"/>
                            <a:ext cx="498475" cy="498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Grafik 39" descr="Kro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7632">
                            <a:off x="4010605" y="4516341"/>
                            <a:ext cx="498475" cy="498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4CEAEC" id="Gruppieren 40" o:spid="_x0000_s1026" style="position:absolute;margin-left:0;margin-top:11.25pt;width:360.3pt;height:437pt;z-index:251692032;mso-position-horizontal:center;mso-position-horizontal-relative:page" coordsize="45760,55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">
                <v:group id="Gruppieren 22" o:spid="_x0000_s1027" style="position:absolute;top:2385;width:45760;height:8110" coordsize="59397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0" o:spid="_x0000_s1028" type="#_x0000_t75" style="position:absolute;width:59397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">
                    <v:imagedata r:id="rId11" o:title=""/>
                  </v:shape>
                  <v:shape id="Grafik 21" o:spid="_x0000_s1029" type="#_x0000_t75" style="position:absolute;left:1609;top:1792;width:1009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">
                    <v:imagedata r:id="rId12" o:title=""/>
                  </v:shape>
                </v:group>
                <v:group id="Gruppieren 23" o:spid="_x0000_s1030" style="position:absolute;top:13596;width:45760;height:8111" coordsize="59397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Grafik 24" o:spid="_x0000_s1031" type="#_x0000_t75" style="position:absolute;width:59397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">
                    <v:imagedata r:id="rId11" o:title=""/>
                  </v:shape>
                  <v:shape id="Grafik 25" o:spid="_x0000_s1032" type="#_x0000_t75" style="position:absolute;left:1609;top:1792;width:1009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">
                    <v:imagedata r:id="rId12" o:title=""/>
                  </v:shape>
                </v:group>
                <v:group id="Gruppieren 26" o:spid="_x0000_s1033" style="position:absolute;top:24967;width:45760;height:8110" coordsize="59397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Grafik 27" o:spid="_x0000_s1034" type="#_x0000_t75" style="position:absolute;width:59397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">
                    <v:imagedata r:id="rId11" o:title=""/>
                  </v:shape>
                  <v:shape id="Grafik 28" o:spid="_x0000_s1035" type="#_x0000_t75" style="position:absolute;left:1609;top:1792;width:1009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">
                    <v:imagedata r:id="rId12" o:title=""/>
                  </v:shape>
                </v:group>
                <v:group id="Gruppieren 29" o:spid="_x0000_s1036" style="position:absolute;top:36178;width:45760;height:8110" coordsize="59397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Grafik 30" o:spid="_x0000_s1037" type="#_x0000_t75" style="position:absolute;width:59397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">
                    <v:imagedata r:id="rId11" o:title=""/>
                  </v:shape>
                  <v:shape id="Grafik 31" o:spid="_x0000_s1038" type="#_x0000_t75" style="position:absolute;left:1609;top:1792;width:1009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">
                    <v:imagedata r:id="rId12" o:title=""/>
                  </v:shape>
                </v:group>
                <v:group id="Gruppieren 32" o:spid="_x0000_s1039" style="position:absolute;top:47389;width:45760;height:8111" coordsize="59397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Grafik 33" o:spid="_x0000_s1040" type="#_x0000_t75" style="position:absolute;width:59397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">
                    <v:imagedata r:id="rId11" o:title=""/>
                  </v:shape>
                  <v:shape id="Grafik 34" o:spid="_x0000_s1041" type="#_x0000_t75" style="position:absolute;left:1609;top:1792;width:1009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">
                    <v:imagedata r:id="rId12" o:title=""/>
                  </v:shape>
                </v:group>
                <v:shape id="Grafik 35" o:spid="_x0000_s1042" type="#_x0000_t75" alt="Krone" style="position:absolute;left:40106;width:4984;height:4984;rotation:499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">
                  <v:imagedata r:id="rId13" o:title="Krone"/>
                </v:shape>
                <v:shape id="Grafik 36" o:spid="_x0000_s1043" type="#_x0000_t75" alt="Krone" style="position:absolute;left:40106;top:11290;width:4984;height:4985;rotation:499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">
                  <v:imagedata r:id="rId13" o:title="Krone"/>
                </v:shape>
                <v:shape id="Grafik 37" o:spid="_x0000_s1044" type="#_x0000_t75" alt="Krone" style="position:absolute;left:40106;top:22581;width:4984;height:4985;rotation:499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">
                  <v:imagedata r:id="rId13" o:title="Krone"/>
                </v:shape>
                <v:shape id="Grafik 38" o:spid="_x0000_s1045" type="#_x0000_t75" alt="Krone" style="position:absolute;left:40106;top:33872;width:4984;height:4985;rotation:499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">
                  <v:imagedata r:id="rId13" o:title="Krone"/>
                </v:shape>
                <v:shape id="Grafik 39" o:spid="_x0000_s1046" type="#_x0000_t75" alt="Krone" style="position:absolute;left:40106;top:45163;width:4984;height:4985;rotation:499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">
                  <v:imagedata r:id="rId13" o:title="Krone"/>
                </v:shape>
                <w10:wrap anchorx="page"/>
              </v:group>
            </w:pict>
          </mc:Fallback>
        </mc:AlternateContent>
      </w:r>
      <w:r w:rsidR="00BC1C84">
        <w:rPr>
          <w:color w:val="0D0D0D" w:themeColor="text1" w:themeTint="F2"/>
        </w:rPr>
        <w:t>Spiele und male.</w:t>
      </w:r>
    </w:p>
    <w:p w14:paraId="7304E86F" w14:textId="1FBE5966" w:rsidR="00BC1C84" w:rsidRDefault="00BC1C84" w:rsidP="00D60378">
      <w:pPr>
        <w:rPr>
          <w:color w:val="0D0D0D" w:themeColor="text1" w:themeTint="F2"/>
        </w:rPr>
      </w:pPr>
    </w:p>
    <w:p w14:paraId="5E0DD1A7" w14:textId="076EDADB" w:rsidR="00BC1C84" w:rsidRDefault="00BC1C84" w:rsidP="00D60378">
      <w:pPr>
        <w:rPr>
          <w:color w:val="0D0D0D" w:themeColor="text1" w:themeTint="F2"/>
        </w:rPr>
      </w:pPr>
    </w:p>
    <w:p w14:paraId="13B5D57A" w14:textId="2E51EC90" w:rsidR="00BC1C84" w:rsidRDefault="00BC1C84" w:rsidP="00D60378">
      <w:pPr>
        <w:rPr>
          <w:color w:val="0D0D0D" w:themeColor="text1" w:themeTint="F2"/>
        </w:rPr>
      </w:pPr>
    </w:p>
    <w:p w14:paraId="33B098E4" w14:textId="4638F7BA" w:rsidR="00BC1C84" w:rsidRDefault="00BC1C84" w:rsidP="00D60378">
      <w:pPr>
        <w:rPr>
          <w:color w:val="0D0D0D" w:themeColor="text1" w:themeTint="F2"/>
        </w:rPr>
      </w:pPr>
    </w:p>
    <w:p w14:paraId="538CDF79" w14:textId="678AE83B" w:rsidR="00BC1C84" w:rsidRDefault="00BC1C84" w:rsidP="00D60378">
      <w:pPr>
        <w:rPr>
          <w:color w:val="0D0D0D" w:themeColor="text1" w:themeTint="F2"/>
        </w:rPr>
      </w:pPr>
    </w:p>
    <w:p w14:paraId="0C22F04F" w14:textId="574B9EF2" w:rsidR="00BC1C84" w:rsidRDefault="00BC1C84" w:rsidP="00D60378">
      <w:pPr>
        <w:rPr>
          <w:color w:val="0D0D0D" w:themeColor="text1" w:themeTint="F2"/>
        </w:rPr>
      </w:pPr>
    </w:p>
    <w:p w14:paraId="79184D87" w14:textId="15F45869" w:rsidR="00BC1C84" w:rsidRDefault="00BC1C84" w:rsidP="00D60378">
      <w:pPr>
        <w:rPr>
          <w:color w:val="0D0D0D" w:themeColor="text1" w:themeTint="F2"/>
        </w:rPr>
      </w:pPr>
    </w:p>
    <w:p w14:paraId="5A40246E" w14:textId="3544504D" w:rsidR="00BC1C84" w:rsidRDefault="00BC1C84" w:rsidP="00D60378">
      <w:pPr>
        <w:rPr>
          <w:color w:val="0D0D0D" w:themeColor="text1" w:themeTint="F2"/>
        </w:rPr>
      </w:pPr>
    </w:p>
    <w:p w14:paraId="66FF19FD" w14:textId="262992E1" w:rsidR="00BC1C84" w:rsidRDefault="00BC1C84" w:rsidP="00D60378">
      <w:pPr>
        <w:rPr>
          <w:color w:val="0D0D0D" w:themeColor="text1" w:themeTint="F2"/>
        </w:rPr>
      </w:pPr>
    </w:p>
    <w:p w14:paraId="651D37F0" w14:textId="11814A18" w:rsidR="00BC1C84" w:rsidRDefault="00BC1C84" w:rsidP="00D60378">
      <w:pPr>
        <w:rPr>
          <w:color w:val="0D0D0D" w:themeColor="text1" w:themeTint="F2"/>
        </w:rPr>
      </w:pPr>
    </w:p>
    <w:p w14:paraId="3E8DDE56" w14:textId="3572682D" w:rsidR="00BC1C84" w:rsidRDefault="00BC1C84" w:rsidP="00D60378">
      <w:pPr>
        <w:rPr>
          <w:color w:val="0D0D0D" w:themeColor="text1" w:themeTint="F2"/>
        </w:rPr>
      </w:pPr>
    </w:p>
    <w:p w14:paraId="4333BD9E" w14:textId="448E50FA" w:rsidR="00BC1C84" w:rsidRDefault="00BC1C84" w:rsidP="00D60378">
      <w:pPr>
        <w:rPr>
          <w:color w:val="0D0D0D" w:themeColor="text1" w:themeTint="F2"/>
        </w:rPr>
      </w:pPr>
    </w:p>
    <w:p w14:paraId="680CC5E4" w14:textId="34997AA4" w:rsidR="00BC1C84" w:rsidRDefault="00BC1C84" w:rsidP="00D60378">
      <w:pPr>
        <w:rPr>
          <w:color w:val="0D0D0D" w:themeColor="text1" w:themeTint="F2"/>
        </w:rPr>
      </w:pPr>
    </w:p>
    <w:p w14:paraId="10F70B09" w14:textId="54C0174E" w:rsidR="00BC1C84" w:rsidRDefault="00BC1C84" w:rsidP="00D60378">
      <w:pPr>
        <w:rPr>
          <w:color w:val="0D0D0D" w:themeColor="text1" w:themeTint="F2"/>
        </w:rPr>
      </w:pPr>
    </w:p>
    <w:p w14:paraId="72418C1A" w14:textId="2A50AC20" w:rsidR="00BC1C84" w:rsidRDefault="00BC1C84" w:rsidP="00D60378">
      <w:pPr>
        <w:rPr>
          <w:color w:val="0D0D0D" w:themeColor="text1" w:themeTint="F2"/>
        </w:rPr>
      </w:pPr>
    </w:p>
    <w:p w14:paraId="00D1C6C7" w14:textId="5A5A67FD" w:rsidR="00BC1C84" w:rsidRDefault="00BC1C84" w:rsidP="00D60378">
      <w:pPr>
        <w:rPr>
          <w:color w:val="0D0D0D" w:themeColor="text1" w:themeTint="F2"/>
        </w:rPr>
      </w:pPr>
    </w:p>
    <w:p w14:paraId="08EF2AB7" w14:textId="4E3B599F" w:rsidR="00BC1C84" w:rsidRDefault="00BC1C84" w:rsidP="00D60378">
      <w:pPr>
        <w:rPr>
          <w:color w:val="0D0D0D" w:themeColor="text1" w:themeTint="F2"/>
        </w:rPr>
      </w:pPr>
    </w:p>
    <w:p w14:paraId="5AEC0E0D" w14:textId="25418AA1" w:rsidR="00A03602" w:rsidRDefault="00A03602" w:rsidP="00D60378">
      <w:pPr>
        <w:rPr>
          <w:color w:val="0D0D0D" w:themeColor="text1" w:themeTint="F2"/>
        </w:rPr>
      </w:pPr>
    </w:p>
    <w:p w14:paraId="3F436B4B" w14:textId="7C40A916" w:rsidR="00A03602" w:rsidRDefault="00A03602" w:rsidP="00D60378">
      <w:pPr>
        <w:rPr>
          <w:color w:val="0D0D0D" w:themeColor="text1" w:themeTint="F2"/>
        </w:rPr>
      </w:pPr>
    </w:p>
    <w:p w14:paraId="4C0348DB" w14:textId="5626B296" w:rsidR="00A03602" w:rsidRDefault="00A03602" w:rsidP="00D60378">
      <w:pPr>
        <w:rPr>
          <w:color w:val="0D0D0D" w:themeColor="text1" w:themeTint="F2"/>
        </w:rPr>
      </w:pPr>
    </w:p>
    <w:p w14:paraId="5D4DFD2A" w14:textId="20E7420A" w:rsidR="00BC1C84" w:rsidRDefault="00BC1C84" w:rsidP="00D60378">
      <w:pPr>
        <w:rPr>
          <w:color w:val="0D0D0D" w:themeColor="text1" w:themeTint="F2"/>
        </w:rPr>
      </w:pPr>
    </w:p>
    <w:p w14:paraId="6613D260" w14:textId="5DF8103A" w:rsidR="00BC1C84" w:rsidRDefault="00BC1C84" w:rsidP="00D60378">
      <w:pPr>
        <w:rPr>
          <w:color w:val="0D0D0D" w:themeColor="text1" w:themeTint="F2"/>
        </w:rPr>
      </w:pPr>
    </w:p>
    <w:p w14:paraId="10935824" w14:textId="7FA91319" w:rsidR="00A03602" w:rsidRDefault="00A03602" w:rsidP="00D60378">
      <w:pPr>
        <w:rPr>
          <w:color w:val="0D0D0D" w:themeColor="text1" w:themeTint="F2"/>
        </w:rPr>
      </w:pPr>
    </w:p>
    <w:p w14:paraId="144EA4DD" w14:textId="281772A6" w:rsidR="00A03602" w:rsidRDefault="00A03602" w:rsidP="00D60378">
      <w:pPr>
        <w:rPr>
          <w:color w:val="0D0D0D" w:themeColor="text1" w:themeTint="F2"/>
        </w:rPr>
      </w:pPr>
    </w:p>
    <w:p w14:paraId="764F212E" w14:textId="537B2CA8" w:rsidR="00CE1F7E" w:rsidRDefault="00CE1F7E" w:rsidP="00CE1F7E">
      <w:pPr>
        <w:pStyle w:val="ekvnummerierung"/>
        <w:framePr w:wrap="around"/>
      </w:pPr>
      <w:r>
        <w:t>2</w:t>
      </w:r>
    </w:p>
    <w:p w14:paraId="7754EC35" w14:textId="77A61423" w:rsidR="00BC1C84" w:rsidRPr="004255F8" w:rsidRDefault="00BC1C84" w:rsidP="00D60378">
      <w:pPr>
        <w:rPr>
          <w:color w:val="0D0D0D" w:themeColor="text1" w:themeTint="F2"/>
        </w:rPr>
      </w:pPr>
      <w:r>
        <w:rPr>
          <w:color w:val="0D0D0D" w:themeColor="text1" w:themeTint="F2"/>
        </w:rPr>
        <w:t>Was fällt dir auf? Schreibe.</w:t>
      </w:r>
    </w:p>
    <w:p w14:paraId="7E7B133E" w14:textId="2F429AC2" w:rsidR="005672A9" w:rsidRPr="004255F8" w:rsidRDefault="00A03602" w:rsidP="00D60378">
      <w:pPr>
        <w:rPr>
          <w:color w:val="0D0D0D" w:themeColor="text1" w:themeTint="F2"/>
        </w:rPr>
      </w:pPr>
      <w:r>
        <w:rPr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DEB766" wp14:editId="78E5FEE5">
                <wp:simplePos x="0" y="0"/>
                <wp:positionH relativeFrom="column">
                  <wp:posOffset>59055</wp:posOffset>
                </wp:positionH>
                <wp:positionV relativeFrom="paragraph">
                  <wp:posOffset>83630</wp:posOffset>
                </wp:positionV>
                <wp:extent cx="5782945" cy="1425814"/>
                <wp:effectExtent l="0" t="0" r="27305" b="2222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945" cy="14258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DBA13" id="Rechteck 3" o:spid="_x0000_s1026" style="position:absolute;margin-left:4.65pt;margin-top:6.6pt;width:455.35pt;height:112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" filled="f" strokecolor="black [3213]" strokeweight="1pt"/>
            </w:pict>
          </mc:Fallback>
        </mc:AlternateContent>
      </w: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BC1C84">
      <w:pPr>
        <w:rPr>
          <w:color w:val="0D0D0D" w:themeColor="text1" w:themeTint="F2"/>
        </w:rPr>
      </w:pPr>
    </w:p>
    <w:sectPr w:rsidR="00383BBB" w:rsidRPr="004255F8" w:rsidSect="00054A9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93101" w14:textId="77777777" w:rsidR="00630959" w:rsidRDefault="00630959" w:rsidP="003C599D">
      <w:pPr>
        <w:spacing w:line="240" w:lineRule="auto"/>
      </w:pPr>
      <w:r>
        <w:separator/>
      </w:r>
    </w:p>
  </w:endnote>
  <w:endnote w:type="continuationSeparator" w:id="0">
    <w:p w14:paraId="5356F16D" w14:textId="77777777" w:rsidR="00630959" w:rsidRDefault="0063095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AAA5B" w14:textId="77777777" w:rsidR="00CE1F7E" w:rsidRDefault="00CE1F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5140F7DB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4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CE1F7E">
            <w:t xml:space="preserve">Jennifer Tack, </w:t>
          </w:r>
          <w:r w:rsidR="00000688" w:rsidRPr="00000688">
            <w:t>Coesfeld</w:t>
          </w:r>
          <w:r w:rsidR="00CE1F7E">
            <w:t xml:space="preserve">; Maike Koschinski, </w:t>
          </w:r>
          <w:r w:rsidR="00000688" w:rsidRPr="00000688">
            <w:t>Stadtlohn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72555" w14:textId="77777777" w:rsidR="00CE1F7E" w:rsidRDefault="00CE1F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F822B" w14:textId="77777777" w:rsidR="00630959" w:rsidRDefault="00630959" w:rsidP="003C599D">
      <w:pPr>
        <w:spacing w:line="240" w:lineRule="auto"/>
      </w:pPr>
      <w:r>
        <w:separator/>
      </w:r>
    </w:p>
  </w:footnote>
  <w:footnote w:type="continuationSeparator" w:id="0">
    <w:p w14:paraId="11B35F82" w14:textId="77777777" w:rsidR="00630959" w:rsidRDefault="0063095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7C929" w14:textId="77777777" w:rsidR="00CE1F7E" w:rsidRDefault="00CE1F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7C967" w14:textId="77777777" w:rsidR="00CE1F7E" w:rsidRDefault="00CE1F7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59118" w14:textId="77777777" w:rsidR="00CE1F7E" w:rsidRDefault="00CE1F7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688"/>
    <w:rsid w:val="00001610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502F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4BC3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2675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F752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0959"/>
    <w:rsid w:val="006320A6"/>
    <w:rsid w:val="0064692C"/>
    <w:rsid w:val="00653F68"/>
    <w:rsid w:val="0065576E"/>
    <w:rsid w:val="006765F8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063A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602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05E74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1C84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0B4D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976A5"/>
    <w:rsid w:val="00CB27C6"/>
    <w:rsid w:val="00CB463B"/>
    <w:rsid w:val="00CB5B82"/>
    <w:rsid w:val="00CB782D"/>
    <w:rsid w:val="00CC54E0"/>
    <w:rsid w:val="00CC65A8"/>
    <w:rsid w:val="00CD6369"/>
    <w:rsid w:val="00CE1F7E"/>
    <w:rsid w:val="00CE2A37"/>
    <w:rsid w:val="00CF2B74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5FF8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sv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0F10E-9283-4052-A7FB-71308079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19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2016-12-08T14:25:00Z</cp:lastPrinted>
  <dcterms:created xsi:type="dcterms:W3CDTF">2020-10-14T10:27:00Z</dcterms:created>
  <dcterms:modified xsi:type="dcterms:W3CDTF">2020-10-14T10:42:00Z</dcterms:modified>
</cp:coreProperties>
</file>