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F650E" w:rsidRPr="00BF17F2" w:rsidRDefault="00560725" w:rsidP="00560725">
            <w:pPr>
              <w:pStyle w:val="ekvue1arial"/>
            </w:pPr>
            <w:r>
              <w:t>Logikrätsel</w:t>
            </w:r>
            <w:r w:rsidR="00A73A43">
              <w:t xml:space="preserve"> (1)</w:t>
            </w:r>
            <w:bookmarkStart w:id="0" w:name="_GoBack"/>
            <w:bookmarkEnd w:id="0"/>
          </w:p>
        </w:tc>
      </w:tr>
    </w:tbl>
    <w:p w:rsidR="00CD7D9F" w:rsidRDefault="00CD7D9F" w:rsidP="00005AE2">
      <w:bookmarkStart w:id="1" w:name="bmStart"/>
      <w:bookmarkEnd w:id="1"/>
    </w:p>
    <w:p w:rsidR="009F650E" w:rsidRPr="00D3427F" w:rsidRDefault="009F650E" w:rsidP="009F650E">
      <w:pPr>
        <w:pStyle w:val="ekvnummerierung"/>
        <w:framePr w:wrap="around"/>
      </w:pPr>
      <w:r>
        <w:t>1</w:t>
      </w:r>
    </w:p>
    <w:p w:rsidR="00DC6D45" w:rsidRPr="00287B24" w:rsidRDefault="00DC6D45" w:rsidP="00DC6D4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50E" w:rsidRDefault="000A3571" w:rsidP="00005AE2">
      <w:r>
        <w:t>Welches Kind isst welche</w:t>
      </w:r>
      <w:r w:rsidR="003E6A22">
        <w:t>n</w:t>
      </w:r>
      <w:r w:rsidR="009F650E">
        <w:t xml:space="preserve"> Eis</w:t>
      </w:r>
      <w:r w:rsidR="003E6A22">
        <w:t>becher</w:t>
      </w:r>
      <w:r>
        <w:t>? Verbinde</w:t>
      </w:r>
      <w:r w:rsidR="009F650E">
        <w:t>.</w:t>
      </w:r>
    </w:p>
    <w:p w:rsidR="009F650E" w:rsidRDefault="009F650E" w:rsidP="00005AE2"/>
    <w:p w:rsidR="002C4D92" w:rsidRDefault="003E6A22" w:rsidP="00B9559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9D427E8" wp14:editId="3B0BD3B0">
                <wp:simplePos x="0" y="0"/>
                <wp:positionH relativeFrom="column">
                  <wp:posOffset>3411855</wp:posOffset>
                </wp:positionH>
                <wp:positionV relativeFrom="paragraph">
                  <wp:posOffset>4483735</wp:posOffset>
                </wp:positionV>
                <wp:extent cx="971550" cy="886460"/>
                <wp:effectExtent l="19050" t="0" r="38100" b="2794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886460"/>
                          <a:chOff x="0" y="373738"/>
                          <a:chExt cx="971550" cy="887786"/>
                        </a:xfrm>
                      </wpg:grpSpPr>
                      <wps:wsp>
                        <wps:cNvPr id="27" name="Ellipse 27"/>
                        <wps:cNvSpPr/>
                        <wps:spPr>
                          <a:xfrm>
                            <a:off x="111317" y="373738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lipse 28"/>
                        <wps:cNvSpPr/>
                        <wps:spPr>
                          <a:xfrm>
                            <a:off x="492981" y="437398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ussdiagramm: Manuelle Verarbeitung 31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4"/>
                        <wps:cNvSpPr txBox="1"/>
                        <wps:spPr>
                          <a:xfrm>
                            <a:off x="198780" y="612121"/>
                            <a:ext cx="599854" cy="5618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E6A22" w:rsidRPr="000A3571" w:rsidRDefault="0056066D" w:rsidP="003E6A22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>
                                <w:rPr>
                                  <w:rStyle w:val="ekvhandschrift"/>
                                  <w:sz w:val="20"/>
                                </w:rPr>
                                <w:t>Vanille</w:t>
                              </w:r>
                              <w:r w:rsidR="003E6A22" w:rsidRPr="000A3571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+</w:t>
                              </w:r>
                              <w:r w:rsidR="003E6A22" w:rsidRPr="000A3571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Vanille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6" o:spid="_x0000_s1026" style="position:absolute;margin-left:268.65pt;margin-top:353.05pt;width:76.5pt;height:69.8pt;z-index:251711488;mso-width-relative:margin;mso-height-relative:margin" coordorigin=",3737" coordsize="9715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">
                <v:oval id="Ellipse 27" o:spid="_x0000_s1027" style="position:absolute;left:1113;top:3737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R3MQA&#10;AADbAAAADwAAAGRycy9kb3ducmV2LnhtbESPQWvCQBSE74L/YXlCb3XjCrWkboIo2pZ6MRXPr9ln&#10;Esy+Ddmtpv++Wyh4HGa+GWaZD7YVV+p941jDbJqAIC6dabjScPzcPj6D8AHZYOuYNPyQhzwbj5aY&#10;GnfjA12LUIlYwj5FDXUIXSqlL2uy6KeuI47e2fUWQ5R9JU2Pt1huW6mS5ElabDgu1NjRuqbyUnxb&#10;DeqrcOXptHidv+8/1jxs1E4dldYPk2H1AiLQEO7hf/rNRG4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jUdzEAAAA2wAAAA8AAAAAAAAAAAAAAAAAmAIAAGRycy9k&#10;b3ducmV2LnhtbFBLBQYAAAAABAAEAPUAAACJAwAAAAA=&#10;" filled="f" strokecolor="black [3213]" strokeweight="1.5pt">
                  <v:stroke joinstyle="miter"/>
                </v:oval>
                <v:oval id="Ellipse 28" o:spid="_x0000_s1028" style="position:absolute;left:4929;top:4373;width:3956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FrsEA&#10;AADbAAAADwAAAGRycy9kb3ducmV2LnhtbERPTU/CQBC9m/gfNmPCDbasCZjKQggElejFSjiP3bFt&#10;7M423QXKv2cOJh5f3vdiNfhWnamPTWAL00kGirgMruHKwuFrN34CFROywzYwWbhShNXy/m6BuQsX&#10;/qRzkSolIRxztFCn1OVax7Imj3ESOmLhfkLvMQnsK+16vEi4b7XJspn22LA01NjRpqbytzh5C+a7&#10;COXxOH993H+8b3jYmhdzMNaOHob1M6hEQ/oX/7nfnPhkrHyRH6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8xa7BAAAA2wAAAA8AAAAAAAAAAAAAAAAAmAIAAGRycy9kb3du&#10;cmV2LnhtbFBLBQYAAAAABAAEAPUAAACGAwAAAAA=&#10;" filled="f" strokecolor="black [3213]" strokeweight="1.5pt">
                  <v:stroke joinstyle="miter"/>
                </v:oval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Flussdiagramm: Manuelle Verarbeitung 31" o:spid="_x0000_s1029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DbsQA&#10;AADbAAAADwAAAGRycy9kb3ducmV2LnhtbESPQWvCQBSE74L/YXmCN92koaWkrkFMhZ6Epgr29si+&#10;JqHZt2F3jem/dwuFHoeZ+YbZFJPpxUjOd5YVpOsEBHFtdceNgtPHYfUMwgdkjb1lUvBDHortfLbB&#10;XNsbv9NYhUZECPscFbQhDLmUvm7JoF/bgTh6X9YZDFG6RmqHtwg3vXxIkidpsOO40OJA+5bq7+pq&#10;FHy6y2CyDEf9WJXX6bXsT+djqtRyMe1eQASawn/4r/2mFWQp/H6JP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YQ27EAAAA2wAAAA8AAAAAAAAAAAAAAAAAmAIAAGRycy9k&#10;b3ducmV2LnhtbFBLBQYAAAAABAAEAPUAAACJAwAAAAA=&#10;" fillcolor="white [3212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4" o:spid="_x0000_s1030" type="#_x0000_t202" style="position:absolute;left:1987;top:6121;width:5999;height:5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Z9D8YA&#10;AADbAAAADwAAAGRycy9kb3ducmV2LnhtbESPQWsCMRSE74X+h/AKXkSzWlFZjVILQguW0lU8PzbP&#10;zdbNy3YTdfXXN0Khx2FmvmHmy9ZW4kyNLx0rGPQTEMS50yUXCnbbdW8KwgdkjZVjUnAlD8vF48Mc&#10;U+0u/EXnLBQiQtinqMCEUKdS+tyQRd93NXH0Dq6xGKJsCqkbvES4reQwScbSYslxwWBNr4byY3ay&#10;CqbX0Ud3P57sv6vP95W5FT+8OaJSnaf2ZQYiUBv+w3/tN63geQT3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Z9D8YAAADbAAAADwAAAAAAAAAAAAAAAACYAgAAZHJz&#10;L2Rvd25yZXYueG1sUEsFBgAAAAAEAAQA9QAAAIsDAAAAAA==&#10;" fillcolor="white [3201]" stroked="f" strokeweight=".5pt">
                  <v:textbox inset="0,0,0,0">
                    <w:txbxContent>
                      <w:p w:rsidR="003E6A22" w:rsidRPr="000A3571" w:rsidRDefault="0056066D" w:rsidP="003E6A22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>
                          <w:rPr>
                            <w:rStyle w:val="ekvhandschrift"/>
                            <w:sz w:val="20"/>
                          </w:rPr>
                          <w:t>Vanille</w:t>
                        </w:r>
                        <w:r w:rsidR="003E6A22" w:rsidRPr="000A3571">
                          <w:rPr>
                            <w:rStyle w:val="ekvhandschrift"/>
                            <w:sz w:val="20"/>
                          </w:rPr>
                          <w:br/>
                          <w:t>+</w:t>
                        </w:r>
                        <w:r w:rsidR="003E6A22" w:rsidRPr="000A3571">
                          <w:rPr>
                            <w:rStyle w:val="ekvhandschrift"/>
                            <w:sz w:val="20"/>
                          </w:rPr>
                          <w:br/>
                          <w:t>Vanille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74FC9EC" wp14:editId="6B022019">
                <wp:simplePos x="0" y="0"/>
                <wp:positionH relativeFrom="column">
                  <wp:posOffset>3411855</wp:posOffset>
                </wp:positionH>
                <wp:positionV relativeFrom="paragraph">
                  <wp:posOffset>6619875</wp:posOffset>
                </wp:positionV>
                <wp:extent cx="971550" cy="913765"/>
                <wp:effectExtent l="19050" t="0" r="38100" b="1968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13765"/>
                          <a:chOff x="0" y="342900"/>
                          <a:chExt cx="971550" cy="914400"/>
                        </a:xfrm>
                      </wpg:grpSpPr>
                      <wpg:grpSp>
                        <wpg:cNvPr id="39" name="Gruppieren 39"/>
                        <wpg:cNvGrpSpPr/>
                        <wpg:grpSpPr>
                          <a:xfrm>
                            <a:off x="0" y="342900"/>
                            <a:ext cx="971550" cy="914400"/>
                            <a:chOff x="0" y="323850"/>
                            <a:chExt cx="971550" cy="914400"/>
                          </a:xfrm>
                        </wpg:grpSpPr>
                        <wps:wsp>
                          <wps:cNvPr id="42" name="Ellipse 42"/>
                          <wps:cNvSpPr/>
                          <wps:spPr>
                            <a:xfrm>
                              <a:off x="271098" y="323850"/>
                              <a:ext cx="396000" cy="3960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lussdiagramm: Manuelle Verarbeitung 43"/>
                          <wps:cNvSpPr/>
                          <wps:spPr>
                            <a:xfrm>
                              <a:off x="0" y="581025"/>
                              <a:ext cx="971550" cy="657225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Textfeld 33"/>
                        <wps:cNvSpPr txBox="1"/>
                        <wps:spPr>
                          <a:xfrm>
                            <a:off x="135172" y="675855"/>
                            <a:ext cx="706847" cy="2319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3B4720" w:rsidP="004D317D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t>Schoko</w:t>
                              </w:r>
                              <w:r w:rsidR="000A3571" w:rsidRPr="000A3571">
                                <w:rPr>
                                  <w:rStyle w:val="ekvhandschrift"/>
                                  <w:sz w:val="20"/>
                                </w:rPr>
                                <w:t>lade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4" o:spid="_x0000_s1031" style="position:absolute;margin-left:268.65pt;margin-top:521.25pt;width:76.5pt;height:71.95pt;z-index:251684864;mso-width-relative:margin;mso-height-relative:margin" coordorigin=",3429" coordsize="971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">
                <v:group id="Gruppieren 39" o:spid="_x0000_s1032" style="position:absolute;top:3429;width:9715;height:9144" coordorigin=",3238" coordsize="9715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oval id="Ellipse 42" o:spid="_x0000_s1033" style="position:absolute;left:2710;top:323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X5MQA&#10;AADbAAAADwAAAGRycy9kb3ducmV2LnhtbESPQWvCQBSE7wX/w/IEb7pxLW2JriKKttJemornZ/aZ&#10;BLNvQ3bV9N+7BaHHYWa+YWaLztbiSq2vHGsYjxIQxLkzFRca9j+b4RsIH5AN1o5Jwy95WMx7TzNM&#10;jbvxN12zUIgIYZ+ihjKEJpXS5yVZ9CPXEEfv5FqLIcq2kKbFW4TbWqokeZEWK44LJTa0Kik/Zxer&#10;QR0zlx8Or++T3dfniru12qq90nrQ75ZTEIG68B9+tD+MhmcFf1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LF+TEAAAA2wAAAA8AAAAAAAAAAAAAAAAAmAIAAGRycy9k&#10;b3ducmV2LnhtbFBLBQYAAAAABAAEAPUAAACJAwAAAAA=&#10;" filled="f" strokecolor="black [3213]" strokeweight="1.5pt">
                    <v:stroke joinstyle="miter"/>
                  </v:oval>
                  <v:shape id="Flussdiagramm: Manuelle Verarbeitung 43" o:spid="_x0000_s1034" type="#_x0000_t119" style="position:absolute;top:5810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L/8QA&#10;AADbAAAADwAAAGRycy9kb3ducmV2LnhtbESPQWvCQBSE7wX/w/KE3uomjUqJrkFqC54KRgvt7ZF9&#10;JsHs27C7xvTfdwsFj8PMfMOsi9F0YiDnW8sK0lkCgriyuuVawen4/vQCwgdkjZ1lUvBDHorN5GGN&#10;ubY3PtBQhlpECPscFTQh9LmUvmrIoJ/Znjh6Z+sMhihdLbXDW4SbTj4nyVIabDkuNNjTa0PVpbwa&#10;Bd/uqzdZhoNelLvr+LbrTp8fqVKP03G7AhFoDPfwf3uvFcwz+Ps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AC//EAAAA2wAAAA8AAAAAAAAAAAAAAAAAmAIAAGRycy9k&#10;b3ducmV2LnhtbFBLBQYAAAAABAAEAPUAAACJAwAAAAA=&#10;" fillcolor="white [3212]" strokecolor="black [3213]" strokeweight="1.5pt"/>
                </v:group>
                <v:shape id="Textfeld 33" o:spid="_x0000_s1035" type="#_x0000_t202" style="position:absolute;left:1351;top:6758;width:7069;height: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le8YA&#10;AADbAAAADwAAAGRycy9kb3ducmV2LnhtbESPQWsCMRSE74X+h/AKXopmq0VlNUpbECoopat4fmye&#10;m62bl+0m6uqvbwShx2FmvmGm89ZW4kSNLx0reOklIIhzp0suFGw3i+4YhA/IGivHpOBCHuazx4cp&#10;ptqd+ZtOWShEhLBPUYEJoU6l9Lkhi77nauLo7V1jMUTZFFI3eI5wW8l+kgylxZLjgsGaPgzlh+xo&#10;FYwvr+vn3XC0+6m+lu/mWvzy6oBKdZ7atwmIQG34D9/bn1rBYAC3L/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/le8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0A3571" w:rsidRDefault="003B4720" w:rsidP="004D317D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sz w:val="20"/>
                          </w:rPr>
                          <w:t>Schoko</w:t>
                        </w:r>
                        <w:r w:rsidR="000A3571" w:rsidRPr="000A3571">
                          <w:rPr>
                            <w:rStyle w:val="ekvhandschrift"/>
                            <w:sz w:val="20"/>
                          </w:rPr>
                          <w:t>lade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73F95C1" wp14:editId="4D60D81E">
                <wp:simplePos x="0" y="0"/>
                <wp:positionH relativeFrom="column">
                  <wp:posOffset>4767580</wp:posOffset>
                </wp:positionH>
                <wp:positionV relativeFrom="paragraph">
                  <wp:posOffset>5528945</wp:posOffset>
                </wp:positionV>
                <wp:extent cx="971550" cy="932180"/>
                <wp:effectExtent l="19050" t="0" r="38100" b="2032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32180"/>
                          <a:chOff x="0" y="328011"/>
                          <a:chExt cx="971550" cy="933513"/>
                        </a:xfrm>
                      </wpg:grpSpPr>
                      <wps:wsp>
                        <wps:cNvPr id="46" name="Ellipse 46"/>
                        <wps:cNvSpPr/>
                        <wps:spPr>
                          <a:xfrm>
                            <a:off x="71562" y="328011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Ellipse 47"/>
                        <wps:cNvSpPr/>
                        <wps:spPr>
                          <a:xfrm>
                            <a:off x="458305" y="40559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lussdiagramm: Manuelle Verarbeitung 48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feld 30"/>
                        <wps:cNvSpPr txBox="1"/>
                        <wps:spPr>
                          <a:xfrm>
                            <a:off x="182879" y="612150"/>
                            <a:ext cx="615758" cy="5768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0A3571" w:rsidP="00A2339E">
                              <w:pPr>
                                <w:jc w:val="center"/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  <w:t>Haselnuss</w:t>
                              </w:r>
                              <w:r w:rsidR="003E6A22"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  <w:br/>
                                <w:t>+</w:t>
                              </w:r>
                              <w:r w:rsidR="003E6A22"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  <w:br/>
                                <w:t>Melone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5" o:spid="_x0000_s1036" style="position:absolute;margin-left:375.4pt;margin-top:435.35pt;width:76.5pt;height:73.4pt;z-index:251691008;mso-height-relative:margin" coordorigin=",3280" coordsize="9715,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">
                <v:oval id="Ellipse 46" o:spid="_x0000_s1037" style="position:absolute;left:715;top:3280;width:3956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R58QA&#10;AADbAAAADwAAAGRycy9kb3ducmV2LnhtbESPT2vCQBTE74V+h+UVvNVNV7Eluooo/in20iien9ln&#10;Epp9G7Krxm/vFgo9DjPzG2Yy62wtrtT6yrGGt34Cgjh3puJCw2G/ev0A4QOywdoxabiTh9n0+WmC&#10;qXE3/qZrFgoRIexT1FCG0KRS+rwki77vGuLonV1rMUTZFtK0eItwW0uVJCNpseK4UGJDi5Lyn+xi&#10;NahT5vLj8X0z+PzaLbhbqrU6KK17L918DCJQF/7Df+2t0TAcwe+X+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EefEAAAA2wAAAA8AAAAAAAAAAAAAAAAAmAIAAGRycy9k&#10;b3ducmV2LnhtbFBLBQYAAAAABAAEAPUAAACJAwAAAAA=&#10;" filled="f" strokecolor="black [3213]" strokeweight="1.5pt">
                  <v:stroke joinstyle="miter"/>
                </v:oval>
                <v:oval id="Ellipse 47" o:spid="_x0000_s1038" style="position:absolute;left:4583;top:4055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0fMQA&#10;AADbAAAADwAAAGRycy9kb3ducmV2LnhtbESPT2vCQBTE74V+h+UVvNVNV6kluooo/in20iien9ln&#10;Epp9G7Krxm/vFgo9DjPzG2Yy62wtrtT6yrGGt34Cgjh3puJCw2G/ev0A4QOywdoxabiTh9n0+WmC&#10;qXE3/qZrFgoRIexT1FCG0KRS+rwki77vGuLonV1rMUTZFtK0eItwW0uVJO/SYsVxocSGFiXlP9nF&#10;alCnzOXH42gz+PzaLbhbqrU6KK17L918DCJQF/7Df+2t0TAcwe+X+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8tHzEAAAA2wAAAA8AAAAAAAAAAAAAAAAAmAIAAGRycy9k&#10;b3ducmV2LnhtbFBLBQYAAAAABAAEAPUAAACJAwAAAAA=&#10;" filled="f" strokecolor="black [3213]" strokeweight="1.5pt">
                  <v:stroke joinstyle="miter"/>
                </v:oval>
                <v:shape id="Flussdiagramm: Manuelle Verarbeitung 48" o:spid="_x0000_s1039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ZjsIA&#10;AADbAAAADwAAAGRycy9kb3ducmV2LnhtbERPW2vCMBR+F/wP4Qx8s6m6yeiMIl5gT4PVDra3Q3PW&#10;ljUnIYm1/vvlYbDHj+++2Y2mFwP50FlWsMhyEMS11R03CqrLef4MIkRkjb1lUnCnALvtdLLBQtsb&#10;v9NQxkakEA4FKmhjdIWUoW7JYMisI07ct/UGY4K+kdrjLYWbXi7zfC0NdpwaWnR0aKn+Ka9GwZf/&#10;dGa1wkE/lcfreDr21cfbQqnZw7h/ARFpjP/iP/erVvCYxqY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JJmOwgAAANsAAAAPAAAAAAAAAAAAAAAAAJgCAABkcnMvZG93&#10;bnJldi54bWxQSwUGAAAAAAQABAD1AAAAhwMAAAAA&#10;" fillcolor="white [3212]" strokecolor="black [3213]" strokeweight="1.5pt"/>
                <v:shape id="Textfeld 30" o:spid="_x0000_s1040" type="#_x0000_t202" style="position:absolute;left:1828;top:6121;width:6158;height:5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7DMMA&#10;AADbAAAADwAAAGRycy9kb3ducmV2LnhtbERPXWvCMBR9F/YfwhX2IjPdFCddU9kEwcFkTMXnS3PX&#10;VJub2kSt+/XLg+Dj4Xxns87W4kytrxwreB4mIIgLpysuFWw3i6cpCB+QNdaOScGVPMzyh16GqXYX&#10;/qHzOpQihrBPUYEJoUml9IUhi37oGuLI/brWYoiwLaVu8RLDbS1fkmQiLVYcGww2NDdUHNYnq2B6&#10;Ha8Gu8nrbl9/f36Yv/LIXwdU6rHfvb+BCNSFu/jmXmoFo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7DMMAAADbAAAADwAAAAAAAAAAAAAAAACYAgAAZHJzL2Rv&#10;d25yZXYueG1sUEsFBgAAAAAEAAQA9QAAAIgDAAAAAA==&#10;" fillcolor="white [3201]" stroked="f" strokeweight=".5pt">
                  <v:textbox inset="0,0,0,0">
                    <w:txbxContent>
                      <w:p w:rsidR="00146900" w:rsidRPr="000A3571" w:rsidRDefault="000A3571" w:rsidP="00A2339E">
                        <w:pPr>
                          <w:jc w:val="center"/>
                          <w:rPr>
                            <w:rStyle w:val="ekvhandschrift"/>
                            <w:color w:val="auto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color w:val="auto"/>
                            <w:sz w:val="20"/>
                          </w:rPr>
                          <w:t>Haselnuss</w:t>
                        </w:r>
                        <w:r w:rsidR="003E6A22">
                          <w:rPr>
                            <w:rStyle w:val="ekvhandschrift"/>
                            <w:color w:val="auto"/>
                            <w:sz w:val="20"/>
                          </w:rPr>
                          <w:br/>
                          <w:t>+</w:t>
                        </w:r>
                        <w:r w:rsidR="003E6A22">
                          <w:rPr>
                            <w:rStyle w:val="ekvhandschrift"/>
                            <w:color w:val="auto"/>
                            <w:sz w:val="20"/>
                          </w:rPr>
                          <w:br/>
                          <w:t>Melone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E4A9D57" wp14:editId="6F82F090">
                <wp:simplePos x="0" y="0"/>
                <wp:positionH relativeFrom="column">
                  <wp:posOffset>4767580</wp:posOffset>
                </wp:positionH>
                <wp:positionV relativeFrom="paragraph">
                  <wp:posOffset>3430270</wp:posOffset>
                </wp:positionV>
                <wp:extent cx="971550" cy="894715"/>
                <wp:effectExtent l="19050" t="0" r="38100" b="1968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894715"/>
                          <a:chOff x="0" y="357830"/>
                          <a:chExt cx="971550" cy="895743"/>
                        </a:xfrm>
                      </wpg:grpSpPr>
                      <wps:wsp>
                        <wps:cNvPr id="37" name="Ellipse 37"/>
                        <wps:cNvSpPr/>
                        <wps:spPr>
                          <a:xfrm>
                            <a:off x="324049" y="35783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ussdiagramm: Manuelle Verarbeitung 38"/>
                        <wps:cNvSpPr/>
                        <wps:spPr>
                          <a:xfrm>
                            <a:off x="0" y="596348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feld 32"/>
                        <wps:cNvSpPr txBox="1"/>
                        <wps:spPr>
                          <a:xfrm>
                            <a:off x="190833" y="683885"/>
                            <a:ext cx="576000" cy="2708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0A3571" w:rsidP="004D317D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t>Zitrone</w:t>
                              </w:r>
                              <w:r w:rsidR="003E6A22">
                                <w:rPr>
                                  <w:rStyle w:val="ekvhandschrift"/>
                                  <w:sz w:val="20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3" o:spid="_x0000_s1041" style="position:absolute;margin-left:375.4pt;margin-top:270.1pt;width:76.5pt;height:70.45pt;z-index:251681792;mso-height-relative:margin" coordorigin=",3578" coordsize="9715,8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">
                <v:oval id="Ellipse 37" o:spid="_x0000_s1042" style="position:absolute;left:3240;top:357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HAcQA&#10;AADbAAAADwAAAGRycy9kb3ducmV2LnhtbESPT2vCQBTE74LfYXkFb3XTFbREVymKf0q9NIrnZ/aZ&#10;hGbfhuyq8dt3CwWPw8z8hpktOluLG7W+cqzhbZiAIM6dqbjQcDysX99B+IBssHZMGh7kYTHv92aY&#10;Gnfnb7ploRARwj5FDWUITSqlz0uy6IeuIY7exbUWQ5RtIU2L9wi3tVRJMpYWK44LJTa0LCn/ya5W&#10;gzpnLj+dJtvR5/5ryd1KbdRRaT146T6mIAJ14Rn+b++MhtEE/r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6xwHEAAAA2wAAAA8AAAAAAAAAAAAAAAAAmAIAAGRycy9k&#10;b3ducmV2LnhtbFBLBQYAAAAABAAEAPUAAACJAwAAAAA=&#10;" filled="f" strokecolor="black [3213]" strokeweight="1.5pt">
                  <v:stroke joinstyle="miter"/>
                </v:oval>
                <v:shape id="Flussdiagramm: Manuelle Verarbeitung 38" o:spid="_x0000_s1043" type="#_x0000_t119" style="position:absolute;top:5963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q88AA&#10;AADbAAAADwAAAGRycy9kb3ducmV2LnhtbERPy4rCMBTdD/gP4QruxlSLg1SjiA9wJUxV0N2lubbF&#10;5qYksXb+frIYmOXhvJfr3jSiI+drywom4wQEcWF1zaWCy/nwOQfhA7LGxjIp+CEP69XgY4mZtm/+&#10;pi4PpYgh7DNUUIXQZlL6oiKDfmxb4sg9rDMYInSl1A7fMdw0cpokX9JgzbGhwpa2FRXP/GUU3N2t&#10;NWmKnZ7lu1e/3zWX62mi1GjYbxYgAvXhX/znPmoFaRwbv8Q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Lq88AAAADbAAAADwAAAAAAAAAAAAAAAACYAgAAZHJzL2Rvd25y&#10;ZXYueG1sUEsFBgAAAAAEAAQA9QAAAIUDAAAAAA==&#10;" fillcolor="white [3212]" strokecolor="black [3213]" strokeweight="1.5pt"/>
                <v:shape id="Textfeld 32" o:spid="_x0000_s1044" type="#_x0000_t202" style="position:absolute;left:1908;top:6838;width:5760;height:2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A4MYA&#10;AADbAAAADwAAAGRycy9kb3ducmV2LnhtbESP3WoCMRSE7wu+QziCN6Vmq8XK1ii2IChYxB+8PmxO&#10;N6ubk+0m6urTG6HQy2FmvmFGk8aW4ky1LxwreO0mIIgzpwvOFey2s5chCB+QNZaOScGVPEzGracR&#10;ptpdeE3nTchFhLBPUYEJoUql9Jkhi77rKuLo/bjaYoiyzqWu8RLhtpS9JBlIiwXHBYMVfRnKjpuT&#10;VTC8vn0/7wfv+0O5WnyaW/7LyyMq1Wk30w8QgZrwH/5rz7WCfg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NA4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0A3571" w:rsidRDefault="000A3571" w:rsidP="004D317D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sz w:val="20"/>
                          </w:rPr>
                          <w:t>Zitrone</w:t>
                        </w:r>
                        <w:r w:rsidR="003E6A22">
                          <w:rPr>
                            <w:rStyle w:val="ekvhandschrift"/>
                            <w:sz w:val="20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53BBFA" wp14:editId="605F1C71">
                <wp:simplePos x="0" y="0"/>
                <wp:positionH relativeFrom="column">
                  <wp:posOffset>3411855</wp:posOffset>
                </wp:positionH>
                <wp:positionV relativeFrom="paragraph">
                  <wp:posOffset>2385060</wp:posOffset>
                </wp:positionV>
                <wp:extent cx="971550" cy="886460"/>
                <wp:effectExtent l="19050" t="0" r="38100" b="2794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886460"/>
                          <a:chOff x="0" y="373738"/>
                          <a:chExt cx="971550" cy="887786"/>
                        </a:xfrm>
                      </wpg:grpSpPr>
                      <wps:wsp>
                        <wps:cNvPr id="4" name="Ellipse 4"/>
                        <wps:cNvSpPr/>
                        <wps:spPr>
                          <a:xfrm>
                            <a:off x="111317" y="373738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492981" y="437398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ussdiagramm: Manuelle Verarbeitung 7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206731" y="628047"/>
                            <a:ext cx="576000" cy="5618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0A3571" w:rsidP="004D317D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t>Erdbeere</w:t>
                              </w: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+</w:t>
                              </w: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Vanille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1" o:spid="_x0000_s1045" style="position:absolute;margin-left:268.65pt;margin-top:187.8pt;width:76.5pt;height:69.8pt;z-index:251667456;mso-width-relative:margin;mso-height-relative:margin" coordorigin=",3737" coordsize="9715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">
                <v:oval id="Ellipse 4" o:spid="_x0000_s1046" style="position:absolute;left:1113;top:3737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7EcsMA&#10;AADaAAAADwAAAGRycy9kb3ducmV2LnhtbESPQWvCQBSE7wX/w/IEb7pxLW2JriKKttJemornZ/aZ&#10;BLNvQ3bV9N+7BaHHYWa+YWaLztbiSq2vHGsYjxIQxLkzFRca9j+b4RsIH5AN1o5Jwy95WMx7TzNM&#10;jbvxN12zUIgIYZ+ihjKEJpXS5yVZ9CPXEEfv5FqLIcq2kKbFW4TbWqokeZEWK44LJTa0Kik/Zxer&#10;QR0zlx8Or++T3dfniru12qq90nrQ75ZTEIG68B9+tD+Mhmf4uxJv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7EcsMAAADaAAAADwAAAAAAAAAAAAAAAACYAgAAZHJzL2Rv&#10;d25yZXYueG1sUEsFBgAAAAAEAAQA9QAAAIgDAAAAAA==&#10;" filled="f" strokecolor="black [3213]" strokeweight="1.5pt">
                  <v:stroke joinstyle="miter"/>
                </v:oval>
                <v:oval id="Ellipse 5" o:spid="_x0000_s1047" style="position:absolute;left:4929;top:4373;width:3956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h6cMA&#10;AADaAAAADwAAAGRycy9kb3ducmV2LnhtbESPT2vCQBTE7wW/w/IEb7pxpX+IriKKttJemornZ/aZ&#10;BLNvQ3bV9Nu7BaHHYWZ+w8wWna3FlVpfOdYwHiUgiHNnKi407H82wzcQPiAbrB2Thl/ysJj3nmaY&#10;Gnfjb7pmoRARwj5FDWUITSqlz0uy6EeuIY7eybUWQ5RtIU2Ltwi3tVRJ8iItVhwXSmxoVVJ+zi5W&#10;gzpmLj8cXt8nu6/PFXdrtVV7pfWg3y2nIAJ14T/8aH8YDc/wd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Jh6cMAAADaAAAADwAAAAAAAAAAAAAAAACYAgAAZHJzL2Rv&#10;d25yZXYueG1sUEsFBgAAAAAEAAQA9QAAAIgDAAAAAA==&#10;" filled="f" strokecolor="black [3213]" strokeweight="1.5pt">
                  <v:stroke joinstyle="miter"/>
                </v:oval>
                <v:shape id="Flussdiagramm: Manuelle Verarbeitung 7" o:spid="_x0000_s1048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62cMA&#10;AADaAAAADwAAAGRycy9kb3ducmV2LnhtbESPQWvCQBSE74L/YXlCb7pR0ZbUVURb8FQwTUFvj+xr&#10;Esy+DbtrTP99VxA8DjPzDbPa9KYRHTlfW1YwnSQgiAuray4V5N+f4zcQPiBrbCyTgj/ysFkPBytM&#10;tb3xkboslCJC2KeooAqhTaX0RUUG/cS2xNH7tc5giNKVUju8Rbhp5CxJltJgzXGhwpZ2FRWX7GoU&#10;nN2pNfM5dnqR7a/9x77Jf76mSr2M+u07iEB9eIYf7YNW8Ar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b62cMAAADaAAAADwAAAAAAAAAAAAAAAACYAgAAZHJzL2Rv&#10;d25yZXYueG1sUEsFBgAAAAAEAAQA9QAAAIgDAAAAAA==&#10;" fillcolor="white [3212]" strokecolor="black [3213]" strokeweight="1.5pt"/>
                <v:shape id="Textfeld 29" o:spid="_x0000_s1049" type="#_x0000_t202" style="position:absolute;left:2067;top:6280;width:5760;height:5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5ETMYA&#10;AADbAAAADwAAAGRycy9kb3ducmV2LnhtbESPQWsCMRSE7wX/Q3hCL0WzSrG6GsUWChYsxVU8Pzav&#10;m62bl+0m1dVfbwShx2FmvmFmi9ZW4kiNLx0rGPQTEMS50yUXCnbb994YhA/IGivHpOBMHhbzzsMM&#10;U+1OvKFjFgoRIexTVGBCqFMpfW7Iou+7mjh6366xGKJsCqkbPEW4reQwSUbSYslxwWBNb4byQ/Zn&#10;FYzPz59P+9HL/qf6+ng1l+KX1wdU6rHbLqcgArXhP3xvr7SC4QR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5ET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0A3571" w:rsidRDefault="000A3571" w:rsidP="004D317D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sz w:val="20"/>
                          </w:rPr>
                          <w:t>Erdbeere</w:t>
                        </w:r>
                        <w:r w:rsidRPr="000A3571">
                          <w:rPr>
                            <w:rStyle w:val="ekvhandschrift"/>
                            <w:sz w:val="20"/>
                          </w:rPr>
                          <w:br/>
                          <w:t>+</w:t>
                        </w:r>
                        <w:r w:rsidRPr="000A3571">
                          <w:rPr>
                            <w:rStyle w:val="ekvhandschrift"/>
                            <w:sz w:val="20"/>
                          </w:rPr>
                          <w:br/>
                          <w:t>Vanille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255B">
        <w:rPr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B12ADF2" wp14:editId="16A81B65">
                <wp:simplePos x="0" y="0"/>
                <wp:positionH relativeFrom="column">
                  <wp:posOffset>5715</wp:posOffset>
                </wp:positionH>
                <wp:positionV relativeFrom="paragraph">
                  <wp:posOffset>2385695</wp:posOffset>
                </wp:positionV>
                <wp:extent cx="942975" cy="5264150"/>
                <wp:effectExtent l="0" t="0" r="9525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5264150"/>
                          <a:chOff x="0" y="0"/>
                          <a:chExt cx="942975" cy="526425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503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feld 49"/>
                        <wps:cNvSpPr txBox="1"/>
                        <wps:spPr>
                          <a:xfrm>
                            <a:off x="238125" y="771525"/>
                            <a:ext cx="432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Sven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feld 50"/>
                        <wps:cNvSpPr txBox="1"/>
                        <wps:spPr>
                          <a:xfrm>
                            <a:off x="180975" y="18288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feld 51"/>
                        <wps:cNvSpPr txBox="1"/>
                        <wps:spPr>
                          <a:xfrm>
                            <a:off x="247650" y="29337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Dina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feld 52"/>
                        <wps:cNvSpPr txBox="1"/>
                        <wps:spPr>
                          <a:xfrm>
                            <a:off x="190500" y="3933825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Murat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53"/>
                        <wps:cNvSpPr txBox="1"/>
                        <wps:spPr>
                          <a:xfrm>
                            <a:off x="219075" y="5048250"/>
                            <a:ext cx="504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Frieda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4" o:spid="_x0000_s1050" style="position:absolute;margin-left:.45pt;margin-top:187.85pt;width:74.25pt;height:414.5pt;z-index:251709440" coordsize="9429,5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51" type="#_x0000_t75" style="position:absolute;width:9429;height:50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2V9PDAAAA2gAAAA8AAABkcnMvZG93bnJldi54bWxEj0trwzAQhO+F/gexgdwaOQ6U4kYOIbSN&#10;IVBoGtrrYq0fxFoZS37k30eGQk/LMjPfzm53k2nEQJ2rLStYryIQxLnVNZcKLt/vTy8gnEfW2Fgm&#10;BTdysEsfH7aYaDvyFw1nX4oAYZeggsr7NpHS5RUZdCvbEgetsJ1BH9aulLrDMcBNI+MoepYGaw4X&#10;KmzpUFF+PfcmUN6izA6X/PPoi80pXvc/mfn9UGq5mPavIDxN/t/8l850qA/zK/OU6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ZX08MAAADaAAAADwAAAAAAAAAAAAAAAACf&#10;AgAAZHJzL2Rvd25yZXYueG1sUEsFBgAAAAAEAAQA9wAAAI8DAAAAAA==&#10;">
                  <v:imagedata r:id="rId9" o:title=""/>
                  <v:path arrowok="t"/>
                </v:shape>
                <v:shape id="Textfeld 49" o:spid="_x0000_s1052" type="#_x0000_t202" style="position:absolute;left:2381;top:7715;width:432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Gh7MUA&#10;AADbAAAADwAAAGRycy9kb3ducmV2LnhtbESPQWsCMRSE74L/ITyhF6nZFlG7NUpbKLSgSFU8PzbP&#10;zermZbuJuvrrjSB4HGbmG2Y8bWwpjlT7wrGCl14CgjhzuuBcwXr1/TwC4QOyxtIxKTiTh+mk3Rpj&#10;qt2J/+i4DLmIEPYpKjAhVKmUPjNk0fdcRRy9rasthijrXOoaTxFuS/maJANpseC4YLCiL0PZfnmw&#10;Ckbn/ry7GQw3u3Lx+2ku+T/P9qjUU6f5eAcRqAmP8L39oxX03+D2Jf4A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aHsxQAAANsAAAAPAAAAAAAAAAAAAAAAAJgCAABkcnMv&#10;ZG93bnJldi54bWxQSwUGAAAAAAQABAD1AAAAigMAAAAA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Sven</w:t>
                        </w:r>
                      </w:p>
                    </w:txbxContent>
                  </v:textbox>
                </v:shape>
                <v:shape id="Textfeld 50" o:spid="_x0000_s1053" type="#_x0000_t202" style="position:absolute;left:1809;top:1828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erMMA&#10;AADbAAAADwAAAGRycy9kb3ducmV2LnhtbERPXWvCMBR9F/YfwhX2IjPdUCddU9kEwcFkTMXnS3PX&#10;VJub2kSt+/XLg+Dj4Xxns87W4kytrxwreB4mIIgLpysuFWw3i6cpCB+QNdaOScGVPMzyh16GqXYX&#10;/qHzOpQihrBPUYEJoUml9IUhi37oGuLI/brWYoiwLaVu8RLDbS1fkmQiLVYcGww2NDdUHNYnq2B6&#10;Ha0Gu8nrbl9/f36Yv/LIXwdU6rHfvb+BCNSFu/jmXmoF4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KerMMAAADbAAAADwAAAAAAAAAAAAAAAACYAgAAZHJzL2Rv&#10;d25yZXYueG1sUEsFBgAAAAAEAAQA9QAAAIg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Lena</w:t>
                        </w:r>
                      </w:p>
                    </w:txbxContent>
                  </v:textbox>
                </v:shape>
                <v:shape id="Textfeld 51" o:spid="_x0000_s1054" type="#_x0000_t202" style="position:absolute;left:2476;top:29337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7N8YA&#10;AADbAAAADwAAAGRycy9kb3ducmV2LnhtbESP3WoCMRSE7wt9h3AK3ohmlfrDapQqCC1USlfx+rA5&#10;brZuTtZNqmufvikIvRxm5htmvmxtJS7U+NKxgkE/AUGcO11yoWC/2/SmIHxA1lg5JgU38rBcPD7M&#10;MdXuyp90yUIhIoR9igpMCHUqpc8NWfR9VxNH7+gaiyHKppC6wWuE20oOk2QsLZYcFwzWtDaUn7Jv&#10;q2B6e952D+PJ4av6eFuZn+LM7ydUqvPUvsxABGrDf/jeftUKRgP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47N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Dina</w:t>
                        </w:r>
                      </w:p>
                    </w:txbxContent>
                  </v:textbox>
                </v:shape>
                <v:shape id="Textfeld 52" o:spid="_x0000_s1055" type="#_x0000_t202" style="position:absolute;left:1905;top:3933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lQMYA&#10;AADbAAAADwAAAGRycy9kb3ducmV2LnhtbESP3WoCMRSE7wu+QziCN6VmK9bK1ii2IChYxB+8PmxO&#10;N6ubk+0m6urTG6HQy2FmvmFGk8aW4ky1LxwreO0mIIgzpwvOFey2s5chCB+QNZaOScGVPEzGracR&#10;ptpdeE3nTchFhLBPUYEJoUql9Jkhi77rKuLo/bjaYoiyzqWu8RLhtpS9JBlIiwXHBYMVfRnKjpuT&#10;VTC89r+f94P3/aFcLT7NLf/l5RGV6rSb6QeIQE34D/+151rBWw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ylQM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Murat</w:t>
                        </w:r>
                      </w:p>
                    </w:txbxContent>
                  </v:textbox>
                </v:shape>
                <v:shape id="Textfeld 53" o:spid="_x0000_s1056" type="#_x0000_t202" style="position:absolute;left:2190;top:50482;width:504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A28YA&#10;AADbAAAADwAAAGRycy9kb3ducmV2LnhtbESPW2sCMRSE3wv+h3CEvhTNtvXGapS2ICi0iBd8PmyO&#10;m9XNyXaT6uqvb4RCH4eZ+YaZzBpbijPVvnCs4LmbgCDOnC44V7DbzjsjED4gaywdk4IreZhNWw8T&#10;TLW78JrOm5CLCGGfogITQpVK6TNDFn3XVcTRO7jaYoiyzqWu8RLhtpQvSTKQFguOCwYr+jCUnTY/&#10;VsHo2vt62g+G+2O5Wr6bW/7NnydU6rHdvI1BBGrCf/ivvdAK+q9w/xJ/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AA2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Frieda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4D92">
        <w:t>Frieda und Sven essen eine Kugel Eis.</w:t>
      </w:r>
    </w:p>
    <w:p w:rsidR="002C4D92" w:rsidRDefault="002C4D92" w:rsidP="00B95598">
      <w:r>
        <w:br/>
        <w:t>Lena und Dina essen 2 Kugeln, aber nicht der selben Sorte.</w:t>
      </w:r>
    </w:p>
    <w:p w:rsidR="002C4D92" w:rsidRDefault="002C4D92" w:rsidP="00B95598">
      <w:r>
        <w:br/>
        <w:t>Murat isst auch 2 Kugeln Eis.</w:t>
      </w:r>
    </w:p>
    <w:p w:rsidR="002C4D92" w:rsidRDefault="002C4D92" w:rsidP="00B95598"/>
    <w:p w:rsidR="002C4D92" w:rsidRDefault="002C4D92" w:rsidP="00B95598">
      <w:r>
        <w:t>Sven möchte kein Fruchteis essen.</w:t>
      </w:r>
    </w:p>
    <w:p w:rsidR="002C4D92" w:rsidRDefault="00F620BD" w:rsidP="00B9559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062108" wp14:editId="052DF6CB">
                <wp:simplePos x="0" y="0"/>
                <wp:positionH relativeFrom="column">
                  <wp:posOffset>772160</wp:posOffset>
                </wp:positionH>
                <wp:positionV relativeFrom="paragraph">
                  <wp:posOffset>2459990</wp:posOffset>
                </wp:positionV>
                <wp:extent cx="4015105" cy="3466465"/>
                <wp:effectExtent l="0" t="0" r="23495" b="19685"/>
                <wp:wrapNone/>
                <wp:docPr id="12" name="Freihand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5105" cy="3466465"/>
                        </a:xfrm>
                        <a:custGeom>
                          <a:avLst/>
                          <a:gdLst>
                            <a:gd name="connsiteX0" fmla="*/ 0 w 3919993"/>
                            <a:gd name="connsiteY0" fmla="*/ 3419675 h 3419675"/>
                            <a:gd name="connsiteX1" fmla="*/ 2234316 w 3919993"/>
                            <a:gd name="connsiteY1" fmla="*/ 270958 h 3419675"/>
                            <a:gd name="connsiteX2" fmla="*/ 3919993 w 3919993"/>
                            <a:gd name="connsiteY2" fmla="*/ 167591 h 3419675"/>
                            <a:gd name="connsiteX3" fmla="*/ 3919993 w 3919993"/>
                            <a:gd name="connsiteY3" fmla="*/ 167591 h 3419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19993" h="3419675">
                              <a:moveTo>
                                <a:pt x="0" y="3419675"/>
                              </a:moveTo>
                              <a:cubicBezTo>
                                <a:pt x="790492" y="2116323"/>
                                <a:pt x="1580984" y="812972"/>
                                <a:pt x="2234316" y="270958"/>
                              </a:cubicBezTo>
                              <a:cubicBezTo>
                                <a:pt x="2887648" y="-271056"/>
                                <a:pt x="3919993" y="167591"/>
                                <a:pt x="3919993" y="167591"/>
                              </a:cubicBezTo>
                              <a:lnTo>
                                <a:pt x="3919993" y="167591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ihandform 12" o:spid="_x0000_s1026" style="position:absolute;margin-left:60.8pt;margin-top:193.7pt;width:316.15pt;height:272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19993,341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" path="m,3419675c790492,2116323,1580984,812972,2234316,270958,2887648,-271056,3919993,167591,3919993,167591r,e" filled="f" strokecolor="#7f7f7f [1612]" strokeweight="1.5pt">
                <v:stroke joinstyle="miter"/>
                <v:path arrowok="t" o:connecttype="custom" o:connectlocs="0,3466465;2288528,274665;4015105,169884;4015105,169884" o:connectangles="0,0,0,0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D8265E" wp14:editId="4044C628">
                <wp:simplePos x="0" y="0"/>
                <wp:positionH relativeFrom="column">
                  <wp:posOffset>678815</wp:posOffset>
                </wp:positionH>
                <wp:positionV relativeFrom="paragraph">
                  <wp:posOffset>2865755</wp:posOffset>
                </wp:positionV>
                <wp:extent cx="4083685" cy="1820545"/>
                <wp:effectExtent l="0" t="0" r="31115" b="27305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3685" cy="18205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5pt,225.65pt" to="375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" strokecolor="#7f7f7f [1612]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72B67D" wp14:editId="30CF979A">
                <wp:simplePos x="0" y="0"/>
                <wp:positionH relativeFrom="column">
                  <wp:posOffset>772160</wp:posOffset>
                </wp:positionH>
                <wp:positionV relativeFrom="paragraph">
                  <wp:posOffset>1680845</wp:posOffset>
                </wp:positionV>
                <wp:extent cx="2639695" cy="2214245"/>
                <wp:effectExtent l="0" t="0" r="27305" b="33655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39695" cy="22142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9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8pt,132.35pt" to="268.65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" strokecolor="#7f7f7f [1612]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F7BFA5" wp14:editId="097FE879">
                <wp:simplePos x="0" y="0"/>
                <wp:positionH relativeFrom="column">
                  <wp:posOffset>688340</wp:posOffset>
                </wp:positionH>
                <wp:positionV relativeFrom="paragraph">
                  <wp:posOffset>1883410</wp:posOffset>
                </wp:positionV>
                <wp:extent cx="2723515" cy="3916045"/>
                <wp:effectExtent l="0" t="0" r="19685" b="27305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3515" cy="39160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pt,148.3pt" to="268.65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" strokecolor="#7f7f7f [1612]" strokeweight="1.5pt">
                <v:stroke joinstyle="miter"/>
              </v:line>
            </w:pict>
          </mc:Fallback>
        </mc:AlternateContent>
      </w:r>
      <w:r w:rsidR="00DC6D45"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DC3079" wp14:editId="0B3C685A">
                <wp:simplePos x="0" y="0"/>
                <wp:positionH relativeFrom="column">
                  <wp:posOffset>732762</wp:posOffset>
                </wp:positionH>
                <wp:positionV relativeFrom="paragraph">
                  <wp:posOffset>3700835</wp:posOffset>
                </wp:positionV>
                <wp:extent cx="2679590" cy="1081020"/>
                <wp:effectExtent l="0" t="0" r="26035" b="2413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9590" cy="10810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pt,291.4pt" to="268.7pt,3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" strokecolor="#7f7f7f [1612]" strokeweight="1.5pt">
                <v:stroke joinstyle="miter"/>
              </v:line>
            </w:pict>
          </mc:Fallback>
        </mc:AlternateContent>
      </w:r>
      <w:r w:rsidR="002C4D92">
        <w:br/>
        <w:t>Dina mag sehr gern Erdbeeren.</w:t>
      </w:r>
      <w:r w:rsidR="00DC6D45" w:rsidRPr="00DC6D45">
        <w:rPr>
          <w:lang w:eastAsia="de-DE"/>
        </w:rPr>
        <w:t xml:space="preserve"> </w:t>
      </w:r>
    </w:p>
    <w:sectPr w:rsidR="002C4D92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25" w:rsidRDefault="00560725" w:rsidP="003C599D">
      <w:pPr>
        <w:spacing w:line="240" w:lineRule="auto"/>
      </w:pPr>
      <w:r>
        <w:separator/>
      </w:r>
    </w:p>
  </w:endnote>
  <w:endnote w:type="continuationSeparator" w:id="0">
    <w:p w:rsidR="00560725" w:rsidRDefault="0056072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146900">
          <w:pPr>
            <w:pStyle w:val="ekvpagina"/>
          </w:pPr>
          <w:r w:rsidRPr="00913892">
            <w:t>© Ernst Klett Verlag GmbH, Stuttgart 201</w:t>
          </w:r>
          <w:r w:rsidR="00146900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146900">
          <w:pPr>
            <w:pStyle w:val="ekvquelle"/>
          </w:pPr>
          <w:r w:rsidRPr="00005AE2">
            <w:t xml:space="preserve">Textquellen: </w:t>
          </w:r>
          <w:r w:rsidR="00146900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146900">
            <w:t>Angelika Citak</w:t>
          </w:r>
          <w:r w:rsidR="00146900" w:rsidRPr="00005AE2">
            <w:t xml:space="preserve">, </w:t>
          </w:r>
          <w:r w:rsidR="00146900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25" w:rsidRDefault="00560725" w:rsidP="003C599D">
      <w:pPr>
        <w:spacing w:line="240" w:lineRule="auto"/>
      </w:pPr>
      <w:r>
        <w:separator/>
      </w:r>
    </w:p>
  </w:footnote>
  <w:footnote w:type="continuationSeparator" w:id="0">
    <w:p w:rsidR="00560725" w:rsidRDefault="0056072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2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57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6900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3E99"/>
    <w:rsid w:val="002A25AE"/>
    <w:rsid w:val="002B33E7"/>
    <w:rsid w:val="002B3DF1"/>
    <w:rsid w:val="002B64EA"/>
    <w:rsid w:val="002C4D92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4720"/>
    <w:rsid w:val="003B59CC"/>
    <w:rsid w:val="003C39DC"/>
    <w:rsid w:val="003C599D"/>
    <w:rsid w:val="003D70F5"/>
    <w:rsid w:val="003E21AC"/>
    <w:rsid w:val="003E6330"/>
    <w:rsid w:val="003E6A22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4D317D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66D"/>
    <w:rsid w:val="00560725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72A9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CB9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1C7A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22FE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650E"/>
    <w:rsid w:val="00A01AD0"/>
    <w:rsid w:val="00A024FF"/>
    <w:rsid w:val="00A05E18"/>
    <w:rsid w:val="00A06EFE"/>
    <w:rsid w:val="00A170E5"/>
    <w:rsid w:val="00A2146F"/>
    <w:rsid w:val="00A2339E"/>
    <w:rsid w:val="00A23E76"/>
    <w:rsid w:val="00A26B32"/>
    <w:rsid w:val="00A27593"/>
    <w:rsid w:val="00A35787"/>
    <w:rsid w:val="00A370D6"/>
    <w:rsid w:val="00A37725"/>
    <w:rsid w:val="00A41DA3"/>
    <w:rsid w:val="00A43B4C"/>
    <w:rsid w:val="00A478DC"/>
    <w:rsid w:val="00A701AF"/>
    <w:rsid w:val="00A73A43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197A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5598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0BBD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C6D45"/>
    <w:rsid w:val="00DD47BB"/>
    <w:rsid w:val="00DE287B"/>
    <w:rsid w:val="00DF129D"/>
    <w:rsid w:val="00DF4371"/>
    <w:rsid w:val="00DF625F"/>
    <w:rsid w:val="00DF74DB"/>
    <w:rsid w:val="00E01841"/>
    <w:rsid w:val="00E1255B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D61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20BD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2019-08-21T14:32:00Z</cp:lastPrinted>
  <dcterms:created xsi:type="dcterms:W3CDTF">2019-08-21T09:40:00Z</dcterms:created>
  <dcterms:modified xsi:type="dcterms:W3CDTF">2019-09-25T14:24:00Z</dcterms:modified>
</cp:coreProperties>
</file>