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9F650E" w:rsidRPr="00BF17F2" w:rsidRDefault="00560725" w:rsidP="00560725">
            <w:pPr>
              <w:pStyle w:val="ekvue1arial"/>
            </w:pPr>
            <w:r>
              <w:t>Logikrätsel</w:t>
            </w:r>
            <w:r w:rsidR="00AE4ABC">
              <w:t xml:space="preserve"> (2)</w:t>
            </w:r>
            <w:bookmarkStart w:id="0" w:name="_GoBack"/>
            <w:bookmarkEnd w:id="0"/>
          </w:p>
        </w:tc>
      </w:tr>
    </w:tbl>
    <w:p w:rsidR="00CD7D9F" w:rsidRDefault="00CD7D9F" w:rsidP="00005AE2">
      <w:bookmarkStart w:id="1" w:name="bmStart"/>
      <w:bookmarkEnd w:id="1"/>
    </w:p>
    <w:p w:rsidR="009F650E" w:rsidRPr="00D3427F" w:rsidRDefault="009F650E" w:rsidP="009F650E">
      <w:pPr>
        <w:pStyle w:val="ekvnummerierung"/>
        <w:framePr w:wrap="around"/>
      </w:pPr>
      <w:r>
        <w:t>1</w:t>
      </w:r>
    </w:p>
    <w:p w:rsidR="009F650E" w:rsidRPr="00287B24" w:rsidRDefault="009F650E" w:rsidP="009F650E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D3B6E53" wp14:editId="3C042997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50E" w:rsidRDefault="009F650E" w:rsidP="00005AE2">
      <w:r>
        <w:t>Welches Kind isst welchen Eisbecher? Verbinde und male die Eiskugeln passend an.</w:t>
      </w:r>
    </w:p>
    <w:p w:rsidR="009F650E" w:rsidRDefault="009F650E" w:rsidP="00005AE2"/>
    <w:p w:rsidR="006D72A9" w:rsidRDefault="006870A6" w:rsidP="00B9559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820227</wp:posOffset>
                </wp:positionH>
                <wp:positionV relativeFrom="paragraph">
                  <wp:posOffset>4676608</wp:posOffset>
                </wp:positionV>
                <wp:extent cx="3959749" cy="2772605"/>
                <wp:effectExtent l="0" t="0" r="22225" b="27940"/>
                <wp:wrapNone/>
                <wp:docPr id="20" name="Freihandform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749" cy="2772605"/>
                        </a:xfrm>
                        <a:custGeom>
                          <a:avLst/>
                          <a:gdLst>
                            <a:gd name="connsiteX0" fmla="*/ 0 w 3959749"/>
                            <a:gd name="connsiteY0" fmla="*/ 2772605 h 2772605"/>
                            <a:gd name="connsiteX1" fmla="*/ 1916264 w 3959749"/>
                            <a:gd name="connsiteY1" fmla="*/ 307700 h 2772605"/>
                            <a:gd name="connsiteX2" fmla="*/ 3959749 w 3959749"/>
                            <a:gd name="connsiteY2" fmla="*/ 37356 h 2772605"/>
                            <a:gd name="connsiteX3" fmla="*/ 3959749 w 3959749"/>
                            <a:gd name="connsiteY3" fmla="*/ 37356 h 27726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959749" h="2772605">
                              <a:moveTo>
                                <a:pt x="0" y="2772605"/>
                              </a:moveTo>
                              <a:cubicBezTo>
                                <a:pt x="628153" y="1768090"/>
                                <a:pt x="1256306" y="763575"/>
                                <a:pt x="1916264" y="307700"/>
                              </a:cubicBezTo>
                              <a:cubicBezTo>
                                <a:pt x="2576222" y="-148175"/>
                                <a:pt x="3959749" y="37356"/>
                                <a:pt x="3959749" y="37356"/>
                              </a:cubicBezTo>
                              <a:lnTo>
                                <a:pt x="3959749" y="37356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ihandform 20" o:spid="_x0000_s1026" style="position:absolute;margin-left:64.6pt;margin-top:368.25pt;width:311.8pt;height:218.3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59749,2772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" path="m,2772605c628153,1768090,1256306,763575,1916264,307700,2576222,-148175,3959749,37356,3959749,37356r,e" filled="f" strokecolor="#7f7f7f [1612]" strokeweight="1.5pt">
                <v:stroke joinstyle="miter"/>
                <v:path arrowok="t" o:connecttype="custom" o:connectlocs="0,2772605;1916264,307700;3959749,37356;3959749,37356" o:connectangles="0,0,0,0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990C174" wp14:editId="315A4B6B">
                <wp:simplePos x="0" y="0"/>
                <wp:positionH relativeFrom="column">
                  <wp:posOffset>685055</wp:posOffset>
                </wp:positionH>
                <wp:positionV relativeFrom="paragraph">
                  <wp:posOffset>3371738</wp:posOffset>
                </wp:positionV>
                <wp:extent cx="2727297" cy="2955733"/>
                <wp:effectExtent l="0" t="0" r="16510" b="16510"/>
                <wp:wrapNone/>
                <wp:docPr id="12" name="Gerade Verbindung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27297" cy="2955733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2" o:spid="_x0000_s1026" style="position:absolute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265.5pt" to="268.7pt,49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" strokecolor="#7f7f7f [1612]" strokeweight="1.5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00C1E43" wp14:editId="1BF1DABE">
                <wp:simplePos x="0" y="0"/>
                <wp:positionH relativeFrom="column">
                  <wp:posOffset>732762</wp:posOffset>
                </wp:positionH>
                <wp:positionV relativeFrom="paragraph">
                  <wp:posOffset>5301753</wp:posOffset>
                </wp:positionV>
                <wp:extent cx="4039263" cy="2036141"/>
                <wp:effectExtent l="0" t="0" r="18415" b="21590"/>
                <wp:wrapNone/>
                <wp:docPr id="11" name="Gerade Verbindung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39263" cy="2036141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1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7pt,417.45pt" to="375.75pt,57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" strokecolor="#7f7f7f [1612]" strokeweight="1.5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8615BCE" wp14:editId="3A0BAAD4">
                <wp:simplePos x="0" y="0"/>
                <wp:positionH relativeFrom="column">
                  <wp:posOffset>677103</wp:posOffset>
                </wp:positionH>
                <wp:positionV relativeFrom="paragraph">
                  <wp:posOffset>4252181</wp:posOffset>
                </wp:positionV>
                <wp:extent cx="2735249" cy="1710138"/>
                <wp:effectExtent l="0" t="0" r="27305" b="23495"/>
                <wp:wrapNone/>
                <wp:docPr id="9" name="Gerade Verbindun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35249" cy="1710138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9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3pt,334.8pt" to="268.65pt,46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" strokecolor="#7f7f7f [1612]" strokeweight="1.5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CA55B4F" wp14:editId="1EACCCCE">
                <wp:simplePos x="0" y="0"/>
                <wp:positionH relativeFrom="column">
                  <wp:posOffset>685055</wp:posOffset>
                </wp:positionH>
                <wp:positionV relativeFrom="paragraph">
                  <wp:posOffset>3218511</wp:posOffset>
                </wp:positionV>
                <wp:extent cx="4086970" cy="1455696"/>
                <wp:effectExtent l="0" t="0" r="27940" b="30480"/>
                <wp:wrapNone/>
                <wp:docPr id="8" name="Gerade Verbindu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86970" cy="1455696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8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253.45pt" to="375.75pt,3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" strokecolor="#7f7f7f [1612]" strokeweight="1.5pt">
                <v:stroke joinstyle="miter"/>
              </v:line>
            </w:pict>
          </mc:Fallback>
        </mc:AlternateContent>
      </w:r>
      <w:r w:rsidR="006D72A9">
        <w:rPr>
          <w:lang w:eastAsia="de-DE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639ABE9" wp14:editId="4D8508DF">
                <wp:simplePos x="0" y="0"/>
                <wp:positionH relativeFrom="column">
                  <wp:posOffset>4772025</wp:posOffset>
                </wp:positionH>
                <wp:positionV relativeFrom="paragraph">
                  <wp:posOffset>3754120</wp:posOffset>
                </wp:positionV>
                <wp:extent cx="971550" cy="1253490"/>
                <wp:effectExtent l="19050" t="0" r="38100" b="22860"/>
                <wp:wrapNone/>
                <wp:docPr id="23" name="Gruppieren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1550" cy="1253490"/>
                          <a:chOff x="0" y="0"/>
                          <a:chExt cx="971550" cy="1253573"/>
                        </a:xfrm>
                      </wpg:grpSpPr>
                      <wps:wsp>
                        <wps:cNvPr id="35" name="Ellipse 35"/>
                        <wps:cNvSpPr/>
                        <wps:spPr>
                          <a:xfrm>
                            <a:off x="278296" y="0"/>
                            <a:ext cx="396000" cy="396000"/>
                          </a:xfrm>
                          <a:prstGeom prst="ellipse">
                            <a:avLst/>
                          </a:prstGeom>
                          <a:solidFill>
                            <a:srgbClr val="FF6699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Ellipse 36"/>
                        <wps:cNvSpPr/>
                        <wps:spPr>
                          <a:xfrm>
                            <a:off x="71562" y="341906"/>
                            <a:ext cx="396000" cy="39600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Ellipse 37"/>
                        <wps:cNvSpPr/>
                        <wps:spPr>
                          <a:xfrm>
                            <a:off x="492981" y="341906"/>
                            <a:ext cx="396000" cy="396000"/>
                          </a:xfrm>
                          <a:prstGeom prst="ellipse">
                            <a:avLst/>
                          </a:prstGeom>
                          <a:solidFill>
                            <a:srgbClr val="FFCC66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Flussdiagramm: Manuelle Verarbeitung 38"/>
                        <wps:cNvSpPr/>
                        <wps:spPr>
                          <a:xfrm>
                            <a:off x="0" y="596348"/>
                            <a:ext cx="971550" cy="657225"/>
                          </a:xfrm>
                          <a:prstGeom prst="flowChartManualOperation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feld 32"/>
                        <wps:cNvSpPr txBox="1"/>
                        <wps:spPr>
                          <a:xfrm>
                            <a:off x="246490" y="691763"/>
                            <a:ext cx="476250" cy="4356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46900" w:rsidRPr="00146900" w:rsidRDefault="004D317D" w:rsidP="004D317D">
                              <w:pPr>
                                <w:jc w:val="center"/>
                                <w:rPr>
                                  <w:rStyle w:val="ekvhandschrift"/>
                                </w:rPr>
                              </w:pPr>
                              <w:r>
                                <w:rPr>
                                  <w:rStyle w:val="ekvhandschrift"/>
                                </w:rPr>
                                <w:t>Bunter</w:t>
                              </w:r>
                              <w:r>
                                <w:rPr>
                                  <w:rStyle w:val="ekvhandschrift"/>
                                </w:rPr>
                                <w:br/>
                              </w:r>
                              <w:r w:rsidR="00E80D61">
                                <w:rPr>
                                  <w:rStyle w:val="ekvhandschrift"/>
                                </w:rPr>
                                <w:t>Mix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3" o:spid="_x0000_s1026" style="position:absolute;margin-left:375.75pt;margin-top:295.6pt;width:76.5pt;height:98.7pt;z-index:251681792" coordsize="9715,12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">
                <v:oval id="Ellipse 35" o:spid="_x0000_s1027" style="position:absolute;left:2782;width:3960;height:39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Pv8sEA&#10;AADbAAAADwAAAGRycy9kb3ducmV2LnhtbESPT2sCMRTE74V+h/AKvXWztbjI1ihFKPUgFP/0/tg8&#10;k6Wbl5BE3X57UxA8DjPzG2a+HN0gzhRT71nBa1WDIO687tkoOOw/X2YgUkbWOHgmBX+UYLl4fJhj&#10;q/2Ft3TeZSMKhFOLCmzOoZUydZYcpsoH4uIdfXSYi4xG6oiXAneDnNR1Ix32XBYsBlpZ6n53J6fg&#10;Zx1WX98Rg2yisclspOPmqNTz0/jxDiLTmO/hW3utFbxN4f9L+QFy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j7/LBAAAA2wAAAA8AAAAAAAAAAAAAAAAAmAIAAGRycy9kb3du&#10;cmV2LnhtbFBLBQYAAAAABAAEAPUAAACGAwAAAAA=&#10;" fillcolor="#f69" strokecolor="black [3213]" strokeweight="1.5pt">
                  <v:stroke joinstyle="miter"/>
                </v:oval>
                <v:oval id="Ellipse 36" o:spid="_x0000_s1028" style="position:absolute;left:715;top:3419;width:3960;height:39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kTRcMA&#10;AADbAAAADwAAAGRycy9kb3ducmV2LnhtbESPQWvCQBSE7wX/w/KE3upGLVaimyClFntrVfD6yD6T&#10;YPZt2F2T7b/vFgo9DjPzDbMto+nEQM63lhXMZxkI4srqlmsF59P+aQ3CB2SNnWVS8E0eymLysMVc&#10;25G/aDiGWiQI+xwVNCH0uZS+asign9meOHlX6wyGJF0ttcMxwU0nF1m2kgZbTgsN9vTaUHU73o2C&#10;w7se4nP3eX8JLprFhzxfxupNqcdp3G1ABIrhP/zXPmgFyxX8fkk/QB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1kTRcMAAADbAAAADwAAAAAAAAAAAAAAAACYAgAAZHJzL2Rv&#10;d25yZXYueG1sUEsFBgAAAAAEAAQA9QAAAIgDAAAAAA==&#10;" fillcolor="#c5e0b3 [1305]" strokecolor="black [3213]" strokeweight="1.5pt">
                  <v:stroke joinstyle="miter"/>
                </v:oval>
                <v:oval id="Ellipse 37" o:spid="_x0000_s1029" style="position:absolute;left:4929;top:3419;width:3960;height:39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PYFMQA&#10;AADbAAAADwAAAGRycy9kb3ducmV2LnhtbESPT4vCMBTE74LfITzBm6Yqu5VqFBWUZaEL/rl4ezTP&#10;ttq8lCZq/fZmYWGPw8z8hpkvW1OJBzWutKxgNIxAEGdWl5wrOB23gykI55E1VpZJwYscLBfdzhwT&#10;bZ+8p8fB5yJA2CWooPC+TqR0WUEG3dDWxMG72MagD7LJpW7wGeCmkuMo+pQGSw4LBda0KSi7He5G&#10;gUnXx+/sI67SdnLFerf38c85Varfa1czEJ5a/x/+a39pBZMYfr+EHyA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D2BTEAAAA2wAAAA8AAAAAAAAAAAAAAAAAmAIAAGRycy9k&#10;b3ducmV2LnhtbFBLBQYAAAAABAAEAPUAAACJAwAAAAA=&#10;" fillcolor="#fc6" strokecolor="black [3213]" strokeweight="1.5pt">
                  <v:stroke joinstyle="miter"/>
                </v:oval>
                <v:shapetype id="_x0000_t119" coordsize="21600,21600" o:spt="119" path="m,l21600,,17240,21600r-12880,xe">
                  <v:stroke joinstyle="miter"/>
                  <v:path gradientshapeok="t" o:connecttype="custom" o:connectlocs="10800,0;2180,10800;10800,21600;19420,10800" textboxrect="4321,0,17204,21600"/>
                </v:shapetype>
                <v:shape id="Flussdiagramm: Manuelle Verarbeitung 38" o:spid="_x0000_s1030" type="#_x0000_t119" style="position:absolute;top:5963;width:9715;height:6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Lq88AA&#10;AADbAAAADwAAAGRycy9kb3ducmV2LnhtbERPy4rCMBTdD/gP4QruxlSLg1SjiA9wJUxV0N2lubbF&#10;5qYksXb+frIYmOXhvJfr3jSiI+drywom4wQEcWF1zaWCy/nwOQfhA7LGxjIp+CEP69XgY4mZtm/+&#10;pi4PpYgh7DNUUIXQZlL6oiKDfmxb4sg9rDMYInSl1A7fMdw0cpokX9JgzbGhwpa2FRXP/GUU3N2t&#10;NWmKnZ7lu1e/3zWX62mi1GjYbxYgAvXhX/znPmoFaRwbv8QfIF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iLq88AAAADbAAAADwAAAAAAAAAAAAAAAACYAgAAZHJzL2Rvd25y&#10;ZXYueG1sUEsFBgAAAAAEAAQA9QAAAIUDAAAAAA==&#10;" fillcolor="white [3212]" strokecolor="black [3213]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32" o:spid="_x0000_s1031" type="#_x0000_t202" style="position:absolute;left:2464;top:6917;width:4763;height:4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NA4MYA&#10;AADbAAAADwAAAGRycy9kb3ducmV2LnhtbESP3WoCMRSE7wu+QziCN6Vmq8XK1ii2IChYxB+8PmxO&#10;N6ubk+0m6urTG6HQy2FmvmFGk8aW4ky1LxwreO0mIIgzpwvOFey2s5chCB+QNZaOScGVPEzGracR&#10;ptpdeE3nTchFhLBPUYEJoUql9Jkhi77rKuLo/bjaYoiyzqWu8RLhtpS9JBlIiwXHBYMVfRnKjpuT&#10;VTC8vn0/7wfv+0O5WnyaW/7LyyMq1Wk30w8QgZrwH/5rz7WCfg8eX+IPkO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NA4MYAAADbAAAADwAAAAAAAAAAAAAAAACYAgAAZHJz&#10;L2Rvd25yZXYueG1sUEsFBgAAAAAEAAQA9QAAAIsDAAAAAA==&#10;" fillcolor="white [3201]" stroked="f" strokeweight=".5pt">
                  <v:textbox inset="0,0,0,0">
                    <w:txbxContent>
                      <w:p w:rsidR="00146900" w:rsidRPr="00146900" w:rsidRDefault="004D317D" w:rsidP="004D317D">
                        <w:pPr>
                          <w:jc w:val="center"/>
                          <w:rPr>
                            <w:rStyle w:val="ekvhandschrift"/>
                          </w:rPr>
                        </w:pPr>
                        <w:r>
                          <w:rPr>
                            <w:rStyle w:val="ekvhandschrift"/>
                          </w:rPr>
                          <w:t>Bunter</w:t>
                        </w:r>
                        <w:r>
                          <w:rPr>
                            <w:rStyle w:val="ekvhandschrift"/>
                          </w:rPr>
                          <w:br/>
                        </w:r>
                        <w:r w:rsidR="00E80D61">
                          <w:rPr>
                            <w:rStyle w:val="ekvhandschrift"/>
                          </w:rPr>
                          <w:t>Mix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D72A9">
        <w:rPr>
          <w:lang w:eastAsia="de-DE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03B23D30" wp14:editId="67E21CAC">
                <wp:simplePos x="0" y="0"/>
                <wp:positionH relativeFrom="column">
                  <wp:posOffset>3411855</wp:posOffset>
                </wp:positionH>
                <wp:positionV relativeFrom="paragraph">
                  <wp:posOffset>5069205</wp:posOffset>
                </wp:positionV>
                <wp:extent cx="971550" cy="1257300"/>
                <wp:effectExtent l="19050" t="0" r="38100" b="19050"/>
                <wp:wrapNone/>
                <wp:docPr id="24" name="Gruppieren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1550" cy="1257300"/>
                          <a:chOff x="0" y="0"/>
                          <a:chExt cx="971550" cy="1257300"/>
                        </a:xfrm>
                      </wpg:grpSpPr>
                      <wpg:grpSp>
                        <wpg:cNvPr id="16" name="Gruppieren 16"/>
                        <wpg:cNvGrpSpPr/>
                        <wpg:grpSpPr>
                          <a:xfrm>
                            <a:off x="0" y="0"/>
                            <a:ext cx="971550" cy="1257300"/>
                            <a:chOff x="0" y="0"/>
                            <a:chExt cx="971550" cy="1257300"/>
                          </a:xfrm>
                        </wpg:grpSpPr>
                        <wpg:grpSp>
                          <wpg:cNvPr id="39" name="Gruppieren 39"/>
                          <wpg:cNvGrpSpPr/>
                          <wpg:grpSpPr>
                            <a:xfrm>
                              <a:off x="0" y="0"/>
                              <a:ext cx="971550" cy="1257300"/>
                              <a:chOff x="0" y="-19050"/>
                              <a:chExt cx="971550" cy="1257300"/>
                            </a:xfrm>
                          </wpg:grpSpPr>
                          <wps:wsp>
                            <wps:cNvPr id="40" name="Ellipse 40"/>
                            <wps:cNvSpPr/>
                            <wps:spPr>
                              <a:xfrm>
                                <a:off x="276225" y="-19050"/>
                                <a:ext cx="396000" cy="396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" name="Ellipse 41"/>
                            <wps:cNvSpPr/>
                            <wps:spPr>
                              <a:xfrm>
                                <a:off x="66675" y="323850"/>
                                <a:ext cx="396000" cy="396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6633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2" name="Ellipse 42"/>
                            <wps:cNvSpPr/>
                            <wps:spPr>
                              <a:xfrm>
                                <a:off x="485775" y="323850"/>
                                <a:ext cx="396000" cy="396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6633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" name="Flussdiagramm: Manuelle Verarbeitung 43"/>
                            <wps:cNvSpPr/>
                            <wps:spPr>
                              <a:xfrm>
                                <a:off x="0" y="581025"/>
                                <a:ext cx="971550" cy="657225"/>
                              </a:xfrm>
                              <a:prstGeom prst="flowChartManualOperation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0" name="Freihandform 10"/>
                          <wps:cNvSpPr/>
                          <wps:spPr>
                            <a:xfrm>
                              <a:off x="354132" y="58141"/>
                              <a:ext cx="45085" cy="45085"/>
                            </a:xfrm>
                            <a:custGeom>
                              <a:avLst/>
                              <a:gdLst>
                                <a:gd name="connsiteX0" fmla="*/ 117688 w 174838"/>
                                <a:gd name="connsiteY0" fmla="*/ 1995 h 116295"/>
                                <a:gd name="connsiteX1" fmla="*/ 117688 w 174838"/>
                                <a:gd name="connsiteY1" fmla="*/ 1995 h 116295"/>
                                <a:gd name="connsiteX2" fmla="*/ 31963 w 174838"/>
                                <a:gd name="connsiteY2" fmla="*/ 21045 h 116295"/>
                                <a:gd name="connsiteX3" fmla="*/ 12913 w 174838"/>
                                <a:gd name="connsiteY3" fmla="*/ 106770 h 116295"/>
                                <a:gd name="connsiteX4" fmla="*/ 51013 w 174838"/>
                                <a:gd name="connsiteY4" fmla="*/ 116295 h 116295"/>
                                <a:gd name="connsiteX5" fmla="*/ 79588 w 174838"/>
                                <a:gd name="connsiteY5" fmla="*/ 106770 h 116295"/>
                                <a:gd name="connsiteX6" fmla="*/ 98638 w 174838"/>
                                <a:gd name="connsiteY6" fmla="*/ 78195 h 116295"/>
                                <a:gd name="connsiteX7" fmla="*/ 127213 w 174838"/>
                                <a:gd name="connsiteY7" fmla="*/ 59145 h 116295"/>
                                <a:gd name="connsiteX8" fmla="*/ 146263 w 174838"/>
                                <a:gd name="connsiteY8" fmla="*/ 30570 h 116295"/>
                                <a:gd name="connsiteX9" fmla="*/ 174838 w 174838"/>
                                <a:gd name="connsiteY9" fmla="*/ 21045 h 116295"/>
                                <a:gd name="connsiteX10" fmla="*/ 146263 w 174838"/>
                                <a:gd name="connsiteY10" fmla="*/ 1995 h 116295"/>
                                <a:gd name="connsiteX11" fmla="*/ 117688 w 174838"/>
                                <a:gd name="connsiteY11" fmla="*/ 1995 h 11629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74838" h="116295">
                                  <a:moveTo>
                                    <a:pt x="117688" y="1995"/>
                                  </a:moveTo>
                                  <a:lnTo>
                                    <a:pt x="117688" y="1995"/>
                                  </a:lnTo>
                                  <a:cubicBezTo>
                                    <a:pt x="89113" y="8345"/>
                                    <a:pt x="58983" y="9787"/>
                                    <a:pt x="31963" y="21045"/>
                                  </a:cubicBezTo>
                                  <a:cubicBezTo>
                                    <a:pt x="-3095" y="35653"/>
                                    <a:pt x="-9110" y="75937"/>
                                    <a:pt x="12913" y="106770"/>
                                  </a:cubicBezTo>
                                  <a:cubicBezTo>
                                    <a:pt x="20522" y="117422"/>
                                    <a:pt x="38313" y="113120"/>
                                    <a:pt x="51013" y="116295"/>
                                  </a:cubicBezTo>
                                  <a:cubicBezTo>
                                    <a:pt x="60538" y="113120"/>
                                    <a:pt x="71748" y="113042"/>
                                    <a:pt x="79588" y="106770"/>
                                  </a:cubicBezTo>
                                  <a:cubicBezTo>
                                    <a:pt x="88527" y="99619"/>
                                    <a:pt x="90543" y="86290"/>
                                    <a:pt x="98638" y="78195"/>
                                  </a:cubicBezTo>
                                  <a:cubicBezTo>
                                    <a:pt x="106733" y="70100"/>
                                    <a:pt x="117688" y="65495"/>
                                    <a:pt x="127213" y="59145"/>
                                  </a:cubicBezTo>
                                  <a:cubicBezTo>
                                    <a:pt x="133563" y="49620"/>
                                    <a:pt x="137324" y="37721"/>
                                    <a:pt x="146263" y="30570"/>
                                  </a:cubicBezTo>
                                  <a:cubicBezTo>
                                    <a:pt x="154103" y="24298"/>
                                    <a:pt x="174838" y="31085"/>
                                    <a:pt x="174838" y="21045"/>
                                  </a:cubicBezTo>
                                  <a:cubicBezTo>
                                    <a:pt x="174838" y="9597"/>
                                    <a:pt x="156502" y="7115"/>
                                    <a:pt x="146263" y="1995"/>
                                  </a:cubicBezTo>
                                  <a:cubicBezTo>
                                    <a:pt x="137283" y="-2495"/>
                                    <a:pt x="122450" y="1995"/>
                                    <a:pt x="117688" y="199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C3A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Freihandform 13"/>
                          <wps:cNvSpPr/>
                          <wps:spPr>
                            <a:xfrm>
                              <a:off x="507413" y="68712"/>
                              <a:ext cx="73025" cy="61595"/>
                            </a:xfrm>
                            <a:custGeom>
                              <a:avLst/>
                              <a:gdLst>
                                <a:gd name="connsiteX0" fmla="*/ 117688 w 174838"/>
                                <a:gd name="connsiteY0" fmla="*/ 1995 h 116295"/>
                                <a:gd name="connsiteX1" fmla="*/ 117688 w 174838"/>
                                <a:gd name="connsiteY1" fmla="*/ 1995 h 116295"/>
                                <a:gd name="connsiteX2" fmla="*/ 31963 w 174838"/>
                                <a:gd name="connsiteY2" fmla="*/ 21045 h 116295"/>
                                <a:gd name="connsiteX3" fmla="*/ 12913 w 174838"/>
                                <a:gd name="connsiteY3" fmla="*/ 106770 h 116295"/>
                                <a:gd name="connsiteX4" fmla="*/ 51013 w 174838"/>
                                <a:gd name="connsiteY4" fmla="*/ 116295 h 116295"/>
                                <a:gd name="connsiteX5" fmla="*/ 79588 w 174838"/>
                                <a:gd name="connsiteY5" fmla="*/ 106770 h 116295"/>
                                <a:gd name="connsiteX6" fmla="*/ 98638 w 174838"/>
                                <a:gd name="connsiteY6" fmla="*/ 78195 h 116295"/>
                                <a:gd name="connsiteX7" fmla="*/ 127213 w 174838"/>
                                <a:gd name="connsiteY7" fmla="*/ 59145 h 116295"/>
                                <a:gd name="connsiteX8" fmla="*/ 146263 w 174838"/>
                                <a:gd name="connsiteY8" fmla="*/ 30570 h 116295"/>
                                <a:gd name="connsiteX9" fmla="*/ 174838 w 174838"/>
                                <a:gd name="connsiteY9" fmla="*/ 21045 h 116295"/>
                                <a:gd name="connsiteX10" fmla="*/ 146263 w 174838"/>
                                <a:gd name="connsiteY10" fmla="*/ 1995 h 116295"/>
                                <a:gd name="connsiteX11" fmla="*/ 117688 w 174838"/>
                                <a:gd name="connsiteY11" fmla="*/ 1995 h 11629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74838" h="116295">
                                  <a:moveTo>
                                    <a:pt x="117688" y="1995"/>
                                  </a:moveTo>
                                  <a:lnTo>
                                    <a:pt x="117688" y="1995"/>
                                  </a:lnTo>
                                  <a:cubicBezTo>
                                    <a:pt x="89113" y="8345"/>
                                    <a:pt x="58983" y="9787"/>
                                    <a:pt x="31963" y="21045"/>
                                  </a:cubicBezTo>
                                  <a:cubicBezTo>
                                    <a:pt x="-3095" y="35653"/>
                                    <a:pt x="-9110" y="75937"/>
                                    <a:pt x="12913" y="106770"/>
                                  </a:cubicBezTo>
                                  <a:cubicBezTo>
                                    <a:pt x="20522" y="117422"/>
                                    <a:pt x="38313" y="113120"/>
                                    <a:pt x="51013" y="116295"/>
                                  </a:cubicBezTo>
                                  <a:cubicBezTo>
                                    <a:pt x="60538" y="113120"/>
                                    <a:pt x="71748" y="113042"/>
                                    <a:pt x="79588" y="106770"/>
                                  </a:cubicBezTo>
                                  <a:cubicBezTo>
                                    <a:pt x="88527" y="99619"/>
                                    <a:pt x="90543" y="86290"/>
                                    <a:pt x="98638" y="78195"/>
                                  </a:cubicBezTo>
                                  <a:cubicBezTo>
                                    <a:pt x="106733" y="70100"/>
                                    <a:pt x="117688" y="65495"/>
                                    <a:pt x="127213" y="59145"/>
                                  </a:cubicBezTo>
                                  <a:cubicBezTo>
                                    <a:pt x="133563" y="49620"/>
                                    <a:pt x="137324" y="37721"/>
                                    <a:pt x="146263" y="30570"/>
                                  </a:cubicBezTo>
                                  <a:cubicBezTo>
                                    <a:pt x="154103" y="24298"/>
                                    <a:pt x="174838" y="31085"/>
                                    <a:pt x="174838" y="21045"/>
                                  </a:cubicBezTo>
                                  <a:cubicBezTo>
                                    <a:pt x="174838" y="9597"/>
                                    <a:pt x="156502" y="7115"/>
                                    <a:pt x="146263" y="1995"/>
                                  </a:cubicBezTo>
                                  <a:cubicBezTo>
                                    <a:pt x="137283" y="-2495"/>
                                    <a:pt x="122450" y="1995"/>
                                    <a:pt x="117688" y="199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C3A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Freihandform 14"/>
                          <wps:cNvSpPr/>
                          <wps:spPr>
                            <a:xfrm rot="13338665">
                              <a:off x="369989" y="237850"/>
                              <a:ext cx="73025" cy="45085"/>
                            </a:xfrm>
                            <a:custGeom>
                              <a:avLst/>
                              <a:gdLst>
                                <a:gd name="connsiteX0" fmla="*/ 117688 w 174838"/>
                                <a:gd name="connsiteY0" fmla="*/ 1995 h 116295"/>
                                <a:gd name="connsiteX1" fmla="*/ 117688 w 174838"/>
                                <a:gd name="connsiteY1" fmla="*/ 1995 h 116295"/>
                                <a:gd name="connsiteX2" fmla="*/ 31963 w 174838"/>
                                <a:gd name="connsiteY2" fmla="*/ 21045 h 116295"/>
                                <a:gd name="connsiteX3" fmla="*/ 12913 w 174838"/>
                                <a:gd name="connsiteY3" fmla="*/ 106770 h 116295"/>
                                <a:gd name="connsiteX4" fmla="*/ 51013 w 174838"/>
                                <a:gd name="connsiteY4" fmla="*/ 116295 h 116295"/>
                                <a:gd name="connsiteX5" fmla="*/ 79588 w 174838"/>
                                <a:gd name="connsiteY5" fmla="*/ 106770 h 116295"/>
                                <a:gd name="connsiteX6" fmla="*/ 98638 w 174838"/>
                                <a:gd name="connsiteY6" fmla="*/ 78195 h 116295"/>
                                <a:gd name="connsiteX7" fmla="*/ 127213 w 174838"/>
                                <a:gd name="connsiteY7" fmla="*/ 59145 h 116295"/>
                                <a:gd name="connsiteX8" fmla="*/ 146263 w 174838"/>
                                <a:gd name="connsiteY8" fmla="*/ 30570 h 116295"/>
                                <a:gd name="connsiteX9" fmla="*/ 174838 w 174838"/>
                                <a:gd name="connsiteY9" fmla="*/ 21045 h 116295"/>
                                <a:gd name="connsiteX10" fmla="*/ 146263 w 174838"/>
                                <a:gd name="connsiteY10" fmla="*/ 1995 h 116295"/>
                                <a:gd name="connsiteX11" fmla="*/ 117688 w 174838"/>
                                <a:gd name="connsiteY11" fmla="*/ 1995 h 11629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74838" h="116295">
                                  <a:moveTo>
                                    <a:pt x="117688" y="1995"/>
                                  </a:moveTo>
                                  <a:lnTo>
                                    <a:pt x="117688" y="1995"/>
                                  </a:lnTo>
                                  <a:cubicBezTo>
                                    <a:pt x="89113" y="8345"/>
                                    <a:pt x="58983" y="9787"/>
                                    <a:pt x="31963" y="21045"/>
                                  </a:cubicBezTo>
                                  <a:cubicBezTo>
                                    <a:pt x="-3095" y="35653"/>
                                    <a:pt x="-9110" y="75937"/>
                                    <a:pt x="12913" y="106770"/>
                                  </a:cubicBezTo>
                                  <a:cubicBezTo>
                                    <a:pt x="20522" y="117422"/>
                                    <a:pt x="38313" y="113120"/>
                                    <a:pt x="51013" y="116295"/>
                                  </a:cubicBezTo>
                                  <a:cubicBezTo>
                                    <a:pt x="60538" y="113120"/>
                                    <a:pt x="71748" y="113042"/>
                                    <a:pt x="79588" y="106770"/>
                                  </a:cubicBezTo>
                                  <a:cubicBezTo>
                                    <a:pt x="88527" y="99619"/>
                                    <a:pt x="90543" y="86290"/>
                                    <a:pt x="98638" y="78195"/>
                                  </a:cubicBezTo>
                                  <a:cubicBezTo>
                                    <a:pt x="106733" y="70100"/>
                                    <a:pt x="117688" y="65495"/>
                                    <a:pt x="127213" y="59145"/>
                                  </a:cubicBezTo>
                                  <a:cubicBezTo>
                                    <a:pt x="133563" y="49620"/>
                                    <a:pt x="137324" y="37721"/>
                                    <a:pt x="146263" y="30570"/>
                                  </a:cubicBezTo>
                                  <a:cubicBezTo>
                                    <a:pt x="154103" y="24298"/>
                                    <a:pt x="174838" y="31085"/>
                                    <a:pt x="174838" y="21045"/>
                                  </a:cubicBezTo>
                                  <a:cubicBezTo>
                                    <a:pt x="174838" y="9597"/>
                                    <a:pt x="156502" y="7115"/>
                                    <a:pt x="146263" y="1995"/>
                                  </a:cubicBezTo>
                                  <a:cubicBezTo>
                                    <a:pt x="137283" y="-2495"/>
                                    <a:pt x="122450" y="1995"/>
                                    <a:pt x="117688" y="199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C3A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Freihandform 15"/>
                          <wps:cNvSpPr/>
                          <wps:spPr>
                            <a:xfrm>
                              <a:off x="507413" y="280134"/>
                              <a:ext cx="45085" cy="45085"/>
                            </a:xfrm>
                            <a:custGeom>
                              <a:avLst/>
                              <a:gdLst>
                                <a:gd name="connsiteX0" fmla="*/ 117688 w 174838"/>
                                <a:gd name="connsiteY0" fmla="*/ 1995 h 116295"/>
                                <a:gd name="connsiteX1" fmla="*/ 117688 w 174838"/>
                                <a:gd name="connsiteY1" fmla="*/ 1995 h 116295"/>
                                <a:gd name="connsiteX2" fmla="*/ 31963 w 174838"/>
                                <a:gd name="connsiteY2" fmla="*/ 21045 h 116295"/>
                                <a:gd name="connsiteX3" fmla="*/ 12913 w 174838"/>
                                <a:gd name="connsiteY3" fmla="*/ 106770 h 116295"/>
                                <a:gd name="connsiteX4" fmla="*/ 51013 w 174838"/>
                                <a:gd name="connsiteY4" fmla="*/ 116295 h 116295"/>
                                <a:gd name="connsiteX5" fmla="*/ 79588 w 174838"/>
                                <a:gd name="connsiteY5" fmla="*/ 106770 h 116295"/>
                                <a:gd name="connsiteX6" fmla="*/ 98638 w 174838"/>
                                <a:gd name="connsiteY6" fmla="*/ 78195 h 116295"/>
                                <a:gd name="connsiteX7" fmla="*/ 127213 w 174838"/>
                                <a:gd name="connsiteY7" fmla="*/ 59145 h 116295"/>
                                <a:gd name="connsiteX8" fmla="*/ 146263 w 174838"/>
                                <a:gd name="connsiteY8" fmla="*/ 30570 h 116295"/>
                                <a:gd name="connsiteX9" fmla="*/ 174838 w 174838"/>
                                <a:gd name="connsiteY9" fmla="*/ 21045 h 116295"/>
                                <a:gd name="connsiteX10" fmla="*/ 146263 w 174838"/>
                                <a:gd name="connsiteY10" fmla="*/ 1995 h 116295"/>
                                <a:gd name="connsiteX11" fmla="*/ 117688 w 174838"/>
                                <a:gd name="connsiteY11" fmla="*/ 1995 h 11629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74838" h="116295">
                                  <a:moveTo>
                                    <a:pt x="117688" y="1995"/>
                                  </a:moveTo>
                                  <a:lnTo>
                                    <a:pt x="117688" y="1995"/>
                                  </a:lnTo>
                                  <a:cubicBezTo>
                                    <a:pt x="89113" y="8345"/>
                                    <a:pt x="58983" y="9787"/>
                                    <a:pt x="31963" y="21045"/>
                                  </a:cubicBezTo>
                                  <a:cubicBezTo>
                                    <a:pt x="-3095" y="35653"/>
                                    <a:pt x="-9110" y="75937"/>
                                    <a:pt x="12913" y="106770"/>
                                  </a:cubicBezTo>
                                  <a:cubicBezTo>
                                    <a:pt x="20522" y="117422"/>
                                    <a:pt x="38313" y="113120"/>
                                    <a:pt x="51013" y="116295"/>
                                  </a:cubicBezTo>
                                  <a:cubicBezTo>
                                    <a:pt x="60538" y="113120"/>
                                    <a:pt x="71748" y="113042"/>
                                    <a:pt x="79588" y="106770"/>
                                  </a:cubicBezTo>
                                  <a:cubicBezTo>
                                    <a:pt x="88527" y="99619"/>
                                    <a:pt x="90543" y="86290"/>
                                    <a:pt x="98638" y="78195"/>
                                  </a:cubicBezTo>
                                  <a:cubicBezTo>
                                    <a:pt x="106733" y="70100"/>
                                    <a:pt x="117688" y="65495"/>
                                    <a:pt x="127213" y="59145"/>
                                  </a:cubicBezTo>
                                  <a:cubicBezTo>
                                    <a:pt x="133563" y="49620"/>
                                    <a:pt x="137324" y="37721"/>
                                    <a:pt x="146263" y="30570"/>
                                  </a:cubicBezTo>
                                  <a:cubicBezTo>
                                    <a:pt x="154103" y="24298"/>
                                    <a:pt x="174838" y="31085"/>
                                    <a:pt x="174838" y="21045"/>
                                  </a:cubicBezTo>
                                  <a:cubicBezTo>
                                    <a:pt x="174838" y="9597"/>
                                    <a:pt x="156502" y="7115"/>
                                    <a:pt x="146263" y="1995"/>
                                  </a:cubicBezTo>
                                  <a:cubicBezTo>
                                    <a:pt x="137283" y="-2495"/>
                                    <a:pt x="122450" y="1995"/>
                                    <a:pt x="117688" y="199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C3A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Freihandform 17"/>
                          <wps:cNvSpPr/>
                          <wps:spPr>
                            <a:xfrm rot="13338665">
                              <a:off x="544412" y="169138"/>
                              <a:ext cx="73025" cy="45085"/>
                            </a:xfrm>
                            <a:custGeom>
                              <a:avLst/>
                              <a:gdLst>
                                <a:gd name="connsiteX0" fmla="*/ 117688 w 174838"/>
                                <a:gd name="connsiteY0" fmla="*/ 1995 h 116295"/>
                                <a:gd name="connsiteX1" fmla="*/ 117688 w 174838"/>
                                <a:gd name="connsiteY1" fmla="*/ 1995 h 116295"/>
                                <a:gd name="connsiteX2" fmla="*/ 31963 w 174838"/>
                                <a:gd name="connsiteY2" fmla="*/ 21045 h 116295"/>
                                <a:gd name="connsiteX3" fmla="*/ 12913 w 174838"/>
                                <a:gd name="connsiteY3" fmla="*/ 106770 h 116295"/>
                                <a:gd name="connsiteX4" fmla="*/ 51013 w 174838"/>
                                <a:gd name="connsiteY4" fmla="*/ 116295 h 116295"/>
                                <a:gd name="connsiteX5" fmla="*/ 79588 w 174838"/>
                                <a:gd name="connsiteY5" fmla="*/ 106770 h 116295"/>
                                <a:gd name="connsiteX6" fmla="*/ 98638 w 174838"/>
                                <a:gd name="connsiteY6" fmla="*/ 78195 h 116295"/>
                                <a:gd name="connsiteX7" fmla="*/ 127213 w 174838"/>
                                <a:gd name="connsiteY7" fmla="*/ 59145 h 116295"/>
                                <a:gd name="connsiteX8" fmla="*/ 146263 w 174838"/>
                                <a:gd name="connsiteY8" fmla="*/ 30570 h 116295"/>
                                <a:gd name="connsiteX9" fmla="*/ 174838 w 174838"/>
                                <a:gd name="connsiteY9" fmla="*/ 21045 h 116295"/>
                                <a:gd name="connsiteX10" fmla="*/ 146263 w 174838"/>
                                <a:gd name="connsiteY10" fmla="*/ 1995 h 116295"/>
                                <a:gd name="connsiteX11" fmla="*/ 117688 w 174838"/>
                                <a:gd name="connsiteY11" fmla="*/ 1995 h 11629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74838" h="116295">
                                  <a:moveTo>
                                    <a:pt x="117688" y="1995"/>
                                  </a:moveTo>
                                  <a:lnTo>
                                    <a:pt x="117688" y="1995"/>
                                  </a:lnTo>
                                  <a:cubicBezTo>
                                    <a:pt x="89113" y="8345"/>
                                    <a:pt x="58983" y="9787"/>
                                    <a:pt x="31963" y="21045"/>
                                  </a:cubicBezTo>
                                  <a:cubicBezTo>
                                    <a:pt x="-3095" y="35653"/>
                                    <a:pt x="-9110" y="75937"/>
                                    <a:pt x="12913" y="106770"/>
                                  </a:cubicBezTo>
                                  <a:cubicBezTo>
                                    <a:pt x="20522" y="117422"/>
                                    <a:pt x="38313" y="113120"/>
                                    <a:pt x="51013" y="116295"/>
                                  </a:cubicBezTo>
                                  <a:cubicBezTo>
                                    <a:pt x="60538" y="113120"/>
                                    <a:pt x="71748" y="113042"/>
                                    <a:pt x="79588" y="106770"/>
                                  </a:cubicBezTo>
                                  <a:cubicBezTo>
                                    <a:pt x="88527" y="99619"/>
                                    <a:pt x="90543" y="86290"/>
                                    <a:pt x="98638" y="78195"/>
                                  </a:cubicBezTo>
                                  <a:cubicBezTo>
                                    <a:pt x="106733" y="70100"/>
                                    <a:pt x="117688" y="65495"/>
                                    <a:pt x="127213" y="59145"/>
                                  </a:cubicBezTo>
                                  <a:cubicBezTo>
                                    <a:pt x="133563" y="49620"/>
                                    <a:pt x="137324" y="37721"/>
                                    <a:pt x="146263" y="30570"/>
                                  </a:cubicBezTo>
                                  <a:cubicBezTo>
                                    <a:pt x="154103" y="24298"/>
                                    <a:pt x="174838" y="31085"/>
                                    <a:pt x="174838" y="21045"/>
                                  </a:cubicBezTo>
                                  <a:cubicBezTo>
                                    <a:pt x="174838" y="9597"/>
                                    <a:pt x="156502" y="7115"/>
                                    <a:pt x="146263" y="1995"/>
                                  </a:cubicBezTo>
                                  <a:cubicBezTo>
                                    <a:pt x="137283" y="-2495"/>
                                    <a:pt x="122450" y="1995"/>
                                    <a:pt x="117688" y="199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C3A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Freihandform 18"/>
                          <wps:cNvSpPr/>
                          <wps:spPr>
                            <a:xfrm>
                              <a:off x="422844" y="153281"/>
                              <a:ext cx="45085" cy="45085"/>
                            </a:xfrm>
                            <a:custGeom>
                              <a:avLst/>
                              <a:gdLst>
                                <a:gd name="connsiteX0" fmla="*/ 117688 w 174838"/>
                                <a:gd name="connsiteY0" fmla="*/ 1995 h 116295"/>
                                <a:gd name="connsiteX1" fmla="*/ 117688 w 174838"/>
                                <a:gd name="connsiteY1" fmla="*/ 1995 h 116295"/>
                                <a:gd name="connsiteX2" fmla="*/ 31963 w 174838"/>
                                <a:gd name="connsiteY2" fmla="*/ 21045 h 116295"/>
                                <a:gd name="connsiteX3" fmla="*/ 12913 w 174838"/>
                                <a:gd name="connsiteY3" fmla="*/ 106770 h 116295"/>
                                <a:gd name="connsiteX4" fmla="*/ 51013 w 174838"/>
                                <a:gd name="connsiteY4" fmla="*/ 116295 h 116295"/>
                                <a:gd name="connsiteX5" fmla="*/ 79588 w 174838"/>
                                <a:gd name="connsiteY5" fmla="*/ 106770 h 116295"/>
                                <a:gd name="connsiteX6" fmla="*/ 98638 w 174838"/>
                                <a:gd name="connsiteY6" fmla="*/ 78195 h 116295"/>
                                <a:gd name="connsiteX7" fmla="*/ 127213 w 174838"/>
                                <a:gd name="connsiteY7" fmla="*/ 59145 h 116295"/>
                                <a:gd name="connsiteX8" fmla="*/ 146263 w 174838"/>
                                <a:gd name="connsiteY8" fmla="*/ 30570 h 116295"/>
                                <a:gd name="connsiteX9" fmla="*/ 174838 w 174838"/>
                                <a:gd name="connsiteY9" fmla="*/ 21045 h 116295"/>
                                <a:gd name="connsiteX10" fmla="*/ 146263 w 174838"/>
                                <a:gd name="connsiteY10" fmla="*/ 1995 h 116295"/>
                                <a:gd name="connsiteX11" fmla="*/ 117688 w 174838"/>
                                <a:gd name="connsiteY11" fmla="*/ 1995 h 11629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74838" h="116295">
                                  <a:moveTo>
                                    <a:pt x="117688" y="1995"/>
                                  </a:moveTo>
                                  <a:lnTo>
                                    <a:pt x="117688" y="1995"/>
                                  </a:lnTo>
                                  <a:cubicBezTo>
                                    <a:pt x="89113" y="8345"/>
                                    <a:pt x="58983" y="9787"/>
                                    <a:pt x="31963" y="21045"/>
                                  </a:cubicBezTo>
                                  <a:cubicBezTo>
                                    <a:pt x="-3095" y="35653"/>
                                    <a:pt x="-9110" y="75937"/>
                                    <a:pt x="12913" y="106770"/>
                                  </a:cubicBezTo>
                                  <a:cubicBezTo>
                                    <a:pt x="20522" y="117422"/>
                                    <a:pt x="38313" y="113120"/>
                                    <a:pt x="51013" y="116295"/>
                                  </a:cubicBezTo>
                                  <a:cubicBezTo>
                                    <a:pt x="60538" y="113120"/>
                                    <a:pt x="71748" y="113042"/>
                                    <a:pt x="79588" y="106770"/>
                                  </a:cubicBezTo>
                                  <a:cubicBezTo>
                                    <a:pt x="88527" y="99619"/>
                                    <a:pt x="90543" y="86290"/>
                                    <a:pt x="98638" y="78195"/>
                                  </a:cubicBezTo>
                                  <a:cubicBezTo>
                                    <a:pt x="106733" y="70100"/>
                                    <a:pt x="117688" y="65495"/>
                                    <a:pt x="127213" y="59145"/>
                                  </a:cubicBezTo>
                                  <a:cubicBezTo>
                                    <a:pt x="133563" y="49620"/>
                                    <a:pt x="137324" y="37721"/>
                                    <a:pt x="146263" y="30570"/>
                                  </a:cubicBezTo>
                                  <a:cubicBezTo>
                                    <a:pt x="154103" y="24298"/>
                                    <a:pt x="174838" y="31085"/>
                                    <a:pt x="174838" y="21045"/>
                                  </a:cubicBezTo>
                                  <a:cubicBezTo>
                                    <a:pt x="174838" y="9597"/>
                                    <a:pt x="156502" y="7115"/>
                                    <a:pt x="146263" y="1995"/>
                                  </a:cubicBezTo>
                                  <a:cubicBezTo>
                                    <a:pt x="137283" y="-2495"/>
                                    <a:pt x="122450" y="1995"/>
                                    <a:pt x="117688" y="199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C3A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3" name="Textfeld 33"/>
                        <wps:cNvSpPr txBox="1"/>
                        <wps:spPr>
                          <a:xfrm>
                            <a:off x="174929" y="683812"/>
                            <a:ext cx="611505" cy="438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46900" w:rsidRPr="00146900" w:rsidRDefault="003B4720" w:rsidP="004D317D">
                              <w:pPr>
                                <w:jc w:val="center"/>
                                <w:rPr>
                                  <w:rStyle w:val="ekvhandschrift"/>
                                </w:rPr>
                              </w:pPr>
                              <w:r>
                                <w:rPr>
                                  <w:rStyle w:val="ekvhandschrift"/>
                                </w:rPr>
                                <w:t>Schoko</w:t>
                              </w:r>
                              <w:r w:rsidR="004D317D">
                                <w:rPr>
                                  <w:rStyle w:val="ekvhandschrift"/>
                                </w:rPr>
                                <w:t>-</w:t>
                              </w:r>
                              <w:r w:rsidR="004D317D">
                                <w:rPr>
                                  <w:rStyle w:val="ekvhandschrift"/>
                                </w:rPr>
                                <w:br/>
                              </w:r>
                              <w:r>
                                <w:rPr>
                                  <w:rStyle w:val="ekvhandschrift"/>
                                </w:rPr>
                                <w:t>traum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4" o:spid="_x0000_s1032" style="position:absolute;margin-left:268.65pt;margin-top:399.15pt;width:76.5pt;height:99pt;z-index:251684864" coordsize="9715,12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">
                <v:group id="Gruppieren 16" o:spid="_x0000_s1033" style="position:absolute;width:9715;height:12573" coordsize="9715,12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group id="Gruppieren 39" o:spid="_x0000_s1034" style="position:absolute;width:9715;height:12573" coordorigin=",-190" coordsize="9715,12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  <v:oval id="Ellipse 40" o:spid="_x0000_s1035" style="position:absolute;left:2762;top:-190;width:3960;height:39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RdzsAA&#10;AADbAAAADwAAAGRycy9kb3ducmV2LnhtbERPy2oCMRTdF/yHcIXuaqYdERmNUsRCQbrwsXF3nVwn&#10;wcnNkESd9uubheDycN7zZe9acaMQrWcF76MCBHHtteVGwWH/9TYFEROyxtYzKfilCMvF4GWOlfZ3&#10;3tJtlxqRQzhWqMCk1FVSxtqQwzjyHXHmzj44TBmGRuqA9xzuWvlRFBPp0HJuMNjRylB92V2dgr+f&#10;sg/2QMfN+jQxeJXlxspSqddh/zkDkahPT/HD/a0VjPP6/CX/ALn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3RdzsAAAADbAAAADwAAAAAAAAAAAAAAAACYAgAAZHJzL2Rvd25y&#10;ZXYueG1sUEsFBgAAAAAEAAQA9QAAAIUDAAAAAA==&#10;" fillcolor="white [3212]" strokecolor="black [3213]" strokeweight="1.5pt">
                      <v:stroke joinstyle="miter"/>
                    </v:oval>
                    <v:oval id="Ellipse 41" o:spid="_x0000_s1036" style="position:absolute;left:666;top:3238;width:3960;height:39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fD6sEA&#10;AADbAAAADwAAAGRycy9kb3ducmV2LnhtbESPT4vCMBTE7wt+h/AEb2tqEVmqUUQqu1f/nh/Ns602&#10;L6WJsfrpNwvCHoeZ+Q2zWPWmEYE6V1tWMBknIIgLq2suFRwP288vEM4ja2wsk4InOVgtBx8LzLR9&#10;8I7C3pciQthlqKDyvs2kdEVFBt3YtsTRu9jOoI+yK6Xu8BHhppFpksykwZrjQoUtbSoqbvu7UYCp&#10;vrrz920Xjvnsnr+SkKenoNRo2K/nIDz1/j/8bv9oBdMJ/H2JP0A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cHw+rBAAAA2wAAAA8AAAAAAAAAAAAAAAAAmAIAAGRycy9kb3du&#10;cmV2LnhtbFBLBQYAAAAABAAEAPUAAACGAwAAAAA=&#10;" fillcolor="#963" strokecolor="black [3213]" strokeweight="1.5pt">
                      <v:stroke joinstyle="miter"/>
                    </v:oval>
                    <v:oval id="Ellipse 42" o:spid="_x0000_s1037" style="position:absolute;left:4857;top:3238;width:3960;height:39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VdncIA&#10;AADbAAAADwAAAGRycy9kb3ducmV2LnhtbESPwWrDMBBE74X8g9hAbo0cE0JxIptSHNpr0iTnxdra&#10;rq2VsWTF7ddXhUKPw8y8YQ7FbHoRaHStZQWbdQKCuLK65VrB5f34+ATCeWSNvWVS8EUOinzxcMBM&#10;2zufKJx9LSKEXYYKGu+HTEpXNWTQre1AHL0POxr0UY611CPeI9z0Mk2SnTTYclxocKCXhqruPBkF&#10;mOpPd3vtTuFS7qbyOwlleg1KrZbz8x6Ep9n/h//ab1rBNoXfL/EHyP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1V2dwgAAANsAAAAPAAAAAAAAAAAAAAAAAJgCAABkcnMvZG93&#10;bnJldi54bWxQSwUGAAAAAAQABAD1AAAAhwMAAAAA&#10;" fillcolor="#963" strokecolor="black [3213]" strokeweight="1.5pt">
                      <v:stroke joinstyle="miter"/>
                    </v:oval>
                    <v:shape id="Flussdiagramm: Manuelle Verarbeitung 43" o:spid="_x0000_s1038" type="#_x0000_t119" style="position:absolute;top:5810;width:9715;height:6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AL/8QA&#10;AADbAAAADwAAAGRycy9kb3ducmV2LnhtbESPQWvCQBSE7wX/w/KE3uomjUqJrkFqC54KRgvt7ZF9&#10;JsHs27C7xvTfdwsFj8PMfMOsi9F0YiDnW8sK0lkCgriyuuVawen4/vQCwgdkjZ1lUvBDHorN5GGN&#10;ubY3PtBQhlpECPscFTQh9LmUvmrIoJ/Znjh6Z+sMhihdLbXDW4SbTj4nyVIabDkuNNjTa0PVpbwa&#10;Bd/uqzdZhoNelLvr+LbrTp8fqVKP03G7AhFoDPfwf3uvFcwz+PsSf4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AC//EAAAA2wAAAA8AAAAAAAAAAAAAAAAAmAIAAGRycy9k&#10;b3ducmV2LnhtbFBLBQYAAAAABAAEAPUAAACJAwAAAAA=&#10;" fillcolor="white [3212]" strokecolor="black [3213]" strokeweight="1.5pt"/>
                  </v:group>
                  <v:shape id="Freihandform 10" o:spid="_x0000_s1039" style="position:absolute;left:3541;top:581;width:451;height:451;visibility:visible;mso-wrap-style:square;v-text-anchor:middle" coordsize="174838,116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uDXcMA&#10;AADbAAAADwAAAGRycy9kb3ducmV2LnhtbESPT2sCMRDF7wW/Q5hCbzW7PYiuRimCUIoW/ANeh2S6&#10;u3QzCZtUt376zkHwNo95vzdvFqvBd+pCfWoDGyjHBShiG1zLtYHTcfM6BZUyssMuMBn4owSr5ehp&#10;gZULV97T5ZBrJSGcKjTQ5BwrrZNtyGMah0gsu+/Qe8wi+1q7Hq8S7jv9VhQT7bFludBgpHVD9ufw&#10;66VG6fzusyjt1zTG9cydt3y+WWNenof3OahMQ36Y7/SHE07ayy8ygF7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uDXcMAAADbAAAADwAAAAAAAAAAAAAAAACYAgAAZHJzL2Rv&#10;d25yZXYueG1sUEsFBgAAAAAEAAQA9QAAAIgDAAAAAA==&#10;" path="m117688,1995r,c89113,8345,58983,9787,31963,21045,-3095,35653,-9110,75937,12913,106770v7609,10652,25400,6350,38100,9525c60538,113120,71748,113042,79588,106770,88527,99619,90543,86290,98638,78195v8095,-8095,19050,-12700,28575,-19050c133563,49620,137324,37721,146263,30570v7840,-6272,28575,515,28575,-9525c174838,9597,156502,7115,146263,1995v-8980,-4490,-23813,,-28575,xe" fillcolor="#4c3a00" stroked="f" strokeweight="1pt">
                    <v:stroke joinstyle="miter"/>
                    <v:path arrowok="t" o:connecttype="custom" o:connectlocs="30348,773;30348,773;8242,8159;3330,41392;13155,45085;20523,41392;25436,30314;32804,22929;37716,11851;45085,8159;37716,773;30348,773" o:connectangles="0,0,0,0,0,0,0,0,0,0,0,0"/>
                  </v:shape>
                  <v:shape id="Freihandform 13" o:spid="_x0000_s1040" style="position:absolute;left:5074;top:687;width:730;height:616;visibility:visible;mso-wrap-style:square;v-text-anchor:middle" coordsize="174838,116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kdKsMA&#10;AADbAAAADwAAAGRycy9kb3ducmV2LnhtbESPQWsCMRCF74L/IYzQm2a3BbHrZkWEQilVqBa8Dsm4&#10;u7iZhE2q2/56Iwi9zfDe9+ZNuRpsJy7Uh9axgnyWgSDWzrRcK/g+vE0XIEJENtg5JgW/FGBVjUcl&#10;FsZd+Ysu+1iLFMKhQAVNjL6QMuiGLIaZ88RJO7neYkxrX0vT4zWF204+Z9lcWmw5XWjQ06Yhfd7/&#10;2FQjN3b7keV6t/B+82qOn3z800o9TYb1EkSkIf6bH/S7SdwL3H9JA8j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kdKsMAAADbAAAADwAAAAAAAAAAAAAAAACYAgAAZHJzL2Rv&#10;d25yZXYueG1sUEsFBgAAAAAEAAQA9QAAAIgDAAAAAA==&#10;" path="m117688,1995r,c89113,8345,58983,9787,31963,21045,-3095,35653,-9110,75937,12913,106770v7609,10652,25400,6350,38100,9525c60538,113120,71748,113042,79588,106770,88527,99619,90543,86290,98638,78195v8095,-8095,19050,-12700,28575,-19050c133563,49620,137324,37721,146263,30570v7840,-6272,28575,515,28575,-9525c174838,9597,156502,7115,146263,1995v-8980,-4490,-23813,,-28575,xe" fillcolor="#4c3a00" stroked="f" strokeweight="1pt">
                    <v:stroke joinstyle="miter"/>
                    <v:path arrowok="t" o:connecttype="custom" o:connectlocs="49155,1057;49155,1057;13350,11146;5393,56550;21307,61595;33242,56550;41198,41416;53133,31326;61090,16191;73025,11146;61090,1057;49155,1057" o:connectangles="0,0,0,0,0,0,0,0,0,0,0,0"/>
                  </v:shape>
                  <v:shape id="Freihandform 14" o:spid="_x0000_s1041" style="position:absolute;left:3699;top:2378;width:731;height:451;rotation:-9023581fd;visibility:visible;mso-wrap-style:square;v-text-anchor:middle" coordsize="174838,116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nFTMEA&#10;AADbAAAADwAAAGRycy9kb3ducmV2LnhtbERP3WrCMBS+F/YO4Qx2Z9PpkFGNMgaCuItO5wMcmmNb&#10;15zEJNZuT78MBO/Ox/d7FqvBdKInH1rLCp6zHARxZXXLtYLD13r8CiJEZI2dZVLwQwFWy4fRAgtt&#10;r7yjfh9rkUI4FKigidEVUoaqIYMhs444cUfrDcYEfS21x2sKN52c5PlMGmw5NTTo6L2h6nt/MQr6&#10;WNrytKXd9GLl50fp3XD+dUo9PQ5vcxCRhngX39wbnea/wP8v6QC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hpxUzBAAAA2wAAAA8AAAAAAAAAAAAAAAAAmAIAAGRycy9kb3du&#10;cmV2LnhtbFBLBQYAAAAABAAEAPUAAACGAwAAAAA=&#10;" path="m117688,1995r,c89113,8345,58983,9787,31963,21045,-3095,35653,-9110,75937,12913,106770v7609,10652,25400,6350,38100,9525c60538,113120,71748,113042,79588,106770,88527,99619,90543,86290,98638,78195v8095,-8095,19050,-12700,28575,-19050c133563,49620,137324,37721,146263,30570v7840,-6272,28575,515,28575,-9525c174838,9597,156502,7115,146263,1995v-8980,-4490,-23813,,-28575,xe" fillcolor="#4c3a00" stroked="f" strokeweight="1pt">
                    <v:stroke joinstyle="miter"/>
                    <v:path arrowok="t" o:connecttype="custom" o:connectlocs="49155,773;49155,773;13350,8159;5393,41392;21307,45085;33242,41392;41198,30314;53133,22929;61090,11851;73025,8159;61090,773;49155,773" o:connectangles="0,0,0,0,0,0,0,0,0,0,0,0"/>
                  </v:shape>
                  <v:shape id="Freihandform 15" o:spid="_x0000_s1042" style="position:absolute;left:5074;top:2801;width:450;height:451;visibility:visible;mso-wrap-style:square;v-text-anchor:middle" coordsize="174838,116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wgxcMA&#10;AADbAAAADwAAAGRycy9kb3ducmV2LnhtbESPQWsCMRCF74L/IYzQm2a3ULHrZkWEQilVqBa8Dsm4&#10;u7iZhE2q2/56Iwi9zfDe9+ZNuRpsJy7Uh9axgnyWgSDWzrRcK/g+vE0XIEJENtg5JgW/FGBVjUcl&#10;FsZd+Ysu+1iLFMKhQAVNjL6QMuiGLIaZ88RJO7neYkxrX0vT4zWF204+Z9lcWmw5XWjQ06Yhfd7/&#10;2FQjN3b7keV6t/B+82qOn3z800o9TYb1EkSkIf6bH/S7SdwL3H9JA8j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wgxcMAAADbAAAADwAAAAAAAAAAAAAAAACYAgAAZHJzL2Rv&#10;d25yZXYueG1sUEsFBgAAAAAEAAQA9QAAAIgDAAAAAA==&#10;" path="m117688,1995r,c89113,8345,58983,9787,31963,21045,-3095,35653,-9110,75937,12913,106770v7609,10652,25400,6350,38100,9525c60538,113120,71748,113042,79588,106770,88527,99619,90543,86290,98638,78195v8095,-8095,19050,-12700,28575,-19050c133563,49620,137324,37721,146263,30570v7840,-6272,28575,515,28575,-9525c174838,9597,156502,7115,146263,1995v-8980,-4490,-23813,,-28575,xe" fillcolor="#4c3a00" stroked="f" strokeweight="1pt">
                    <v:stroke joinstyle="miter"/>
                    <v:path arrowok="t" o:connecttype="custom" o:connectlocs="30348,773;30348,773;8242,8159;3330,41392;13155,45085;20523,41392;25436,30314;32804,22929;37716,11851;45085,8159;37716,773;30348,773" o:connectangles="0,0,0,0,0,0,0,0,0,0,0,0"/>
                  </v:shape>
                  <v:shape id="Freihandform 17" o:spid="_x0000_s1043" style="position:absolute;left:5444;top:1691;width:730;height:451;rotation:-9023581fd;visibility:visible;mso-wrap-style:square;v-text-anchor:middle" coordsize="174838,116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tbO8EA&#10;AADbAAAADwAAAGRycy9kb3ducmV2LnhtbERP3WrCMBS+F/YO4Qx2Z9MpzFGNMgaCuItO5wMcmmNb&#10;15zEJNZuT78MBO/Ox/d7FqvBdKInH1rLCp6zHARxZXXLtYLD13r8CiJEZI2dZVLwQwFWy4fRAgtt&#10;r7yjfh9rkUI4FKigidEVUoaqIYMhs444cUfrDcYEfS21x2sKN52c5PmLNNhyamjQ0XtD1ff+YhT0&#10;sbTlaUu76cXKz4/Su+H865R6ehze5iAiDfEuvrk3Os2fwf8v6QC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7WzvBAAAA2wAAAA8AAAAAAAAAAAAAAAAAmAIAAGRycy9kb3du&#10;cmV2LnhtbFBLBQYAAAAABAAEAPUAAACGAwAAAAA=&#10;" path="m117688,1995r,c89113,8345,58983,9787,31963,21045,-3095,35653,-9110,75937,12913,106770v7609,10652,25400,6350,38100,9525c60538,113120,71748,113042,79588,106770,88527,99619,90543,86290,98638,78195v8095,-8095,19050,-12700,28575,-19050c133563,49620,137324,37721,146263,30570v7840,-6272,28575,515,28575,-9525c174838,9597,156502,7115,146263,1995v-8980,-4490,-23813,,-28575,xe" fillcolor="#4c3a00" stroked="f" strokeweight="1pt">
                    <v:stroke joinstyle="miter"/>
                    <v:path arrowok="t" o:connecttype="custom" o:connectlocs="49155,773;49155,773;13350,8159;5393,41392;21307,45085;33242,41392;41198,30314;53133,22929;61090,11851;73025,8159;61090,773;49155,773" o:connectangles="0,0,0,0,0,0,0,0,0,0,0,0"/>
                  </v:shape>
                  <v:shape id="Freihandform 18" o:spid="_x0000_s1044" style="position:absolute;left:4228;top:1532;width:451;height:451;visibility:visible;mso-wrap-style:square;v-text-anchor:middle" coordsize="174838,116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2PW8MA&#10;AADbAAAADwAAAGRycy9kb3ducmV2LnhtbESPT2sCMRDF7wW/Q5hCbzW7PYiuRimCUIoW/ANeh2S6&#10;u3QzCZtUt376zkHwNo95vzdvFqvBd+pCfWoDGyjHBShiG1zLtYHTcfM6BZUyssMuMBn4owSr5ehp&#10;gZULV97T5ZBrJSGcKjTQ5BwrrZNtyGMah0gsu+/Qe8wi+1q7Hq8S7jv9VhQT7bFludBgpHVD9ufw&#10;66VG6fzusyjt1zTG9cydt3y+WWNenof3OahMQ36Y7/SHE07Kyi8ygF7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2PW8MAAADbAAAADwAAAAAAAAAAAAAAAACYAgAAZHJzL2Rv&#10;d25yZXYueG1sUEsFBgAAAAAEAAQA9QAAAIgDAAAAAA==&#10;" path="m117688,1995r,c89113,8345,58983,9787,31963,21045,-3095,35653,-9110,75937,12913,106770v7609,10652,25400,6350,38100,9525c60538,113120,71748,113042,79588,106770,88527,99619,90543,86290,98638,78195v8095,-8095,19050,-12700,28575,-19050c133563,49620,137324,37721,146263,30570v7840,-6272,28575,515,28575,-9525c174838,9597,156502,7115,146263,1995v-8980,-4490,-23813,,-28575,xe" fillcolor="#4c3a00" stroked="f" strokeweight="1pt">
                    <v:stroke joinstyle="miter"/>
                    <v:path arrowok="t" o:connecttype="custom" o:connectlocs="30348,773;30348,773;8242,8159;3330,41392;13155,45085;20523,41392;25436,30314;32804,22929;37716,11851;45085,8159;37716,773;30348,773" o:connectangles="0,0,0,0,0,0,0,0,0,0,0,0"/>
                  </v:shape>
                </v:group>
                <v:shape id="Textfeld 33" o:spid="_x0000_s1045" type="#_x0000_t202" style="position:absolute;left:1749;top:6838;width:6115;height:4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/le8YA&#10;AADbAAAADwAAAGRycy9kb3ducmV2LnhtbESPQWsCMRSE74X+h/AKXopmq0VlNUpbECoopat4fmye&#10;m62bl+0m6uqvbwShx2FmvmGm89ZW4kSNLx0reOklIIhzp0suFGw3i+4YhA/IGivHpOBCHuazx4cp&#10;ptqd+ZtOWShEhLBPUYEJoU6l9Lkhi77nauLo7V1jMUTZFFI3eI5wW8l+kgylxZLjgsGaPgzlh+xo&#10;FYwvr+vn3XC0+6m+lu/mWvzy6oBKdZ7atwmIQG34D9/bn1rBYAC3L/EH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E/le8YAAADbAAAADwAAAAAAAAAAAAAAAACYAgAAZHJz&#10;L2Rvd25yZXYueG1sUEsFBgAAAAAEAAQA9QAAAIsDAAAAAA==&#10;" fillcolor="white [3201]" stroked="f" strokeweight=".5pt">
                  <v:textbox inset="0,0,0,0">
                    <w:txbxContent>
                      <w:p w:rsidR="00146900" w:rsidRPr="00146900" w:rsidRDefault="003B4720" w:rsidP="004D317D">
                        <w:pPr>
                          <w:jc w:val="center"/>
                          <w:rPr>
                            <w:rStyle w:val="ekvhandschrift"/>
                          </w:rPr>
                        </w:pPr>
                        <w:r>
                          <w:rPr>
                            <w:rStyle w:val="ekvhandschrift"/>
                          </w:rPr>
                          <w:t>Schoko</w:t>
                        </w:r>
                        <w:r w:rsidR="004D317D">
                          <w:rPr>
                            <w:rStyle w:val="ekvhandschrift"/>
                          </w:rPr>
                          <w:t>-</w:t>
                        </w:r>
                        <w:r w:rsidR="004D317D">
                          <w:rPr>
                            <w:rStyle w:val="ekvhandschrift"/>
                          </w:rPr>
                          <w:br/>
                        </w:r>
                        <w:r>
                          <w:rPr>
                            <w:rStyle w:val="ekvhandschrift"/>
                          </w:rPr>
                          <w:t>traum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93E99">
        <w:rPr>
          <w:lang w:eastAsia="de-DE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6872E233" wp14:editId="1A5CB810">
                <wp:simplePos x="0" y="0"/>
                <wp:positionH relativeFrom="column">
                  <wp:posOffset>4755515</wp:posOffset>
                </wp:positionH>
                <wp:positionV relativeFrom="paragraph">
                  <wp:posOffset>6388100</wp:posOffset>
                </wp:positionV>
                <wp:extent cx="971550" cy="1261110"/>
                <wp:effectExtent l="19050" t="0" r="38100" b="15240"/>
                <wp:wrapNone/>
                <wp:docPr id="25" name="Gruppieren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1550" cy="1261110"/>
                          <a:chOff x="0" y="0"/>
                          <a:chExt cx="971550" cy="1261524"/>
                        </a:xfrm>
                      </wpg:grpSpPr>
                      <wps:wsp>
                        <wps:cNvPr id="45" name="Ellipse 45"/>
                        <wps:cNvSpPr/>
                        <wps:spPr>
                          <a:xfrm>
                            <a:off x="278296" y="0"/>
                            <a:ext cx="396000" cy="396000"/>
                          </a:xfrm>
                          <a:prstGeom prst="ellipse">
                            <a:avLst/>
                          </a:prstGeom>
                          <a:solidFill>
                            <a:srgbClr val="D6B024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Ellipse 46"/>
                        <wps:cNvSpPr/>
                        <wps:spPr>
                          <a:xfrm>
                            <a:off x="71562" y="341906"/>
                            <a:ext cx="395605" cy="395605"/>
                          </a:xfrm>
                          <a:prstGeom prst="ellipse">
                            <a:avLst/>
                          </a:prstGeom>
                          <a:solidFill>
                            <a:srgbClr val="D6B024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Ellipse 47"/>
                        <wps:cNvSpPr/>
                        <wps:spPr>
                          <a:xfrm>
                            <a:off x="485030" y="341906"/>
                            <a:ext cx="396000" cy="396000"/>
                          </a:xfrm>
                          <a:prstGeom prst="ellipse">
                            <a:avLst/>
                          </a:prstGeom>
                          <a:solidFill>
                            <a:srgbClr val="FFFF66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Flussdiagramm: Manuelle Verarbeitung 48"/>
                        <wps:cNvSpPr/>
                        <wps:spPr>
                          <a:xfrm>
                            <a:off x="0" y="604299"/>
                            <a:ext cx="971550" cy="657225"/>
                          </a:xfrm>
                          <a:prstGeom prst="flowChartManualOperation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feld 30"/>
                        <wps:cNvSpPr txBox="1"/>
                        <wps:spPr>
                          <a:xfrm>
                            <a:off x="222637" y="683812"/>
                            <a:ext cx="523875" cy="457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46900" w:rsidRPr="003B4720" w:rsidRDefault="003B4720" w:rsidP="00A2339E">
                              <w:pPr>
                                <w:jc w:val="center"/>
                                <w:rPr>
                                  <w:rStyle w:val="ekvhandschrift"/>
                                  <w:color w:val="auto"/>
                                </w:rPr>
                              </w:pPr>
                              <w:r w:rsidRPr="003B4720">
                                <w:rPr>
                                  <w:rStyle w:val="ekvhandschrift"/>
                                  <w:color w:val="auto"/>
                                </w:rPr>
                                <w:t>Nuss</w:t>
                              </w:r>
                              <w:r w:rsidR="00A2339E">
                                <w:rPr>
                                  <w:rStyle w:val="ekvhandschrift"/>
                                  <w:color w:val="auto"/>
                                </w:rPr>
                                <w:t>-</w:t>
                              </w:r>
                              <w:r w:rsidRPr="003B4720">
                                <w:rPr>
                                  <w:rStyle w:val="ekvhandschrift"/>
                                  <w:color w:val="auto"/>
                                </w:rPr>
                                <w:t>becher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5" o:spid="_x0000_s1046" style="position:absolute;margin-left:374.45pt;margin-top:503pt;width:76.5pt;height:99.3pt;z-index:251691008" coordsize="9715,1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">
                <v:oval id="Ellipse 45" o:spid="_x0000_s1047" style="position:absolute;left:2782;width:3960;height:39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eWM8MA&#10;AADbAAAADwAAAGRycy9kb3ducmV2LnhtbESP3WoCMRSE7wu+QziCdzWr2FVWo4giWOhF/XmAw+a4&#10;u7g5CUnU1advCoVeDjPzDbNYdaYVd/KhsaxgNMxAEJdWN1wpOJ927zMQISJrbC2TgicFWC17bwss&#10;tH3wge7HWIkE4VCggjpGV0gZypoMhqF1xMm7WG8wJukrqT0+Ety0cpxluTTYcFqo0dGmpvJ6vBkF&#10;N39yUl6366/xhafb71fudp+5UoN+t56DiNTF//Bfe68VTD7g90v6A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+eWM8MAAADbAAAADwAAAAAAAAAAAAAAAACYAgAAZHJzL2Rv&#10;d25yZXYueG1sUEsFBgAAAAAEAAQA9QAAAIgDAAAAAA==&#10;" fillcolor="#d6b024" strokecolor="black [3213]" strokeweight="1.5pt">
                  <v:stroke joinstyle="miter"/>
                </v:oval>
                <v:oval id="Ellipse 46" o:spid="_x0000_s1048" style="position:absolute;left:715;top:3419;width:3956;height:39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UIRMMA&#10;AADbAAAADwAAAGRycy9kb3ducmV2LnhtbESP3YrCMBSE74V9h3AE7zRVlirVKLIirLAX688DHJpj&#10;W2xOQhK1+vQbQdjLYWa+YRarzrTiRj40lhWMRxkI4tLqhisFp+N2OAMRIrLG1jIpeFCA1fKjt8BC&#10;2zvv6XaIlUgQDgUqqGN0hZShrMlgGFlHnLyz9QZjkr6S2uM9wU0rJ1mWS4MNp4UaHX3VVF4OV6Pg&#10;6o9Oystm/TM583Tz+8zddpcrNeh36zmISF38D7/b31rBZw6vL+kH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zUIRMMAAADbAAAADwAAAAAAAAAAAAAAAACYAgAAZHJzL2Rv&#10;d25yZXYueG1sUEsFBgAAAAAEAAQA9QAAAIgDAAAAAA==&#10;" fillcolor="#d6b024" strokecolor="black [3213]" strokeweight="1.5pt">
                  <v:stroke joinstyle="miter"/>
                </v:oval>
                <v:oval id="Ellipse 47" o:spid="_x0000_s1049" style="position:absolute;left:4850;top:3419;width:3960;height:39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y+v8MA&#10;AADbAAAADwAAAGRycy9kb3ducmV2LnhtbESP3YrCMBSE7xd8h3AE79ZUEVdqUxFBEERYf0C9OzTH&#10;tticlCbW+vZmQdjLYWa+YZJFZyrRUuNKywpGwwgEcWZ1ybmC03H9PQPhPLLGyjIpeJGDRdr7SjDW&#10;9sl7ag8+FwHCLkYFhfd1LKXLCjLohrYmDt7NNgZ9kE0udYPPADeVHEfRVBosOSwUWNOqoOx+eBgF&#10;l9/rud4c7+3Oby96Gi3LXSZXSg363XIOwlPn/8Of9kYrmPzA35fwA2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zy+v8MAAADbAAAADwAAAAAAAAAAAAAAAACYAgAAZHJzL2Rv&#10;d25yZXYueG1sUEsFBgAAAAAEAAQA9QAAAIgDAAAAAA==&#10;" fillcolor="#ff6" strokecolor="black [3213]" strokeweight="1.5pt">
                  <v:stroke joinstyle="miter"/>
                </v:oval>
                <v:shape id="Flussdiagramm: Manuelle Verarbeitung 48" o:spid="_x0000_s1050" type="#_x0000_t119" style="position:absolute;top:6042;width:9715;height:65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SZjsIA&#10;AADbAAAADwAAAGRycy9kb3ducmV2LnhtbERPW2vCMBR+F/wP4Qx8s6m6yeiMIl5gT4PVDra3Q3PW&#10;ljUnIYm1/vvlYbDHj+++2Y2mFwP50FlWsMhyEMS11R03CqrLef4MIkRkjb1lUnCnALvtdLLBQtsb&#10;v9NQxkakEA4FKmhjdIWUoW7JYMisI07ct/UGY4K+kdrjLYWbXi7zfC0NdpwaWnR0aKn+Ka9GwZf/&#10;dGa1wkE/lcfreDr21cfbQqnZw7h/ARFpjP/iP/erVvCYxqYv6Qf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JJmOwgAAANsAAAAPAAAAAAAAAAAAAAAAAJgCAABkcnMvZG93&#10;bnJldi54bWxQSwUGAAAAAAQABAD1AAAAhwMAAAAA&#10;" fillcolor="white [3212]" strokecolor="black [3213]" strokeweight="1.5pt"/>
                <v:shape id="Textfeld 30" o:spid="_x0000_s1051" type="#_x0000_t202" style="position:absolute;left:2226;top:6838;width:5239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17DMMA&#10;AADbAAAADwAAAGRycy9kb3ducmV2LnhtbERPXWvCMBR9F/YfwhX2IjPdFCddU9kEwcFkTMXnS3PX&#10;VJub2kSt+/XLg+Dj4Xxns87W4kytrxwreB4mIIgLpysuFWw3i6cpCB+QNdaOScGVPMzyh16GqXYX&#10;/qHzOpQihrBPUYEJoUml9IUhi37oGuLI/brWYoiwLaVu8RLDbS1fkmQiLVYcGww2NDdUHNYnq2B6&#10;Ha8Gu8nrbl9/f36Yv/LIXwdU6rHfvb+BCNSFu/jmXmoFo7g+fok/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17DMMAAADbAAAADwAAAAAAAAAAAAAAAACYAgAAZHJzL2Rv&#10;d25yZXYueG1sUEsFBgAAAAAEAAQA9QAAAIgDAAAAAA==&#10;" fillcolor="white [3201]" stroked="f" strokeweight=".5pt">
                  <v:textbox inset="0,0,0,0">
                    <w:txbxContent>
                      <w:p w:rsidR="00146900" w:rsidRPr="003B4720" w:rsidRDefault="003B4720" w:rsidP="00A2339E">
                        <w:pPr>
                          <w:jc w:val="center"/>
                          <w:rPr>
                            <w:rStyle w:val="ekvhandschrift"/>
                            <w:color w:val="auto"/>
                          </w:rPr>
                        </w:pPr>
                        <w:r w:rsidRPr="003B4720">
                          <w:rPr>
                            <w:rStyle w:val="ekvhandschrift"/>
                            <w:color w:val="auto"/>
                          </w:rPr>
                          <w:t>Nuss</w:t>
                        </w:r>
                        <w:r w:rsidR="00A2339E">
                          <w:rPr>
                            <w:rStyle w:val="ekvhandschrift"/>
                            <w:color w:val="auto"/>
                          </w:rPr>
                          <w:t>-</w:t>
                        </w:r>
                        <w:r w:rsidRPr="003B4720">
                          <w:rPr>
                            <w:rStyle w:val="ekvhandschrift"/>
                            <w:color w:val="auto"/>
                          </w:rPr>
                          <w:t>becher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93E99">
        <w:rPr>
          <w:lang w:eastAsia="de-DE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20E091D" wp14:editId="1F808C6E">
                <wp:simplePos x="0" y="0"/>
                <wp:positionH relativeFrom="column">
                  <wp:posOffset>3411855</wp:posOffset>
                </wp:positionH>
                <wp:positionV relativeFrom="paragraph">
                  <wp:posOffset>2431415</wp:posOffset>
                </wp:positionV>
                <wp:extent cx="971550" cy="1261110"/>
                <wp:effectExtent l="19050" t="0" r="38100" b="15240"/>
                <wp:wrapNone/>
                <wp:docPr id="21" name="Gruppieren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1550" cy="1261110"/>
                          <a:chOff x="0" y="0"/>
                          <a:chExt cx="971550" cy="1261524"/>
                        </a:xfrm>
                      </wpg:grpSpPr>
                      <wps:wsp>
                        <wps:cNvPr id="2" name="Ellipse 2"/>
                        <wps:cNvSpPr/>
                        <wps:spPr>
                          <a:xfrm>
                            <a:off x="278296" y="0"/>
                            <a:ext cx="396000" cy="396000"/>
                          </a:xfrm>
                          <a:prstGeom prst="ellipse">
                            <a:avLst/>
                          </a:prstGeom>
                          <a:solidFill>
                            <a:srgbClr val="FF9999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Ellipse 4"/>
                        <wps:cNvSpPr/>
                        <wps:spPr>
                          <a:xfrm>
                            <a:off x="71562" y="341906"/>
                            <a:ext cx="396000" cy="396000"/>
                          </a:xfrm>
                          <a:prstGeom prst="ellipse">
                            <a:avLst/>
                          </a:prstGeom>
                          <a:solidFill>
                            <a:srgbClr val="9999FF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Ellipse 5"/>
                        <wps:cNvSpPr/>
                        <wps:spPr>
                          <a:xfrm>
                            <a:off x="492981" y="341906"/>
                            <a:ext cx="395605" cy="395605"/>
                          </a:xfrm>
                          <a:prstGeom prst="ellipse">
                            <a:avLst/>
                          </a:prstGeom>
                          <a:solidFill>
                            <a:srgbClr val="FFCC66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Flussdiagramm: Manuelle Verarbeitung 7"/>
                        <wps:cNvSpPr/>
                        <wps:spPr>
                          <a:xfrm>
                            <a:off x="0" y="604299"/>
                            <a:ext cx="971550" cy="657225"/>
                          </a:xfrm>
                          <a:prstGeom prst="flowChartManualOperation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feld 29"/>
                        <wps:cNvSpPr txBox="1"/>
                        <wps:spPr>
                          <a:xfrm>
                            <a:off x="174929" y="699714"/>
                            <a:ext cx="611505" cy="3956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46900" w:rsidRPr="00146900" w:rsidRDefault="003B4720" w:rsidP="004D317D">
                              <w:pPr>
                                <w:jc w:val="center"/>
                                <w:rPr>
                                  <w:rStyle w:val="ekvhandschrift"/>
                                </w:rPr>
                              </w:pPr>
                              <w:r>
                                <w:rPr>
                                  <w:rStyle w:val="ekvhandschrift"/>
                                </w:rPr>
                                <w:t>Früchte</w:t>
                              </w:r>
                              <w:r w:rsidR="004D317D">
                                <w:rPr>
                                  <w:rStyle w:val="ekvhandschrift"/>
                                </w:rPr>
                                <w:t>-</w:t>
                              </w:r>
                              <w:r>
                                <w:rPr>
                                  <w:rStyle w:val="ekvhandschrift"/>
                                </w:rPr>
                                <w:t>zauber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1" o:spid="_x0000_s1052" style="position:absolute;margin-left:268.65pt;margin-top:191.45pt;width:76.5pt;height:99.3pt;z-index:251667456" coordsize="9715,1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">
                <v:oval id="Ellipse 2" o:spid="_x0000_s1053" style="position:absolute;left:2782;width:3960;height:39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TywsQA&#10;AADaAAAADwAAAGRycy9kb3ducmV2LnhtbESPzWrDMBCE74W+g9hCLiWRm0MIrmUTUkqb3vJz6W1j&#10;bSxja+VasuO8fVUo5DjMzDdMVky2FSP1vnas4GWRgCAuna65UnA6vs/XIHxA1tg6JgU38lDkjw8Z&#10;ptpdeU/jIVQiQtinqMCE0KVS+tKQRb9wHXH0Lq63GKLsK6l7vEa4beUySVbSYs1xwWBHW0Nlcxis&#10;gsuudMPXyp51MzQ/5m2/+3gev5WaPU2bVxCBpnAP/7c/tYIl/F2JN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k8sLEAAAA2gAAAA8AAAAAAAAAAAAAAAAAmAIAAGRycy9k&#10;b3ducmV2LnhtbFBLBQYAAAAABAAEAPUAAACJAwAAAAA=&#10;" fillcolor="#f99" strokecolor="black [3213]" strokeweight="1.5pt">
                  <v:stroke joinstyle="miter"/>
                </v:oval>
                <v:oval id="Ellipse 4" o:spid="_x0000_s1054" style="position:absolute;left:715;top:3419;width:3960;height:39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rEwsMA&#10;AADaAAAADwAAAGRycy9kb3ducmV2LnhtbESPQWvCQBSE7wX/w/KE3upGa6WmboIISi14iFq8PrKv&#10;2WD2bchuTfz33UKhx2Hmm2FW+WAbcaPO144VTCcJCOLS6ZorBefT9ukVhA/IGhvHpOBOHvJs9LDC&#10;VLueC7odQyViCfsUFZgQ2lRKXxqy6CeuJY7el+sshii7SuoO+1huGzlLkoW0WHNcMNjSxlB5PX5b&#10;BfNy/bk7P5M9LPvwMSte9ruL2Sv1OB7WbyACDeE//Ee/68jB75V4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rEwsMAAADaAAAADwAAAAAAAAAAAAAAAACYAgAAZHJzL2Rv&#10;d25yZXYueG1sUEsFBgAAAAAEAAQA9QAAAIgDAAAAAA==&#10;" fillcolor="#99f" strokecolor="black [3213]" strokeweight="1.5pt">
                  <v:stroke joinstyle="miter"/>
                </v:oval>
                <v:oval id="Ellipse 5" o:spid="_x0000_s1055" style="position:absolute;left:4929;top:3419;width:3956;height:39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E1LMQA&#10;AADaAAAADwAAAGRycy9kb3ducmV2LnhtbESPQWvCQBSE74L/YXmCN91UsZbUTWgFRQoR1F56e2Rf&#10;k7TZt0t21fjv3ULB4zAz3zCrvDetuFDnG8sKnqYJCOLS6oYrBZ+nzeQFhA/IGlvLpOBGHvJsOFhh&#10;qu2VD3Q5hkpECPsUFdQhuFRKX9Zk0E+tI47et+0Mhii7SuoOrxFuWjlLkmdpsOG4UKOjdU3l7/Fs&#10;FJji/fRRLpZt0c9/0G0PYbn/KpQaj/q3VxCB+vAI/7d3WsEC/q7EGy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hNSzEAAAA2gAAAA8AAAAAAAAAAAAAAAAAmAIAAGRycy9k&#10;b3ducmV2LnhtbFBLBQYAAAAABAAEAPUAAACJAwAAAAA=&#10;" fillcolor="#fc6" strokecolor="black [3213]" strokeweight="1.5pt">
                  <v:stroke joinstyle="miter"/>
                </v:oval>
                <v:shape id="Flussdiagramm: Manuelle Verarbeitung 7" o:spid="_x0000_s1056" type="#_x0000_t119" style="position:absolute;top:6042;width:9715;height:65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b62cMA&#10;AADaAAAADwAAAGRycy9kb3ducmV2LnhtbESPQWvCQBSE74L/YXlCb7pR0ZbUVURb8FQwTUFvj+xr&#10;Esy+DbtrTP99VxA8DjPzDbPa9KYRHTlfW1YwnSQgiAuray4V5N+f4zcQPiBrbCyTgj/ysFkPBytM&#10;tb3xkboslCJC2KeooAqhTaX0RUUG/cS2xNH7tc5giNKVUju8Rbhp5CxJltJgzXGhwpZ2FRWX7GoU&#10;nN2pNfM5dnqR7a/9x77Jf76mSr2M+u07iEB9eIYf7YNW8Ar3K/EG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b62cMAAADaAAAADwAAAAAAAAAAAAAAAACYAgAAZHJzL2Rv&#10;d25yZXYueG1sUEsFBgAAAAAEAAQA9QAAAIgDAAAAAA==&#10;" fillcolor="white [3212]" strokecolor="black [3213]" strokeweight="1.5pt"/>
                <v:shape id="Textfeld 29" o:spid="_x0000_s1057" type="#_x0000_t202" style="position:absolute;left:1749;top:6997;width:6115;height:3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5ETMYA&#10;AADbAAAADwAAAGRycy9kb3ducmV2LnhtbESPQWsCMRSE7wX/Q3hCL0WzSrG6GsUWChYsxVU8Pzav&#10;m62bl+0m1dVfbwShx2FmvmFmi9ZW4kiNLx0rGPQTEMS50yUXCnbb994YhA/IGivHpOBMHhbzzsMM&#10;U+1OvKFjFgoRIexTVGBCqFMpfW7Iou+7mjh6366xGKJsCqkbPEW4reQwSUbSYslxwWBNb4byQ/Zn&#10;FYzPz59P+9HL/qf6+ng1l+KX1wdU6rHbLqcgArXhP3xvr7SC4QRuX+IP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5ETMYAAADbAAAADwAAAAAAAAAAAAAAAACYAgAAZHJz&#10;L2Rvd25yZXYueG1sUEsFBgAAAAAEAAQA9QAAAIsDAAAAAA==&#10;" fillcolor="white [3201]" stroked="f" strokeweight=".5pt">
                  <v:textbox inset="0,0,0,0">
                    <w:txbxContent>
                      <w:p w:rsidR="00146900" w:rsidRPr="00146900" w:rsidRDefault="003B4720" w:rsidP="004D317D">
                        <w:pPr>
                          <w:jc w:val="center"/>
                          <w:rPr>
                            <w:rStyle w:val="ekvhandschrift"/>
                          </w:rPr>
                        </w:pPr>
                        <w:r>
                          <w:rPr>
                            <w:rStyle w:val="ekvhandschrift"/>
                          </w:rPr>
                          <w:t>Früchte</w:t>
                        </w:r>
                        <w:r w:rsidR="004D317D">
                          <w:rPr>
                            <w:rStyle w:val="ekvhandschrift"/>
                          </w:rPr>
                          <w:t>-</w:t>
                        </w:r>
                        <w:r>
                          <w:rPr>
                            <w:rStyle w:val="ekvhandschrift"/>
                          </w:rPr>
                          <w:t>zauber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1255B">
        <w:rPr>
          <w:lang w:eastAsia="de-DE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21982B35" wp14:editId="65BE6286">
                <wp:simplePos x="0" y="0"/>
                <wp:positionH relativeFrom="column">
                  <wp:posOffset>5715</wp:posOffset>
                </wp:positionH>
                <wp:positionV relativeFrom="paragraph">
                  <wp:posOffset>2385060</wp:posOffset>
                </wp:positionV>
                <wp:extent cx="942975" cy="5264150"/>
                <wp:effectExtent l="0" t="0" r="9525" b="0"/>
                <wp:wrapNone/>
                <wp:docPr id="54" name="Gruppieren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2975" cy="5264150"/>
                          <a:chOff x="0" y="0"/>
                          <a:chExt cx="942975" cy="5264250"/>
                        </a:xfrm>
                      </wpg:grpSpPr>
                      <pic:pic xmlns:pic="http://schemas.openxmlformats.org/drawingml/2006/picture">
                        <pic:nvPicPr>
                          <pic:cNvPr id="3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5038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Textfeld 49"/>
                        <wps:cNvSpPr txBox="1"/>
                        <wps:spPr>
                          <a:xfrm>
                            <a:off x="238125" y="771525"/>
                            <a:ext cx="432000" cy="216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255B" w:rsidRPr="00146900" w:rsidRDefault="00E1255B" w:rsidP="00E1255B">
                              <w:pPr>
                                <w:jc w:val="center"/>
                                <w:rPr>
                                  <w:rStyle w:val="ekvhandschrift"/>
                                </w:rPr>
                              </w:pPr>
                              <w:r>
                                <w:rPr>
                                  <w:rStyle w:val="ekvhandschrift"/>
                                </w:rPr>
                                <w:t>Sven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feld 50"/>
                        <wps:cNvSpPr txBox="1"/>
                        <wps:spPr>
                          <a:xfrm>
                            <a:off x="180975" y="1828800"/>
                            <a:ext cx="431800" cy="215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255B" w:rsidRPr="00146900" w:rsidRDefault="00E1255B" w:rsidP="00E1255B">
                              <w:pPr>
                                <w:jc w:val="center"/>
                                <w:rPr>
                                  <w:rStyle w:val="ekvhandschrift"/>
                                </w:rPr>
                              </w:pPr>
                              <w:r>
                                <w:rPr>
                                  <w:rStyle w:val="ekvhandschrift"/>
                                </w:rPr>
                                <w:t>Lena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feld 51"/>
                        <wps:cNvSpPr txBox="1"/>
                        <wps:spPr>
                          <a:xfrm>
                            <a:off x="247650" y="2933700"/>
                            <a:ext cx="431800" cy="215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255B" w:rsidRPr="00146900" w:rsidRDefault="00E1255B" w:rsidP="00E1255B">
                              <w:pPr>
                                <w:jc w:val="center"/>
                                <w:rPr>
                                  <w:rStyle w:val="ekvhandschrift"/>
                                </w:rPr>
                              </w:pPr>
                              <w:r>
                                <w:rPr>
                                  <w:rStyle w:val="ekvhandschrift"/>
                                </w:rPr>
                                <w:t>Dina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feld 52"/>
                        <wps:cNvSpPr txBox="1"/>
                        <wps:spPr>
                          <a:xfrm>
                            <a:off x="190500" y="3933825"/>
                            <a:ext cx="431800" cy="215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255B" w:rsidRPr="00146900" w:rsidRDefault="00E1255B" w:rsidP="00E1255B">
                              <w:pPr>
                                <w:jc w:val="center"/>
                                <w:rPr>
                                  <w:rStyle w:val="ekvhandschrift"/>
                                </w:rPr>
                              </w:pPr>
                              <w:r>
                                <w:rPr>
                                  <w:rStyle w:val="ekvhandschrift"/>
                                </w:rPr>
                                <w:t>Murat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feld 53"/>
                        <wps:cNvSpPr txBox="1"/>
                        <wps:spPr>
                          <a:xfrm>
                            <a:off x="219075" y="5048250"/>
                            <a:ext cx="504000" cy="216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255B" w:rsidRPr="00146900" w:rsidRDefault="00E1255B" w:rsidP="00E1255B">
                              <w:pPr>
                                <w:jc w:val="center"/>
                                <w:rPr>
                                  <w:rStyle w:val="ekvhandschrift"/>
                                </w:rPr>
                              </w:pPr>
                              <w:r>
                                <w:rPr>
                                  <w:rStyle w:val="ekvhandschrift"/>
                                </w:rPr>
                                <w:t>Frieda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54" o:spid="_x0000_s1058" style="position:absolute;margin-left:.45pt;margin-top:187.8pt;width:74.25pt;height:414.5pt;z-index:251709440" coordsize="9429,526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59" type="#_x0000_t75" style="position:absolute;width:9429;height:50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2V9PDAAAA2gAAAA8AAABkcnMvZG93bnJldi54bWxEj0trwzAQhO+F/gexgdwaOQ6U4kYOIbSN&#10;IVBoGtrrYq0fxFoZS37k30eGQk/LMjPfzm53k2nEQJ2rLStYryIQxLnVNZcKLt/vTy8gnEfW2Fgm&#10;BTdysEsfH7aYaDvyFw1nX4oAYZeggsr7NpHS5RUZdCvbEgetsJ1BH9aulLrDMcBNI+MoepYGaw4X&#10;KmzpUFF+PfcmUN6izA6X/PPoi80pXvc/mfn9UGq5mPavIDxN/t/8l850qA/zK/OU6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rZX08MAAADaAAAADwAAAAAAAAAAAAAAAACf&#10;AgAAZHJzL2Rvd25yZXYueG1sUEsFBgAAAAAEAAQA9wAAAI8DAAAAAA==&#10;">
                  <v:imagedata r:id="rId9" o:title=""/>
                  <v:path arrowok="t"/>
                </v:shape>
                <v:shape id="Textfeld 49" o:spid="_x0000_s1060" type="#_x0000_t202" style="position:absolute;left:2381;top:7715;width:4320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Gh7MUA&#10;AADbAAAADwAAAGRycy9kb3ducmV2LnhtbESPQWsCMRSE74L/ITyhF6nZFlG7NUpbKLSgSFU8PzbP&#10;zermZbuJuvrrjSB4HGbmG2Y8bWwpjlT7wrGCl14CgjhzuuBcwXr1/TwC4QOyxtIxKTiTh+mk3Rpj&#10;qt2J/+i4DLmIEPYpKjAhVKmUPjNk0fdcRRy9rasthijrXOoaTxFuS/maJANpseC4YLCiL0PZfnmw&#10;Ckbn/ry7GQw3u3Lx+2ku+T/P9qjUU6f5eAcRqAmP8L39oxX03+D2Jf4AOb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oaHsxQAAANsAAAAPAAAAAAAAAAAAAAAAAJgCAABkcnMv&#10;ZG93bnJldi54bWxQSwUGAAAAAAQABAD1AAAAigMAAAAA&#10;" fillcolor="white [3201]" stroked="f" strokeweight=".5pt">
                  <v:textbox inset="0,0,0,0">
                    <w:txbxContent>
                      <w:p w:rsidR="00E1255B" w:rsidRPr="00146900" w:rsidRDefault="00E1255B" w:rsidP="00E1255B">
                        <w:pPr>
                          <w:jc w:val="center"/>
                          <w:rPr>
                            <w:rStyle w:val="ekvhandschrift"/>
                          </w:rPr>
                        </w:pPr>
                        <w:r>
                          <w:rPr>
                            <w:rStyle w:val="ekvhandschrift"/>
                          </w:rPr>
                          <w:t>Sven</w:t>
                        </w:r>
                      </w:p>
                    </w:txbxContent>
                  </v:textbox>
                </v:shape>
                <v:shape id="Textfeld 50" o:spid="_x0000_s1061" type="#_x0000_t202" style="position:absolute;left:1809;top:18288;width:431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KerMMA&#10;AADbAAAADwAAAGRycy9kb3ducmV2LnhtbERPXWvCMBR9F/YfwhX2IjPdUCddU9kEwcFkTMXnS3PX&#10;VJub2kSt+/XLg+Dj4Xxns87W4kytrxwreB4mIIgLpysuFWw3i6cpCB+QNdaOScGVPMzyh16GqXYX&#10;/qHzOpQihrBPUYEJoUml9IUhi37oGuLI/brWYoiwLaVu8RLDbS1fkmQiLVYcGww2NDdUHNYnq2B6&#10;Ha0Gu8nrbl9/f36Yv/LIXwdU6rHfvb+BCNSFu/jmXmoF47g+fok/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KerMMAAADbAAAADwAAAAAAAAAAAAAAAACYAgAAZHJzL2Rv&#10;d25yZXYueG1sUEsFBgAAAAAEAAQA9QAAAIgDAAAAAA==&#10;" fillcolor="white [3201]" stroked="f" strokeweight=".5pt">
                  <v:textbox inset="0,0,0,0">
                    <w:txbxContent>
                      <w:p w:rsidR="00E1255B" w:rsidRPr="00146900" w:rsidRDefault="00E1255B" w:rsidP="00E1255B">
                        <w:pPr>
                          <w:jc w:val="center"/>
                          <w:rPr>
                            <w:rStyle w:val="ekvhandschrift"/>
                          </w:rPr>
                        </w:pPr>
                        <w:r>
                          <w:rPr>
                            <w:rStyle w:val="ekvhandschrift"/>
                          </w:rPr>
                          <w:t>Lena</w:t>
                        </w:r>
                      </w:p>
                    </w:txbxContent>
                  </v:textbox>
                </v:shape>
                <v:shape id="Textfeld 51" o:spid="_x0000_s1062" type="#_x0000_t202" style="position:absolute;left:2476;top:29337;width:431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47N8YA&#10;AADbAAAADwAAAGRycy9kb3ducmV2LnhtbESP3WoCMRSE7wt9h3AK3ohmlfrDapQqCC1USlfx+rA5&#10;brZuTtZNqmufvikIvRxm5htmvmxtJS7U+NKxgkE/AUGcO11yoWC/2/SmIHxA1lg5JgU38rBcPD7M&#10;MdXuyp90yUIhIoR9igpMCHUqpc8NWfR9VxNH7+gaiyHKppC6wWuE20oOk2QsLZYcFwzWtDaUn7Jv&#10;q2B6e952D+PJ4av6eFuZn+LM7ydUqvPUvsxABGrDf/jeftUKRgP4+xJ/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g47N8YAAADbAAAADwAAAAAAAAAAAAAAAACYAgAAZHJz&#10;L2Rvd25yZXYueG1sUEsFBgAAAAAEAAQA9QAAAIsDAAAAAA==&#10;" fillcolor="white [3201]" stroked="f" strokeweight=".5pt">
                  <v:textbox inset="0,0,0,0">
                    <w:txbxContent>
                      <w:p w:rsidR="00E1255B" w:rsidRPr="00146900" w:rsidRDefault="00E1255B" w:rsidP="00E1255B">
                        <w:pPr>
                          <w:jc w:val="center"/>
                          <w:rPr>
                            <w:rStyle w:val="ekvhandschrift"/>
                          </w:rPr>
                        </w:pPr>
                        <w:r>
                          <w:rPr>
                            <w:rStyle w:val="ekvhandschrift"/>
                          </w:rPr>
                          <w:t>Dina</w:t>
                        </w:r>
                      </w:p>
                    </w:txbxContent>
                  </v:textbox>
                </v:shape>
                <v:shape id="Textfeld 52" o:spid="_x0000_s1063" type="#_x0000_t202" style="position:absolute;left:1905;top:39338;width:431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ylQMYA&#10;AADbAAAADwAAAGRycy9kb3ducmV2LnhtbESP3WoCMRSE7wu+QziCN6VmK9bK1ii2IChYxB+8PmxO&#10;N6ubk+0m6urTG6HQy2FmvmFGk8aW4ky1LxwreO0mIIgzpwvOFey2s5chCB+QNZaOScGVPEzGracR&#10;ptpdeE3nTchFhLBPUYEJoUql9Jkhi77rKuLo/bjaYoiyzqWu8RLhtpS9JBlIiwXHBYMVfRnKjpuT&#10;VTC89r+f94P3/aFcLT7NLf/l5RGV6rSb6QeIQE34D/+151rBWw8eX+IPkO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tylQMYAAADbAAAADwAAAAAAAAAAAAAAAACYAgAAZHJz&#10;L2Rvd25yZXYueG1sUEsFBgAAAAAEAAQA9QAAAIsDAAAAAA==&#10;" fillcolor="white [3201]" stroked="f" strokeweight=".5pt">
                  <v:textbox inset="0,0,0,0">
                    <w:txbxContent>
                      <w:p w:rsidR="00E1255B" w:rsidRPr="00146900" w:rsidRDefault="00E1255B" w:rsidP="00E1255B">
                        <w:pPr>
                          <w:jc w:val="center"/>
                          <w:rPr>
                            <w:rStyle w:val="ekvhandschrift"/>
                          </w:rPr>
                        </w:pPr>
                        <w:r>
                          <w:rPr>
                            <w:rStyle w:val="ekvhandschrift"/>
                          </w:rPr>
                          <w:t>Murat</w:t>
                        </w:r>
                      </w:p>
                    </w:txbxContent>
                  </v:textbox>
                </v:shape>
                <v:shape id="Textfeld 53" o:spid="_x0000_s1064" type="#_x0000_t202" style="position:absolute;left:2190;top:50482;width:5040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AA28YA&#10;AADbAAAADwAAAGRycy9kb3ducmV2LnhtbESPW2sCMRSE3wv+h3CEvhTNtvXGapS2ICi0iBd8PmyO&#10;m9XNyXaT6uqvb4RCH4eZ+YaZzBpbijPVvnCs4LmbgCDOnC44V7DbzjsjED4gaywdk4IreZhNWw8T&#10;TLW78JrOm5CLCGGfogITQpVK6TNDFn3XVcTRO7jaYoiyzqWu8RLhtpQvSTKQFguOCwYr+jCUnTY/&#10;VsHo2vt62g+G+2O5Wr6bW/7NnydU6rHdvI1BBGrCf/ivvdAK+q9w/xJ/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AA28YAAADbAAAADwAAAAAAAAAAAAAAAACYAgAAZHJz&#10;L2Rvd25yZXYueG1sUEsFBgAAAAAEAAQA9QAAAIsDAAAAAA==&#10;" fillcolor="white [3201]" stroked="f" strokeweight=".5pt">
                  <v:textbox inset="0,0,0,0">
                    <w:txbxContent>
                      <w:p w:rsidR="00E1255B" w:rsidRPr="00146900" w:rsidRDefault="00E1255B" w:rsidP="00E1255B">
                        <w:pPr>
                          <w:jc w:val="center"/>
                          <w:rPr>
                            <w:rStyle w:val="ekvhandschrift"/>
                          </w:rPr>
                        </w:pPr>
                        <w:r>
                          <w:rPr>
                            <w:rStyle w:val="ekvhandschrift"/>
                          </w:rPr>
                          <w:t>Frieda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95598">
        <w:t>Im Früchtezauber sind 3 Eiskugeln: Erdbeere, Pfirsich und Heidelbeere.</w:t>
      </w:r>
      <w:r w:rsidR="00B95598">
        <w:br/>
        <w:t>Lena mag kein Fruchteis und keine Vanille.</w:t>
      </w:r>
      <w:r w:rsidR="00B95598">
        <w:br/>
        <w:t>Eine Kugel Stracciatella und 2 Kugeln Schokolade bilden den Schokotraum.</w:t>
      </w:r>
      <w:r w:rsidR="00B95598">
        <w:br/>
        <w:t>Dina möchte kein Eis mit Früchten essen.</w:t>
      </w:r>
      <w:r w:rsidR="00B95598">
        <w:br/>
        <w:t>Der Eisbecher Bunter Mix besteht aus den Sorten Himbeere, Waldmeister und Pfirsich.</w:t>
      </w:r>
      <w:r w:rsidR="00B95598">
        <w:br/>
        <w:t>Sven isst gern Pfirsicheis.</w:t>
      </w:r>
      <w:r w:rsidR="00B95598">
        <w:br/>
        <w:t>Der Bunte Mix wird von 2 Kindern bestellt.</w:t>
      </w:r>
      <w:r w:rsidR="00B95598">
        <w:br/>
        <w:t>Alle anderen Eisbecher werden jeweils von einem Kind gegessen.</w:t>
      </w:r>
      <w:r w:rsidR="00B95598">
        <w:br/>
        <w:t>Im Nussbecher befinden sich 2 Kugeln Haselnuss und eine Kugel Vanille.</w:t>
      </w:r>
      <w:r w:rsidR="00B95598">
        <w:br/>
        <w:t>Murat isst den Eisbecher mit den Sorten Heidelbeere, Erdbeere und Pfirsich.</w:t>
      </w:r>
    </w:p>
    <w:sectPr w:rsidR="006D72A9" w:rsidSect="008D5A1A"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725" w:rsidRDefault="00560725" w:rsidP="003C599D">
      <w:pPr>
        <w:spacing w:line="240" w:lineRule="auto"/>
      </w:pPr>
      <w:r>
        <w:separator/>
      </w:r>
    </w:p>
  </w:endnote>
  <w:endnote w:type="continuationSeparator" w:id="0">
    <w:p w:rsidR="00560725" w:rsidRDefault="0056072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146900">
          <w:pPr>
            <w:pStyle w:val="ekvpagina"/>
          </w:pPr>
          <w:r w:rsidRPr="00913892">
            <w:t>© Ernst Klett Verlag GmbH, Stuttgart 201</w:t>
          </w:r>
          <w:r w:rsidR="00146900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05AE2" w:rsidRDefault="00193A18" w:rsidP="00146900">
          <w:pPr>
            <w:pStyle w:val="ekvquelle"/>
          </w:pPr>
          <w:r w:rsidRPr="00005AE2">
            <w:t xml:space="preserve">Textquellen: </w:t>
          </w:r>
          <w:r w:rsidR="00146900">
            <w:t>Klett-Archiv</w:t>
          </w:r>
        </w:p>
        <w:p w:rsidR="00193A18" w:rsidRPr="00025140" w:rsidRDefault="00193A18" w:rsidP="00005AE2">
          <w:pPr>
            <w:pStyle w:val="ekvquelle"/>
          </w:pPr>
          <w:r w:rsidRPr="00005AE2">
            <w:t xml:space="preserve">Illustratoren: </w:t>
          </w:r>
          <w:r w:rsidR="00146900">
            <w:t>Angelika Citak</w:t>
          </w:r>
          <w:r w:rsidR="00146900" w:rsidRPr="00005AE2">
            <w:t xml:space="preserve">, </w:t>
          </w:r>
          <w:r w:rsidR="00146900">
            <w:t>Wipperfürth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725" w:rsidRDefault="00560725" w:rsidP="003C599D">
      <w:pPr>
        <w:spacing w:line="240" w:lineRule="auto"/>
      </w:pPr>
      <w:r>
        <w:separator/>
      </w:r>
    </w:p>
  </w:footnote>
  <w:footnote w:type="continuationSeparator" w:id="0">
    <w:p w:rsidR="00560725" w:rsidRDefault="00560725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725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46900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93E99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4720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A6AD5"/>
    <w:rsid w:val="004B4520"/>
    <w:rsid w:val="004D317D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725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0A6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D72A9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23CB9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1C7A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9F650E"/>
    <w:rsid w:val="00A01AD0"/>
    <w:rsid w:val="00A024FF"/>
    <w:rsid w:val="00A05E18"/>
    <w:rsid w:val="00A06EFE"/>
    <w:rsid w:val="00A170E5"/>
    <w:rsid w:val="00A2146F"/>
    <w:rsid w:val="00A2339E"/>
    <w:rsid w:val="00A23E76"/>
    <w:rsid w:val="00A26B32"/>
    <w:rsid w:val="00A27593"/>
    <w:rsid w:val="00A35787"/>
    <w:rsid w:val="00A370D6"/>
    <w:rsid w:val="00A37725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4ABC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197A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95598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61C94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0BBD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55B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D61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9</cp:revision>
  <cp:lastPrinted>2019-08-21T08:07:00Z</cp:lastPrinted>
  <dcterms:created xsi:type="dcterms:W3CDTF">2019-08-21T08:26:00Z</dcterms:created>
  <dcterms:modified xsi:type="dcterms:W3CDTF">2019-09-25T14:27:00Z</dcterms:modified>
</cp:coreProperties>
</file>