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0830FC" w:rsidP="00AE65F6">
            <w:pPr>
              <w:pStyle w:val="ekvkvnummer"/>
            </w:pPr>
            <w:r>
              <w:t>KV 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7360ED" w:rsidP="007360ED">
            <w:pPr>
              <w:pStyle w:val="ekvue1arial"/>
            </w:pPr>
            <w:r>
              <w:t>Mit Puzzleteilen knobeln</w:t>
            </w:r>
          </w:p>
        </w:tc>
      </w:tr>
    </w:tbl>
    <w:p w:rsidR="008E2194" w:rsidRDefault="008E2194" w:rsidP="00D60378">
      <w:bookmarkStart w:id="0" w:name="bmStart"/>
      <w:bookmarkEnd w:id="0"/>
    </w:p>
    <w:p w:rsidR="007360ED" w:rsidRDefault="007360ED" w:rsidP="007360ED">
      <w:pPr>
        <w:pStyle w:val="ekvnummerierung"/>
        <w:framePr w:wrap="around"/>
      </w:pPr>
      <w:r>
        <w:t>1</w:t>
      </w:r>
    </w:p>
    <w:p w:rsidR="007360ED" w:rsidRPr="00287B24" w:rsidRDefault="00423D7E" w:rsidP="007360E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5E193FF" wp14:editId="09F752B1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D7E" w:rsidRPr="00287B24" w:rsidRDefault="00423D7E" w:rsidP="00423D7E">
      <w:pPr>
        <w:pStyle w:val="ekvpicto"/>
        <w:framePr w:wrap="around" w:y="1441"/>
      </w:pPr>
    </w:p>
    <w:p w:rsidR="007360ED" w:rsidRDefault="007360ED" w:rsidP="00D60378">
      <w:r>
        <w:t xml:space="preserve">Welche Teile gehören zusammen? Male </w:t>
      </w:r>
      <w:r w:rsidR="00D13726">
        <w:t xml:space="preserve">in der gleichen Farbe </w:t>
      </w:r>
      <w:r>
        <w:t>an.</w:t>
      </w:r>
    </w:p>
    <w:p w:rsidR="007360ED" w:rsidRPr="00287B24" w:rsidRDefault="007360ED" w:rsidP="007360E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1B35BE7" wp14:editId="28D972AE">
            <wp:extent cx="285115" cy="288290"/>
            <wp:effectExtent l="0" t="0" r="63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ED" w:rsidRDefault="00423D7E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-203835</wp:posOffset>
                </wp:positionH>
                <wp:positionV relativeFrom="paragraph">
                  <wp:posOffset>142875</wp:posOffset>
                </wp:positionV>
                <wp:extent cx="6146165" cy="3499485"/>
                <wp:effectExtent l="0" t="0" r="0" b="5715"/>
                <wp:wrapNone/>
                <wp:docPr id="62" name="Gruppieren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165" cy="3499485"/>
                          <a:chOff x="0" y="0"/>
                          <a:chExt cx="6146165" cy="3499485"/>
                        </a:xfrm>
                      </wpg:grpSpPr>
                      <wpg:grpSp>
                        <wpg:cNvPr id="59" name="Gruppieren 59"/>
                        <wpg:cNvGrpSpPr/>
                        <wpg:grpSpPr>
                          <a:xfrm>
                            <a:off x="0" y="942975"/>
                            <a:ext cx="6144260" cy="702945"/>
                            <a:chOff x="-10048" y="0"/>
                            <a:chExt cx="6144568" cy="703384"/>
                          </a:xfrm>
                        </wpg:grpSpPr>
                        <pic:pic xmlns:pic="http://schemas.openxmlformats.org/drawingml/2006/picture">
                          <pic:nvPicPr>
                            <pic:cNvPr id="13" name="Grafik 13" descr="\\SEKV-L-B12-FS1.in.kle.tt\Daten\GSV\04_Praktikanten\Linh\Gerken\Knobelaufgabe_Klasse_1\Knobelaufgabe_Klasse1_Aufgabe1\KA_Kl1_A1f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6206"/>
                            <a:stretch/>
                          </pic:blipFill>
                          <pic:spPr bwMode="auto">
                            <a:xfrm>
                              <a:off x="-10048" y="0"/>
                              <a:ext cx="1261068" cy="6732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" name="Grafik 16" descr="\\SEKV-L-B12-FS1.in.kle.tt\Daten\GSV\04_Praktikanten\Linh\Gerken\Knobelaufgabe_Klasse_1\Knobelaufgabe_Klasse1_Aufgabe1\KA_Kl1_A1h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4138"/>
                            <a:stretch/>
                          </pic:blipFill>
                          <pic:spPr bwMode="auto">
                            <a:xfrm>
                              <a:off x="4873451" y="0"/>
                              <a:ext cx="1261069" cy="7033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" name="Grafik 19" descr="\\SEKV-L-B12-FS1.in.kle.tt\Daten\GSV\04_Praktikanten\Linh\Gerken\Knobelaufgabe_Klasse_1\Knobelaufgabe_Klasse1_Aufgabe1\KA_Kl1_A1j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6206"/>
                            <a:stretch/>
                          </pic:blipFill>
                          <pic:spPr bwMode="auto">
                            <a:xfrm>
                              <a:off x="3667645" y="0"/>
                              <a:ext cx="1261068" cy="6732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Grafik 22" descr="\\SEKV-L-B12-FS1.in.kle.tt\Daten\GSV\04_Praktikanten\Linh\Gerken\Knobelaufgabe_Klasse_1\Knobelaufgabe_Klasse1_Aufgabe1\KA_Kl1_A1c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1724"/>
                            <a:stretch/>
                          </pic:blipFill>
                          <pic:spPr bwMode="auto">
                            <a:xfrm>
                              <a:off x="2416625" y="30145"/>
                              <a:ext cx="1261068" cy="607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Grafik 24" descr="\\SEKV-L-B12-FS1.in.kle.tt\Daten\GSV\04_Praktikanten\Linh\Gerken\Knobelaufgabe_Klasse_1\Knobelaufgabe_Klasse1_Aufgabe1\KA_Kl1_A1e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862"/>
                            <a:stretch/>
                          </pic:blipFill>
                          <pic:spPr bwMode="auto">
                            <a:xfrm>
                              <a:off x="1200776" y="75362"/>
                              <a:ext cx="1261068" cy="5576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60" name="Gruppieren 60"/>
                        <wpg:cNvGrpSpPr/>
                        <wpg:grpSpPr>
                          <a:xfrm>
                            <a:off x="9525" y="0"/>
                            <a:ext cx="6134518" cy="788795"/>
                            <a:chOff x="-40192" y="0"/>
                            <a:chExt cx="6134518" cy="788795"/>
                          </a:xfrm>
                        </wpg:grpSpPr>
                        <pic:pic xmlns:pic="http://schemas.openxmlformats.org/drawingml/2006/picture">
                          <pic:nvPicPr>
                            <pic:cNvPr id="8" name="Grafik 8" descr="\\SEKV-L-B12-FS1.in.kle.tt\Daten\GSV\04_Praktikanten\Linh\Gerken\Knobelaufgabe_Klasse_1\Knobelaufgabe_Klasse1_Aufgabe1\KA_Kl1_A1a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3103"/>
                            <a:stretch/>
                          </pic:blipFill>
                          <pic:spPr bwMode="auto">
                            <a:xfrm>
                              <a:off x="-40192" y="40193"/>
                              <a:ext cx="1261068" cy="5928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" name="Grafik 12" descr="\\SEKV-L-B12-FS1.in.kle.tt\Daten\GSV\04_Praktikanten\Linh\Gerken\Knobelaufgabe_Klasse_1\Knobelaufgabe_Klasse1_Aufgabe1\KA_Kl1_A1e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3448"/>
                            <a:stretch/>
                          </pic:blipFill>
                          <pic:spPr bwMode="auto">
                            <a:xfrm>
                              <a:off x="4833257" y="0"/>
                              <a:ext cx="1261069" cy="713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" name="Grafik 18" descr="\\SEKV-L-B12-FS1.in.kle.tt\Daten\GSV\04_Praktikanten\Linh\Gerken\Knobelaufgabe_Klasse_1\Knobelaufgabe_Klasse1_Aufgabe1\KA_Kl1_A1i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0690"/>
                            <a:stretch/>
                          </pic:blipFill>
                          <pic:spPr bwMode="auto">
                            <a:xfrm>
                              <a:off x="1160582" y="40193"/>
                              <a:ext cx="1261068" cy="7486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Grafik 21" descr="\\SEKV-L-B12-FS1.in.kle.tt\Daten\GSV\04_Praktikanten\Linh\Gerken\Knobelaufgabe_Klasse_1\Knobelaufgabe_Klasse1_Aufgabe1\KA_Kl1_A1b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862"/>
                            <a:stretch/>
                          </pic:blipFill>
                          <pic:spPr bwMode="auto">
                            <a:xfrm>
                              <a:off x="3627451" y="70338"/>
                              <a:ext cx="1261068" cy="5576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" name="Grafik 26" descr="\\SEKV-L-B12-FS1.in.kle.tt\Daten\GSV\04_Praktikanten\Linh\Gerken\Knobelaufgabe_Klasse_1\Knobelaufgabe_Klasse1_Aufgabe1\KA_Kl1_A1g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173"/>
                            <a:stretch/>
                          </pic:blipFill>
                          <pic:spPr bwMode="auto">
                            <a:xfrm>
                              <a:off x="2381455" y="65314"/>
                              <a:ext cx="1261068" cy="5627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58" name="Gruppieren 58"/>
                        <wpg:cNvGrpSpPr/>
                        <wpg:grpSpPr>
                          <a:xfrm>
                            <a:off x="0" y="1876425"/>
                            <a:ext cx="6139815" cy="755015"/>
                            <a:chOff x="-5024" y="0"/>
                            <a:chExt cx="6140504" cy="755374"/>
                          </a:xfrm>
                        </wpg:grpSpPr>
                        <pic:pic xmlns:pic="http://schemas.openxmlformats.org/drawingml/2006/picture">
                          <pic:nvPicPr>
                            <pic:cNvPr id="9" name="Grafik 9" descr="\\SEKV-L-B12-FS1.in.kle.tt\Daten\GSV\04_Praktikanten\Linh\Gerken\Knobelaufgabe_Klasse_1\Knobelaufgabe_Klasse1_Aufgabe1\KA_Kl1_A1b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3448"/>
                            <a:stretch/>
                          </pic:blipFill>
                          <pic:spPr bwMode="auto">
                            <a:xfrm>
                              <a:off x="2425975" y="39757"/>
                              <a:ext cx="1256306" cy="7156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Grafik 15" descr="\\SEKV-L-B12-FS1.in.kle.tt\Daten\GSV\04_Praktikanten\Linh\Gerken\Knobelaufgabe_Klasse_1\Knobelaufgabe_Klasse1_Aufgabe1\KA_Kl1_A1g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6206"/>
                            <a:stretch/>
                          </pic:blipFill>
                          <pic:spPr bwMode="auto">
                            <a:xfrm>
                              <a:off x="3675643" y="39757"/>
                              <a:ext cx="1256306" cy="6758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" name="Grafik 20" descr="\\SEKV-L-B12-FS1.in.kle.tt\Daten\GSV\04_Praktikanten\Linh\Gerken\Knobelaufgabe_Klasse_1\Knobelaufgabe_Klasse1_Aufgabe1\KA_Kl1_A1a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6897"/>
                            <a:stretch/>
                          </pic:blipFill>
                          <pic:spPr bwMode="auto">
                            <a:xfrm>
                              <a:off x="1219475" y="0"/>
                              <a:ext cx="1256306" cy="6679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7" name="Grafik 27" descr="\\SEKV-L-B12-FS1.in.kle.tt\Daten\GSV\04_Praktikanten\Linh\Gerken\Knobelaufgabe_Klasse_1\Knobelaufgabe_Klasse1_Aufgabe1\KA_Kl1_A1h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173"/>
                            <a:stretch/>
                          </pic:blipFill>
                          <pic:spPr bwMode="auto">
                            <a:xfrm>
                              <a:off x="-5024" y="103367"/>
                              <a:ext cx="1256306" cy="5645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8" name="Grafik 28" descr="\\SEKV-L-B12-FS1.in.kle.tt\Daten\GSV\04_Praktikanten\Linh\Gerken\Knobelaufgabe_Klasse_1\Knobelaufgabe_Klasse1_Aufgabe1\KA_Kl1_A1i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9310"/>
                            <a:stretch/>
                          </pic:blipFill>
                          <pic:spPr bwMode="auto">
                            <a:xfrm>
                              <a:off x="4879174" y="111319"/>
                              <a:ext cx="1256306" cy="5088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57" name="Gruppieren 57"/>
                        <wpg:cNvGrpSpPr/>
                        <wpg:grpSpPr>
                          <a:xfrm>
                            <a:off x="0" y="2847975"/>
                            <a:ext cx="6146165" cy="651510"/>
                            <a:chOff x="0" y="0"/>
                            <a:chExt cx="6146358" cy="652007"/>
                          </a:xfrm>
                        </wpg:grpSpPr>
                        <pic:pic xmlns:pic="http://schemas.openxmlformats.org/drawingml/2006/picture">
                          <pic:nvPicPr>
                            <pic:cNvPr id="10" name="Grafik 10" descr="\\SEKV-L-B12-FS1.in.kle.tt\Daten\GSV\04_Praktikanten\Linh\Gerken\Knobelaufgabe_Klasse_1\Knobelaufgabe_Klasse1_Aufgabe1\KA_Kl1_A1c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9655"/>
                            <a:stretch/>
                          </pic:blipFill>
                          <pic:spPr bwMode="auto">
                            <a:xfrm>
                              <a:off x="4890052" y="0"/>
                              <a:ext cx="1256306" cy="6361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" name="Grafik 11" descr="\\SEKV-L-B12-FS1.in.kle.tt\Daten\GSV\04_Praktikanten\Linh\Gerken\Knobelaufgabe_Klasse_1\Knobelaufgabe_Klasse1_Aufgabe1\KA_Kl1_A1d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9655"/>
                            <a:stretch/>
                          </pic:blipFill>
                          <pic:spPr bwMode="auto">
                            <a:xfrm>
                              <a:off x="1216559" y="0"/>
                              <a:ext cx="1256306" cy="6361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Grafik 23" descr="\\SEKV-L-B12-FS1.in.kle.tt\Daten\GSV\04_Praktikanten\Linh\Gerken\Knobelaufgabe_Klasse_1\Knobelaufgabe_Klasse1_Aufgabe1\KA_Kl1_A1d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1724"/>
                            <a:stretch/>
                          </pic:blipFill>
                          <pic:spPr bwMode="auto">
                            <a:xfrm>
                              <a:off x="3681457" y="39757"/>
                              <a:ext cx="1256306" cy="6042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" name="Grafik 25" descr="\\SEKV-L-B12-FS1.in.kle.tt\Daten\GSV\04_Praktikanten\Linh\Gerken\Knobelaufgabe_Klasse_1\Knobelaufgabe_Klasse1_Aufgabe1\KA_Kl1_A1f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173"/>
                            <a:stretch/>
                          </pic:blipFill>
                          <pic:spPr bwMode="auto">
                            <a:xfrm>
                              <a:off x="0" y="87464"/>
                              <a:ext cx="1256306" cy="5645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9" name="Grafik 29" descr="\\SEKV-L-B12-FS1.in.kle.tt\Daten\GSV\04_Praktikanten\Linh\Gerken\Knobelaufgabe_Klasse_1\Knobelaufgabe_Klasse1_Aufgabe1\KA_Kl1_A1j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173"/>
                            <a:stretch/>
                          </pic:blipFill>
                          <pic:spPr bwMode="auto">
                            <a:xfrm>
                              <a:off x="2433174" y="47708"/>
                              <a:ext cx="1256306" cy="5645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62" o:spid="_x0000_s1026" style="position:absolute;margin-left:-16.05pt;margin-top:11.25pt;width:483.95pt;height:275.55pt;z-index:251687936" coordsize="61461,34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">
                <v:group id="Gruppieren 59" o:spid="_x0000_s1027" style="position:absolute;top:9429;width:61442;height:7030" coordorigin="-100" coordsize="61445,7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13" o:spid="_x0000_s1028" type="#_x0000_t75" style="position:absolute;left:-100;width:12610;height:6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1C4nEAAAA2wAAAA8AAABkcnMvZG93bnJldi54bWxET99rwjAQfh/4P4QTfBma6kRGNUoZDPYw&#10;NuZk+Hg0Z1NtLl2S2u6/XwbC3u7j+3mb3WAbcSUfascK5rMMBHHpdM2VgsPn8/QRRIjIGhvHpOCH&#10;Auy2o7sN5tr1/EHXfaxECuGQowITY5tLGUpDFsPMtcSJOzlvMSboK6k99incNnKRZStpsebUYLCl&#10;J0PlZd9ZBavTV9F890Xnzfl1+T4/Hu67t4tSk/FQrEFEGuK/+OZ+0Wn+A/z9kg6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61C4nEAAAA2wAAAA8AAAAAAAAAAAAAAAAA&#10;nwIAAGRycy9kb3ducmV2LnhtbFBLBQYAAAAABAAEAPcAAACQAwAAAAA=&#10;">
                    <v:imagedata r:id="rId19" o:title="KA_Kl1_A1f" cropbottom="30282f"/>
                    <v:path arrowok="t"/>
                  </v:shape>
                  <v:shape id="Grafik 16" o:spid="_x0000_s1029" type="#_x0000_t75" style="position:absolute;left:48734;width:12611;height:7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IqQnCAAAA2wAAAA8AAABkcnMvZG93bnJldi54bWxET9tqwkAQfS/4D8sIvohuKq1IdBWxiqVg&#10;qZcPGLJjEszOht01iX/fLQh9m8O5zmLVmUo05HxpWcHrOAFBnFldcq7gct6NZiB8QNZYWSYFD/Kw&#10;WvZeFphq2/KRmlPIRQxhn6KCIoQ6ldJnBRn0Y1sTR+5qncEQoculdtjGcFPJSZJMpcGSY0OBNW0K&#10;ym6nu1GAuvn4eRzard1nb9XMbYb1+9e3UoN+t56DCNSFf/HT/anj/Cn8/RIPkM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iKkJwgAAANsAAAAPAAAAAAAAAAAAAAAAAJ8C&#10;AABkcnMvZG93bnJldi54bWxQSwUGAAAAAAQABAD3AAAAjgMAAAAA&#10;">
                    <v:imagedata r:id="rId20" o:title="KA_Kl1_A1h" cropbottom="28926f"/>
                    <v:path arrowok="t"/>
                  </v:shape>
                  <v:shape id="Grafik 19" o:spid="_x0000_s1030" type="#_x0000_t75" style="position:absolute;left:36676;width:12611;height:6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TR3W+AAAA2wAAAA8AAABkcnMvZG93bnJldi54bWxET0uLwjAQvgv+hzCCN01dcNFqWkRY8Oi6&#10;K/U4NNMHbSalibX++82C4G0+vufs09G0YqDe1ZYVrJYRCOLc6ppLBb8/X4sNCOeRNbaWScGTHKTJ&#10;dLLHWNsHf9Nw8aUIIexiVFB538VSurwig25pO+LAFbY36APsS6l7fIRw08qPKPqUBmsODRV2dKwo&#10;by53o4DabpM1SL68DeusuZ6LA2aFUvPZeNiB8DT6t/jlPukwfwv/v4QDZPI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RTR3W+AAAA2wAAAA8AAAAAAAAAAAAAAAAAnwIAAGRy&#10;cy9kb3ducmV2LnhtbFBLBQYAAAAABAAEAPcAAACKAwAAAAA=&#10;">
                    <v:imagedata r:id="rId21" o:title="KA_Kl1_A1j" cropbottom="30282f"/>
                    <v:path arrowok="t"/>
                  </v:shape>
                  <v:shape id="Grafik 22" o:spid="_x0000_s1031" type="#_x0000_t75" style="position:absolute;left:24166;top:301;width:12610;height:60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PWkrCAAAA2wAAAA8AAABkcnMvZG93bnJldi54bWxEj9FqwkAURN8F/2G5Qt9047aUEN0EKQgB&#10;H6TWD7hkr0k0ezdktyb267tCoY/DzJxhtsVkO3GnwbeONaxXCQjiypmWaw3nr/0yBeEDssHOMWl4&#10;kIcin8+2mBk38ifdT6EWEcI+Qw1NCH0mpa8asuhXrieO3sUNFkOUQy3NgGOE206qJHmXFluOCw32&#10;9NFQdTt9Ww14lDapFd/2l4NKzfU1/SnfvNYvi2m3ARFoCv/hv3ZpNCgFzy/xB8j8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D1pKwgAAANsAAAAPAAAAAAAAAAAAAAAAAJ8C&#10;AABkcnMvZG93bnJldi54bWxQSwUGAAAAAAQABAD3AAAAjgMAAAAA&#10;">
                    <v:imagedata r:id="rId22" o:title="KA_Kl1_A1c" croptop="33898f"/>
                    <v:path arrowok="t"/>
                  </v:shape>
                  <v:shape id="Grafik 24" o:spid="_x0000_s1032" type="#_x0000_t75" style="position:absolute;left:12007;top:753;width:12611;height:55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gtpvEAAAA2wAAAA8AAABkcnMvZG93bnJldi54bWxEj0FrwkAUhO+F/oflFbzVXUUkpNmI2JbW&#10;k6gBr6/ZZxLMvk2zW03767uC4HGYmW+YbDHYVpyp941jDZOxAkFcOtNwpaHYvz8nIHxANtg6Jg2/&#10;5GGRPz5kmBp34S2dd6ESEcI+RQ11CF0qpS9rsujHriOO3tH1FkOUfSVNj5cIt62cKjWXFhuOCzV2&#10;tKqpPO1+rIaDfFP29Wv9cUjCZIOr7+LvlCitR0/D8gVEoCHcw7f2p9EwncH1S/wBMv8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gtpvEAAAA2wAAAA8AAAAAAAAAAAAAAAAA&#10;nwIAAGRycy9kb3ducmV2LnhtbFBLBQYAAAAABAAEAPcAAACQAwAAAAA=&#10;">
                    <v:imagedata r:id="rId23" o:title="KA_Kl1_A1e" croptop="36610f"/>
                    <v:path arrowok="t"/>
                  </v:shape>
                </v:group>
                <v:group id="Gruppieren 60" o:spid="_x0000_s1033" style="position:absolute;left:95;width:61345;height:7887" coordorigin="-401" coordsize="61345,78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Grafik 8" o:spid="_x0000_s1034" type="#_x0000_t75" style="position:absolute;left:-401;top:401;width:12609;height:59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3rFDAAAAA2gAAAA8AAABkcnMvZG93bnJldi54bWxET02LwjAQvS/4H8II3tZUD4t0TYuIioun&#10;1R7W29CMbbSZlCZq9debw4LHx/ue571txI06bxwrmIwTEMSl04YrBcVh/TkD4QOyxsYxKXiQhzwb&#10;fMwx1e7Ov3Tbh0rEEPYpKqhDaFMpfVmTRT92LXHkTq6zGCLsKqk7vMdw28hpknxJi4ZjQ40tLWsq&#10;L/urVTB9HI0pfnboJuvnTK82yflve1FqNOwX3yAC9eEt/ndvtYK4NV6JN0Bm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HesUMAAAADaAAAADwAAAAAAAAAAAAAAAACfAgAA&#10;ZHJzL2Rvd25yZXYueG1sUEsFBgAAAAAEAAQA9wAAAIwDAAAAAA==&#10;">
                    <v:imagedata r:id="rId24" o:title="KA_Kl1_A1a" cropbottom="34802f"/>
                    <v:path arrowok="t"/>
                  </v:shape>
                  <v:shape id="Grafik 12" o:spid="_x0000_s1035" type="#_x0000_t75" style="position:absolute;left:48332;width:12611;height:71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3qXLFAAAA2wAAAA8AAABkcnMvZG93bnJldi54bWxEj0FrwkAQhe+C/2EZoTfdNKUi0TVUbakg&#10;HmpFr0N2mqRmZ8PuNqb/vlsQvM3w3rzvzSLvTSM6cr62rOBxkoAgLqyuuVRw/Hwbz0D4gKyxsUwK&#10;fslDvhwOFphpe+UP6g6hFDGEfYYKqhDaTEpfVGTQT2xLHLUv6wyGuLpSaofXGG4amSbJVBqsORIq&#10;bGldUXE5/JjIne13r9uumT6/O91/y9NTt9qclXoY9S9zEIH6cDffrrc61k/h/5c4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N6lyxQAAANsAAAAPAAAAAAAAAAAAAAAA&#10;AJ8CAABkcnMvZG93bnJldi54bWxQSwUGAAAAAAQABAD3AAAAkQMAAAAA&#10;">
                    <v:imagedata r:id="rId23" o:title="KA_Kl1_A1e" cropbottom="28474f"/>
                    <v:path arrowok="t"/>
                  </v:shape>
                  <v:shape id="Grafik 18" o:spid="_x0000_s1036" type="#_x0000_t75" style="position:absolute;left:11605;top:401;width:12611;height:7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yll/DAAAA2wAAAA8AAABkcnMvZG93bnJldi54bWxEj0FrwkAQhe8F/8Mygre6UTCU6CqlUqoX&#10;odGLtyE7TUKzs2F3jfHfO4dCbzO8N+99s9mNrlMDhdh6NrCYZ6CIK29brg1czp+vb6BiQrbYeSYD&#10;D4qw205eNlhYf+dvGspUKwnhWKCBJqW+0DpWDTmMc98Ti/bjg8Mka6i1DXiXcNfpZZbl2mHL0tBg&#10;Tx8NVb/lzRlw+1U56HP4OuWXpQ3H8XaN+cmY2XR8X4NKNKZ/89/1wQq+wMovMoDe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7KWX8MAAADbAAAADwAAAAAAAAAAAAAAAACf&#10;AgAAZHJzL2Rvd25yZXYueG1sUEsFBgAAAAAEAAQA9wAAAI8DAAAAAA==&#10;">
                    <v:imagedata r:id="rId25" o:title="KA_Kl1_A1i" cropbottom="26667f"/>
                    <v:path arrowok="t"/>
                  </v:shape>
                  <v:shape id="Grafik 21" o:spid="_x0000_s1037" type="#_x0000_t75" style="position:absolute;left:36274;top:703;width:12611;height:55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bSubDAAAA2wAAAA8AAABkcnMvZG93bnJldi54bWxEj0+LwjAUxO8LfofwBG9rqgfRahQVdJc9&#10;+Rfx9miebbF5KU22Vj+9EQSPw8z8hpnMGlOImiqXW1bQ60YgiBOrc04VHPar7yEI55E1FpZJwZ0c&#10;zKatrwnG2t54S/XOpyJA2MWoIPO+jKV0SUYGXdeWxMG72MqgD7JKpa7wFuCmkP0oGkiDOYeFDEta&#10;ZpRcd/9GAS5+9uf6sbyf1pKOo8PffH3abJTqtJv5GISnxn/C7/avVtDvwetL+AFy+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dtK5sMAAADbAAAADwAAAAAAAAAAAAAAAACf&#10;AgAAZHJzL2Rvd25yZXYueG1sUEsFBgAAAAAEAAQA9wAAAI8DAAAAAA==&#10;">
                    <v:imagedata r:id="rId26" o:title="KA_Kl1_A1b" croptop="36610f"/>
                    <v:path arrowok="t"/>
                  </v:shape>
                  <v:shape id="Grafik 26" o:spid="_x0000_s1038" type="#_x0000_t75" style="position:absolute;left:23814;top:653;width:12611;height:5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bb+bGAAAA2wAAAA8AAABkcnMvZG93bnJldi54bWxEj91qwkAUhO8LvsNyBO/qxlz4k7oRsWjV&#10;gljbBzhkT34wezbNbjX26buC0MthZr5h5ovO1OJCrassKxgNIxDEmdUVFwq+PtfPUxDOI2usLZOC&#10;GzlYpL2nOSbaXvmDLidfiABhl6CC0vsmkdJlJRl0Q9sQBy+3rUEfZFtI3eI1wE0t4ygaS4MVh4US&#10;G1qVlJ1PP0bB7vC2Pu4n8vA9+b3l9fsmnkWvRqlBv1u+gPDU+f/wo73VCuIx3L+EHyDT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Jtv5sYAAADbAAAADwAAAAAAAAAAAAAA&#10;AACfAgAAZHJzL2Rvd25yZXYueG1sUEsFBgAAAAAEAAQA9wAAAJIDAAAAAA==&#10;">
                    <v:imagedata r:id="rId27" o:title="KA_Kl1_A1g" croptop="36158f"/>
                    <v:path arrowok="t"/>
                  </v:shape>
                </v:group>
                <v:group id="Gruppieren 58" o:spid="_x0000_s1039" style="position:absolute;top:18764;width:61398;height:7550" coordorigin="-50" coordsize="61405,75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Grafik 9" o:spid="_x0000_s1040" type="#_x0000_t75" style="position:absolute;left:24259;top:397;width:12563;height:7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au7EAAAA2gAAAA8AAABkcnMvZG93bnJldi54bWxEj0FrAjEUhO9C/0N4hd40a2lFt0YphYIU&#10;L657aG+vm+dm6+ZlSVJN/30jCB6HmfmGWa6T7cWJfOgcK5hOChDEjdMdtwrq/ft4DiJEZI29Y1Lw&#10;RwHWq7vREkvtzryjUxVbkSEcSlRgYhxKKUNjyGKYuIE4ewfnLcYsfSu1x3OG214+FsVMWuw4Lxgc&#10;6M1Qc6x+rYKPKn1uvlP9Yxb+MHuup9uv49NWqYf79PoCIlKKt/C1vdEKFnC5km+AX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Bau7EAAAA2gAAAA8AAAAAAAAAAAAAAAAA&#10;nwIAAGRycy9kb3ducmV2LnhtbFBLBQYAAAAABAAEAPcAAACQAwAAAAA=&#10;">
                    <v:imagedata r:id="rId26" o:title="KA_Kl1_A1b" cropbottom="28474f"/>
                    <v:path arrowok="t"/>
                  </v:shape>
                  <v:shape id="Grafik 15" o:spid="_x0000_s1041" type="#_x0000_t75" style="position:absolute;left:36756;top:397;width:12563;height:6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wKfrCAAAA2wAAAA8AAABkcnMvZG93bnJldi54bWxET01rwkAQvRf8D8sUvNVNCqYSXUMtKJ5a&#10;NHrwNmSnSWh2NuyuSfrvu4VCb/N4n7MpJtOJgZxvLStIFwkI4srqlmsFl3L/tALhA7LGzjIp+CYP&#10;xXb2sMFc25FPNJxDLWII+xwVNCH0uZS+asigX9ieOHKf1hkMEbpaaodjDDedfE6STBpsOTY02NNb&#10;Q9XX+W4UHF7CB5bLwblrVl73p/ebSXc3peaP0+saRKAp/Iv/3Ecd5y/h95d4gN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8Cn6wgAAANsAAAAPAAAAAAAAAAAAAAAAAJ8C&#10;AABkcnMvZG93bnJldi54bWxQSwUGAAAAAAQABAD3AAAAjgMAAAAA&#10;">
                    <v:imagedata r:id="rId27" o:title="KA_Kl1_A1g" cropbottom="30282f"/>
                    <v:path arrowok="t"/>
                  </v:shape>
                  <v:shape id="Grafik 20" o:spid="_x0000_s1042" type="#_x0000_t75" style="position:absolute;left:12194;width:12563;height:66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IlarAAAAA2wAAAA8AAABkcnMvZG93bnJldi54bWxET89rwjAUvg/8H8ITdhma2oOMapQqDPS2&#10;OhWPj+bZFJuXLona/ffLYbDjx/d7uR5sJx7kQ+tYwWyagSCunW65UXD8+pi8gwgRWWPnmBT8UID1&#10;avSyxEK7J1f0OMRGpBAOBSowMfaFlKE2ZDFMXU+cuKvzFmOCvpHa4zOF207mWTaXFltODQZ72hqq&#10;b4e7VXAx5ducvsvPk9/k+8GaSl/PlVKv46FcgIg0xH/xn3unFeRpffqSfoBc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kiVqsAAAADbAAAADwAAAAAAAAAAAAAAAACfAgAA&#10;ZHJzL2Rvd25yZXYueG1sUEsFBgAAAAAEAAQA9wAAAIwDAAAAAA==&#10;">
                    <v:imagedata r:id="rId24" o:title="KA_Kl1_A1a" croptop="30734f"/>
                    <v:path arrowok="t"/>
                  </v:shape>
                  <v:shape id="Grafik 27" o:spid="_x0000_s1043" type="#_x0000_t75" style="position:absolute;left:-50;top:1033;width:12562;height:5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Ggo/EAAAA2wAAAA8AAABkcnMvZG93bnJldi54bWxEj0FrwkAUhO8F/8PyBG91o2Ar0VVEUKQe&#10;RKvi8ZF9JtHs25DdJqm/3hUKPQ4z8w0znbemEDVVLresYNCPQBAnVuecKjh+r97HIJxH1lhYJgW/&#10;5GA+67xNMda24T3VB5+KAGEXo4LM+zKW0iUZGXR9WxIH72orgz7IKpW6wibATSGHUfQhDeYcFjIs&#10;aZlRcj/8GAXb0dWl58ta307J9qsxrs4fj51SvW67mIDw1Pr/8F97oxUMP+H1JfwAOX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TGgo/EAAAA2wAAAA8AAAAAAAAAAAAAAAAA&#10;nwIAAGRycy9kb3ducmV2LnhtbFBLBQYAAAAABAAEAPcAAACQAwAAAAA=&#10;">
                    <v:imagedata r:id="rId20" o:title="KA_Kl1_A1h" croptop="36158f"/>
                    <v:path arrowok="t"/>
                  </v:shape>
                  <v:shape id="Grafik 28" o:spid="_x0000_s1044" type="#_x0000_t75" style="position:absolute;left:48791;top:1113;width:12563;height:5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i8FHCAAAA2wAAAA8AAABkcnMvZG93bnJldi54bWxET91qwjAUvh/sHcIZeKfpLIirRnGKIt74&#10;Mx/g0BzbanNSkqjtnn65EHb58f1P562pxYOcrywr+BwkIIhzqysuFJx/1v0xCB+QNdaWSUFHHuaz&#10;97cpZto++UiPUyhEDGGfoYIyhCaT0uclGfQD2xBH7mKdwRChK6R2+IzhppbDJBlJgxXHhhIbWpaU&#10;3053o2CffneH9W/arb6u3blNFxu3G2+U6n20iwmIQG34F7/cW61gGMfGL/EHyNk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4vBRwgAAANsAAAAPAAAAAAAAAAAAAAAAAJ8C&#10;AABkcnMvZG93bnJldi54bWxQSwUGAAAAAAQABAD3AAAAjgMAAAAA&#10;">
                    <v:imagedata r:id="rId25" o:title="KA_Kl1_A1i" croptop="38869f"/>
                    <v:path arrowok="t"/>
                  </v:shape>
                </v:group>
                <v:group id="Gruppieren 57" o:spid="_x0000_s1045" style="position:absolute;top:28479;width:61461;height:6515" coordsize="61463,6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Grafik 10" o:spid="_x0000_s1046" type="#_x0000_t75" style="position:absolute;left:48900;width:12563;height:6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UyFzDAAAA2wAAAA8AAABkcnMvZG93bnJldi54bWxEj09rwzAMxe+DfQejQW+rkxz2J61bymAw&#10;Ri9NVuhRxGoSassh9tL021eHwW4S7+m9n9bb2Ts10Rj7wAbyZQaKuAm259bAT/35/AYqJmSLLjAZ&#10;uFGE7ebxYY2lDVc+0FSlVkkIxxINdCkNpdax6chjXIaBWLRzGD0mWcdW2xGvEu6dLrLsRXvsWRo6&#10;HOijo+ZS/XoDtctPr8dDnIrw7fl9H4/23DtjFk/zbgUq0Zz+zX/XX1bwhV5+kQH05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ZTIXMMAAADbAAAADwAAAAAAAAAAAAAAAACf&#10;AgAAZHJzL2Rvd25yZXYueG1sUEsFBgAAAAAEAAQA9wAAAI8DAAAAAA==&#10;">
                    <v:imagedata r:id="rId22" o:title="KA_Kl1_A1c" cropbottom="32542f"/>
                    <v:path arrowok="t"/>
                  </v:shape>
                  <v:shape id="Grafik 11" o:spid="_x0000_s1047" type="#_x0000_t75" style="position:absolute;left:12165;width:12563;height:6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coHfDAAAA2wAAAA8AAABkcnMvZG93bnJldi54bWxETz1rwzAQ3QP9D+ICXUIiu0MJbpQQDIVC&#10;h9A0S7ardbGdWCcjqY7sX18VCt3u8T5vs4umEwM531pWkK8yEMSV1S3XCk6fr8s1CB+QNXaWScFI&#10;Hnbbh9kGC23v/EHDMdQihbAvUEETQl9I6auGDPqV7YkTd7HOYEjQ1VI7vKdw08mnLHuWBltODQ32&#10;VDZU3Y7fRsFi2mMsx5hN79f2atzXQOfDQanHedy/gAgUw7/4z/2m0/wcfn9JB8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Nygd8MAAADbAAAADwAAAAAAAAAAAAAAAACf&#10;AgAAZHJzL2Rvd25yZXYueG1sUEsFBgAAAAAEAAQA9wAAAI8DAAAAAA==&#10;">
                    <v:imagedata r:id="rId28" o:title="KA_Kl1_A1d" cropbottom="32542f"/>
                    <v:path arrowok="t"/>
                  </v:shape>
                  <v:shape id="Grafik 23" o:spid="_x0000_s1048" type="#_x0000_t75" style="position:absolute;left:36814;top:397;width:12563;height:6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lHqXEAAAA2wAAAA8AAABkcnMvZG93bnJldi54bWxEj0FrwkAUhO8F/8PyBC9FN1UoNbqKCAUv&#10;grV68PbMPpNg9m3IPpP477uFQo/DzHzDLNe9q1RLTSg9G3ibJKCIM29Lzg2cvj/HH6CCIFusPJOB&#10;JwVYrwYvS0yt7/iL2qPkKkI4pGigEKlTrUNWkMMw8TVx9G6+cShRNrm2DXYR7io9TZJ37bDkuFBg&#10;TduCsvvx4Qx0tn89XR7lXa6tzA7+ME9u570xo2G/WYAS6uU//NfeWQPTGfx+iT9Ar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lHqXEAAAA2wAAAA8AAAAAAAAAAAAAAAAA&#10;nwIAAGRycy9kb3ducmV2LnhtbFBLBQYAAAAABAAEAPcAAACQAwAAAAA=&#10;">
                    <v:imagedata r:id="rId28" o:title="KA_Kl1_A1d" croptop="33898f"/>
                    <v:path arrowok="t"/>
                  </v:shape>
                  <v:shape id="Grafik 25" o:spid="_x0000_s1049" type="#_x0000_t75" style="position:absolute;top:874;width:12563;height:5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NMi3EAAAA2wAAAA8AAABkcnMvZG93bnJldi54bWxEj1FrwjAUhd+F/YdwB3uRmU6wSGcUJwiD&#10;4cPqfsBdc02ryU1psrb+eyMIezycc77DWW1GZ0VPXWg8K3ibZSCIK68bNgp+jvvXJYgQkTVaz6Tg&#10;SgE266fJCgvtB/6mvoxGJAiHAhXUMbaFlKGqyWGY+ZY4eSffOYxJdkbqDocEd1bOsyyXDhtOCzW2&#10;tKupupR/TsFgd+Y3r/r94vAx/TpaU57z5VWpl+dx+w4i0hj/w4/2p1YwX8D9S/oBcn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XNMi3EAAAA2wAAAA8AAAAAAAAAAAAAAAAA&#10;nwIAAGRycy9kb3ducmV2LnhtbFBLBQYAAAAABAAEAPcAAACQAwAAAAA=&#10;">
                    <v:imagedata r:id="rId19" o:title="KA_Kl1_A1f" croptop="36158f"/>
                    <v:path arrowok="t"/>
                  </v:shape>
                  <v:shape id="Grafik 29" o:spid="_x0000_s1050" type="#_x0000_t75" style="position:absolute;left:24331;top:477;width:12563;height:5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FNBnDAAAA2wAAAA8AAABkcnMvZG93bnJldi54bWxEj82KAjEQhO/CvkNoYW+a0QV/RqOo7IIH&#10;PejuAzSTdjI46cwmUce3N4Lgsaiqr6j5srW1uJIPlWMFg34GgrhwuuJSwd/vT28CIkRkjbVjUnCn&#10;AMvFR2eOuXY3PtD1GEuRIBxyVGBibHIpQ2HIYui7hjh5J+ctxiR9KbXHW4LbWg6zbCQtVpwWDDa0&#10;MVScjxer4Gu/+5f+JMfrpvqe6oPxl+1qrNRnt13NQERq4zv8am+1guEUnl/SD5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wU0GcMAAADbAAAADwAAAAAAAAAAAAAAAACf&#10;AgAAZHJzL2Rvd25yZXYueG1sUEsFBgAAAAAEAAQA9wAAAI8DAAAAAA==&#10;">
                    <v:imagedata r:id="rId21" o:title="KA_Kl1_A1j" croptop="36158f"/>
                    <v:path arrowok="t"/>
                  </v:shape>
                </v:group>
              </v:group>
            </w:pict>
          </mc:Fallback>
        </mc:AlternateContent>
      </w:r>
    </w:p>
    <w:p w:rsidR="007360ED" w:rsidRDefault="007360ED" w:rsidP="00D60378"/>
    <w:p w:rsidR="007360ED" w:rsidRDefault="007360ED" w:rsidP="00D60378"/>
    <w:p w:rsidR="007360ED" w:rsidRDefault="007360ED" w:rsidP="00D60378"/>
    <w:p w:rsidR="007360ED" w:rsidRDefault="007360ED" w:rsidP="00D60378"/>
    <w:p w:rsidR="007360ED" w:rsidRDefault="007360ED" w:rsidP="00D60378"/>
    <w:p w:rsidR="007360ED" w:rsidRDefault="007360ED" w:rsidP="00D60378"/>
    <w:p w:rsidR="007360ED" w:rsidRDefault="007360ED" w:rsidP="00D60378"/>
    <w:p w:rsidR="007360ED" w:rsidRDefault="007360ED" w:rsidP="00D60378"/>
    <w:p w:rsidR="007360ED" w:rsidRDefault="007360ED" w:rsidP="00D60378"/>
    <w:p w:rsidR="00D627F1" w:rsidRDefault="00D627F1" w:rsidP="00D60378"/>
    <w:p w:rsidR="00D13726" w:rsidRDefault="00D13726" w:rsidP="00D60378"/>
    <w:p w:rsidR="00D13726" w:rsidRDefault="00D13726" w:rsidP="00D60378"/>
    <w:p w:rsidR="00D13726" w:rsidRDefault="00D13726" w:rsidP="00D60378"/>
    <w:p w:rsidR="00D13726" w:rsidRDefault="00D13726" w:rsidP="00D60378"/>
    <w:p w:rsidR="00423D7E" w:rsidRDefault="00423D7E" w:rsidP="00423D7E">
      <w:pPr>
        <w:pStyle w:val="ekvnummerierung"/>
        <w:framePr w:wrap="around"/>
      </w:pPr>
      <w:r>
        <w:t>2</w:t>
      </w:r>
    </w:p>
    <w:p w:rsidR="00423D7E" w:rsidRPr="00287B24" w:rsidRDefault="00A47E08" w:rsidP="00423D7E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8AFFAB8" wp14:editId="7232371D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D7E" w:rsidRDefault="00423D7E" w:rsidP="00423D7E">
      <w:bookmarkStart w:id="1" w:name="_GoBack"/>
      <w:bookmarkEnd w:id="1"/>
      <w:r>
        <w:t>Welches Teil passt? Kreuze an.</w:t>
      </w:r>
    </w:p>
    <w:p w:rsidR="00423D7E" w:rsidRPr="00287B24" w:rsidRDefault="00423D7E" w:rsidP="00423D7E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B793E50" wp14:editId="45583065">
            <wp:extent cx="288290" cy="28829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42C" w:rsidRDefault="00196410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1573AE6A" wp14:editId="11F6DE58">
                <wp:simplePos x="0" y="0"/>
                <wp:positionH relativeFrom="column">
                  <wp:posOffset>1946275</wp:posOffset>
                </wp:positionH>
                <wp:positionV relativeFrom="paragraph">
                  <wp:posOffset>123190</wp:posOffset>
                </wp:positionV>
                <wp:extent cx="1840865" cy="1549400"/>
                <wp:effectExtent l="0" t="0" r="6985" b="0"/>
                <wp:wrapNone/>
                <wp:docPr id="79" name="Gruppieren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0865" cy="1549400"/>
                          <a:chOff x="0" y="-25400"/>
                          <a:chExt cx="1841500" cy="1549400"/>
                        </a:xfrm>
                      </wpg:grpSpPr>
                      <pic:pic xmlns:pic="http://schemas.openxmlformats.org/drawingml/2006/picture">
                        <pic:nvPicPr>
                          <pic:cNvPr id="72" name="Grafik 72" descr="\\SEKV-L-B12-FS1.in.kle.tt\Daten\GSV\04_Praktikanten\Linh\Gerken\Knobelaufgabe_Klasse_1\Knobelaufgabe_Klasse1_Aufgabe2\KA_Kl1_A2b.png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6050"/>
                            <a:ext cx="10795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3" name="Grafik 73" descr="\\SEKV-L-B12-FS1.in.kle.tt\Daten\GSV\04_Praktikanten\Linh\Gerken\Knobelaufgabe_Klasse_1\Knobelaufgabe_Klasse1_Aufgabe2\KA_Kl1_A2b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94" t="26471" r="27059" b="28235"/>
                          <a:stretch/>
                        </pic:blipFill>
                        <pic:spPr bwMode="auto">
                          <a:xfrm>
                            <a:off x="1327150" y="-25400"/>
                            <a:ext cx="514350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Grafik 74" descr="\\SEKV-L-B12-FS1.in.kle.tt\Daten\GSV\04_Praktikanten\Linh\Gerken\Knobelaufgabe_Klasse_1\Knobelaufgabe_Klasse1_Aufgabe2\KA_Kl1_A2b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93" t="27059" r="27059" b="28235"/>
                          <a:stretch/>
                        </pic:blipFill>
                        <pic:spPr bwMode="auto">
                          <a:xfrm>
                            <a:off x="1317850" y="1041400"/>
                            <a:ext cx="51435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Grafik 75" descr="\\SEKV-L-B12-FS1.in.kle.tt\Daten\GSV\04_Praktikanten\Linh\Gerken\Knobelaufgabe_Klasse_1\Knobelaufgabe_Klasse1_Aufgabe2\KA_Kl1_A2b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93" t="28236" r="27059" b="29411"/>
                          <a:stretch/>
                        </pic:blipFill>
                        <pic:spPr bwMode="auto">
                          <a:xfrm>
                            <a:off x="1317850" y="527050"/>
                            <a:ext cx="5143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6" name="Rechteck 76"/>
                        <wps:cNvSpPr/>
                        <wps:spPr>
                          <a:xfrm>
                            <a:off x="1079500" y="13335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Rechteck 77"/>
                        <wps:cNvSpPr/>
                        <wps:spPr>
                          <a:xfrm>
                            <a:off x="1079500" y="64770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Rechteck 78"/>
                        <wps:cNvSpPr/>
                        <wps:spPr>
                          <a:xfrm>
                            <a:off x="1079500" y="118745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79" o:spid="_x0000_s1026" style="position:absolute;margin-left:153.25pt;margin-top:9.7pt;width:144.95pt;height:122pt;z-index:251705344;mso-width-relative:margin;mso-height-relative:margin" coordorigin=",-254" coordsize="18415,15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">
                <v:shape id="Grafik 72" o:spid="_x0000_s1027" type="#_x0000_t75" style="position:absolute;top:1460;width:10795;height:10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hAJrGAAAA2wAAAA8AAABkcnMvZG93bnJldi54bWxEj0FrAjEQhe+C/yFMoRfRrB6qrEbR0kKh&#10;9eDqweN0M91dupksSRq3/fWNIHh8vHnfm7fa9KYVkZxvLCuYTjIQxKXVDVcKTsfX8QKED8gaW8uk&#10;4Jc8bNbDwQpzbS98oFiESiQI+xwV1CF0uZS+rMmgn9iOOHlf1hkMSbpKaoeXBDetnGXZkzTYcGqo&#10;saPnmsrv4sekNz5f/vbnbTYd7QpnPvanGN+LqNTjQ79dggjUh/vxLf2mFcxncN2SACDX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2EAmsYAAADbAAAADwAAAAAAAAAAAAAA&#10;AACfAgAAZHJzL2Rvd25yZXYueG1sUEsFBgAAAAAEAAQA9wAAAJIDAAAAAA==&#10;">
                  <v:imagedata r:id="rId35" o:title="KA_Kl1_A2b"/>
                  <v:path arrowok="t"/>
                </v:shape>
                <v:shape id="Grafik 73" o:spid="_x0000_s1028" type="#_x0000_t75" style="position:absolute;left:13271;top:-254;width:5144;height:48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DIe3FAAAA2wAAAA8AAABkcnMvZG93bnJldi54bWxEj0FrAjEUhO8F/0N4gjfNWq0uW6NYQezB&#10;Q6st9PjYPHdXNy9xE3X7701B6HGYmW+Y2aI1tbhS4yvLCoaDBARxbnXFhYKv/bqfgvABWWNtmRT8&#10;kofFvPM0w0zbG3/SdRcKESHsM1RQhuAyKX1ekkE/sI44egfbGAxRNoXUDd4i3NTyOUkm0mDFcaFE&#10;R6uS8tPuYhR8pOi3Z5uOK/dzfNks3fdbsa+V6nXb5SuIQG34Dz/a71rBdAR/X+IPkP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gyHtxQAAANsAAAAPAAAAAAAAAAAAAAAA&#10;AJ8CAABkcnMvZG93bnJldi54bWxQSwUGAAAAAAQABAD3AAAAkQMAAAAA&#10;">
                  <v:imagedata r:id="rId36" o:title="KA_Kl1_A2b_falsch1" croptop="17348f" cropbottom="18504f" cropleft="16577f" cropright="17733f"/>
                  <v:path arrowok="t"/>
                </v:shape>
                <v:shape id="Grafik 74" o:spid="_x0000_s1029" type="#_x0000_t75" style="position:absolute;left:13178;top:10414;width:5144;height:4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ovmvFAAAA2wAAAA8AAABkcnMvZG93bnJldi54bWxEj09rwkAUxO+C32F5hd7MRgmppK5SREsP&#10;xWL65/zIvibB7NuQ3Sapn94VBI/DzPyGWW1G04ieOldbVjCPYhDEhdU1lwq+PvezJQjnkTU2lknB&#10;PznYrKeTFWbaDnykPvelCBB2GSqovG8zKV1RkUEX2ZY4eL+2M+iD7EqpOxwC3DRyEcepNFhzWKiw&#10;pW1FxSn/Mwra+etAyfnYfO8+ft4PpzQulv1OqceH8eUZhKfR38O39ptW8JTA9Uv4AXJ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8KL5rxQAAANsAAAAPAAAAAAAAAAAAAAAA&#10;AJ8CAABkcnMvZG93bnJldi54bWxQSwUGAAAAAAQABAD3AAAAkQMAAAAA&#10;">
                  <v:imagedata r:id="rId37" o:title="KA_Kl1_A2b_falsch2" croptop="17733f" cropbottom="18504f" cropleft="16576f" cropright="17733f"/>
                  <v:path arrowok="t"/>
                </v:shape>
                <v:shape id="Grafik 75" o:spid="_x0000_s1030" type="#_x0000_t75" style="position:absolute;left:13178;top:5270;width:5144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jCLHBAAAA2wAAAA8AAABkcnMvZG93bnJldi54bWxEj0GLwjAUhO+C/yE8wZumCupajSKyguBJ&#10;u+D12TzbavNSmmxb/70RFvY4zMw3zHrbmVI0VLvCsoLJOAJBnFpdcKbgJzmMvkA4j6yxtEwKXuRg&#10;u+n31hhr2/KZmovPRICwi1FB7n0VS+nSnAy6sa2Ig3e3tUEfZJ1JXWMb4KaU0yiaS4MFh4UcK9rn&#10;lD4vv0aBuy6TZtfe8LS4Tbus0g/+bhKlhoNutwLhqfP/4b/2UStYzODzJfwAuX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vjCLHBAAAA2wAAAA8AAAAAAAAAAAAAAAAAnwIA&#10;AGRycy9kb3ducmV2LnhtbFBLBQYAAAAABAAEAPcAAACNAwAAAAA=&#10;">
                  <v:imagedata r:id="rId38" o:title="KA_Kl1_A2b_richtig" croptop="18505f" cropbottom="19275f" cropleft="16576f" cropright="17733f"/>
                  <v:path arrowok="t"/>
                </v:shape>
                <v:rect id="Rechteck 76" o:spid="_x0000_s1031" style="position:absolute;left:10795;top:1333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XO2sYA&#10;AADbAAAADwAAAGRycy9kb3ducmV2LnhtbESPT2vCQBTE74V+h+UVvIhu9GAlukppacmhFOqfg7dn&#10;9plNzb4N2VdNv323UPA4zMxvmOW69426UBfrwAYm4wwUcRlszZWB3fZ1NAcVBdliE5gM/FCE9er+&#10;bom5DVf+pMtGKpUgHHM04ETaXOtYOvIYx6ElTt4pdB4lya7StsNrgvtGT7Nspj3WnBYctvTsqDxv&#10;vr2BQ9FL9TV5k/czDvfDwh3Lj5ejMYOH/mkBSqiXW/i/XVgDjzP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XO2sYAAADbAAAADwAAAAAAAAAAAAAAAACYAgAAZHJz&#10;L2Rvd25yZXYueG1sUEsFBgAAAAAEAAQA9QAAAIsDAAAAAA==&#10;" filled="f" strokecolor="black [3213]" strokeweight="1pt"/>
                <v:rect id="Rechteck 77" o:spid="_x0000_s1032" style="position:absolute;left:10795;top:6477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lrQcYA&#10;AADbAAAADwAAAGRycy9kb3ducmV2LnhtbESPT2vCQBTE74V+h+UVvIhu9FAlukppacmhFOqfg7dn&#10;9plNzb4N2VdNv323UPA4zMxvmOW69426UBfrwAYm4wwUcRlszZWB3fZ1NAcVBdliE5gM/FCE9er+&#10;bom5DVf+pMtGKpUgHHM04ETaXOtYOvIYx6ElTt4pdB4lya7StsNrgvtGT7PsUXusOS04bOnZUXne&#10;fHsDh6KX6mvyJu9nHO6HhTuWHy9HYwYP/dMClFAvt/B/u7AGZjP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lrQcYAAADbAAAADwAAAAAAAAAAAAAAAACYAgAAZHJz&#10;L2Rvd25yZXYueG1sUEsFBgAAAAAEAAQA9QAAAIsDAAAAAA==&#10;" filled="f" strokecolor="black [3213]" strokeweight="1pt"/>
                <v:rect id="Rechteck 78" o:spid="_x0000_s1033" style="position:absolute;left:10795;top:11874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b/M8IA&#10;AADbAAAADwAAAGRycy9kb3ducmV2LnhtbERPTWvCQBC9C/6HZYRepG7sQUvqKkVpyaEI2vbQ25id&#10;ZlOzsyE71fjv3YPg8fG+F6veN+pEXawDG5hOMlDEZbA1Vwa+Pt8en0FFQbbYBCYDF4qwWg4HC8xt&#10;OPOOTnupVArhmKMBJ9LmWsfSkcc4CS1x4n5D51ES7CptOzyncN/opyybaY81pwaHLa0dlcf9vzfw&#10;U/RS/U3f5eOI4+9x4Q7ldnMw5mHUv76AEurlLr65C2tgnsamL+kH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5v8zwgAAANsAAAAPAAAAAAAAAAAAAAAAAJgCAABkcnMvZG93&#10;bnJldi54bWxQSwUGAAAAAAQABAD1AAAAhwMAAAAA&#10;" filled="f" strokecolor="black [3213]" strokeweight="1pt"/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47982E7F" wp14:editId="343CA431">
                <wp:simplePos x="0" y="0"/>
                <wp:positionH relativeFrom="column">
                  <wp:posOffset>1947545</wp:posOffset>
                </wp:positionH>
                <wp:positionV relativeFrom="paragraph">
                  <wp:posOffset>2009140</wp:posOffset>
                </wp:positionV>
                <wp:extent cx="1887220" cy="1784350"/>
                <wp:effectExtent l="0" t="0" r="0" b="6350"/>
                <wp:wrapNone/>
                <wp:docPr id="112" name="Gruppieren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7220" cy="1784350"/>
                          <a:chOff x="0" y="0"/>
                          <a:chExt cx="1887322" cy="1784909"/>
                        </a:xfrm>
                      </wpg:grpSpPr>
                      <pic:pic xmlns:pic="http://schemas.openxmlformats.org/drawingml/2006/picture">
                        <pic:nvPicPr>
                          <pic:cNvPr id="98" name="Grafik 98" descr="\\SEKV-L-B12-FS1.in.kle.tt\Daten\GSV\04_Praktikanten\Linh\Gerken\Knobelaufgabe_Klasse_1\Knobelaufgabe_Klasse1_Aufgabe2\KA_Kl1_A2e.png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2336"/>
                            <a:ext cx="1082650" cy="10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9" name="Rechteck 99"/>
                        <wps:cNvSpPr/>
                        <wps:spPr>
                          <a:xfrm>
                            <a:off x="1082650" y="314554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hteck 100"/>
                        <wps:cNvSpPr/>
                        <wps:spPr>
                          <a:xfrm>
                            <a:off x="1082650" y="826618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Rechteck 101"/>
                        <wps:cNvSpPr/>
                        <wps:spPr>
                          <a:xfrm>
                            <a:off x="1082650" y="1367943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Grafik 108" descr="\\SEKV-L-B12-FS1.in.kle.tt\Daten\GSV\04_Praktikanten\Linh\Gerken\Knobelaufgabe_Klasse_1\Knobelaufgabe_Klasse1_Aufgabe2\KA_Kl1_A2e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74" t="19594" r="24323" b="20270"/>
                          <a:stretch/>
                        </pic:blipFill>
                        <pic:spPr bwMode="auto">
                          <a:xfrm>
                            <a:off x="1294791" y="563271"/>
                            <a:ext cx="570585" cy="651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Grafik 109" descr="\\SEKV-L-B12-FS1.in.kle.tt\Daten\GSV\04_Praktikanten\Linh\Gerken\Knobelaufgabe_Klasse_1\Knobelaufgabe_Klasse1_Aufgabe2\KA_Kl1_A2e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61" t="22297" r="22973" b="22295"/>
                          <a:stretch/>
                        </pic:blipFill>
                        <pic:spPr bwMode="auto">
                          <a:xfrm>
                            <a:off x="1294791" y="0"/>
                            <a:ext cx="592531" cy="599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Grafik 110" descr="\\SEKV-L-B12-FS1.in.kle.tt\Daten\GSV\04_Praktikanten\Linh\Gerken\Knobelaufgabe_Klasse_1\Knobelaufgabe_Klasse1_Aufgabe2\KA_Kl1_A2e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24" t="20946" r="23649" b="24651"/>
                          <a:stretch/>
                        </pic:blipFill>
                        <pic:spPr bwMode="auto">
                          <a:xfrm>
                            <a:off x="1294791" y="1192378"/>
                            <a:ext cx="563270" cy="592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12" o:spid="_x0000_s1026" style="position:absolute;margin-left:153.35pt;margin-top:158.2pt;width:148.6pt;height:140.5pt;z-index:251734016;mso-height-relative:margin" coordsize="18873,17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">
                <v:shape id="Grafik 98" o:spid="_x0000_s1027" type="#_x0000_t75" style="position:absolute;top:4023;width:10826;height:10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TeP+/AAAA2wAAAA8AAABkcnMvZG93bnJldi54bWxET82KwjAQvgu+Qxhhb5rqiqzVKKK7INLL&#10;qg8wNGNbbCY1ibW+vTkIHj++/+W6M7VoyfnKsoLxKAFBnFtdcaHgfPob/oDwAVljbZkUPMnDetXv&#10;LTHV9sH/1B5DIWII+xQVlCE0qZQ+L8mgH9mGOHIX6wyGCF0htcNHDDe1nCTJTBqsODaU2NC2pPx6&#10;vBsF+nCeVrvv34sZZ2F+vbVZ7jKv1Neg2yxABOrCR/x277WCeRwbv8QfIFc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qU3j/vwAAANsAAAAPAAAAAAAAAAAAAAAAAJ8CAABk&#10;cnMvZG93bnJldi54bWxQSwUGAAAAAAQABAD3AAAAiwMAAAAA&#10;">
                  <v:imagedata r:id="rId43" o:title="KA_Kl1_A2e"/>
                  <v:path arrowok="t"/>
                </v:shape>
                <v:rect id="Rechteck 99" o:spid="_x0000_s1028" style="position:absolute;left:10826;top:3145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a8UsYA&#10;AADbAAAADwAAAGRycy9kb3ducmV2LnhtbESPQUvDQBSE7wX/w/IEL8Vu6kGatNsilkoOUrDqobfX&#10;7DMbm30bss82/nu3IPQ4zMw3zGI1+FadqI9NYAPTSQaKuAq24drAx/vmfgYqCrLFNjAZ+KUIq+XN&#10;aIGFDWd+o9NOapUgHAs04ES6QutYOfIYJ6EjTt5X6D1Kkn2tbY/nBPetfsiyR+2x4bTgsKNnR9Vx&#10;9+MN7MtB6u/pi7wecfw5Lt2h2q4PxtzdDk9zUEKDXMP/7dIayHO4fEk/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a8UsYAAADbAAAADwAAAAAAAAAAAAAAAACYAgAAZHJz&#10;L2Rvd25yZXYueG1sUEsFBgAAAAAEAAQA9QAAAIsDAAAAAA==&#10;" filled="f" strokecolor="black [3213]" strokeweight="1pt"/>
                <v:rect id="Rechteck 100" o:spid="_x0000_s1029" style="position:absolute;left:10826;top:826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l7aMYA&#10;AADcAAAADwAAAGRycy9kb3ducmV2LnhtbESPQUvDQBCF70L/wzIFL6Xd1INI2m0RSyUHEax68DbN&#10;jtnY7GzIjm38985B8DbDe/PeN+vtGDtzpiG3iR0sFwUY4jr5lhsHb6/7+R2YLMgeu8Tk4IcybDeT&#10;qzWWPl34hc4HaYyGcC7RQRDpS2tzHShiXqSeWLXPNEQUXYfG+gEvGh47e1MUtzZiy9oQsKeHQPXp&#10;8B0dfFSjNF/LR3k64ex9VoVj/bw7Onc9He9XYIRG+Tf/XVde8QvF12d0Arv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l7aMYAAADcAAAADwAAAAAAAAAAAAAAAACYAgAAZHJz&#10;L2Rvd25yZXYueG1sUEsFBgAAAAAEAAQA9QAAAIsDAAAAAA==&#10;" filled="f" strokecolor="black [3213]" strokeweight="1pt"/>
                <v:rect id="Rechteck 101" o:spid="_x0000_s1030" style="position:absolute;left:10826;top:13679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Xe88QA&#10;AADcAAAADwAAAGRycy9kb3ducmV2LnhtbERPTWvCQBC9F/wPyxR6Ed2kBynRVaTSkkMpVNuDtzE7&#10;ZqPZ2ZCdavrv3UKht3m8z1msBt+qC/WxCWwgn2agiKtgG64NfO5eJk+goiBbbAOTgR+KsFqO7hZY&#10;2HDlD7pspVYphGOBBpxIV2gdK0ce4zR0xIk7ht6jJNjX2vZ4TeG+1Y9ZNtMeG04NDjt6dlSdt9/e&#10;wL4cpD7lr/J2xvHXuHSH6n1zMObhfljPQQkN8i/+c5c2zc9y+H0mXa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F3vPEAAAA3AAAAA8AAAAAAAAAAAAAAAAAmAIAAGRycy9k&#10;b3ducmV2LnhtbFBLBQYAAAAABAAEAPUAAACJAwAAAAA=&#10;" filled="f" strokecolor="black [3213]" strokeweight="1pt"/>
                <v:shape id="Grafik 108" o:spid="_x0000_s1031" type="#_x0000_t75" style="position:absolute;left:12947;top:5632;width:5706;height:6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We9XFAAAA3AAAAA8AAABkcnMvZG93bnJldi54bWxEj0FrwzAMhe+D/gejQm+rszYrI4tTSllH&#10;Yad0gV5FrCVhsRxir0n//XQY7Cbxnt77lO9n16sbjaHzbOBpnYAirr3tuDFQfZ4eX0CFiGyx90wG&#10;7hRgXywecsysn7ik2yU2SkI4ZGigjXHItA51Sw7D2g/Eon350WGUdWy0HXGScNfrTZLstMOOpaHF&#10;gY4t1d+XH2cgrdOqfO6n63bzNr9fP9BXu+5szGo5H15BRZrjv/nv+mwFPxFaeUYm0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VnvVxQAAANwAAAAPAAAAAAAAAAAAAAAA&#10;AJ8CAABkcnMvZG93bnJldi54bWxQSwUGAAAAAAQABAD3AAAAkQMAAAAA&#10;">
                  <v:imagedata r:id="rId44" o:title="KA_Kl1_A2e_falsch1" croptop="12841f" cropbottom="13284f" cropleft="15056f" cropright="15940f"/>
                  <v:path arrowok="t"/>
                </v:shape>
                <v:shape id="Grafik 109" o:spid="_x0000_s1032" type="#_x0000_t75" style="position:absolute;left:12947;width:5926;height:5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jLr3DAAAA3AAAAA8AAABkcnMvZG93bnJldi54bWxET8lqwzAQvRfyD2IKvTVSczCtG8W0AUMg&#10;OaTZeh2siWxijYylxs7fR4VCb/N468yL0bXiSn1oPGt4mSoQxJU3DVsNh335/AoiRGSDrWfScKMA&#10;xWLyMMfc+IG/6LqLVqQQDjlqqGPscilDVZPDMPUdceLOvncYE+ytND0OKdy1cqZUJh02nBpq7GhZ&#10;U3XZ/TgN38Ontet1pjbjaeu7w/aYDZtS66fH8eMdRKQx/ov/3CuT5qs3+H0mXS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uMuvcMAAADcAAAADwAAAAAAAAAAAAAAAACf&#10;AgAAZHJzL2Rvd25yZXYueG1sUEsFBgAAAAAEAAQA9wAAAI8DAAAAAA==&#10;">
                  <v:imagedata r:id="rId45" o:title="KA_Kl1_A2e_falsch2" croptop="14613f" cropbottom="14611f" cropleft="14458f" cropright="15056f"/>
                  <v:path arrowok="t"/>
                </v:shape>
                <v:shape id="Grafik 110" o:spid="_x0000_s1033" type="#_x0000_t75" style="position:absolute;left:12947;top:11923;width:5633;height:5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CfC7DAAAA3AAAAA8AAABkcnMvZG93bnJldi54bWxEj0GLwkAMhe8L/ochwt7WqS7KWh1FFBdv&#10;oiuIt9CJbbGTKZ1Ru/56cxC8JbyX975M562r1I2aUHo20O8loIgzb0vODRz+1l8/oEJEtlh5JgP/&#10;FGA+63xMMbX+zju67WOuJIRDigaKGOtU65AV5DD0fE0s2tk3DqOsTa5tg3cJd5UeJMlIOyxZGgqs&#10;aVlQdtlfnYFw+nZbPP6SLwd0XD02w7GnkzGf3XYxARWpjW/z63pjBb8v+PKMTKB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MJ8LsMAAADcAAAADwAAAAAAAAAAAAAAAACf&#10;AgAAZHJzL2Rvd25yZXYueG1sUEsFBgAAAAAEAAQA9wAAAI8DAAAAAA==&#10;">
                  <v:imagedata r:id="rId46" o:title="KA_Kl1_A2e_richtig" croptop="13727f" cropbottom="16155f" cropleft="15941f" cropright="15499f"/>
                  <v:path arrowok="t"/>
                </v:shape>
              </v:group>
            </w:pict>
          </mc:Fallback>
        </mc:AlternateContent>
      </w:r>
      <w:r w:rsidR="00A47E08">
        <w:rPr>
          <w:lang w:eastAsia="de-DE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3B778B3D" wp14:editId="7425683E">
                <wp:simplePos x="0" y="0"/>
                <wp:positionH relativeFrom="column">
                  <wp:posOffset>4055135</wp:posOffset>
                </wp:positionH>
                <wp:positionV relativeFrom="paragraph">
                  <wp:posOffset>85192</wp:posOffset>
                </wp:positionV>
                <wp:extent cx="1880007" cy="1602028"/>
                <wp:effectExtent l="0" t="0" r="0" b="0"/>
                <wp:wrapNone/>
                <wp:docPr id="106" name="Gruppieren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0007" cy="1602028"/>
                          <a:chOff x="0" y="0"/>
                          <a:chExt cx="1880007" cy="1602028"/>
                        </a:xfrm>
                      </wpg:grpSpPr>
                      <pic:pic xmlns:pic="http://schemas.openxmlformats.org/drawingml/2006/picture">
                        <pic:nvPicPr>
                          <pic:cNvPr id="80" name="Grafik 80" descr="\\SEKV-L-B12-FS1.in.kle.tt\Daten\GSV\04_Praktikanten\Linh\Gerken\Knobelaufgabe_Klasse_1\Knobelaufgabe_Klasse1_Aufgabe2\KA_Kl1_A2c.png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4825"/>
                            <a:ext cx="1082650" cy="10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" name="Grafik 81" descr="\\SEKV-L-B12-FS1.in.kle.tt\Daten\GSV\04_Praktikanten\Linh\Gerken\Knobelaufgabe_Klasse_1\Knobelaufgabe_Klasse1_Aufgabe2\KA_Kl1_A2c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18" t="25882" r="24706" b="25294"/>
                          <a:stretch/>
                        </pic:blipFill>
                        <pic:spPr bwMode="auto">
                          <a:xfrm>
                            <a:off x="1309421" y="526694"/>
                            <a:ext cx="555955" cy="526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Grafik 83" descr="\\SEKV-L-B12-FS1.in.kle.tt\Daten\GSV\04_Praktikanten\Linh\Gerken\Knobelaufgabe_Klasse_1\Knobelaufgabe_Klasse1_Aufgabe2\KA_Kl1_A2c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1" t="25882" r="23530" b="24706"/>
                          <a:stretch/>
                        </pic:blipFill>
                        <pic:spPr bwMode="auto">
                          <a:xfrm>
                            <a:off x="1338682" y="0"/>
                            <a:ext cx="541325" cy="534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Grafik 84" descr="\\SEKV-L-B12-FS1.in.kle.tt\Daten\GSV\04_Praktikanten\Linh\Gerken\Knobelaufgabe_Klasse_1\Knobelaufgabe_Klasse1_Aufgabe2\KA_Kl1_A2c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06" t="28235" r="23530" b="27059"/>
                          <a:stretch/>
                        </pic:blipFill>
                        <pic:spPr bwMode="auto">
                          <a:xfrm>
                            <a:off x="1302106" y="1119225"/>
                            <a:ext cx="555955" cy="482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5" name="Rechteck 85"/>
                        <wps:cNvSpPr/>
                        <wps:spPr>
                          <a:xfrm>
                            <a:off x="1068020" y="204825"/>
                            <a:ext cx="179070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Rechteck 86"/>
                        <wps:cNvSpPr/>
                        <wps:spPr>
                          <a:xfrm>
                            <a:off x="1068020" y="716889"/>
                            <a:ext cx="179070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Rechteck 87"/>
                        <wps:cNvSpPr/>
                        <wps:spPr>
                          <a:xfrm>
                            <a:off x="1068020" y="1258214"/>
                            <a:ext cx="179070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06" o:spid="_x0000_s1026" style="position:absolute;margin-left:319.3pt;margin-top:6.7pt;width:148.05pt;height:126.15pt;z-index:251713536" coordsize="18800,16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">
                <v:shape id="Grafik 80" o:spid="_x0000_s1027" type="#_x0000_t75" style="position:absolute;top:2048;width:10826;height:10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0kInDAAAA2wAAAA8AAABkcnMvZG93bnJldi54bWxET8tqwkAU3Qv+w3CFbopObOsrOooKLYIP&#10;8IXbS+aaBDN3Qmaqab++syi4PJz3ZFabQtypcrllBd1OBII4sTrnVMHp+NkegnAeWWNhmRT8kIPZ&#10;tNmYYKztg/d0P/hUhBB2MSrIvC9jKV2SkUHXsSVx4K62MugDrFKpK3yEcFPItyjqS4M5h4YMS1pm&#10;lNwO30bBZntcv+9Gr4M+Lm7ny8f5a/TbM0q9tOr5GISn2j/F/+6VVjAM68OX8APk9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XSQicMAAADbAAAADwAAAAAAAAAAAAAAAACf&#10;AgAAZHJzL2Rvd25yZXYueG1sUEsFBgAAAAAEAAQA9wAAAI8DAAAAAA==&#10;">
                  <v:imagedata r:id="rId51" o:title="KA_Kl1_A2c"/>
                  <v:path arrowok="t"/>
                </v:shape>
                <v:shape id="Grafik 81" o:spid="_x0000_s1028" type="#_x0000_t75" style="position:absolute;left:13094;top:5266;width:5559;height:5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ByxrEAAAA2wAAAA8AAABkcnMvZG93bnJldi54bWxEj92KwjAUhO8XfIdwBG9EU7uLaDVKUPYH&#10;7/x5gENzbKvNSWli7b79ZmFhL4eZ+YZZb3tbi45aXzlWMJsmIIhzZyouFFzO75MFCB+QDdaOScE3&#10;edhuBi9rzIx78pG6UyhEhLDPUEEZQpNJ6fOSLPqpa4ijd3WtxRBlW0jT4jPCbS3TJJlLixXHhRIb&#10;2pWU308Pq0Dr9PP2SsXH+E1348NNp8vj3io1GvZ6BSJQH/7Df+0vo2Axg98v8QfIz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WByxrEAAAA2wAAAA8AAAAAAAAAAAAAAAAA&#10;nwIAAGRycy9kb3ducmV2LnhtbFBLBQYAAAAABAAEAPcAAACQAwAAAAA=&#10;">
                  <v:imagedata r:id="rId52" o:title="KA_Kl1_A2c_falsch1" croptop="16962f" cropbottom="16577f" cropleft="15806f" cropright="16191f"/>
                  <v:path arrowok="t"/>
                </v:shape>
                <v:shape id="Grafik 83" o:spid="_x0000_s1029" type="#_x0000_t75" style="position:absolute;left:13386;width:5414;height:5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ul3vDAAAA2wAAAA8AAABkcnMvZG93bnJldi54bWxEj82LwjAUxO+C/0N4gjebqiBSjbIIix+X&#10;xY897O3RPNuyzUs3iVr96zeC4HGYmd8w82VranEl5yvLCoZJCoI4t7riQsHp+DmYgvABWWNtmRTc&#10;ycNy0e3MMdP2xnu6HkIhIoR9hgrKEJpMSp+XZNAntiGO3tk6gyFKV0jt8BbhppajNJ1IgxXHhRIb&#10;WpWU/x4uRsFF76j27dpNvtf+8bXd4d/9B5Xq99qPGYhAbXiHX+2NVjAdw/NL/AFy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e6Xe8MAAADbAAAADwAAAAAAAAAAAAAAAACf&#10;AgAAZHJzL2Rvd25yZXYueG1sUEsFBgAAAAAEAAQA9wAAAI8DAAAAAA==&#10;">
                  <v:imagedata r:id="rId53" o:title="KA_Kl1_A2c_falsch2" croptop="16962f" cropbottom="16191f" cropleft="17112f" cropright="15421f"/>
                  <v:path arrowok="t"/>
                </v:shape>
                <v:shape id="Grafik 84" o:spid="_x0000_s1030" type="#_x0000_t75" style="position:absolute;left:13021;top:11192;width:5559;height:4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hQInFAAAA2wAAAA8AAABkcnMvZG93bnJldi54bWxEj09rwkAUxO8Fv8PyBG91YzFVoqtIoa0X&#10;K/4Br8/sMxuSfRuyW0376d1CweMwM79h5svO1uJKrS8dKxgNExDEudMlFwqOh/fnKQgfkDXWjknB&#10;D3lYLnpPc8y0u/GOrvtQiAhhn6ECE0KTSelzQxb90DXE0bu41mKIsi2kbvEW4baWL0nyKi2WHBcM&#10;NvRmKK/231bBZnI++99TlVaTjy/+XG+rNDVHpQb9bjUDEagLj/B/e60VTMfw9yX+ALm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4UCJxQAAANsAAAAPAAAAAAAAAAAAAAAA&#10;AJ8CAABkcnMvZG93bnJldi54bWxQSwUGAAAAAAQABAD3AAAAkQMAAAAA&#10;">
                  <v:imagedata r:id="rId54" o:title="KA_Kl1_A2c_richtig" croptop="18504f" cropbottom="17733f" cropleft="16191f" cropright="15421f"/>
                  <v:path arrowok="t"/>
                </v:shape>
                <v:rect id="Rechteck 85" o:spid="_x0000_s1031" style="position:absolute;left:10680;top:2048;width:1790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gisYA&#10;AADbAAAADwAAAGRycy9kb3ducmV2LnhtbESPQUvDQBSE7wX/w/IEL8VuKlhC2m0RSyUHKVj10Ntr&#10;9pmNzb4N2Wcb/71bEHocZuYbZrEafKtO1McmsIHpJANFXAXbcG3g431zn4OKgmyxDUwGfinCankz&#10;WmBhw5nf6LSTWiUIxwINOJGu0DpWjjzGSeiIk/cVeo+SZF9r2+M5wX2rH7Jspj02nBYcdvTsqDru&#10;fryBfTlI/T19kdcjjj/HpTtU2/XBmLvb4WkOSmiQa/i/XVoD+SNcvqQf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IgisYAAADbAAAADwAAAAAAAAAAAAAAAACYAgAAZHJz&#10;L2Rvd25yZXYueG1sUEsFBgAAAAAEAAQA9QAAAIsDAAAAAA==&#10;" filled="f" strokecolor="black [3213]" strokeweight="1pt"/>
                <v:rect id="Rechteck 86" o:spid="_x0000_s1032" style="position:absolute;left:10680;top:7168;width:1790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C+/cUA&#10;AADbAAAADwAAAGRycy9kb3ducmV2LnhtbESPQWvCQBSE70L/w/IKvYhu9CCSukppUXIoQrU99PbM&#10;PrOp2bch+9T477uFgsdhZr5hFqveN+pCXawDG5iMM1DEZbA1VwY+9+vRHFQUZItNYDJwowir5cNg&#10;gbkNV/6gy04qlSAcczTgRNpc61g68hjHoSVO3jF0HiXJrtK2w2uC+0ZPs2ymPdacFhy29OqoPO3O&#10;3sB30Uv1M9nI+wmHX8PCHcrt28GYp8f+5RmUUC/38H+7sAbmM/j7kn6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4L79xQAAANsAAAAPAAAAAAAAAAAAAAAAAJgCAABkcnMv&#10;ZG93bnJldi54bWxQSwUGAAAAAAQABAD1AAAAigMAAAAA&#10;" filled="f" strokecolor="black [3213]" strokeweight="1pt"/>
                <v:rect id="Rechteck 87" o:spid="_x0000_s1033" style="position:absolute;left:10680;top:12582;width:1790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wbZsYA&#10;AADbAAAADwAAAGRycy9kb3ducmV2LnhtbESPQUvDQBSE7wX/w/IEL8Vu6sGGtNsilkoOUrDqobfX&#10;7DMbm30bss82/nu3IPQ4zMw3zGI1+FadqI9NYAPTSQaKuAq24drAx/vmPgcVBdliG5gM/FKE1fJm&#10;tMDChjO/0WkntUoQjgUacCJdoXWsHHmMk9ARJ+8r9B4lyb7WtsdzgvtWP2TZo/bYcFpw2NGzo+q4&#10;+/EG9uUg9ff0RV6POP4cl+5QbdcHY+5uh6c5KKFBruH/dmkN5DO4fEk/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6wbZsYAAADbAAAADwAAAAAAAAAAAAAAAACYAgAAZHJz&#10;L2Rvd25yZXYueG1sUEsFBgAAAAAEAAQA9QAAAIsDAAAAAA==&#10;" filled="f" strokecolor="black [3213]" strokeweight="1pt"/>
              </v:group>
            </w:pict>
          </mc:Fallback>
        </mc:AlternateContent>
      </w:r>
      <w:r w:rsidR="001D2D22">
        <w:rPr>
          <w:lang w:eastAsia="de-DE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476C3B9" wp14:editId="2B3F5212">
                <wp:simplePos x="0" y="0"/>
                <wp:positionH relativeFrom="column">
                  <wp:posOffset>-146685</wp:posOffset>
                </wp:positionH>
                <wp:positionV relativeFrom="paragraph">
                  <wp:posOffset>72390</wp:posOffset>
                </wp:positionV>
                <wp:extent cx="1797050" cy="1695450"/>
                <wp:effectExtent l="0" t="0" r="0" b="0"/>
                <wp:wrapNone/>
                <wp:docPr id="71" name="Gruppieren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0" cy="1695450"/>
                          <a:chOff x="0" y="0"/>
                          <a:chExt cx="1797050" cy="1695450"/>
                        </a:xfrm>
                      </wpg:grpSpPr>
                      <pic:pic xmlns:pic="http://schemas.openxmlformats.org/drawingml/2006/picture">
                        <pic:nvPicPr>
                          <pic:cNvPr id="64" name="Grafik 64" descr="\\SEKV-L-B12-FS1.in.kle.tt\Daten\GSV\04_Praktikanten\Linh\Gerken\Knobelaufgabe_Klasse_1\Knobelaufgabe_Klasse1_Aufgabe2\KA_Kl1_A2a.png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4000"/>
                            <a:ext cx="10795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" name="Grafik 65" descr="\\SEKV-L-B12-FS1.in.kle.tt\Daten\GSV\04_Praktikanten\Linh\Gerken\Knobelaufgabe_Klasse_1\Knobelaufgabe_Klasse1_Aufgabe2\KA_Kl1_A2a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23" t="26471" r="27647" b="27647"/>
                          <a:stretch/>
                        </pic:blipFill>
                        <pic:spPr bwMode="auto">
                          <a:xfrm>
                            <a:off x="1327150" y="565150"/>
                            <a:ext cx="4699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Grafik 66" descr="\\SEKV-L-B12-FS1.in.kle.tt\Daten\GSV\04_Praktikanten\Linh\Gerken\Knobelaufgabe_Klasse_1\Knobelaufgabe_Klasse1_Aufgabe2\KA_Kl1_A2a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23" t="22353" r="27647" b="22353"/>
                          <a:stretch/>
                        </pic:blipFill>
                        <pic:spPr bwMode="auto">
                          <a:xfrm>
                            <a:off x="1327150" y="0"/>
                            <a:ext cx="4699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Grafik 67" descr="\\SEKV-L-B12-FS1.in.kle.tt\Daten\GSV\04_Praktikanten\Linh\Gerken\Knobelaufgabe_Klasse_1\Knobelaufgabe_Klasse1_Aufgabe2\KA_Kl1_A2a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23" t="22353" r="27647" b="20588"/>
                          <a:stretch/>
                        </pic:blipFill>
                        <pic:spPr bwMode="auto">
                          <a:xfrm>
                            <a:off x="1327150" y="1079500"/>
                            <a:ext cx="46990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8" name="Rechteck 68"/>
                        <wps:cNvSpPr/>
                        <wps:spPr>
                          <a:xfrm>
                            <a:off x="1104900" y="20955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Rechteck 69"/>
                        <wps:cNvSpPr/>
                        <wps:spPr>
                          <a:xfrm>
                            <a:off x="1104900" y="72390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Rechteck 70"/>
                        <wps:cNvSpPr/>
                        <wps:spPr>
                          <a:xfrm>
                            <a:off x="1104900" y="126365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71" o:spid="_x0000_s1026" style="position:absolute;margin-left:-11.55pt;margin-top:5.7pt;width:141.5pt;height:133.5pt;z-index:251697152" coordsize="17970,16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">
                <v:shape id="Grafik 64" o:spid="_x0000_s1027" type="#_x0000_t75" style="position:absolute;top:2540;width:10795;height:10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+nnbGAAAA2wAAAA8AAABkcnMvZG93bnJldi54bWxEj1FrwkAQhN8L/odjBV+KXmqLSPQUK7ZI&#10;fRBjfsCSW3PB3F7MnZr663uFQh+H2flmZ77sbC1u1PrKsYKXUQKCuHC64lJBfvwYTkH4gKyxdkwK&#10;vsnDctF7mmOq3Z0PdMtCKSKEfYoKTAhNKqUvDFn0I9cQR+/kWoshyraUusV7hNtajpNkIi1WHBsM&#10;NrQ2VJyzq41v7Hef74fNtFyb59djvssuj/zrotSg361mIAJ14f/4L73VCiZv8LslAk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76edsYAAADbAAAADwAAAAAAAAAAAAAA&#10;AACfAgAAZHJzL2Rvd25yZXYueG1sUEsFBgAAAAAEAAQA9wAAAJIDAAAAAA==&#10;">
                  <v:imagedata r:id="rId59" o:title="KA_Kl1_A2a"/>
                  <v:path arrowok="t"/>
                </v:shape>
                <v:shape id="Grafik 65" o:spid="_x0000_s1028" type="#_x0000_t75" style="position:absolute;left:13271;top:5651;width:4699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Mrr7CAAAA2wAAAA8AAABkcnMvZG93bnJldi54bWxEj92KwjAUhO8F3yEcwbs1VVyVahQVBC/W&#10;BX8e4Ngc22pzUppo69sbQfBymJlvmNmiMYV4UOVyywr6vQgEcWJ1zqmC03HzMwHhPLLGwjIpeJKD&#10;xbzdmmGsbc17ehx8KgKEXYwKMu/LWEqXZGTQ9WxJHLyLrQz6IKtU6grrADeFHETRSBrMOSxkWNI6&#10;o+R2uBsFu5WU/4PrZVmm5+va1H8FDcd9pbqdZjkF4anx3/CnvdUKRr/w/hJ+gJ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jK6+wgAAANsAAAAPAAAAAAAAAAAAAAAAAJ8C&#10;AABkcnMvZG93bnJldi54bWxQSwUGAAAAAAQABAD3AAAAjgMAAAAA&#10;">
                  <v:imagedata r:id="rId60" o:title="KA_Kl1_A2a_falsch1" croptop="17348f" cropbottom="18119f" cropleft="18889f" cropright="18119f"/>
                  <v:path arrowok="t"/>
                </v:shape>
                <v:shape id="Grafik 66" o:spid="_x0000_s1029" type="#_x0000_t75" style="position:absolute;left:13271;width:4699;height:59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pKObDAAAA2wAAAA8AAABkcnMvZG93bnJldi54bWxEj0FrwkAUhO+C/2F5BW+6acEg0VWKUsjB&#10;Q41evL1kn0lq9m3YXTX++65Q6HGYmW+Y1WYwnbiT861lBe+zBARxZXXLtYLT8Wu6AOEDssbOMil4&#10;kofNejxaYabtgw90L0ItIoR9hgqaEPpMSl81ZNDPbE8cvYt1BkOUrpba4SPCTSc/kiSVBluOCw32&#10;tG2ouhY3Eym30/H8c+XyO3eL7XzYl3mxK5WavA2fSxCBhvAf/mvnWkGawutL/AF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mko5sMAAADbAAAADwAAAAAAAAAAAAAAAACf&#10;AgAAZHJzL2Rvd25yZXYueG1sUEsFBgAAAAAEAAQA9wAAAI8DAAAAAA==&#10;">
                  <v:imagedata r:id="rId61" o:title="KA_Kl1_A2a_falsch2" croptop="14649f" cropbottom="14649f" cropleft="18889f" cropright="18119f"/>
                  <v:path arrowok="t"/>
                </v:shape>
                <v:shape id="Grafik 67" o:spid="_x0000_s1030" type="#_x0000_t75" style="position:absolute;left:13271;top:10795;width:4699;height:6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nBPzDAAAA2wAAAA8AAABkcnMvZG93bnJldi54bWxEj81qwzAQhO+FvoPYQi6llp1SJ3WshBAo&#10;lNzqFHpdrI3txFoZS/7J21eBQo/DzHzD5LvZtGKk3jWWFSRRDIK4tLrhSsH36eNlDcJ5ZI2tZVJw&#10;Iwe77eNDjpm2E3/RWPhKBAi7DBXU3neZlK6syaCLbEccvLPtDfog+0rqHqcAN61cxnEqDTYcFmrs&#10;6FBTeS0Go+DSrDo7jazN7bhOft6eh3d8JaUWT/N+A8LT7P/Df+1PrSBdwf1L+AFy+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OcE/MMAAADbAAAADwAAAAAAAAAAAAAAAACf&#10;AgAAZHJzL2Rvd25yZXYueG1sUEsFBgAAAAAEAAQA9wAAAI8DAAAAAA==&#10;">
                  <v:imagedata r:id="rId62" o:title="KA_Kl1_A2a_richtig" croptop="14649f" cropbottom="13493f" cropleft="18889f" cropright="18119f"/>
                  <v:path arrowok="t"/>
                </v:shape>
                <v:rect id="Rechteck 68" o:spid="_x0000_s1031" style="position:absolute;left:11049;top:2095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p7sIA&#10;AADbAAAADwAAAGRycy9kb3ducmV2LnhtbERPS2vCQBC+C/6HZQpepG7sQSR1lVJpyUEEX4fexuw0&#10;m5qdDdmpxn/vHgo9fnzvxar3jbpSF+vABqaTDBRxGWzNlYHj4eN5DioKssUmMBm4U4TVcjhYYG7D&#10;jXd03UulUgjHHA04kTbXOpaOPMZJaIkT9x06j5JgV2nb4S2F+0a/ZNlMe6w5NThs6d1Redn/egNf&#10;RS/Vz/RTNhccn8aFO5fb9dmY0VP/9gpKqJd/8Z+7sAZmaWz6kn6AX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P2nuwgAAANsAAAAPAAAAAAAAAAAAAAAAAJgCAABkcnMvZG93&#10;bnJldi54bWxQSwUGAAAAAAQABAD1AAAAhwMAAAAA&#10;" filled="f" strokecolor="black [3213]" strokeweight="1pt"/>
                <v:rect id="Rechteck 69" o:spid="_x0000_s1032" style="position:absolute;left:11049;top:7239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PMdcYA&#10;AADbAAAADwAAAGRycy9kb3ducmV2LnhtbESPT2vCQBTE74V+h+UVvIhu9CA1ukppacmhFOqfg7dn&#10;9plNzb4N2VdNv323UPA4zMxvmOW69426UBfrwAYm4wwUcRlszZWB3fZ19AgqCrLFJjAZ+KEI69X9&#10;3RJzG678SZeNVCpBOOZowIm0udaxdOQxjkNLnLxT6DxKkl2lbYfXBPeNnmbZTHusOS04bOnZUXne&#10;fHsDh6KX6mvyJu9nHO6HhTuWHy9HYwYP/dMClFAvt/B/u7AGZnP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PMdcYAAADbAAAADwAAAAAAAAAAAAAAAACYAgAAZHJz&#10;L2Rvd25yZXYueG1sUEsFBgAAAAAEAAQA9QAAAIsDAAAAAA==&#10;" filled="f" strokecolor="black [3213]" strokeweight="1pt"/>
                <v:rect id="Rechteck 70" o:spid="_x0000_s1033" style="position:absolute;left:11049;top:1263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DzNcIA&#10;AADbAAAADwAAAGRycy9kb3ducmV2LnhtbERPTWvCQBC9C/6HZYRepG7sQUvqKkVpyaEI2vbQ25id&#10;ZlOzsyE71fjv3YPg8fG+F6veN+pEXawDG5hOMlDEZbA1Vwa+Pt8en0FFQbbYBCYDF4qwWg4HC8xt&#10;OPOOTnupVArhmKMBJ9LmWsfSkcc4CS1x4n5D51ES7CptOzyncN/opyybaY81pwaHLa0dlcf9vzfw&#10;U/RS/U3f5eOI4+9x4Q7ldnMw5mHUv76AEurlLr65C2tgntanL+kH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kPM1wgAAANsAAAAPAAAAAAAAAAAAAAAAAJgCAABkcnMvZG93&#10;bnJldi54bWxQSwUGAAAAAAQABAD1AAAAhwMAAAAA&#10;" filled="f" strokecolor="black [3213]" strokeweight="1pt"/>
              </v:group>
            </w:pict>
          </mc:Fallback>
        </mc:AlternateContent>
      </w:r>
    </w:p>
    <w:p w:rsidR="00BB042C" w:rsidRDefault="00BB042C" w:rsidP="00D60378"/>
    <w:p w:rsidR="00BB042C" w:rsidRDefault="00BB042C" w:rsidP="00D60378"/>
    <w:p w:rsidR="00BB042C" w:rsidRDefault="00BB042C" w:rsidP="00D60378"/>
    <w:p w:rsidR="00BB042C" w:rsidRDefault="00BB042C" w:rsidP="00D60378"/>
    <w:p w:rsidR="00BB042C" w:rsidRDefault="00BB042C" w:rsidP="00D60378"/>
    <w:p w:rsidR="00D13726" w:rsidRDefault="00D13726" w:rsidP="00D60378"/>
    <w:p w:rsidR="00423D7E" w:rsidRDefault="00423D7E" w:rsidP="00D60378"/>
    <w:p w:rsidR="00423D7E" w:rsidRDefault="00A47E08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373C496B" wp14:editId="1ED94F49">
                <wp:simplePos x="0" y="0"/>
                <wp:positionH relativeFrom="column">
                  <wp:posOffset>4040505</wp:posOffset>
                </wp:positionH>
                <wp:positionV relativeFrom="paragraph">
                  <wp:posOffset>143713</wp:posOffset>
                </wp:positionV>
                <wp:extent cx="1850746" cy="1543507"/>
                <wp:effectExtent l="0" t="0" r="0" b="0"/>
                <wp:wrapNone/>
                <wp:docPr id="117" name="Gruppieren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0746" cy="1543507"/>
                          <a:chOff x="0" y="0"/>
                          <a:chExt cx="1850746" cy="1543507"/>
                        </a:xfrm>
                      </wpg:grpSpPr>
                      <wps:wsp>
                        <wps:cNvPr id="102" name="Rechteck 102"/>
                        <wps:cNvSpPr/>
                        <wps:spPr>
                          <a:xfrm>
                            <a:off x="1082650" y="16825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Rechteck 103"/>
                        <wps:cNvSpPr/>
                        <wps:spPr>
                          <a:xfrm>
                            <a:off x="1082650" y="680314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Rechteck 104"/>
                        <wps:cNvSpPr/>
                        <wps:spPr>
                          <a:xfrm>
                            <a:off x="1082650" y="1221639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Grafik 111" descr="\\SEKV-L-B12-FS1.in.kle.tt\Daten\GSV\04_Praktikanten\Linh\Gerken\Knobelaufgabe_Klasse_1\Knobelaufgabe_Klasse1_Aufgabe2\KA_Kl1_A2g.png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6771"/>
                            <a:ext cx="1082650" cy="10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4" name="Grafik 114" descr="\\SEKV-L-B12-FS1.in.kle.tt\Daten\GSV\04_Praktikanten\Linh\Gerken\Knobelaufgabe_Klasse_1\Knobelaufgabe_Klasse1_Aufgabe2\KA_Kl1_A2g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94" t="26317" r="27032" b="29068"/>
                          <a:stretch/>
                        </pic:blipFill>
                        <pic:spPr bwMode="auto">
                          <a:xfrm>
                            <a:off x="1316736" y="1060704"/>
                            <a:ext cx="519379" cy="482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Grafik 115" descr="\\SEKV-L-B12-FS1.in.kle.tt\Daten\GSV\04_Praktikanten\Linh\Gerken\Knobelaufgabe_Klasse_1\Knobelaufgabe_Klasse1_Aufgabe2\KA_Kl1_A2g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055" t="29054" r="27064" b="27720"/>
                          <a:stretch/>
                        </pic:blipFill>
                        <pic:spPr bwMode="auto">
                          <a:xfrm>
                            <a:off x="1375258" y="0"/>
                            <a:ext cx="475488" cy="468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Grafik 116" descr="\\SEKV-L-B12-FS1.in.kle.tt\Daten\GSV\04_Praktikanten\Linh\Gerken\Knobelaufgabe_Klasse_1\Knobelaufgabe_Klasse1_Aufgabe2\KA_Kl1_A2g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78" t="31746" r="27732" b="28383"/>
                          <a:stretch/>
                        </pic:blipFill>
                        <pic:spPr bwMode="auto">
                          <a:xfrm>
                            <a:off x="1331366" y="577901"/>
                            <a:ext cx="504749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17" o:spid="_x0000_s1026" style="position:absolute;margin-left:318.15pt;margin-top:11.3pt;width:145.75pt;height:121.55pt;z-index:251738112" coordsize="18507,15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">
                <v:rect id="Rechteck 102" o:spid="_x0000_s1027" style="position:absolute;left:10826;top:1682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dAhMQA&#10;AADcAAAADwAAAGRycy9kb3ducmV2LnhtbERPS2vCQBC+C/6HZYRepG70UErqKmKp5FAKPnrobcxO&#10;s6nZ2ZAdNf33XaHgbT6+58yXvW/UhbpYBzYwnWSgiMtga64MHPZvj8+goiBbbAKTgV+KsFwMB3PM&#10;bbjyli47qVQK4ZijASfS5lrH0pHHOAktceK+Q+dREuwqbTu8pnDf6FmWPWmPNacGhy2tHZWn3dkb&#10;+Cp6qX6mG3k/4fhzXLhj+fF6NOZh1K9eQAn1chf/uwub5mczuD2TLt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XQITEAAAA3AAAAA8AAAAAAAAAAAAAAAAAmAIAAGRycy9k&#10;b3ducmV2LnhtbFBLBQYAAAAABAAEAPUAAACJAwAAAAA=&#10;" filled="f" strokecolor="black [3213]" strokeweight="1pt"/>
                <v:rect id="Rechteck 103" o:spid="_x0000_s1028" style="position:absolute;left:10826;top:6803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vlH8QA&#10;AADcAAAADwAAAGRycy9kb3ducmV2LnhtbERPTWvCQBC9F/wPywi9iG5soZToKmJpyaEUtPXgbcxO&#10;s6nZ2ZCdavz3bkHobR7vc+bL3jfqRF2sAxuYTjJQxGWwNVcGvj5fx8+goiBbbAKTgQtFWC4Gd3PM&#10;bTjzhk5bqVQK4ZijASfS5lrH0pHHOAktceK+Q+dREuwqbTs8p3Df6Icse9Iea04NDltaOyqP219v&#10;YF/0Uv1M3+T9iKPdqHCH8uPlYMz9sF/NQAn18i++uQub5meP8PdMukA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b5R/EAAAA3AAAAA8AAAAAAAAAAAAAAAAAmAIAAGRycy9k&#10;b3ducmV2LnhtbFBLBQYAAAAABAAEAPUAAACJAwAAAAA=&#10;" filled="f" strokecolor="black [3213]" strokeweight="1pt"/>
                <v:rect id="Rechteck 104" o:spid="_x0000_s1029" style="position:absolute;left:10826;top:1221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J9a8QA&#10;AADcAAAADwAAAGRycy9kb3ducmV2LnhtbERPTWvCQBC9F/wPywi9iG4spZToKmJpyaEUtPXgbcxO&#10;s6nZ2ZCdavz3bkHobR7vc+bL3jfqRF2sAxuYTjJQxGWwNVcGvj5fx8+goiBbbAKTgQtFWC4Gd3PM&#10;bTjzhk5bqVQK4ZijASfS5lrH0pHHOAktceK+Q+dREuwqbTs8p3Df6Icse9Iea04NDltaOyqP219v&#10;YF/0Uv1M3+T9iKPdqHCH8uPlYMz9sF/NQAn18i++uQub5meP8PdMukA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yfWvEAAAA3AAAAA8AAAAAAAAAAAAAAAAAmAIAAGRycy9k&#10;b3ducmV2LnhtbFBLBQYAAAAABAAEAPUAAACJAwAAAAA=&#10;" filled="f" strokecolor="black [3213]" strokeweight="1pt"/>
                <v:shape id="Grafik 111" o:spid="_x0000_s1030" type="#_x0000_t75" style="position:absolute;top:2267;width:10826;height:108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XjgfDAAAA3AAAAA8AAABkcnMvZG93bnJldi54bWxET01rg0AQvQf6H5Yp5BLqaiChWNdQhEAg&#10;B0nS4nXqTtXWnRV3E+2/7xYKuc3jfU62m00vbjS6zrKCJIpBENdWd9woeLvsn55BOI+ssbdMCn7I&#10;wS5/WGSYajvxiW5n34gQwi5FBa33Qyqlq1sy6CI7EAfu044GfYBjI/WIUwg3vVzH8VYa7Dg0tDhQ&#10;0VL9fb4aBR9fq0tRDMd+jeVev1NZXY+bSqnl4/z6AsLT7O/if/dBh/lJAn/PhAtk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1eOB8MAAADcAAAADwAAAAAAAAAAAAAAAACf&#10;AgAAZHJzL2Rvd25yZXYueG1sUEsFBgAAAAAEAAQA9wAAAI8DAAAAAA==&#10;">
                  <v:imagedata r:id="rId67" o:title="KA_Kl1_A2g"/>
                  <v:path arrowok="t"/>
                </v:shape>
                <v:shape id="Grafik 114" o:spid="_x0000_s1031" type="#_x0000_t75" style="position:absolute;left:13167;top:10607;width:5194;height:4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DqebCAAAA3AAAAA8AAABkcnMvZG93bnJldi54bWxET82KwjAQvgu+QxjBi2hacVWqUWRhWfew&#10;Ba0PMDRjW2wmtYnaffuNIHibj+931tvO1OJOrassK4gnEQji3OqKCwWn7Gu8BOE8ssbaMin4Iwfb&#10;Tb+3xkTbBx/ofvSFCCHsElRQet8kUrq8JINuYhviwJ1ta9AH2BZSt/gI4aaW0yiaS4MVh4YSG/os&#10;Kb8cb0ZBR9f4J/s9++KaftfZKL19LFyq1HDQ7VYgPHX+LX659zrMj2fwfCZcID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g6nmwgAAANwAAAAPAAAAAAAAAAAAAAAAAJ8C&#10;AABkcnMvZG93bnJldi54bWxQSwUGAAAAAAQABAD3AAAAjgMAAAAA&#10;">
                  <v:imagedata r:id="rId68" o:title="KA_Kl1_A2g_falsch1" croptop="17247f" cropbottom="19050f" cropleft="16380f" cropright="17716f"/>
                  <v:path arrowok="t"/>
                </v:shape>
                <v:shape id="Grafik 115" o:spid="_x0000_s1032" type="#_x0000_t75" style="position:absolute;left:13752;width:4755;height:4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fTzPBAAAA3AAAAA8AAABkcnMvZG93bnJldi54bWxET02LwjAQvS/4H8II3tbUBaVUoxTRZS8e&#10;rHvY49CMbbGZlCTWrr/eCIK3ebzPWW0G04qenG8sK5hNExDEpdUNVwp+T/vPFIQPyBpby6Tgnzxs&#10;1qOPFWba3vhIfREqEUPYZ6igDqHLpPRlTQb91HbEkTtbZzBE6CqpHd5iuGnlV5IspMGGY0ONHW1r&#10;Ki/F1Siwi6Ks5ml+wDTNu/Ofu3/3u7tSk/GQL0EEGsJb/HL/6Dh/NofnM/ECuX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HfTzPBAAAA3AAAAA8AAAAAAAAAAAAAAAAAnwIA&#10;AGRycy9kb3ducmV2LnhtbFBLBQYAAAAABAAEAPcAAACNAwAAAAA=&#10;">
                  <v:imagedata r:id="rId69" o:title="KA_Kl1_A2g_falsch2" croptop="19041f" cropbottom="18167f" cropleft="19041f" cropright="17737f"/>
                  <v:path arrowok="t"/>
                </v:shape>
                <v:shape id="Grafik 116" o:spid="_x0000_s1033" type="#_x0000_t75" style="position:absolute;left:13313;top:5779;width:5048;height:4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uiRPAAAAA3AAAAA8AAABkcnMvZG93bnJldi54bWxET0uLwjAQvi/4H8IseFtTPYh0jeL6APHW&#10;unsfmtmm2ExqE2311xtB8DYf33Pmy97W4kqtrxwrGI8SEMSF0xWXCn6Pu68ZCB+QNdaOScGNPCwX&#10;g485ptp1nNE1D6WIIexTVGBCaFIpfWHIoh+5hjhy/661GCJsS6lb7GK4reUkSabSYsWxwWBDa0PF&#10;Kb9YBXe3zvLOnu8nedyaP735aQ6rTKnhZ7/6BhGoD2/xy73Xcf54Cs9n4gVy8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+6JE8AAAADcAAAADwAAAAAAAAAAAAAAAACfAgAA&#10;ZHJzL2Rvd25yZXYueG1sUEsFBgAAAAAEAAQA9wAAAIwDAAAAAA==&#10;">
                  <v:imagedata r:id="rId70" o:title="KA_Kl1_A2g_richtig" croptop="20805f" cropbottom="18601f" cropleft="16828f" cropright="18174f"/>
                  <v:path arrowok="t"/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0C57AF27" wp14:editId="1AE727A3">
                <wp:simplePos x="0" y="0"/>
                <wp:positionH relativeFrom="column">
                  <wp:posOffset>-158420</wp:posOffset>
                </wp:positionH>
                <wp:positionV relativeFrom="paragraph">
                  <wp:posOffset>209550</wp:posOffset>
                </wp:positionV>
                <wp:extent cx="1997050" cy="1514246"/>
                <wp:effectExtent l="0" t="0" r="0" b="0"/>
                <wp:wrapNone/>
                <wp:docPr id="105" name="Gruppieren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7050" cy="1514246"/>
                          <a:chOff x="0" y="0"/>
                          <a:chExt cx="1997050" cy="1514246"/>
                        </a:xfrm>
                      </wpg:grpSpPr>
                      <pic:pic xmlns:pic="http://schemas.openxmlformats.org/drawingml/2006/picture">
                        <pic:nvPicPr>
                          <pic:cNvPr id="88" name="Grafik 88" descr="\\SEKV-L-B12-FS1.in.kle.tt\Daten\GSV\04_Praktikanten\Linh\Gerken\Knobelaufgabe_Klasse_1\Knobelaufgabe_Klasse1_Aufgabe2\KA_Kl1_A2d.png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195"/>
                            <a:ext cx="1082650" cy="10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" name="Grafik 89" descr="\\SEKV-L-B12-FS1.in.kle.tt\Daten\GSV\04_Praktikanten\Linh\Gerken\Knobelaufgabe_Klasse_1\Knobelaufgabe_Klasse1_Aufgabe2\KA_Kl1_A2d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58" t="32432" r="20901" b="31082"/>
                          <a:stretch/>
                        </pic:blipFill>
                        <pic:spPr bwMode="auto">
                          <a:xfrm>
                            <a:off x="1345997" y="548640"/>
                            <a:ext cx="629107" cy="395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Grafik 90" descr="\\SEKV-L-B12-FS1.in.kle.tt\Daten\GSV\04_Praktikanten\Linh\Gerken\Knobelaufgabe_Klasse_1\Knobelaufgabe_Klasse1_Aufgabe2\KA_Kl1_A2d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72" t="29054" r="22292" b="27703"/>
                          <a:stretch/>
                        </pic:blipFill>
                        <pic:spPr bwMode="auto">
                          <a:xfrm>
                            <a:off x="1338682" y="1046074"/>
                            <a:ext cx="621792" cy="468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Grafik 91" descr="\\SEKV-L-B12-FS1.in.kle.tt\Daten\GSV\04_Praktikanten\Linh\Gerken\Knobelaufgabe_Klasse_1\Knobelaufgabe_Klasse1_Aufgabe2\KA_Kl1_A2d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04" t="29730" r="19555" b="29054"/>
                          <a:stretch/>
                        </pic:blipFill>
                        <pic:spPr bwMode="auto">
                          <a:xfrm>
                            <a:off x="1338682" y="0"/>
                            <a:ext cx="658368" cy="446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5" name="Rechteck 95"/>
                        <wps:cNvSpPr/>
                        <wps:spPr>
                          <a:xfrm>
                            <a:off x="1126541" y="131674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Rechteck 96"/>
                        <wps:cNvSpPr/>
                        <wps:spPr>
                          <a:xfrm>
                            <a:off x="1126541" y="643738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Rechteck 97"/>
                        <wps:cNvSpPr/>
                        <wps:spPr>
                          <a:xfrm>
                            <a:off x="1126541" y="1185062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05" o:spid="_x0000_s1026" style="position:absolute;margin-left:-12.45pt;margin-top:16.5pt;width:157.25pt;height:119.25pt;z-index:251721728" coordsize="19970,151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">
                <v:shape id="Grafik 88" o:spid="_x0000_s1027" type="#_x0000_t75" style="position:absolute;top:1901;width:10826;height:108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OCra/AAAA2wAAAA8AAABkcnMvZG93bnJldi54bWxET02LwjAQvQv+hzALe9N0XSjSNYoIiqeF&#10;qgjeZpuxKTaTkkTt+uvNQfD4eN+zRW9bcSMfGscKvsYZCOLK6YZrBYf9ejQFESKyxtYxKfinAIv5&#10;cDDDQrs7l3TbxVqkEA4FKjAxdoWUoTJkMYxdR5y4s/MWY4K+ltrjPYXbVk6yLJcWG04NBjtaGaou&#10;u6tV8DjJY95MSJe/pvw+drm/btyfUp8f/fIHRKQ+vsUv91YrmKax6Uv6AXL+B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Lzgq2vwAAANsAAAAPAAAAAAAAAAAAAAAAAJ8CAABk&#10;cnMvZG93bnJldi54bWxQSwUGAAAAAAQABAD3AAAAiwMAAAAA&#10;">
                  <v:imagedata r:id="rId75" o:title="KA_Kl1_A2d"/>
                  <v:path arrowok="t"/>
                </v:shape>
                <v:shape id="Grafik 89" o:spid="_x0000_s1028" type="#_x0000_t75" style="position:absolute;left:13459;top:5486;width:6292;height:3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aIgbGAAAA2wAAAA8AAABkcnMvZG93bnJldi54bWxEj09rwkAUxO8Fv8PyhF5ENwm2aOoqIogB&#10;e6l/6PWRfU1Ss29Ddpuk374rCD0OM/MbZrUZTC06al1lWUE8i0AQ51ZXXCi4nPfTBQjnkTXWlknB&#10;LznYrEdPK0y17fmDupMvRICwS1FB6X2TSunykgy6mW2Ig/dlW4M+yLaQusU+wE0tkyh6lQYrDgsl&#10;NrQrKb+dfoyC4Xv3Tod4sj3Pm8vny/J4zWQSK/U8HrZvIDwN/j/8aGdawWIJ9y/hB8j1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RoiBsYAAADbAAAADwAAAAAAAAAAAAAA&#10;AACfAgAAZHJzL2Rvd25yZXYueG1sUEsFBgAAAAAEAAQA9wAAAJIDAAAAAA==&#10;">
                  <v:imagedata r:id="rId76" o:title="KA_Kl1_A2d_falsch1" croptop="21255f" cropbottom="20370f" cropleft="13735f" cropright="13698f"/>
                  <v:path arrowok="t"/>
                </v:shape>
                <v:shape id="Grafik 90" o:spid="_x0000_s1029" type="#_x0000_t75" style="position:absolute;left:13386;top:10460;width:6218;height:4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LIs2/AAAA2wAAAA8AAABkcnMvZG93bnJldi54bWxET7tqwzAU3QP9B3EL3WK5GZrUjRLaQMB0&#10;ywOyXks3tlPrykiq7f59NQQyHs57vZ1sJwbyoXWs4DXLQRBrZ1quFZxP+/kKRIjIBjvHpOCPAmw3&#10;T7M1FsaNfKDhGGuRQjgUqKCJsS+kDLohiyFzPXHirs5bjAn6WhqPYwq3nVzk+Zu02HJqaLCnXUP6&#10;5/hrFQzVRZvvGy/KCvGr1me/D7ulUi/P0+cHiEhTfIjv7tIoeE/r05f0A+Tm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viyLNvwAAANsAAAAPAAAAAAAAAAAAAAAAAJ8CAABk&#10;cnMvZG93bnJldi54bWxQSwUGAAAAAAQABAD3AAAAiwMAAAAA&#10;">
                  <v:imagedata r:id="rId77" o:title="KA_Kl1_A2d_falsch2" croptop="19041f" cropbottom="18155f" cropleft="13285f" cropright="14609f"/>
                  <v:path arrowok="t"/>
                </v:shape>
                <v:shape id="Grafik 91" o:spid="_x0000_s1030" type="#_x0000_t75" style="position:absolute;left:13386;width:6584;height:4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rlgfCAAAA2wAAAA8AAABkcnMvZG93bnJldi54bWxEj0FrAjEUhO9C/0N4gjc3qwe1q1GstNST&#10;oC09P5PX3a2blyWJuv33RhA8DjPzDbNYdbYRF/KhdqxglOUgiLUzNZcKvr8+hjMQISIbbByTgn8K&#10;sFq+9BZYGHflPV0OsRQJwqFABVWMbSFl0BVZDJlriZP367zFmKQvpfF4TXDbyHGeT6TFmtNChS1t&#10;KtKnw9kqkFO50/rvNLWfDfnzz/Ht3Zd7pQb9bj0HEamLz/CjvTUKXkdw/5J+gFz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K5YHwgAAANsAAAAPAAAAAAAAAAAAAAAAAJ8C&#10;AABkcnMvZG93bnJldi54bWxQSwUGAAAAAAQABAD3AAAAjgMAAAAA&#10;">
                  <v:imagedata r:id="rId78" o:title="KA_Kl1_A2d_richtig" croptop="19484f" cropbottom="19041f" cropleft="12848f" cropright="12816f"/>
                  <v:path arrowok="t"/>
                </v:shape>
                <v:rect id="Rechteck 95" o:spid="_x0000_s1031" style="position:absolute;left:11265;top:131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u2V8YA&#10;AADbAAAADwAAAGRycy9kb3ducmV2LnhtbESPQWvCQBSE74X+h+UVehHdKLRodJXSYsmhFLT14O2Z&#10;fWZTs29D9lXTf98tFDwOM/MNs1j1vlFn6mId2MB4lIEiLoOtuTLw+bEeTkFFQbbYBCYDPxRhtby9&#10;WWBuw4U3dN5KpRKEY44GnEibax1LRx7jKLTEyTuGzqMk2VXadnhJcN/oSZY9ao81pwWHLT07Kk/b&#10;b29gX/RSfY1f5e2Eg92gcIfy/eVgzP1d/zQHJdTLNfzfLqyB2Q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u2V8YAAADbAAAADwAAAAAAAAAAAAAAAACYAgAAZHJz&#10;L2Rvd25yZXYueG1sUEsFBgAAAAAEAAQA9QAAAIsDAAAAAA==&#10;" filled="f" strokecolor="black [3213]" strokeweight="1pt"/>
                <v:rect id="Rechteck 96" o:spid="_x0000_s1032" style="position:absolute;left:11265;top:6437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koIMYA&#10;AADbAAAADwAAAGRycy9kb3ducmV2LnhtbESPT2vCQBTE74V+h+UVvIhu9CA1ukppacmhFOqfg7dn&#10;9plNzb4N2VdNv323UPA4zMxvmOW69426UBfrwAYm4wwUcRlszZWB3fZ19AgqCrLFJjAZ+KEI69X9&#10;3RJzG678SZeNVCpBOOZowIm0udaxdOQxjkNLnLxT6DxKkl2lbYfXBPeNnmbZTHusOS04bOnZUXne&#10;fHsDh6KX6mvyJu9nHO6HhTuWHy9HYwYP/dMClFAvt/B/u7AG5jP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koIMYAAADbAAAADwAAAAAAAAAAAAAAAACYAgAAZHJz&#10;L2Rvd25yZXYueG1sUEsFBgAAAAAEAAQA9QAAAIsDAAAAAA==&#10;" filled="f" strokecolor="black [3213]" strokeweight="1pt"/>
                <v:rect id="Rechteck 97" o:spid="_x0000_s1033" style="position:absolute;left:11265;top:11850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WNu8YA&#10;AADbAAAADwAAAGRycy9kb3ducmV2LnhtbESPQWvCQBSE74X+h+UVehHd6KHV6CqlxZJDKWjrwdsz&#10;+8ymZt+G7Kum/75bKHgcZuYbZrHqfaPO1MU6sIHxKANFXAZbc2Xg82M9nIKKgmyxCUwGfijCanl7&#10;s8Dchgtv6LyVSiUIxxwNOJE21zqWjjzGUWiJk3cMnUdJsqu07fCS4L7Rkyx70B5rTgsOW3p2VJ62&#10;397Avuil+hq/ytsJB7tB4Q7l+8vBmPu7/mkOSqiXa/i/XVgDs0f4+5J+gF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WNu8YAAADbAAAADwAAAAAAAAAAAAAAAACYAgAAZHJz&#10;L2Rvd25yZXYueG1sUEsFBgAAAAAEAAQA9QAAAIsDAAAAAA==&#10;" filled="f" strokecolor="black [3213]" strokeweight="1pt"/>
              </v:group>
            </w:pict>
          </mc:Fallback>
        </mc:AlternateContent>
      </w:r>
    </w:p>
    <w:p w:rsidR="00423D7E" w:rsidRDefault="00423D7E" w:rsidP="00D60378"/>
    <w:p w:rsidR="00423D7E" w:rsidRDefault="00423D7E" w:rsidP="00D60378"/>
    <w:p w:rsidR="00423D7E" w:rsidRDefault="00423D7E" w:rsidP="00D60378"/>
    <w:p w:rsidR="00423D7E" w:rsidRDefault="00423D7E" w:rsidP="00D60378"/>
    <w:p w:rsidR="00423D7E" w:rsidRDefault="00423D7E" w:rsidP="00D60378"/>
    <w:p w:rsidR="00423D7E" w:rsidRDefault="00423D7E" w:rsidP="00D60378"/>
    <w:sectPr w:rsidR="00423D7E" w:rsidSect="00054A93">
      <w:footerReference w:type="default" r:id="rId7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0ED" w:rsidRDefault="007360ED" w:rsidP="003C599D">
      <w:pPr>
        <w:spacing w:line="240" w:lineRule="auto"/>
      </w:pPr>
      <w:r>
        <w:separator/>
      </w:r>
    </w:p>
  </w:endnote>
  <w:endnote w:type="continuationSeparator" w:id="0">
    <w:p w:rsidR="007360ED" w:rsidRDefault="007360E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7360ED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7360ED">
          <w:pPr>
            <w:pStyle w:val="ekvquelle"/>
          </w:pPr>
          <w:r w:rsidRPr="00F5248B">
            <w:t xml:space="preserve">Textquellen: </w:t>
          </w:r>
          <w:r w:rsidR="007360ED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0ED" w:rsidRDefault="007360ED" w:rsidP="003C599D">
      <w:pPr>
        <w:spacing w:line="240" w:lineRule="auto"/>
      </w:pPr>
      <w:r>
        <w:separator/>
      </w:r>
    </w:p>
  </w:footnote>
  <w:footnote w:type="continuationSeparator" w:id="0">
    <w:p w:rsidR="007360ED" w:rsidRDefault="007360ED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ED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830FC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6410"/>
    <w:rsid w:val="001A4E8B"/>
    <w:rsid w:val="001A5BD5"/>
    <w:rsid w:val="001B1266"/>
    <w:rsid w:val="001C3792"/>
    <w:rsid w:val="001D2674"/>
    <w:rsid w:val="001D2D22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47C3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3D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C047C"/>
    <w:rsid w:val="005C0FBD"/>
    <w:rsid w:val="005C1794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2656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360ED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47E08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B042C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3E79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3726"/>
    <w:rsid w:val="00D1582D"/>
    <w:rsid w:val="00D2569D"/>
    <w:rsid w:val="00D559DE"/>
    <w:rsid w:val="00D56FEB"/>
    <w:rsid w:val="00D60378"/>
    <w:rsid w:val="00D61DD0"/>
    <w:rsid w:val="00D62096"/>
    <w:rsid w:val="00D627E5"/>
    <w:rsid w:val="00D627F1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2365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77E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63B31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6" Type="http://schemas.openxmlformats.org/officeDocument/2006/relationships/image" Target="media/image70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7</cp:revision>
  <cp:lastPrinted>2019-04-10T13:39:00Z</cp:lastPrinted>
  <dcterms:created xsi:type="dcterms:W3CDTF">2019-04-10T12:10:00Z</dcterms:created>
  <dcterms:modified xsi:type="dcterms:W3CDTF">2019-04-23T11:33:00Z</dcterms:modified>
</cp:coreProperties>
</file>