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0830FC" w:rsidP="00AE65F6">
            <w:pPr>
              <w:pStyle w:val="ekvkvnummer"/>
            </w:pPr>
            <w:r>
              <w:t>KV 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7360ED" w:rsidP="007360ED">
            <w:pPr>
              <w:pStyle w:val="ekvue1arial"/>
            </w:pPr>
            <w:r>
              <w:t>Mit Puzzleteilen knobeln</w:t>
            </w:r>
          </w:p>
        </w:tc>
      </w:tr>
    </w:tbl>
    <w:p w:rsidR="008E2194" w:rsidRDefault="008E2194" w:rsidP="00D60378">
      <w:bookmarkStart w:id="0" w:name="bmStart"/>
      <w:bookmarkEnd w:id="0"/>
    </w:p>
    <w:p w:rsidR="007360ED" w:rsidRDefault="007360ED" w:rsidP="007360ED">
      <w:pPr>
        <w:pStyle w:val="ekvnummerierung"/>
        <w:framePr w:wrap="around"/>
      </w:pPr>
      <w:r>
        <w:t>1</w:t>
      </w:r>
    </w:p>
    <w:p w:rsidR="007360ED" w:rsidRPr="00287B24" w:rsidRDefault="00423D7E" w:rsidP="007360ED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15E193FF" wp14:editId="09F752B1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D7E" w:rsidRPr="00287B24" w:rsidRDefault="00423D7E" w:rsidP="00423D7E">
      <w:pPr>
        <w:pStyle w:val="ekvpicto"/>
        <w:framePr w:wrap="around" w:y="1441"/>
      </w:pPr>
    </w:p>
    <w:p w:rsidR="007360ED" w:rsidRDefault="007360ED" w:rsidP="00D60378">
      <w:r>
        <w:t xml:space="preserve">Welche Teile gehören zusammen? Male </w:t>
      </w:r>
      <w:r w:rsidR="00D13726">
        <w:t xml:space="preserve">in der gleichen Farbe </w:t>
      </w:r>
      <w:r>
        <w:t>an.</w:t>
      </w:r>
    </w:p>
    <w:p w:rsidR="007360ED" w:rsidRPr="00287B24" w:rsidRDefault="007360ED" w:rsidP="007360ED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11B35BE7" wp14:editId="28D972AE">
            <wp:extent cx="285115" cy="288290"/>
            <wp:effectExtent l="0" t="0" r="635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c_mal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0ED" w:rsidRDefault="00423D7E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-203835</wp:posOffset>
                </wp:positionH>
                <wp:positionV relativeFrom="paragraph">
                  <wp:posOffset>142875</wp:posOffset>
                </wp:positionV>
                <wp:extent cx="6146165" cy="3499485"/>
                <wp:effectExtent l="0" t="0" r="0" b="5715"/>
                <wp:wrapNone/>
                <wp:docPr id="62" name="Gruppieren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6165" cy="3499485"/>
                          <a:chOff x="0" y="0"/>
                          <a:chExt cx="6146165" cy="3499485"/>
                        </a:xfrm>
                      </wpg:grpSpPr>
                      <wpg:grpSp>
                        <wpg:cNvPr id="59" name="Gruppieren 59"/>
                        <wpg:cNvGrpSpPr/>
                        <wpg:grpSpPr>
                          <a:xfrm>
                            <a:off x="0" y="942975"/>
                            <a:ext cx="6144260" cy="702945"/>
                            <a:chOff x="-10048" y="0"/>
                            <a:chExt cx="6144568" cy="703384"/>
                          </a:xfrm>
                        </wpg:grpSpPr>
                        <pic:pic xmlns:pic="http://schemas.openxmlformats.org/drawingml/2006/picture">
                          <pic:nvPicPr>
                            <pic:cNvPr id="13" name="Grafik 13" descr="\\SEKV-L-B12-FS1.in.kle.tt\Daten\GSV\04_Praktikanten\Linh\Gerken\Knobelaufgabe_Klasse_1\Knobelaufgabe_Klasse1_Aufgabe1\KA_Kl1_A1f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46206"/>
                            <a:stretch/>
                          </pic:blipFill>
                          <pic:spPr bwMode="auto">
                            <a:xfrm>
                              <a:off x="-10048" y="0"/>
                              <a:ext cx="1261068" cy="67323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" name="Grafik 16" descr="\\SEKV-L-B12-FS1.in.kle.tt\Daten\GSV\04_Praktikanten\Linh\Gerken\Knobelaufgabe_Klasse_1\Knobelaufgabe_Klasse1_Aufgabe1\KA_Kl1_A1h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44138"/>
                            <a:stretch/>
                          </pic:blipFill>
                          <pic:spPr bwMode="auto">
                            <a:xfrm>
                              <a:off x="4873451" y="0"/>
                              <a:ext cx="1261069" cy="7033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9" name="Grafik 19" descr="\\SEKV-L-B12-FS1.in.kle.tt\Daten\GSV\04_Praktikanten\Linh\Gerken\Knobelaufgabe_Klasse_1\Knobelaufgabe_Klasse1_Aufgabe1\KA_Kl1_A1j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46206"/>
                            <a:stretch/>
                          </pic:blipFill>
                          <pic:spPr bwMode="auto">
                            <a:xfrm>
                              <a:off x="3667645" y="0"/>
                              <a:ext cx="1261068" cy="67323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2" name="Grafik 22" descr="\\SEKV-L-B12-FS1.in.kle.tt\Daten\GSV\04_Praktikanten\Linh\Gerken\Knobelaufgabe_Klasse_1\Knobelaufgabe_Klasse1_Aufgabe1\KA_Kl1_A1c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51724"/>
                            <a:stretch/>
                          </pic:blipFill>
                          <pic:spPr bwMode="auto">
                            <a:xfrm>
                              <a:off x="2416625" y="30145"/>
                              <a:ext cx="1261068" cy="6079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4" name="Grafik 24" descr="\\SEKV-L-B12-FS1.in.kle.tt\Daten\GSV\04_Praktikanten\Linh\Gerken\Knobelaufgabe_Klasse_1\Knobelaufgabe_Klasse1_Aufgabe1\KA_Kl1_A1e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55862"/>
                            <a:stretch/>
                          </pic:blipFill>
                          <pic:spPr bwMode="auto">
                            <a:xfrm>
                              <a:off x="1200776" y="75362"/>
                              <a:ext cx="1261068" cy="5576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60" name="Gruppieren 60"/>
                        <wpg:cNvGrpSpPr/>
                        <wpg:grpSpPr>
                          <a:xfrm>
                            <a:off x="9525" y="0"/>
                            <a:ext cx="6134518" cy="788795"/>
                            <a:chOff x="-40192" y="0"/>
                            <a:chExt cx="6134518" cy="788795"/>
                          </a:xfrm>
                        </wpg:grpSpPr>
                        <pic:pic xmlns:pic="http://schemas.openxmlformats.org/drawingml/2006/picture">
                          <pic:nvPicPr>
                            <pic:cNvPr id="8" name="Grafik 8" descr="\\SEKV-L-B12-FS1.in.kle.tt\Daten\GSV\04_Praktikanten\Linh\Gerken\Knobelaufgabe_Klasse_1\Knobelaufgabe_Klasse1_Aufgabe1\KA_Kl1_A1a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53103"/>
                            <a:stretch/>
                          </pic:blipFill>
                          <pic:spPr bwMode="auto">
                            <a:xfrm>
                              <a:off x="-40192" y="40193"/>
                              <a:ext cx="1261068" cy="5928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" name="Grafik 12" descr="\\SEKV-L-B12-FS1.in.kle.tt\Daten\GSV\04_Praktikanten\Linh\Gerken\Knobelaufgabe_Klasse_1\Knobelaufgabe_Klasse1_Aufgabe1\KA_Kl1_A1e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43448"/>
                            <a:stretch/>
                          </pic:blipFill>
                          <pic:spPr bwMode="auto">
                            <a:xfrm>
                              <a:off x="4833257" y="0"/>
                              <a:ext cx="1261069" cy="713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8" name="Grafik 18" descr="\\SEKV-L-B12-FS1.in.kle.tt\Daten\GSV\04_Praktikanten\Linh\Gerken\Knobelaufgabe_Klasse_1\Knobelaufgabe_Klasse1_Aufgabe1\KA_Kl1_A1i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40690"/>
                            <a:stretch/>
                          </pic:blipFill>
                          <pic:spPr bwMode="auto">
                            <a:xfrm>
                              <a:off x="1160582" y="40193"/>
                              <a:ext cx="1261068" cy="74860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1" name="Grafik 21" descr="\\SEKV-L-B12-FS1.in.kle.tt\Daten\GSV\04_Praktikanten\Linh\Gerken\Knobelaufgabe_Klasse_1\Knobelaufgabe_Klasse1_Aufgabe1\KA_Kl1_A1b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55862"/>
                            <a:stretch/>
                          </pic:blipFill>
                          <pic:spPr bwMode="auto">
                            <a:xfrm>
                              <a:off x="3627451" y="70338"/>
                              <a:ext cx="1261068" cy="5576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" name="Grafik 26" descr="\\SEKV-L-B12-FS1.in.kle.tt\Daten\GSV\04_Praktikanten\Linh\Gerken\Knobelaufgabe_Klasse_1\Knobelaufgabe_Klasse1_Aufgabe1\KA_Kl1_A1g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55173"/>
                            <a:stretch/>
                          </pic:blipFill>
                          <pic:spPr bwMode="auto">
                            <a:xfrm>
                              <a:off x="2381455" y="65314"/>
                              <a:ext cx="1261068" cy="5627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58" name="Gruppieren 58"/>
                        <wpg:cNvGrpSpPr/>
                        <wpg:grpSpPr>
                          <a:xfrm>
                            <a:off x="0" y="1876425"/>
                            <a:ext cx="6139815" cy="755015"/>
                            <a:chOff x="-5024" y="0"/>
                            <a:chExt cx="6140504" cy="755374"/>
                          </a:xfrm>
                        </wpg:grpSpPr>
                        <pic:pic xmlns:pic="http://schemas.openxmlformats.org/drawingml/2006/picture">
                          <pic:nvPicPr>
                            <pic:cNvPr id="9" name="Grafik 9" descr="\\SEKV-L-B12-FS1.in.kle.tt\Daten\GSV\04_Praktikanten\Linh\Gerken\Knobelaufgabe_Klasse_1\Knobelaufgabe_Klasse1_Aufgabe1\KA_Kl1_A1b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43448"/>
                            <a:stretch/>
                          </pic:blipFill>
                          <pic:spPr bwMode="auto">
                            <a:xfrm>
                              <a:off x="2425975" y="39757"/>
                              <a:ext cx="1256306" cy="7156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" name="Grafik 15" descr="\\SEKV-L-B12-FS1.in.kle.tt\Daten\GSV\04_Praktikanten\Linh\Gerken\Knobelaufgabe_Klasse_1\Knobelaufgabe_Klasse1_Aufgabe1\KA_Kl1_A1g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46206"/>
                            <a:stretch/>
                          </pic:blipFill>
                          <pic:spPr bwMode="auto">
                            <a:xfrm>
                              <a:off x="3675643" y="39757"/>
                              <a:ext cx="1256306" cy="6758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0" name="Grafik 20" descr="\\SEKV-L-B12-FS1.in.kle.tt\Daten\GSV\04_Praktikanten\Linh\Gerken\Knobelaufgabe_Klasse_1\Knobelaufgabe_Klasse1_Aufgabe1\KA_Kl1_A1a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46897"/>
                            <a:stretch/>
                          </pic:blipFill>
                          <pic:spPr bwMode="auto">
                            <a:xfrm>
                              <a:off x="1219475" y="0"/>
                              <a:ext cx="1256306" cy="6679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7" name="Grafik 27" descr="\\SEKV-L-B12-FS1.in.kle.tt\Daten\GSV\04_Praktikanten\Linh\Gerken\Knobelaufgabe_Klasse_1\Knobelaufgabe_Klasse1_Aufgabe1\KA_Kl1_A1h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55173"/>
                            <a:stretch/>
                          </pic:blipFill>
                          <pic:spPr bwMode="auto">
                            <a:xfrm>
                              <a:off x="-5024" y="103367"/>
                              <a:ext cx="1256306" cy="5645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8" name="Grafik 28" descr="\\SEKV-L-B12-FS1.in.kle.tt\Daten\GSV\04_Praktikanten\Linh\Gerken\Knobelaufgabe_Klasse_1\Knobelaufgabe_Klasse1_Aufgabe1\KA_Kl1_A1i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59310"/>
                            <a:stretch/>
                          </pic:blipFill>
                          <pic:spPr bwMode="auto">
                            <a:xfrm>
                              <a:off x="4879174" y="111319"/>
                              <a:ext cx="1256306" cy="5088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57" name="Gruppieren 57"/>
                        <wpg:cNvGrpSpPr/>
                        <wpg:grpSpPr>
                          <a:xfrm>
                            <a:off x="0" y="2847975"/>
                            <a:ext cx="6146165" cy="651510"/>
                            <a:chOff x="0" y="0"/>
                            <a:chExt cx="6146358" cy="652007"/>
                          </a:xfrm>
                        </wpg:grpSpPr>
                        <pic:pic xmlns:pic="http://schemas.openxmlformats.org/drawingml/2006/picture">
                          <pic:nvPicPr>
                            <pic:cNvPr id="10" name="Grafik 10" descr="\\SEKV-L-B12-FS1.in.kle.tt\Daten\GSV\04_Praktikanten\Linh\Gerken\Knobelaufgabe_Klasse_1\Knobelaufgabe_Klasse1_Aufgabe1\KA_Kl1_A1c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49655"/>
                            <a:stretch/>
                          </pic:blipFill>
                          <pic:spPr bwMode="auto">
                            <a:xfrm>
                              <a:off x="4890052" y="0"/>
                              <a:ext cx="1256306" cy="6361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" name="Grafik 11" descr="\\SEKV-L-B12-FS1.in.kle.tt\Daten\GSV\04_Praktikanten\Linh\Gerken\Knobelaufgabe_Klasse_1\Knobelaufgabe_Klasse1_Aufgabe1\KA_Kl1_A1d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49655"/>
                            <a:stretch/>
                          </pic:blipFill>
                          <pic:spPr bwMode="auto">
                            <a:xfrm>
                              <a:off x="1216559" y="0"/>
                              <a:ext cx="1256306" cy="6361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3" name="Grafik 23" descr="\\SEKV-L-B12-FS1.in.kle.tt\Daten\GSV\04_Praktikanten\Linh\Gerken\Knobelaufgabe_Klasse_1\Knobelaufgabe_Klasse1_Aufgabe1\KA_Kl1_A1d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51724"/>
                            <a:stretch/>
                          </pic:blipFill>
                          <pic:spPr bwMode="auto">
                            <a:xfrm>
                              <a:off x="3681457" y="39757"/>
                              <a:ext cx="1256306" cy="6042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5" name="Grafik 25" descr="\\SEKV-L-B12-FS1.in.kle.tt\Daten\GSV\04_Praktikanten\Linh\Gerken\Knobelaufgabe_Klasse_1\Knobelaufgabe_Klasse1_Aufgabe1\KA_Kl1_A1f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55173"/>
                            <a:stretch/>
                          </pic:blipFill>
                          <pic:spPr bwMode="auto">
                            <a:xfrm>
                              <a:off x="0" y="87464"/>
                              <a:ext cx="1256306" cy="5645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9" name="Grafik 29" descr="\\SEKV-L-B12-FS1.in.kle.tt\Daten\GSV\04_Praktikanten\Linh\Gerken\Knobelaufgabe_Klasse_1\Knobelaufgabe_Klasse1_Aufgabe1\KA_Kl1_A1j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55173"/>
                            <a:stretch/>
                          </pic:blipFill>
                          <pic:spPr bwMode="auto">
                            <a:xfrm>
                              <a:off x="2433174" y="47708"/>
                              <a:ext cx="1256306" cy="5645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pieren 62" o:spid="_x0000_s1026" style="position:absolute;margin-left:-16.05pt;margin-top:11.25pt;width:483.95pt;height:275.55pt;z-index:251687936" coordsize="61461,349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">
                <v:group id="Gruppieren 59" o:spid="_x0000_s1027" style="position:absolute;top:9429;width:61442;height:7030" coordorigin="-100" coordsize="61445,70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fik 13" o:spid="_x0000_s1028" type="#_x0000_t75" style="position:absolute;left:-100;width:12610;height:67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1C4nEAAAA2wAAAA8AAABkcnMvZG93bnJldi54bWxET99rwjAQfh/4P4QTfBma6kRGNUoZDPYw&#10;NuZk+Hg0Z1NtLl2S2u6/XwbC3u7j+3mb3WAbcSUfascK5rMMBHHpdM2VgsPn8/QRRIjIGhvHpOCH&#10;Auy2o7sN5tr1/EHXfaxECuGQowITY5tLGUpDFsPMtcSJOzlvMSboK6k99incNnKRZStpsebUYLCl&#10;J0PlZd9ZBavTV9F890Xnzfl1+T4/Hu67t4tSk/FQrEFEGuK/+OZ+0Wn+A/z9kg6Q2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61C4nEAAAA2wAAAA8AAAAAAAAAAAAAAAAA&#10;nwIAAGRycy9kb3ducmV2LnhtbFBLBQYAAAAABAAEAPcAAACQAwAAAAA=&#10;">
                    <v:imagedata r:id="rId19" o:title="KA_Kl1_A1f" cropbottom="30282f"/>
                    <v:path arrowok="t"/>
                  </v:shape>
                  <v:shape id="Grafik 16" o:spid="_x0000_s1029" type="#_x0000_t75" style="position:absolute;left:48734;width:12611;height:70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IqQnCAAAA2wAAAA8AAABkcnMvZG93bnJldi54bWxET9tqwkAQfS/4D8sIvohuKq1IdBWxiqVg&#10;qZcPGLJjEszOht01iX/fLQh9m8O5zmLVmUo05HxpWcHrOAFBnFldcq7gct6NZiB8QNZYWSYFD/Kw&#10;WvZeFphq2/KRmlPIRQxhn6KCIoQ6ldJnBRn0Y1sTR+5qncEQoculdtjGcFPJSZJMpcGSY0OBNW0K&#10;ym6nu1GAuvn4eRzard1nb9XMbYb1+9e3UoN+t56DCNSFf/HT/anj/Cn8/RIPkM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siKkJwgAAANsAAAAPAAAAAAAAAAAAAAAAAJ8C&#10;AABkcnMvZG93bnJldi54bWxQSwUGAAAAAAQABAD3AAAAjgMAAAAA&#10;">
                    <v:imagedata r:id="rId20" o:title="KA_Kl1_A1h" cropbottom="28926f"/>
                    <v:path arrowok="t"/>
                  </v:shape>
                  <v:shape id="Grafik 19" o:spid="_x0000_s1030" type="#_x0000_t75" style="position:absolute;left:36676;width:12611;height:67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TR3W+AAAA2wAAAA8AAABkcnMvZG93bnJldi54bWxET0uLwjAQvgv+hzCCN01dcNFqWkRY8Oi6&#10;K/U4NNMHbSalibX++82C4G0+vufs09G0YqDe1ZYVrJYRCOLc6ppLBb8/X4sNCOeRNbaWScGTHKTJ&#10;dLLHWNsHf9Nw8aUIIexiVFB538VSurwig25pO+LAFbY36APsS6l7fIRw08qPKPqUBmsODRV2dKwo&#10;by53o4DabpM1SL68DeusuZ6LA2aFUvPZeNiB8DT6t/jlPukwfwv/v4QDZPIH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BRTR3W+AAAA2wAAAA8AAAAAAAAAAAAAAAAAnwIAAGRy&#10;cy9kb3ducmV2LnhtbFBLBQYAAAAABAAEAPcAAACKAwAAAAA=&#10;">
                    <v:imagedata r:id="rId21" o:title="KA_Kl1_A1j" cropbottom="30282f"/>
                    <v:path arrowok="t"/>
                  </v:shape>
                  <v:shape id="Grafik 22" o:spid="_x0000_s1031" type="#_x0000_t75" style="position:absolute;left:24166;top:301;width:12610;height:60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PWkrCAAAA2wAAAA8AAABkcnMvZG93bnJldi54bWxEj9FqwkAURN8F/2G5Qt9047aUEN0EKQgB&#10;H6TWD7hkr0k0ezdktyb267tCoY/DzJxhtsVkO3GnwbeONaxXCQjiypmWaw3nr/0yBeEDssHOMWl4&#10;kIcin8+2mBk38ifdT6EWEcI+Qw1NCH0mpa8asuhXrieO3sUNFkOUQy3NgGOE206qJHmXFluOCw32&#10;9NFQdTt9Ww14lDapFd/2l4NKzfU1/SnfvNYvi2m3ARFoCv/hv3ZpNCgFzy/xB8j8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SD1pKwgAAANsAAAAPAAAAAAAAAAAAAAAAAJ8C&#10;AABkcnMvZG93bnJldi54bWxQSwUGAAAAAAQABAD3AAAAjgMAAAAA&#10;">
                    <v:imagedata r:id="rId22" o:title="KA_Kl1_A1c" croptop="33898f"/>
                    <v:path arrowok="t"/>
                  </v:shape>
                  <v:shape id="Grafik 24" o:spid="_x0000_s1032" type="#_x0000_t75" style="position:absolute;left:12007;top:753;width:12611;height:55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gtpvEAAAA2wAAAA8AAABkcnMvZG93bnJldi54bWxEj0FrwkAUhO+F/oflFbzVXUUkpNmI2JbW&#10;k6gBr6/ZZxLMvk2zW03767uC4HGYmW+YbDHYVpyp941jDZOxAkFcOtNwpaHYvz8nIHxANtg6Jg2/&#10;5GGRPz5kmBp34S2dd6ESEcI+RQ11CF0qpS9rsujHriOO3tH1FkOUfSVNj5cIt62cKjWXFhuOCzV2&#10;tKqpPO1+rIaDfFP29Wv9cUjCZIOr7+LvlCitR0/D8gVEoCHcw7f2p9EwncH1S/wBMv8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LgtpvEAAAA2wAAAA8AAAAAAAAAAAAAAAAA&#10;nwIAAGRycy9kb3ducmV2LnhtbFBLBQYAAAAABAAEAPcAAACQAwAAAAA=&#10;">
                    <v:imagedata r:id="rId23" o:title="KA_Kl1_A1e" croptop="36610f"/>
                    <v:path arrowok="t"/>
                  </v:shape>
                </v:group>
                <v:group id="Gruppieren 60" o:spid="_x0000_s1033" style="position:absolute;left:95;width:61345;height:7887" coordorigin="-401" coordsize="61345,78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Grafik 8" o:spid="_x0000_s1034" type="#_x0000_t75" style="position:absolute;left:-401;top:401;width:12609;height:59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3rFDAAAAA2gAAAA8AAABkcnMvZG93bnJldi54bWxET02LwjAQvS/4H8II3tZUD4t0TYuIioun&#10;1R7W29CMbbSZlCZq9debw4LHx/ue571txI06bxwrmIwTEMSl04YrBcVh/TkD4QOyxsYxKXiQhzwb&#10;fMwx1e7Ov3Tbh0rEEPYpKqhDaFMpfVmTRT92LXHkTq6zGCLsKqk7vMdw28hpknxJi4ZjQ40tLWsq&#10;L/urVTB9HI0pfnboJuvnTK82yflve1FqNOwX3yAC9eEt/ndvtYK4NV6JN0Bm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7HesUMAAAADaAAAADwAAAAAAAAAAAAAAAACfAgAA&#10;ZHJzL2Rvd25yZXYueG1sUEsFBgAAAAAEAAQA9wAAAIwDAAAAAA==&#10;">
                    <v:imagedata r:id="rId24" o:title="KA_Kl1_A1a" cropbottom="34802f"/>
                    <v:path arrowok="t"/>
                  </v:shape>
                  <v:shape id="Grafik 12" o:spid="_x0000_s1035" type="#_x0000_t75" style="position:absolute;left:48332;width:12611;height:71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3qXLFAAAA2wAAAA8AAABkcnMvZG93bnJldi54bWxEj0FrwkAQhe+C/2EZoTfdNKUi0TVUbakg&#10;HmpFr0N2mqRmZ8PuNqb/vlsQvM3w3rzvzSLvTSM6cr62rOBxkoAgLqyuuVRw/Hwbz0D4gKyxsUwK&#10;fslDvhwOFphpe+UP6g6hFDGEfYYKqhDaTEpfVGTQT2xLHLUv6wyGuLpSaofXGG4amSbJVBqsORIq&#10;bGldUXE5/JjIne13r9uumT6/O91/y9NTt9qclXoY9S9zEIH6cDffrrc61k/h/5c4gFz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LN6lyxQAAANsAAAAPAAAAAAAAAAAAAAAA&#10;AJ8CAABkcnMvZG93bnJldi54bWxQSwUGAAAAAAQABAD3AAAAkQMAAAAA&#10;">
                    <v:imagedata r:id="rId23" o:title="KA_Kl1_A1e" cropbottom="28474f"/>
                    <v:path arrowok="t"/>
                  </v:shape>
                  <v:shape id="Grafik 18" o:spid="_x0000_s1036" type="#_x0000_t75" style="position:absolute;left:11605;top:401;width:12611;height:74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yll/DAAAA2wAAAA8AAABkcnMvZG93bnJldi54bWxEj0FrwkAQhe8F/8Mygre6UTCU6CqlUqoX&#10;odGLtyE7TUKzs2F3jfHfO4dCbzO8N+99s9mNrlMDhdh6NrCYZ6CIK29brg1czp+vb6BiQrbYeSYD&#10;D4qw205eNlhYf+dvGspUKwnhWKCBJqW+0DpWDTmMc98Ti/bjg8Mka6i1DXiXcNfpZZbl2mHL0tBg&#10;Tx8NVb/lzRlw+1U56HP4OuWXpQ3H8XaN+cmY2XR8X4NKNKZ/89/1wQq+wMovMoDeP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7KWX8MAAADbAAAADwAAAAAAAAAAAAAAAACf&#10;AgAAZHJzL2Rvd25yZXYueG1sUEsFBgAAAAAEAAQA9wAAAI8DAAAAAA==&#10;">
                    <v:imagedata r:id="rId25" o:title="KA_Kl1_A1i" cropbottom="26667f"/>
                    <v:path arrowok="t"/>
                  </v:shape>
                  <v:shape id="Grafik 21" o:spid="_x0000_s1037" type="#_x0000_t75" style="position:absolute;left:36274;top:703;width:12611;height:55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bSubDAAAA2wAAAA8AAABkcnMvZG93bnJldi54bWxEj0+LwjAUxO8LfofwBG9rqgfRahQVdJc9&#10;+Rfx9miebbF5KU22Vj+9EQSPw8z8hpnMGlOImiqXW1bQ60YgiBOrc04VHPar7yEI55E1FpZJwZ0c&#10;zKatrwnG2t54S/XOpyJA2MWoIPO+jKV0SUYGXdeWxMG72MqgD7JKpa7wFuCmkP0oGkiDOYeFDEta&#10;ZpRcd/9GAS5+9uf6sbyf1pKOo8PffH3abJTqtJv5GISnxn/C7/avVtDvwetL+AFy+g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dtK5sMAAADbAAAADwAAAAAAAAAAAAAAAACf&#10;AgAAZHJzL2Rvd25yZXYueG1sUEsFBgAAAAAEAAQA9wAAAI8DAAAAAA==&#10;">
                    <v:imagedata r:id="rId26" o:title="KA_Kl1_A1b" croptop="36610f"/>
                    <v:path arrowok="t"/>
                  </v:shape>
                  <v:shape id="Grafik 26" o:spid="_x0000_s1038" type="#_x0000_t75" style="position:absolute;left:23814;top:653;width:12611;height:56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bb+bGAAAA2wAAAA8AAABkcnMvZG93bnJldi54bWxEj91qwkAUhO8LvsNyBO/qxlz4k7oRsWjV&#10;gljbBzhkT34wezbNbjX26buC0MthZr5h5ovO1OJCrassKxgNIxDEmdUVFwq+PtfPUxDOI2usLZOC&#10;GzlYpL2nOSbaXvmDLidfiABhl6CC0vsmkdJlJRl0Q9sQBy+3rUEfZFtI3eI1wE0t4ygaS4MVh4US&#10;G1qVlJ1PP0bB7vC2Pu4n8vA9+b3l9fsmnkWvRqlBv1u+gPDU+f/wo73VCuIx3L+EHyDT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Jtv5sYAAADbAAAADwAAAAAAAAAAAAAA&#10;AACfAgAAZHJzL2Rvd25yZXYueG1sUEsFBgAAAAAEAAQA9wAAAJIDAAAAAA==&#10;">
                    <v:imagedata r:id="rId27" o:title="KA_Kl1_A1g" croptop="36158f"/>
                    <v:path arrowok="t"/>
                  </v:shape>
                </v:group>
                <v:group id="Gruppieren 58" o:spid="_x0000_s1039" style="position:absolute;top:18764;width:61398;height:7550" coordorigin="-50" coordsize="61405,75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Grafik 9" o:spid="_x0000_s1040" type="#_x0000_t75" style="position:absolute;left:24259;top:397;width:12563;height:71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Bau7EAAAA2gAAAA8AAABkcnMvZG93bnJldi54bWxEj0FrAjEUhO9C/0N4hd40a2lFt0YphYIU&#10;L657aG+vm+dm6+ZlSVJN/30jCB6HmfmGWa6T7cWJfOgcK5hOChDEjdMdtwrq/ft4DiJEZI29Y1Lw&#10;RwHWq7vREkvtzryjUxVbkSEcSlRgYhxKKUNjyGKYuIE4ewfnLcYsfSu1x3OG214+FsVMWuw4Lxgc&#10;6M1Qc6x+rYKPKn1uvlP9Yxb+MHuup9uv49NWqYf79PoCIlKKt/C1vdEKFnC5km+AXP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RBau7EAAAA2gAAAA8AAAAAAAAAAAAAAAAA&#10;nwIAAGRycy9kb3ducmV2LnhtbFBLBQYAAAAABAAEAPcAAACQAwAAAAA=&#10;">
                    <v:imagedata r:id="rId26" o:title="KA_Kl1_A1b" cropbottom="28474f"/>
                    <v:path arrowok="t"/>
                  </v:shape>
                  <v:shape id="Grafik 15" o:spid="_x0000_s1041" type="#_x0000_t75" style="position:absolute;left:36756;top:397;width:12563;height:67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wKfrCAAAA2wAAAA8AAABkcnMvZG93bnJldi54bWxET01rwkAQvRf8D8sUvNVNCqYSXUMtKJ5a&#10;NHrwNmSnSWh2NuyuSfrvu4VCb/N4n7MpJtOJgZxvLStIFwkI4srqlmsFl3L/tALhA7LGzjIp+CYP&#10;xXb2sMFc25FPNJxDLWII+xwVNCH0uZS+asigX9ieOHKf1hkMEbpaaodjDDedfE6STBpsOTY02NNb&#10;Q9XX+W4UHF7CB5bLwblrVl73p/ebSXc3peaP0+saRKAp/Iv/3Ecd5y/h95d4gNz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s8Cn6wgAAANsAAAAPAAAAAAAAAAAAAAAAAJ8C&#10;AABkcnMvZG93bnJldi54bWxQSwUGAAAAAAQABAD3AAAAjgMAAAAA&#10;">
                    <v:imagedata r:id="rId27" o:title="KA_Kl1_A1g" cropbottom="30282f"/>
                    <v:path arrowok="t"/>
                  </v:shape>
                  <v:shape id="Grafik 20" o:spid="_x0000_s1042" type="#_x0000_t75" style="position:absolute;left:12194;width:12563;height:66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IlarAAAAA2wAAAA8AAABkcnMvZG93bnJldi54bWxET89rwjAUvg/8H8ITdhma2oOMapQqDPS2&#10;OhWPj+bZFJuXLona/ffLYbDjx/d7uR5sJx7kQ+tYwWyagSCunW65UXD8+pi8gwgRWWPnmBT8UID1&#10;avSyxEK7J1f0OMRGpBAOBSowMfaFlKE2ZDFMXU+cuKvzFmOCvpHa4zOF207mWTaXFltODQZ72hqq&#10;b4e7VXAx5ducvsvPk9/k+8GaSl/PlVKv46FcgIg0xH/xn3unFeRpffqSfoBc/Q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kiVqsAAAADbAAAADwAAAAAAAAAAAAAAAACfAgAA&#10;ZHJzL2Rvd25yZXYueG1sUEsFBgAAAAAEAAQA9wAAAIwDAAAAAA==&#10;">
                    <v:imagedata r:id="rId24" o:title="KA_Kl1_A1a" croptop="30734f"/>
                    <v:path arrowok="t"/>
                  </v:shape>
                  <v:shape id="Grafik 27" o:spid="_x0000_s1043" type="#_x0000_t75" style="position:absolute;left:-50;top:1033;width:12562;height:5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Ggo/EAAAA2wAAAA8AAABkcnMvZG93bnJldi54bWxEj0FrwkAUhO8F/8PyBG91o2Ar0VVEUKQe&#10;RKvi8ZF9JtHs25DdJqm/3hUKPQ4z8w0znbemEDVVLresYNCPQBAnVuecKjh+r97HIJxH1lhYJgW/&#10;5GA+67xNMda24T3VB5+KAGEXo4LM+zKW0iUZGXR9WxIH72orgz7IKpW6wibATSGHUfQhDeYcFjIs&#10;aZlRcj/8GAXb0dWl58ta307J9qsxrs4fj51SvW67mIDw1Pr/8F97oxUMP+H1JfwAOXs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TGgo/EAAAA2wAAAA8AAAAAAAAAAAAAAAAA&#10;nwIAAGRycy9kb3ducmV2LnhtbFBLBQYAAAAABAAEAPcAAACQAwAAAAA=&#10;">
                    <v:imagedata r:id="rId20" o:title="KA_Kl1_A1h" croptop="36158f"/>
                    <v:path arrowok="t"/>
                  </v:shape>
                  <v:shape id="Grafik 28" o:spid="_x0000_s1044" type="#_x0000_t75" style="position:absolute;left:48791;top:1113;width:12563;height:50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3i8FHCAAAA2wAAAA8AAABkcnMvZG93bnJldi54bWxET91qwjAUvh/sHcIZeKfpLIirRnGKIt74&#10;Mx/g0BzbanNSkqjtnn65EHb58f1P562pxYOcrywr+BwkIIhzqysuFJx/1v0xCB+QNdaWSUFHHuaz&#10;97cpZto++UiPUyhEDGGfoYIyhCaT0uclGfQD2xBH7mKdwRChK6R2+IzhppbDJBlJgxXHhhIbWpaU&#10;3053o2CffneH9W/arb6u3blNFxu3G2+U6n20iwmIQG34F7/cW61gGMfGL/EHyNk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N4vBRwgAAANsAAAAPAAAAAAAAAAAAAAAAAJ8C&#10;AABkcnMvZG93bnJldi54bWxQSwUGAAAAAAQABAD3AAAAjgMAAAAA&#10;">
                    <v:imagedata r:id="rId25" o:title="KA_Kl1_A1i" croptop="38869f"/>
                    <v:path arrowok="t"/>
                  </v:shape>
                </v:group>
                <v:group id="Gruppieren 57" o:spid="_x0000_s1045" style="position:absolute;top:28479;width:61461;height:6515" coordsize="61463,6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Grafik 10" o:spid="_x0000_s1046" type="#_x0000_t75" style="position:absolute;left:48900;width:12563;height:63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UyFzDAAAA2wAAAA8AAABkcnMvZG93bnJldi54bWxEj09rwzAMxe+DfQejQW+rkxz2J61bymAw&#10;Ri9NVuhRxGoSassh9tL021eHwW4S7+m9n9bb2Ts10Rj7wAbyZQaKuAm259bAT/35/AYqJmSLLjAZ&#10;uFGE7ebxYY2lDVc+0FSlVkkIxxINdCkNpdax6chjXIaBWLRzGD0mWcdW2xGvEu6dLrLsRXvsWRo6&#10;HOijo+ZS/XoDtctPr8dDnIrw7fl9H4/23DtjFk/zbgUq0Zz+zX/XX1bwhV5+kQH05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ZTIXMMAAADbAAAADwAAAAAAAAAAAAAAAACf&#10;AgAAZHJzL2Rvd25yZXYueG1sUEsFBgAAAAAEAAQA9wAAAI8DAAAAAA==&#10;">
                    <v:imagedata r:id="rId22" o:title="KA_Kl1_A1c" cropbottom="32542f"/>
                    <v:path arrowok="t"/>
                  </v:shape>
                  <v:shape id="Grafik 11" o:spid="_x0000_s1047" type="#_x0000_t75" style="position:absolute;left:12165;width:12563;height:63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coHfDAAAA2wAAAA8AAABkcnMvZG93bnJldi54bWxETz1rwzAQ3QP9D+ICXUIiu0MJbpQQDIVC&#10;h9A0S7ardbGdWCcjqY7sX18VCt3u8T5vs4umEwM531pWkK8yEMSV1S3XCk6fr8s1CB+QNXaWScFI&#10;Hnbbh9kGC23v/EHDMdQihbAvUEETQl9I6auGDPqV7YkTd7HOYEjQ1VI7vKdw08mnLHuWBltODQ32&#10;VDZU3Y7fRsFi2mMsx5hN79f2atzXQOfDQanHedy/gAgUw7/4z/2m0/wcfn9JB8jt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Nygd8MAAADbAAAADwAAAAAAAAAAAAAAAACf&#10;AgAAZHJzL2Rvd25yZXYueG1sUEsFBgAAAAAEAAQA9wAAAI8DAAAAAA==&#10;">
                    <v:imagedata r:id="rId28" o:title="KA_Kl1_A1d" cropbottom="32542f"/>
                    <v:path arrowok="t"/>
                  </v:shape>
                  <v:shape id="Grafik 23" o:spid="_x0000_s1048" type="#_x0000_t75" style="position:absolute;left:36814;top:397;width:12563;height:6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lHqXEAAAA2wAAAA8AAABkcnMvZG93bnJldi54bWxEj0FrwkAUhO8F/8PyBC9FN1UoNbqKCAUv&#10;grV68PbMPpNg9m3IPpP477uFQo/DzHzDLNe9q1RLTSg9G3ibJKCIM29Lzg2cvj/HH6CCIFusPJOB&#10;JwVYrwYvS0yt7/iL2qPkKkI4pGigEKlTrUNWkMMw8TVx9G6+cShRNrm2DXYR7io9TZJ37bDkuFBg&#10;TduCsvvx4Qx0tn89XR7lXa6tzA7+ME9u570xo2G/WYAS6uU//NfeWQPTGfx+iT9Ar3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clHqXEAAAA2wAAAA8AAAAAAAAAAAAAAAAA&#10;nwIAAGRycy9kb3ducmV2LnhtbFBLBQYAAAAABAAEAPcAAACQAwAAAAA=&#10;">
                    <v:imagedata r:id="rId28" o:title="KA_Kl1_A1d" croptop="33898f"/>
                    <v:path arrowok="t"/>
                  </v:shape>
                  <v:shape id="Grafik 25" o:spid="_x0000_s1049" type="#_x0000_t75" style="position:absolute;top:874;width:12563;height:5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NMi3EAAAA2wAAAA8AAABkcnMvZG93bnJldi54bWxEj1FrwjAUhd+F/YdwB3uRmU6wSGcUJwiD&#10;4cPqfsBdc02ryU1psrb+eyMIezycc77DWW1GZ0VPXWg8K3ibZSCIK68bNgp+jvvXJYgQkTVaz6Tg&#10;SgE266fJCgvtB/6mvoxGJAiHAhXUMbaFlKGqyWGY+ZY4eSffOYxJdkbqDocEd1bOsyyXDhtOCzW2&#10;tKupupR/TsFgd+Y3r/r94vAx/TpaU57z5VWpl+dx+w4i0hj/w4/2p1YwX8D9S/oBcn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XNMi3EAAAA2wAAAA8AAAAAAAAAAAAAAAAA&#10;nwIAAGRycy9kb3ducmV2LnhtbFBLBQYAAAAABAAEAPcAAACQAwAAAAA=&#10;">
                    <v:imagedata r:id="rId19" o:title="KA_Kl1_A1f" croptop="36158f"/>
                    <v:path arrowok="t"/>
                  </v:shape>
                  <v:shape id="Grafik 29" o:spid="_x0000_s1050" type="#_x0000_t75" style="position:absolute;left:24331;top:477;width:12563;height:56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FNBnDAAAA2wAAAA8AAABkcnMvZG93bnJldi54bWxEj82KAjEQhO/CvkNoYW+a0QV/RqOo7IIH&#10;PejuAzSTdjI46cwmUce3N4Lgsaiqr6j5srW1uJIPlWMFg34GgrhwuuJSwd/vT28CIkRkjbVjUnCn&#10;AMvFR2eOuXY3PtD1GEuRIBxyVGBibHIpQ2HIYui7hjh5J+ctxiR9KbXHW4LbWg6zbCQtVpwWDDa0&#10;MVScjxer4Gu/+5f+JMfrpvqe6oPxl+1qrNRnt13NQERq4zv8am+1guEUnl/SD5CL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wU0GcMAAADbAAAADwAAAAAAAAAAAAAAAACf&#10;AgAAZHJzL2Rvd25yZXYueG1sUEsFBgAAAAAEAAQA9wAAAI8DAAAAAA==&#10;">
                    <v:imagedata r:id="rId21" o:title="KA_Kl1_A1j" croptop="36158f"/>
                    <v:path arrowok="t"/>
                  </v:shape>
                </v:group>
              </v:group>
            </w:pict>
          </mc:Fallback>
        </mc:AlternateContent>
      </w:r>
    </w:p>
    <w:p w:rsidR="007360ED" w:rsidRDefault="009437B7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DC985E5" wp14:editId="67229AC0">
                <wp:simplePos x="0" y="0"/>
                <wp:positionH relativeFrom="column">
                  <wp:posOffset>5255260</wp:posOffset>
                </wp:positionH>
                <wp:positionV relativeFrom="paragraph">
                  <wp:posOffset>73025</wp:posOffset>
                </wp:positionV>
                <wp:extent cx="167640" cy="255905"/>
                <wp:effectExtent l="0" t="0" r="3810" b="0"/>
                <wp:wrapNone/>
                <wp:docPr id="34" name="Textfel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255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37B7" w:rsidRDefault="009437B7" w:rsidP="009437B7">
                            <w: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34" o:spid="_x0000_s1026" type="#_x0000_t202" style="position:absolute;margin-left:413.8pt;margin-top:5.75pt;width:13.2pt;height:20.15pt;z-index:251755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" fillcolor="white [3201]" stroked="f" strokeweight=".5pt">
                <v:textbox inset="0,0,0,0">
                  <w:txbxContent>
                    <w:p w:rsidR="009437B7" w:rsidRDefault="009437B7" w:rsidP="009437B7">
                      <w: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6EC1CAB" wp14:editId="6B14B83E">
                <wp:simplePos x="0" y="0"/>
                <wp:positionH relativeFrom="column">
                  <wp:posOffset>4043045</wp:posOffset>
                </wp:positionH>
                <wp:positionV relativeFrom="paragraph">
                  <wp:posOffset>126035</wp:posOffset>
                </wp:positionV>
                <wp:extent cx="167640" cy="255905"/>
                <wp:effectExtent l="0" t="0" r="3810" b="0"/>
                <wp:wrapNone/>
                <wp:docPr id="32" name="Textfeld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255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37B7" w:rsidRDefault="009437B7" w:rsidP="009437B7">
                            <w: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32" o:spid="_x0000_s1027" type="#_x0000_t202" style="position:absolute;margin-left:318.35pt;margin-top:9.9pt;width:13.2pt;height:20.15pt;z-index:251751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" fillcolor="white [3201]" stroked="f" strokeweight=".5pt">
                <v:textbox inset="0,0,0,0">
                  <w:txbxContent>
                    <w:p w:rsidR="009437B7" w:rsidRDefault="009437B7" w:rsidP="009437B7">
                      <w: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4ED007D" wp14:editId="63386658">
                <wp:simplePos x="0" y="0"/>
                <wp:positionH relativeFrom="column">
                  <wp:posOffset>2764155</wp:posOffset>
                </wp:positionH>
                <wp:positionV relativeFrom="paragraph">
                  <wp:posOffset>150825</wp:posOffset>
                </wp:positionV>
                <wp:extent cx="167640" cy="255905"/>
                <wp:effectExtent l="0" t="0" r="3810" b="0"/>
                <wp:wrapNone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255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37B7" w:rsidRDefault="009437B7" w:rsidP="009437B7"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30" o:spid="_x0000_s1028" type="#_x0000_t202" style="position:absolute;margin-left:217.65pt;margin-top:11.9pt;width:13.2pt;height:20.15pt;z-index:251747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" fillcolor="white [3201]" stroked="f" strokeweight=".5pt">
                <v:textbox inset="0,0,0,0">
                  <w:txbxContent>
                    <w:p w:rsidR="009437B7" w:rsidRDefault="009437B7" w:rsidP="009437B7"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5BB1AE2" wp14:editId="76030C91">
                <wp:simplePos x="0" y="0"/>
                <wp:positionH relativeFrom="column">
                  <wp:posOffset>1544320</wp:posOffset>
                </wp:positionH>
                <wp:positionV relativeFrom="paragraph">
                  <wp:posOffset>58115</wp:posOffset>
                </wp:positionV>
                <wp:extent cx="167640" cy="255905"/>
                <wp:effectExtent l="0" t="0" r="3810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255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37B7" w:rsidRDefault="009437B7" w:rsidP="009437B7">
                            <w: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7" o:spid="_x0000_s1029" type="#_x0000_t202" style="position:absolute;margin-left:121.6pt;margin-top:4.6pt;width:13.2pt;height:20.15pt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" fillcolor="white [3201]" stroked="f" strokeweight=".5pt">
                <v:textbox inset="0,0,0,0">
                  <w:txbxContent>
                    <w:p w:rsidR="009437B7" w:rsidRDefault="009437B7" w:rsidP="009437B7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E0606EA" wp14:editId="784442F4">
                <wp:simplePos x="0" y="0"/>
                <wp:positionH relativeFrom="column">
                  <wp:posOffset>316865</wp:posOffset>
                </wp:positionH>
                <wp:positionV relativeFrom="paragraph">
                  <wp:posOffset>45415</wp:posOffset>
                </wp:positionV>
                <wp:extent cx="168250" cy="256032"/>
                <wp:effectExtent l="0" t="0" r="381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50" cy="2560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37B7" w:rsidRDefault="009437B7">
                            <w: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" o:spid="_x0000_s1030" type="#_x0000_t202" style="position:absolute;margin-left:24.95pt;margin-top:3.6pt;width:13.25pt;height:20.15pt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" fillcolor="white [3201]" stroked="f" strokeweight=".5pt">
                <v:textbox inset="0,0,0,0">
                  <w:txbxContent>
                    <w:p w:rsidR="009437B7" w:rsidRDefault="009437B7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7360ED" w:rsidRDefault="007360ED" w:rsidP="00D60378"/>
    <w:p w:rsidR="007360ED" w:rsidRDefault="007360ED" w:rsidP="00D60378"/>
    <w:p w:rsidR="007360ED" w:rsidRDefault="007360ED" w:rsidP="00D60378"/>
    <w:p w:rsidR="007360ED" w:rsidRDefault="009437B7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D024C5E" wp14:editId="3C38ABD5">
                <wp:simplePos x="0" y="0"/>
                <wp:positionH relativeFrom="column">
                  <wp:posOffset>5303073</wp:posOffset>
                </wp:positionH>
                <wp:positionV relativeFrom="paragraph">
                  <wp:posOffset>10160</wp:posOffset>
                </wp:positionV>
                <wp:extent cx="167640" cy="255905"/>
                <wp:effectExtent l="0" t="0" r="3810" b="0"/>
                <wp:wrapNone/>
                <wp:docPr id="42" name="Textfeld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255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37B7" w:rsidRDefault="009437B7" w:rsidP="009437B7">
                            <w: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42" o:spid="_x0000_s1031" type="#_x0000_t202" style="position:absolute;margin-left:417.55pt;margin-top:.8pt;width:13.2pt;height:20.15pt;z-index:251771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" fillcolor="white [3201]" stroked="f" strokeweight=".5pt">
                <v:textbox inset="0,0,0,0">
                  <w:txbxContent>
                    <w:p w:rsidR="009437B7" w:rsidRDefault="009437B7" w:rsidP="009437B7">
                      <w: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524E39E" wp14:editId="533D0B0D">
                <wp:simplePos x="0" y="0"/>
                <wp:positionH relativeFrom="column">
                  <wp:posOffset>4043045</wp:posOffset>
                </wp:positionH>
                <wp:positionV relativeFrom="paragraph">
                  <wp:posOffset>11430</wp:posOffset>
                </wp:positionV>
                <wp:extent cx="167640" cy="255905"/>
                <wp:effectExtent l="0" t="0" r="3810" b="0"/>
                <wp:wrapNone/>
                <wp:docPr id="40" name="Textfeld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255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37B7" w:rsidRDefault="009437B7" w:rsidP="009437B7">
                            <w: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40" o:spid="_x0000_s1032" type="#_x0000_t202" style="position:absolute;margin-left:318.35pt;margin-top:.9pt;width:13.2pt;height:20.15pt;z-index:251767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" fillcolor="white [3201]" stroked="f" strokeweight=".5pt">
                <v:textbox inset="0,0,0,0">
                  <w:txbxContent>
                    <w:p w:rsidR="009437B7" w:rsidRDefault="009437B7" w:rsidP="009437B7">
                      <w: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7DDC5B7" wp14:editId="41F6EF12">
                <wp:simplePos x="0" y="0"/>
                <wp:positionH relativeFrom="column">
                  <wp:posOffset>2764155</wp:posOffset>
                </wp:positionH>
                <wp:positionV relativeFrom="paragraph">
                  <wp:posOffset>49835</wp:posOffset>
                </wp:positionV>
                <wp:extent cx="167640" cy="255905"/>
                <wp:effectExtent l="0" t="0" r="3810" b="0"/>
                <wp:wrapNone/>
                <wp:docPr id="38" name="Textfeld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255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37B7" w:rsidRDefault="009437B7" w:rsidP="009437B7">
                            <w: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38" o:spid="_x0000_s1033" type="#_x0000_t202" style="position:absolute;margin-left:217.65pt;margin-top:3.9pt;width:13.2pt;height:20.15pt;z-index:251763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" fillcolor="white [3201]" stroked="f" strokeweight=".5pt">
                <v:textbox inset="0,0,0,0">
                  <w:txbxContent>
                    <w:p w:rsidR="009437B7" w:rsidRDefault="009437B7" w:rsidP="009437B7">
                      <w: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93E6D77" wp14:editId="2AFA4599">
                <wp:simplePos x="0" y="0"/>
                <wp:positionH relativeFrom="column">
                  <wp:posOffset>316281</wp:posOffset>
                </wp:positionH>
                <wp:positionV relativeFrom="paragraph">
                  <wp:posOffset>24257</wp:posOffset>
                </wp:positionV>
                <wp:extent cx="167640" cy="255905"/>
                <wp:effectExtent l="0" t="0" r="3810" b="0"/>
                <wp:wrapNone/>
                <wp:docPr id="36" name="Textfeld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255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37B7" w:rsidRDefault="009437B7" w:rsidP="009437B7">
                            <w: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36" o:spid="_x0000_s1034" type="#_x0000_t202" style="position:absolute;margin-left:24.9pt;margin-top:1.9pt;width:13.2pt;height:20.15pt;z-index:251759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" fillcolor="white [3201]" stroked="f" strokeweight=".5pt">
                <v:textbox inset="0,0,0,0">
                  <w:txbxContent>
                    <w:p w:rsidR="009437B7" w:rsidRDefault="009437B7" w:rsidP="009437B7">
                      <w: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E4CD07A" wp14:editId="43E6C69D">
                <wp:simplePos x="0" y="0"/>
                <wp:positionH relativeFrom="column">
                  <wp:posOffset>1423975</wp:posOffset>
                </wp:positionH>
                <wp:positionV relativeFrom="paragraph">
                  <wp:posOffset>66675</wp:posOffset>
                </wp:positionV>
                <wp:extent cx="167640" cy="255905"/>
                <wp:effectExtent l="0" t="0" r="3810" b="0"/>
                <wp:wrapNone/>
                <wp:docPr id="35" name="Textfeld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255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37B7" w:rsidRDefault="009437B7" w:rsidP="009437B7">
                            <w: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35" o:spid="_x0000_s1035" type="#_x0000_t202" style="position:absolute;margin-left:112.1pt;margin-top:5.25pt;width:13.2pt;height:20.15pt;z-index:251757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" fillcolor="white [3201]" stroked="f" strokeweight=".5pt">
                <v:textbox inset="0,0,0,0">
                  <w:txbxContent>
                    <w:p w:rsidR="009437B7" w:rsidRDefault="009437B7" w:rsidP="009437B7">
                      <w: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</w:p>
    <w:p w:rsidR="007360ED" w:rsidRDefault="007360ED" w:rsidP="00D60378"/>
    <w:p w:rsidR="007360ED" w:rsidRDefault="007360ED" w:rsidP="00D60378"/>
    <w:p w:rsidR="007360ED" w:rsidRDefault="009437B7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75E5D44" wp14:editId="4A2CA037">
                <wp:simplePos x="0" y="0"/>
                <wp:positionH relativeFrom="column">
                  <wp:posOffset>2805430</wp:posOffset>
                </wp:positionH>
                <wp:positionV relativeFrom="paragraph">
                  <wp:posOffset>236855</wp:posOffset>
                </wp:positionV>
                <wp:extent cx="167640" cy="255905"/>
                <wp:effectExtent l="0" t="0" r="3810" b="0"/>
                <wp:wrapNone/>
                <wp:docPr id="33" name="Textfeld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255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37B7" w:rsidRDefault="009437B7" w:rsidP="009437B7">
                            <w: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33" o:spid="_x0000_s1036" type="#_x0000_t202" style="position:absolute;margin-left:220.9pt;margin-top:18.65pt;width:13.2pt;height:20.15pt;z-index:251753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" fillcolor="white [3201]" stroked="f" strokeweight=".5pt">
                <v:textbox inset="0,0,0,0">
                  <w:txbxContent>
                    <w:p w:rsidR="009437B7" w:rsidRDefault="009437B7" w:rsidP="009437B7">
                      <w: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D0B45C2" wp14:editId="247FECE9">
                <wp:simplePos x="0" y="0"/>
                <wp:positionH relativeFrom="column">
                  <wp:posOffset>4039997</wp:posOffset>
                </wp:positionH>
                <wp:positionV relativeFrom="paragraph">
                  <wp:posOffset>224130</wp:posOffset>
                </wp:positionV>
                <wp:extent cx="167640" cy="255905"/>
                <wp:effectExtent l="0" t="0" r="3810" b="0"/>
                <wp:wrapNone/>
                <wp:docPr id="31" name="Textfeld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255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37B7" w:rsidRDefault="009437B7" w:rsidP="009437B7"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31" o:spid="_x0000_s1037" type="#_x0000_t202" style="position:absolute;margin-left:318.1pt;margin-top:17.65pt;width:13.2pt;height:20.15pt;z-index:25174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" fillcolor="white [3201]" stroked="f" strokeweight=".5pt">
                <v:textbox inset="0,0,0,0">
                  <w:txbxContent>
                    <w:p w:rsidR="009437B7" w:rsidRDefault="009437B7" w:rsidP="009437B7"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AB05A6B" wp14:editId="3A89A86B">
                <wp:simplePos x="0" y="0"/>
                <wp:positionH relativeFrom="column">
                  <wp:posOffset>1544320</wp:posOffset>
                </wp:positionH>
                <wp:positionV relativeFrom="paragraph">
                  <wp:posOffset>235280</wp:posOffset>
                </wp:positionV>
                <wp:extent cx="167640" cy="255905"/>
                <wp:effectExtent l="0" t="0" r="3810" b="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255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37B7" w:rsidRDefault="009437B7" w:rsidP="009437B7">
                            <w: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4" o:spid="_x0000_s1038" type="#_x0000_t202" style="position:absolute;margin-left:121.6pt;margin-top:18.55pt;width:13.2pt;height:20.15pt;z-index:25174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" fillcolor="white [3201]" stroked="f" strokeweight=".5pt">
                <v:textbox inset="0,0,0,0">
                  <w:txbxContent>
                    <w:p w:rsidR="009437B7" w:rsidRDefault="009437B7" w:rsidP="009437B7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7360ED" w:rsidRDefault="009437B7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6AA1730" wp14:editId="76487EED">
                <wp:simplePos x="0" y="0"/>
                <wp:positionH relativeFrom="column">
                  <wp:posOffset>392811</wp:posOffset>
                </wp:positionH>
                <wp:positionV relativeFrom="paragraph">
                  <wp:posOffset>63576</wp:posOffset>
                </wp:positionV>
                <wp:extent cx="167640" cy="255905"/>
                <wp:effectExtent l="0" t="0" r="3810" b="0"/>
                <wp:wrapNone/>
                <wp:docPr id="44" name="Textfeld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255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37B7" w:rsidRDefault="009437B7" w:rsidP="009437B7">
                            <w: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44" o:spid="_x0000_s1039" type="#_x0000_t202" style="position:absolute;margin-left:30.95pt;margin-top:5pt;width:13.2pt;height:20.15pt;z-index:251773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" fillcolor="white [3201]" stroked="f" strokeweight=".5pt">
                <v:textbox inset="0,0,0,0">
                  <w:txbxContent>
                    <w:p w:rsidR="009437B7" w:rsidRDefault="009437B7" w:rsidP="009437B7">
                      <w: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63A38EA" wp14:editId="12A65BBA">
                <wp:simplePos x="0" y="0"/>
                <wp:positionH relativeFrom="column">
                  <wp:posOffset>5085080</wp:posOffset>
                </wp:positionH>
                <wp:positionV relativeFrom="paragraph">
                  <wp:posOffset>17475</wp:posOffset>
                </wp:positionV>
                <wp:extent cx="167640" cy="255905"/>
                <wp:effectExtent l="0" t="0" r="3810" b="0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255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37B7" w:rsidRDefault="009437B7" w:rsidP="009437B7">
                            <w: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7" o:spid="_x0000_s1040" type="#_x0000_t202" style="position:absolute;margin-left:400.4pt;margin-top:1.4pt;width:13.2pt;height:20.15pt;z-index:251745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" fillcolor="white [3201]" stroked="f" strokeweight=".5pt">
                <v:textbox inset="0,0,0,0">
                  <w:txbxContent>
                    <w:p w:rsidR="009437B7" w:rsidRDefault="009437B7" w:rsidP="009437B7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:rsidR="00D627F1" w:rsidRDefault="00D627F1" w:rsidP="00D60378"/>
    <w:p w:rsidR="00D13726" w:rsidRDefault="00D13726" w:rsidP="00D60378"/>
    <w:p w:rsidR="00D13726" w:rsidRDefault="009437B7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A0612B7" wp14:editId="3608E2AE">
                <wp:simplePos x="0" y="0"/>
                <wp:positionH relativeFrom="column">
                  <wp:posOffset>4055922</wp:posOffset>
                </wp:positionH>
                <wp:positionV relativeFrom="paragraph">
                  <wp:posOffset>200406</wp:posOffset>
                </wp:positionV>
                <wp:extent cx="167640" cy="255905"/>
                <wp:effectExtent l="0" t="0" r="3810" b="0"/>
                <wp:wrapNone/>
                <wp:docPr id="46" name="Textfeld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255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37B7" w:rsidRDefault="009437B7" w:rsidP="009437B7">
                            <w:r>
                              <w:t>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46" o:spid="_x0000_s1041" type="#_x0000_t202" style="position:absolute;margin-left:319.35pt;margin-top:15.8pt;width:13.2pt;height:20.15pt;z-index:251778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" fillcolor="white [3201]" stroked="f" strokeweight=".5pt">
                <v:textbox inset="0,0,0,0">
                  <w:txbxContent>
                    <w:p w:rsidR="009437B7" w:rsidRDefault="009437B7" w:rsidP="009437B7">
                      <w:r>
                        <w:t>J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A38311D" wp14:editId="18C0EFB8">
                <wp:simplePos x="0" y="0"/>
                <wp:positionH relativeFrom="column">
                  <wp:posOffset>1606687</wp:posOffset>
                </wp:positionH>
                <wp:positionV relativeFrom="paragraph">
                  <wp:posOffset>194310</wp:posOffset>
                </wp:positionV>
                <wp:extent cx="167640" cy="255905"/>
                <wp:effectExtent l="0" t="0" r="3810" b="0"/>
                <wp:wrapNone/>
                <wp:docPr id="45" name="Textfeld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255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37B7" w:rsidRDefault="009437B7" w:rsidP="009437B7">
                            <w:r>
                              <w:t>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45" o:spid="_x0000_s1042" type="#_x0000_t202" style="position:absolute;margin-left:126.5pt;margin-top:15.3pt;width:13.2pt;height:20.15pt;z-index:251776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" fillcolor="white [3201]" stroked="f" strokeweight=".5pt">
                <v:textbox inset="0,0,0,0">
                  <w:txbxContent>
                    <w:p w:rsidR="009437B7" w:rsidRDefault="009437B7" w:rsidP="009437B7">
                      <w:r>
                        <w:t>J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87D2008" wp14:editId="63429045">
                <wp:simplePos x="0" y="0"/>
                <wp:positionH relativeFrom="column">
                  <wp:posOffset>2768600</wp:posOffset>
                </wp:positionH>
                <wp:positionV relativeFrom="paragraph">
                  <wp:posOffset>188595</wp:posOffset>
                </wp:positionV>
                <wp:extent cx="167640" cy="255905"/>
                <wp:effectExtent l="0" t="0" r="3810" b="0"/>
                <wp:wrapNone/>
                <wp:docPr id="41" name="Textfeld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255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37B7" w:rsidRDefault="009437B7" w:rsidP="009437B7">
                            <w: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41" o:spid="_x0000_s1043" type="#_x0000_t202" style="position:absolute;margin-left:218pt;margin-top:14.85pt;width:13.2pt;height:20.15pt;z-index:251769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" fillcolor="white [3201]" stroked="f" strokeweight=".5pt">
                <v:textbox inset="0,0,0,0">
                  <w:txbxContent>
                    <w:p w:rsidR="009437B7" w:rsidRDefault="009437B7" w:rsidP="009437B7">
                      <w: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421A1D8" wp14:editId="194A7E03">
                <wp:simplePos x="0" y="0"/>
                <wp:positionH relativeFrom="column">
                  <wp:posOffset>5249545</wp:posOffset>
                </wp:positionH>
                <wp:positionV relativeFrom="paragraph">
                  <wp:posOffset>175260</wp:posOffset>
                </wp:positionV>
                <wp:extent cx="167640" cy="255905"/>
                <wp:effectExtent l="0" t="0" r="3810" b="0"/>
                <wp:wrapNone/>
                <wp:docPr id="39" name="Textfeld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255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37B7" w:rsidRDefault="009437B7" w:rsidP="009437B7">
                            <w: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39" o:spid="_x0000_s1044" type="#_x0000_t202" style="position:absolute;margin-left:413.35pt;margin-top:13.8pt;width:13.2pt;height:20.15pt;z-index:25176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" fillcolor="white [3201]" stroked="f" strokeweight=".5pt">
                <v:textbox inset="0,0,0,0">
                  <w:txbxContent>
                    <w:p w:rsidR="009437B7" w:rsidRDefault="009437B7" w:rsidP="009437B7">
                      <w: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E79C016" wp14:editId="2FCAE8D4">
                <wp:simplePos x="0" y="0"/>
                <wp:positionH relativeFrom="column">
                  <wp:posOffset>314960</wp:posOffset>
                </wp:positionH>
                <wp:positionV relativeFrom="paragraph">
                  <wp:posOffset>186055</wp:posOffset>
                </wp:positionV>
                <wp:extent cx="167640" cy="255905"/>
                <wp:effectExtent l="0" t="0" r="3810" b="0"/>
                <wp:wrapNone/>
                <wp:docPr id="37" name="Textfeld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255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37B7" w:rsidRDefault="009437B7" w:rsidP="009437B7">
                            <w: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37" o:spid="_x0000_s1045" type="#_x0000_t202" style="position:absolute;margin-left:24.8pt;margin-top:14.65pt;width:13.2pt;height:20.15pt;z-index:251761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" fillcolor="white [3201]" stroked="f" strokeweight=".5pt">
                <v:textbox inset="0,0,0,0">
                  <w:txbxContent>
                    <w:p w:rsidR="009437B7" w:rsidRDefault="009437B7" w:rsidP="009437B7">
                      <w: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</w:p>
    <w:p w:rsidR="00D13726" w:rsidRDefault="00D13726" w:rsidP="00D60378"/>
    <w:p w:rsidR="00D13726" w:rsidRDefault="00D13726" w:rsidP="00D60378"/>
    <w:p w:rsidR="00423D7E" w:rsidRDefault="00423D7E" w:rsidP="00423D7E">
      <w:pPr>
        <w:pStyle w:val="ekvnummerierung"/>
        <w:framePr w:wrap="around"/>
      </w:pPr>
      <w:r>
        <w:t>2</w:t>
      </w:r>
    </w:p>
    <w:p w:rsidR="00423D7E" w:rsidRPr="00287B24" w:rsidRDefault="00A47E08" w:rsidP="00423D7E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58AFFAB8" wp14:editId="7232371D">
            <wp:extent cx="285115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D7E" w:rsidRDefault="00423D7E" w:rsidP="00423D7E">
      <w:bookmarkStart w:id="1" w:name="_GoBack"/>
      <w:bookmarkEnd w:id="1"/>
      <w:r>
        <w:t>Welches Teil passt? Kreuze an.</w:t>
      </w:r>
    </w:p>
    <w:p w:rsidR="00423D7E" w:rsidRPr="00287B24" w:rsidRDefault="00423D7E" w:rsidP="00423D7E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0B793E50" wp14:editId="45583065">
            <wp:extent cx="288290" cy="288290"/>
            <wp:effectExtent l="0" t="0" r="0" b="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c_ankreuzen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42C" w:rsidRDefault="00196410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1573AE6A" wp14:editId="11F6DE58">
                <wp:simplePos x="0" y="0"/>
                <wp:positionH relativeFrom="column">
                  <wp:posOffset>1946275</wp:posOffset>
                </wp:positionH>
                <wp:positionV relativeFrom="paragraph">
                  <wp:posOffset>123190</wp:posOffset>
                </wp:positionV>
                <wp:extent cx="1840865" cy="1549400"/>
                <wp:effectExtent l="0" t="0" r="6985" b="0"/>
                <wp:wrapNone/>
                <wp:docPr id="79" name="Gruppieren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0865" cy="1549400"/>
                          <a:chOff x="0" y="-25400"/>
                          <a:chExt cx="1841500" cy="1549400"/>
                        </a:xfrm>
                      </wpg:grpSpPr>
                      <pic:pic xmlns:pic="http://schemas.openxmlformats.org/drawingml/2006/picture">
                        <pic:nvPicPr>
                          <pic:cNvPr id="72" name="Grafik 72" descr="\\SEKV-L-B12-FS1.in.kle.tt\Daten\GSV\04_Praktikanten\Linh\Gerken\Knobelaufgabe_Klasse_1\Knobelaufgabe_Klasse1_Aufgabe2\KA_Kl1_A2b.png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6050"/>
                            <a:ext cx="107950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3" name="Grafik 73" descr="\\SEKV-L-B12-FS1.in.kle.tt\Daten\GSV\04_Praktikanten\Linh\Gerken\Knobelaufgabe_Klasse_1\Knobelaufgabe_Klasse1_Aufgabe2\KA_Kl1_A2b_falsch1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94" t="26471" r="27059" b="28235"/>
                          <a:stretch/>
                        </pic:blipFill>
                        <pic:spPr bwMode="auto">
                          <a:xfrm>
                            <a:off x="1327150" y="-25400"/>
                            <a:ext cx="514350" cy="48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Grafik 74" descr="\\SEKV-L-B12-FS1.in.kle.tt\Daten\GSV\04_Praktikanten\Linh\Gerken\Knobelaufgabe_Klasse_1\Knobelaufgabe_Klasse1_Aufgabe2\KA_Kl1_A2b_falsch2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93" t="27059" r="27059" b="28235"/>
                          <a:stretch/>
                        </pic:blipFill>
                        <pic:spPr bwMode="auto">
                          <a:xfrm>
                            <a:off x="1317850" y="1041400"/>
                            <a:ext cx="514350" cy="48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" name="Grafik 75" descr="\\SEKV-L-B12-FS1.in.kle.tt\Daten\GSV\04_Praktikanten\Linh\Gerken\Knobelaufgabe_Klasse_1\Knobelaufgabe_Klasse1_Aufgabe2\KA_Kl1_A2b_richtig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93" t="28236" r="27059" b="29411"/>
                          <a:stretch/>
                        </pic:blipFill>
                        <pic:spPr bwMode="auto">
                          <a:xfrm>
                            <a:off x="1317850" y="527050"/>
                            <a:ext cx="5143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76" name="Rechteck 76"/>
                        <wps:cNvSpPr/>
                        <wps:spPr>
                          <a:xfrm>
                            <a:off x="1079500" y="13335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Rechteck 77"/>
                        <wps:cNvSpPr/>
                        <wps:spPr>
                          <a:xfrm>
                            <a:off x="1079500" y="64770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Rechteck 78"/>
                        <wps:cNvSpPr/>
                        <wps:spPr>
                          <a:xfrm>
                            <a:off x="1079500" y="118745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79" o:spid="_x0000_s1026" style="position:absolute;margin-left:153.25pt;margin-top:9.7pt;width:144.95pt;height:122pt;z-index:251705344;mso-width-relative:margin;mso-height-relative:margin" coordorigin=",-254" coordsize="18415,154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">
                <v:shape id="Grafik 72" o:spid="_x0000_s1027" type="#_x0000_t75" style="position:absolute;top:1460;width:10795;height:107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hAJrGAAAA2wAAAA8AAABkcnMvZG93bnJldi54bWxEj0FrAjEQhe+C/yFMoRfRrB6qrEbR0kKh&#10;9eDqweN0M91dupksSRq3/fWNIHh8vHnfm7fa9KYVkZxvLCuYTjIQxKXVDVcKTsfX8QKED8gaW8uk&#10;4Jc8bNbDwQpzbS98oFiESiQI+xwV1CF0uZS+rMmgn9iOOHlf1hkMSbpKaoeXBDetnGXZkzTYcGqo&#10;saPnmsrv4sekNz5f/vbnbTYd7QpnPvanGN+LqNTjQ79dggjUh/vxLf2mFcxncN2SACDX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2EAmsYAAADbAAAADwAAAAAAAAAAAAAA&#10;AACfAgAAZHJzL2Rvd25yZXYueG1sUEsFBgAAAAAEAAQA9wAAAJIDAAAAAA==&#10;">
                  <v:imagedata r:id="rId35" o:title="KA_Kl1_A2b"/>
                  <v:path arrowok="t"/>
                </v:shape>
                <v:shape id="Grafik 73" o:spid="_x0000_s1028" type="#_x0000_t75" style="position:absolute;left:13271;top:-254;width:5144;height:48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DIe3FAAAA2wAAAA8AAABkcnMvZG93bnJldi54bWxEj0FrAjEUhO8F/0N4gjfNWq0uW6NYQezB&#10;Q6st9PjYPHdXNy9xE3X7701B6HGYmW+Y2aI1tbhS4yvLCoaDBARxbnXFhYKv/bqfgvABWWNtmRT8&#10;kofFvPM0w0zbG3/SdRcKESHsM1RQhuAyKX1ekkE/sI44egfbGAxRNoXUDd4i3NTyOUkm0mDFcaFE&#10;R6uS8tPuYhR8pOi3Z5uOK/dzfNks3fdbsa+V6nXb5SuIQG34Dz/a71rBdAR/X+IPkPM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gyHtxQAAANsAAAAPAAAAAAAAAAAAAAAA&#10;AJ8CAABkcnMvZG93bnJldi54bWxQSwUGAAAAAAQABAD3AAAAkQMAAAAA&#10;">
                  <v:imagedata r:id="rId36" o:title="KA_Kl1_A2b_falsch1" croptop="17348f" cropbottom="18504f" cropleft="16577f" cropright="17733f"/>
                  <v:path arrowok="t"/>
                </v:shape>
                <v:shape id="Grafik 74" o:spid="_x0000_s1029" type="#_x0000_t75" style="position:absolute;left:13178;top:10414;width:5144;height:48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ovmvFAAAA2wAAAA8AAABkcnMvZG93bnJldi54bWxEj09rwkAUxO+C32F5hd7MRgmppK5SREsP&#10;xWL65/zIvibB7NuQ3Sapn94VBI/DzPyGWW1G04ieOldbVjCPYhDEhdU1lwq+PvezJQjnkTU2lknB&#10;PznYrKeTFWbaDnykPvelCBB2GSqovG8zKV1RkUEX2ZY4eL+2M+iD7EqpOxwC3DRyEcepNFhzWKiw&#10;pW1FxSn/Mwra+etAyfnYfO8+ft4PpzQulv1OqceH8eUZhKfR38O39ptW8JTA9Uv4AXJ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8KL5rxQAAANsAAAAPAAAAAAAAAAAAAAAA&#10;AJ8CAABkcnMvZG93bnJldi54bWxQSwUGAAAAAAQABAD3AAAAkQMAAAAA&#10;">
                  <v:imagedata r:id="rId37" o:title="KA_Kl1_A2b_falsch2" croptop="17733f" cropbottom="18504f" cropleft="16576f" cropright="17733f"/>
                  <v:path arrowok="t"/>
                </v:shape>
                <v:shape id="Grafik 75" o:spid="_x0000_s1030" type="#_x0000_t75" style="position:absolute;left:13178;top:5270;width:5144;height:4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jCLHBAAAA2wAAAA8AAABkcnMvZG93bnJldi54bWxEj0GLwjAUhO+C/yE8wZumCupajSKyguBJ&#10;u+D12TzbavNSmmxb/70RFvY4zMw3zHrbmVI0VLvCsoLJOAJBnFpdcKbgJzmMvkA4j6yxtEwKXuRg&#10;u+n31hhr2/KZmovPRICwi1FB7n0VS+nSnAy6sa2Ig3e3tUEfZJ1JXWMb4KaU0yiaS4MFh4UcK9rn&#10;lD4vv0aBuy6TZtfe8LS4Tbus0g/+bhKlhoNutwLhqfP/4b/2UStYzODzJfwAuX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vjCLHBAAAA2wAAAA8AAAAAAAAAAAAAAAAAnwIA&#10;AGRycy9kb3ducmV2LnhtbFBLBQYAAAAABAAEAPcAAACNAwAAAAA=&#10;">
                  <v:imagedata r:id="rId38" o:title="KA_Kl1_A2b_richtig" croptop="18505f" cropbottom="19275f" cropleft="16576f" cropright="17733f"/>
                  <v:path arrowok="t"/>
                </v:shape>
                <v:rect id="Rechteck 76" o:spid="_x0000_s1031" style="position:absolute;left:10795;top:1333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XO2sYA&#10;AADbAAAADwAAAGRycy9kb3ducmV2LnhtbESPT2vCQBTE74V+h+UVvIhu9GAlukppacmhFOqfg7dn&#10;9plNzb4N2VdNv323UPA4zMxvmOW69426UBfrwAYm4wwUcRlszZWB3fZ1NAcVBdliE5gM/FCE9er+&#10;bom5DVf+pMtGKpUgHHM04ETaXOtYOvIYx6ElTt4pdB4lya7StsNrgvtGT7Nspj3WnBYctvTsqDxv&#10;vr2BQ9FL9TV5k/czDvfDwh3Lj5ejMYOH/mkBSqiXW/i/XVgDjzP4+5J+gF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TXO2sYAAADbAAAADwAAAAAAAAAAAAAAAACYAgAAZHJz&#10;L2Rvd25yZXYueG1sUEsFBgAAAAAEAAQA9QAAAIsDAAAAAA==&#10;" filled="f" strokecolor="black [3213]" strokeweight="1pt"/>
                <v:rect id="Rechteck 77" o:spid="_x0000_s1032" style="position:absolute;left:10795;top:6477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lrQcYA&#10;AADbAAAADwAAAGRycy9kb3ducmV2LnhtbESPT2vCQBTE74V+h+UVvIhu9FAlukppacmhFOqfg7dn&#10;9plNzb4N2VdNv323UPA4zMxvmOW69426UBfrwAYm4wwUcRlszZWB3fZ1NAcVBdliE5gM/FCE9er+&#10;bom5DVf+pMtGKpUgHHM04ETaXOtYOvIYx6ElTt4pdB4lya7StsNrgvtGT7PsUXusOS04bOnZUXne&#10;fHsDh6KX6mvyJu9nHO6HhTuWHy9HYwYP/dMClFAvt/B/u7AGZjP4+5J+gF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nlrQcYAAADbAAAADwAAAAAAAAAAAAAAAACYAgAAZHJz&#10;L2Rvd25yZXYueG1sUEsFBgAAAAAEAAQA9QAAAIsDAAAAAA==&#10;" filled="f" strokecolor="black [3213]" strokeweight="1pt"/>
                <v:rect id="Rechteck 78" o:spid="_x0000_s1033" style="position:absolute;left:10795;top:11874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b/M8IA&#10;AADbAAAADwAAAGRycy9kb3ducmV2LnhtbERPTWvCQBC9C/6HZYRepG7sQUvqKkVpyaEI2vbQ25id&#10;ZlOzsyE71fjv3YPg8fG+F6veN+pEXawDG5hOMlDEZbA1Vwa+Pt8en0FFQbbYBCYDF4qwWg4HC8xt&#10;OPOOTnupVArhmKMBJ9LmWsfSkcc4CS1x4n5D51ES7CptOzyncN/opyybaY81pwaHLa0dlcf9vzfw&#10;U/RS/U3f5eOI4+9x4Q7ldnMw5mHUv76AEurlLr65C2tgnsamL+kH6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5v8zwgAAANsAAAAPAAAAAAAAAAAAAAAAAJgCAABkcnMvZG93&#10;bnJldi54bWxQSwUGAAAAAAQABAD1AAAAhwMAAAAA&#10;" filled="f" strokecolor="black [3213]" strokeweight="1pt"/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47982E7F" wp14:editId="343CA431">
                <wp:simplePos x="0" y="0"/>
                <wp:positionH relativeFrom="column">
                  <wp:posOffset>1947545</wp:posOffset>
                </wp:positionH>
                <wp:positionV relativeFrom="paragraph">
                  <wp:posOffset>2009140</wp:posOffset>
                </wp:positionV>
                <wp:extent cx="1887220" cy="1784350"/>
                <wp:effectExtent l="0" t="0" r="0" b="6350"/>
                <wp:wrapNone/>
                <wp:docPr id="112" name="Gruppieren 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7220" cy="1784350"/>
                          <a:chOff x="0" y="0"/>
                          <a:chExt cx="1887322" cy="1784909"/>
                        </a:xfrm>
                      </wpg:grpSpPr>
                      <pic:pic xmlns:pic="http://schemas.openxmlformats.org/drawingml/2006/picture">
                        <pic:nvPicPr>
                          <pic:cNvPr id="98" name="Grafik 98" descr="\\SEKV-L-B12-FS1.in.kle.tt\Daten\GSV\04_Praktikanten\Linh\Gerken\Knobelaufgabe_Klasse_1\Knobelaufgabe_Klasse1_Aufgabe2\KA_Kl1_A2e.png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02336"/>
                            <a:ext cx="1082650" cy="10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9" name="Rechteck 99"/>
                        <wps:cNvSpPr/>
                        <wps:spPr>
                          <a:xfrm>
                            <a:off x="1082650" y="314554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Rechteck 100"/>
                        <wps:cNvSpPr/>
                        <wps:spPr>
                          <a:xfrm>
                            <a:off x="1082650" y="826618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Rechteck 101"/>
                        <wps:cNvSpPr/>
                        <wps:spPr>
                          <a:xfrm>
                            <a:off x="1082650" y="1367943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" name="Grafik 108" descr="\\SEKV-L-B12-FS1.in.kle.tt\Daten\GSV\04_Praktikanten\Linh\Gerken\Knobelaufgabe_Klasse_1\Knobelaufgabe_Klasse1_Aufgabe2\KA_Kl1_A2e_falsch1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974" t="19594" r="24323" b="20270"/>
                          <a:stretch/>
                        </pic:blipFill>
                        <pic:spPr bwMode="auto">
                          <a:xfrm>
                            <a:off x="1294791" y="563271"/>
                            <a:ext cx="570585" cy="651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" name="Grafik 109" descr="\\SEKV-L-B12-FS1.in.kle.tt\Daten\GSV\04_Praktikanten\Linh\Gerken\Knobelaufgabe_Klasse_1\Knobelaufgabe_Klasse1_Aufgabe2\KA_Kl1_A2e_falsch2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061" t="22297" r="22973" b="22295"/>
                          <a:stretch/>
                        </pic:blipFill>
                        <pic:spPr bwMode="auto">
                          <a:xfrm>
                            <a:off x="1294791" y="0"/>
                            <a:ext cx="592531" cy="599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" name="Grafik 110" descr="\\SEKV-L-B12-FS1.in.kle.tt\Daten\GSV\04_Praktikanten\Linh\Gerken\Knobelaufgabe_Klasse_1\Knobelaufgabe_Klasse1_Aufgabe2\KA_Kl1_A2e_richtig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24" t="20946" r="23649" b="24651"/>
                          <a:stretch/>
                        </pic:blipFill>
                        <pic:spPr bwMode="auto">
                          <a:xfrm>
                            <a:off x="1294791" y="1192378"/>
                            <a:ext cx="563270" cy="592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112" o:spid="_x0000_s1026" style="position:absolute;margin-left:153.35pt;margin-top:158.2pt;width:148.6pt;height:140.5pt;z-index:251734016;mso-height-relative:margin" coordsize="18873,178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">
                <v:shape id="Grafik 98" o:spid="_x0000_s1027" type="#_x0000_t75" style="position:absolute;top:4023;width:10826;height:108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TeP+/AAAA2wAAAA8AAABkcnMvZG93bnJldi54bWxET82KwjAQvgu+Qxhhb5rqiqzVKKK7INLL&#10;qg8wNGNbbCY1ibW+vTkIHj++/+W6M7VoyfnKsoLxKAFBnFtdcaHgfPob/oDwAVljbZkUPMnDetXv&#10;LTHV9sH/1B5DIWII+xQVlCE0qZQ+L8mgH9mGOHIX6wyGCF0htcNHDDe1nCTJTBqsODaU2NC2pPx6&#10;vBsF+nCeVrvv34sZZ2F+vbVZ7jKv1Neg2yxABOrCR/x277WCeRwbv8QfIFc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qU3j/vwAAANsAAAAPAAAAAAAAAAAAAAAAAJ8CAABk&#10;cnMvZG93bnJldi54bWxQSwUGAAAAAAQABAD3AAAAiwMAAAAA&#10;">
                  <v:imagedata r:id="rId43" o:title="KA_Kl1_A2e"/>
                  <v:path arrowok="t"/>
                </v:shape>
                <v:rect id="Rechteck 99" o:spid="_x0000_s1028" style="position:absolute;left:10826;top:3145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a8UsYA&#10;AADbAAAADwAAAGRycy9kb3ducmV2LnhtbESPQUvDQBSE7wX/w/IEL8Vu6kGatNsilkoOUrDqobfX&#10;7DMbm30bss82/nu3IPQ4zMw3zGI1+FadqI9NYAPTSQaKuAq24drAx/vmfgYqCrLFNjAZ+KUIq+XN&#10;aIGFDWd+o9NOapUgHAs04ES6QutYOfIYJ6EjTt5X6D1Kkn2tbY/nBPetfsiyR+2x4bTgsKNnR9Vx&#10;9+MN7MtB6u/pi7wecfw5Lt2h2q4PxtzdDk9zUEKDXMP/7dIayHO4fEk/QC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Ka8UsYAAADbAAAADwAAAAAAAAAAAAAAAACYAgAAZHJz&#10;L2Rvd25yZXYueG1sUEsFBgAAAAAEAAQA9QAAAIsDAAAAAA==&#10;" filled="f" strokecolor="black [3213]" strokeweight="1pt"/>
                <v:rect id="Rechteck 100" o:spid="_x0000_s1029" style="position:absolute;left:10826;top:8266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l7aMYA&#10;AADcAAAADwAAAGRycy9kb3ducmV2LnhtbESPQUvDQBCF70L/wzIFL6Xd1INI2m0RSyUHEax68DbN&#10;jtnY7GzIjm38985B8DbDe/PeN+vtGDtzpiG3iR0sFwUY4jr5lhsHb6/7+R2YLMgeu8Tk4IcybDeT&#10;qzWWPl34hc4HaYyGcC7RQRDpS2tzHShiXqSeWLXPNEQUXYfG+gEvGh47e1MUtzZiy9oQsKeHQPXp&#10;8B0dfFSjNF/LR3k64ex9VoVj/bw7Onc9He9XYIRG+Tf/XVde8QvF12d0Arv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l7aMYAAADcAAAADwAAAAAAAAAAAAAAAACYAgAAZHJz&#10;L2Rvd25yZXYueG1sUEsFBgAAAAAEAAQA9QAAAIsDAAAAAA==&#10;" filled="f" strokecolor="black [3213]" strokeweight="1pt"/>
                <v:rect id="Rechteck 101" o:spid="_x0000_s1030" style="position:absolute;left:10826;top:13679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Xe88QA&#10;AADcAAAADwAAAGRycy9kb3ducmV2LnhtbERPTWvCQBC9F/wPyxR6Ed2kBynRVaTSkkMpVNuDtzE7&#10;ZqPZ2ZCdavrv3UKht3m8z1msBt+qC/WxCWwgn2agiKtgG64NfO5eJk+goiBbbAOTgR+KsFqO7hZY&#10;2HDlD7pspVYphGOBBpxIV2gdK0ce4zR0xIk7ht6jJNjX2vZ4TeG+1Y9ZNtMeG04NDjt6dlSdt9/e&#10;wL4cpD7lr/J2xvHXuHSH6n1zMObhfljPQQkN8i/+c5c2zc9y+H0mXa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F3vPEAAAA3AAAAA8AAAAAAAAAAAAAAAAAmAIAAGRycy9k&#10;b3ducmV2LnhtbFBLBQYAAAAABAAEAPUAAACJAwAAAAA=&#10;" filled="f" strokecolor="black [3213]" strokeweight="1pt"/>
                <v:shape id="Grafik 108" o:spid="_x0000_s1031" type="#_x0000_t75" style="position:absolute;left:12947;top:5632;width:5706;height:65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We9XFAAAA3AAAAA8AAABkcnMvZG93bnJldi54bWxEj0FrwzAMhe+D/gejQm+rszYrI4tTSllH&#10;Yad0gV5FrCVhsRxir0n//XQY7Cbxnt77lO9n16sbjaHzbOBpnYAirr3tuDFQfZ4eX0CFiGyx90wG&#10;7hRgXywecsysn7ik2yU2SkI4ZGigjXHItA51Sw7D2g/Eon350WGUdWy0HXGScNfrTZLstMOOpaHF&#10;gY4t1d+XH2cgrdOqfO6n63bzNr9fP9BXu+5szGo5H15BRZrjv/nv+mwFPxFaeUYm0M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VnvVxQAAANwAAAAPAAAAAAAAAAAAAAAA&#10;AJ8CAABkcnMvZG93bnJldi54bWxQSwUGAAAAAAQABAD3AAAAkQMAAAAA&#10;">
                  <v:imagedata r:id="rId44" o:title="KA_Kl1_A2e_falsch1" croptop="12841f" cropbottom="13284f" cropleft="15056f" cropright="15940f"/>
                  <v:path arrowok="t"/>
                </v:shape>
                <v:shape id="Grafik 109" o:spid="_x0000_s1032" type="#_x0000_t75" style="position:absolute;left:12947;width:5926;height:59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jLr3DAAAA3AAAAA8AAABkcnMvZG93bnJldi54bWxET8lqwzAQvRfyD2IKvTVSczCtG8W0AUMg&#10;OaTZeh2siWxijYylxs7fR4VCb/N468yL0bXiSn1oPGt4mSoQxJU3DVsNh335/AoiRGSDrWfScKMA&#10;xWLyMMfc+IG/6LqLVqQQDjlqqGPscilDVZPDMPUdceLOvncYE+ytND0OKdy1cqZUJh02nBpq7GhZ&#10;U3XZ/TgN38Ontet1pjbjaeu7w/aYDZtS66fH8eMdRKQx/ov/3CuT5qs3+H0mXS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uMuvcMAAADcAAAADwAAAAAAAAAAAAAAAACf&#10;AgAAZHJzL2Rvd25yZXYueG1sUEsFBgAAAAAEAAQA9wAAAI8DAAAAAA==&#10;">
                  <v:imagedata r:id="rId45" o:title="KA_Kl1_A2e_falsch2" croptop="14613f" cropbottom="14611f" cropleft="14458f" cropright="15056f"/>
                  <v:path arrowok="t"/>
                </v:shape>
                <v:shape id="Grafik 110" o:spid="_x0000_s1033" type="#_x0000_t75" style="position:absolute;left:12947;top:11923;width:5633;height:59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CfC7DAAAA3AAAAA8AAABkcnMvZG93bnJldi54bWxEj0GLwkAMhe8L/ochwt7WqS7KWh1FFBdv&#10;oiuIt9CJbbGTKZ1Ru/56cxC8JbyX975M562r1I2aUHo20O8loIgzb0vODRz+1l8/oEJEtlh5JgP/&#10;FGA+63xMMbX+zju67WOuJIRDigaKGOtU65AV5DD0fE0s2tk3DqOsTa5tg3cJd5UeJMlIOyxZGgqs&#10;aVlQdtlfnYFw+nZbPP6SLwd0XD02w7GnkzGf3XYxARWpjW/z63pjBb8v+PKMTKBn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MJ8LsMAAADcAAAADwAAAAAAAAAAAAAAAACf&#10;AgAAZHJzL2Rvd25yZXYueG1sUEsFBgAAAAAEAAQA9wAAAI8DAAAAAA==&#10;">
                  <v:imagedata r:id="rId46" o:title="KA_Kl1_A2e_richtig" croptop="13727f" cropbottom="16155f" cropleft="15941f" cropright="15499f"/>
                  <v:path arrowok="t"/>
                </v:shape>
              </v:group>
            </w:pict>
          </mc:Fallback>
        </mc:AlternateContent>
      </w:r>
      <w:r w:rsidR="00A47E08">
        <w:rPr>
          <w:lang w:eastAsia="de-DE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3B778B3D" wp14:editId="7425683E">
                <wp:simplePos x="0" y="0"/>
                <wp:positionH relativeFrom="column">
                  <wp:posOffset>4055135</wp:posOffset>
                </wp:positionH>
                <wp:positionV relativeFrom="paragraph">
                  <wp:posOffset>85192</wp:posOffset>
                </wp:positionV>
                <wp:extent cx="1880007" cy="1602028"/>
                <wp:effectExtent l="0" t="0" r="0" b="0"/>
                <wp:wrapNone/>
                <wp:docPr id="106" name="Gruppieren 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0007" cy="1602028"/>
                          <a:chOff x="0" y="0"/>
                          <a:chExt cx="1880007" cy="1602028"/>
                        </a:xfrm>
                      </wpg:grpSpPr>
                      <pic:pic xmlns:pic="http://schemas.openxmlformats.org/drawingml/2006/picture">
                        <pic:nvPicPr>
                          <pic:cNvPr id="80" name="Grafik 80" descr="\\SEKV-L-B12-FS1.in.kle.tt\Daten\GSV\04_Praktikanten\Linh\Gerken\Knobelaufgabe_Klasse_1\Knobelaufgabe_Klasse1_Aufgabe2\KA_Kl1_A2c.png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4825"/>
                            <a:ext cx="1082650" cy="10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1" name="Grafik 81" descr="\\SEKV-L-B12-FS1.in.kle.tt\Daten\GSV\04_Praktikanten\Linh\Gerken\Knobelaufgabe_Klasse_1\Knobelaufgabe_Klasse1_Aufgabe2\KA_Kl1_A2c_falsch1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18" t="25882" r="24706" b="25294"/>
                          <a:stretch/>
                        </pic:blipFill>
                        <pic:spPr bwMode="auto">
                          <a:xfrm>
                            <a:off x="1309421" y="526694"/>
                            <a:ext cx="555955" cy="526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Grafik 83" descr="\\SEKV-L-B12-FS1.in.kle.tt\Daten\GSV\04_Praktikanten\Linh\Gerken\Knobelaufgabe_Klasse_1\Knobelaufgabe_Klasse1_Aufgabe2\KA_Kl1_A2c_falsch2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11" t="25882" r="23530" b="24706"/>
                          <a:stretch/>
                        </pic:blipFill>
                        <pic:spPr bwMode="auto">
                          <a:xfrm>
                            <a:off x="1338682" y="0"/>
                            <a:ext cx="541325" cy="534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Grafik 84" descr="\\SEKV-L-B12-FS1.in.kle.tt\Daten\GSV\04_Praktikanten\Linh\Gerken\Knobelaufgabe_Klasse_1\Knobelaufgabe_Klasse1_Aufgabe2\KA_Kl1_A2c_richtig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706" t="28235" r="23530" b="27059"/>
                          <a:stretch/>
                        </pic:blipFill>
                        <pic:spPr bwMode="auto">
                          <a:xfrm>
                            <a:off x="1302106" y="1119225"/>
                            <a:ext cx="555955" cy="482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85" name="Rechteck 85"/>
                        <wps:cNvSpPr/>
                        <wps:spPr>
                          <a:xfrm>
                            <a:off x="1068020" y="204825"/>
                            <a:ext cx="179070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Rechteck 86"/>
                        <wps:cNvSpPr/>
                        <wps:spPr>
                          <a:xfrm>
                            <a:off x="1068020" y="716889"/>
                            <a:ext cx="179070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Rechteck 87"/>
                        <wps:cNvSpPr/>
                        <wps:spPr>
                          <a:xfrm>
                            <a:off x="1068020" y="1258214"/>
                            <a:ext cx="179070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06" o:spid="_x0000_s1026" style="position:absolute;margin-left:319.3pt;margin-top:6.7pt;width:148.05pt;height:126.15pt;z-index:251713536" coordsize="18800,160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">
                <v:shape id="Grafik 80" o:spid="_x0000_s1027" type="#_x0000_t75" style="position:absolute;top:2048;width:10826;height:108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0kInDAAAA2wAAAA8AAABkcnMvZG93bnJldi54bWxET8tqwkAU3Qv+w3CFbopObOsrOooKLYIP&#10;8IXbS+aaBDN3Qmaqab++syi4PJz3ZFabQtypcrllBd1OBII4sTrnVMHp+NkegnAeWWNhmRT8kIPZ&#10;tNmYYKztg/d0P/hUhBB2MSrIvC9jKV2SkUHXsSVx4K62MugDrFKpK3yEcFPItyjqS4M5h4YMS1pm&#10;lNwO30bBZntcv+9Gr4M+Lm7ny8f5a/TbM0q9tOr5GISn2j/F/+6VVjAM68OX8APk9A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XSQicMAAADbAAAADwAAAAAAAAAAAAAAAACf&#10;AgAAZHJzL2Rvd25yZXYueG1sUEsFBgAAAAAEAAQA9wAAAI8DAAAAAA==&#10;">
                  <v:imagedata r:id="rId51" o:title="KA_Kl1_A2c"/>
                  <v:path arrowok="t"/>
                </v:shape>
                <v:shape id="Grafik 81" o:spid="_x0000_s1028" type="#_x0000_t75" style="position:absolute;left:13094;top:5266;width:5559;height:5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ByxrEAAAA2wAAAA8AAABkcnMvZG93bnJldi54bWxEj92KwjAUhO8XfIdwBG9EU7uLaDVKUPYH&#10;7/x5gENzbKvNSWli7b79ZmFhL4eZ+YZZb3tbi45aXzlWMJsmIIhzZyouFFzO75MFCB+QDdaOScE3&#10;edhuBi9rzIx78pG6UyhEhLDPUEEZQpNJ6fOSLPqpa4ijd3WtxRBlW0jT4jPCbS3TJJlLixXHhRIb&#10;2pWU308Pq0Dr9PP2SsXH+E1348NNp8vj3io1GvZ6BSJQH/7Df+0vo2Axg98v8QfIz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WByxrEAAAA2wAAAA8AAAAAAAAAAAAAAAAA&#10;nwIAAGRycy9kb3ducmV2LnhtbFBLBQYAAAAABAAEAPcAAACQAwAAAAA=&#10;">
                  <v:imagedata r:id="rId52" o:title="KA_Kl1_A2c_falsch1" croptop="16962f" cropbottom="16577f" cropleft="15806f" cropright="16191f"/>
                  <v:path arrowok="t"/>
                </v:shape>
                <v:shape id="Grafik 83" o:spid="_x0000_s1029" type="#_x0000_t75" style="position:absolute;left:13386;width:5414;height:5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ul3vDAAAA2wAAAA8AAABkcnMvZG93bnJldi54bWxEj82LwjAUxO+C/0N4gjebqiBSjbIIix+X&#10;xY897O3RPNuyzUs3iVr96zeC4HGYmd8w82VranEl5yvLCoZJCoI4t7riQsHp+DmYgvABWWNtmRTc&#10;ycNy0e3MMdP2xnu6HkIhIoR9hgrKEJpMSp+XZNAntiGO3tk6gyFKV0jt8BbhppajNJ1IgxXHhRIb&#10;WpWU/x4uRsFF76j27dpNvtf+8bXd4d/9B5Xq99qPGYhAbXiHX+2NVjAdw/NL/AFy8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e6Xe8MAAADbAAAADwAAAAAAAAAAAAAAAACf&#10;AgAAZHJzL2Rvd25yZXYueG1sUEsFBgAAAAAEAAQA9wAAAI8DAAAAAA==&#10;">
                  <v:imagedata r:id="rId53" o:title="KA_Kl1_A2c_falsch2" croptop="16962f" cropbottom="16191f" cropleft="17112f" cropright="15421f"/>
                  <v:path arrowok="t"/>
                </v:shape>
                <v:shape id="Grafik 84" o:spid="_x0000_s1030" type="#_x0000_t75" style="position:absolute;left:13021;top:11192;width:5559;height:48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hQInFAAAA2wAAAA8AAABkcnMvZG93bnJldi54bWxEj09rwkAUxO8Fv8PyBG91YzFVoqtIoa0X&#10;K/4Br8/sMxuSfRuyW0376d1CweMwM79h5svO1uJKrS8dKxgNExDEudMlFwqOh/fnKQgfkDXWjknB&#10;D3lYLnpPc8y0u/GOrvtQiAhhn6ECE0KTSelzQxb90DXE0bu41mKIsi2kbvEW4baWL0nyKi2WHBcM&#10;NvRmKK/231bBZnI++99TlVaTjy/+XG+rNDVHpQb9bjUDEagLj/B/e60VTMfw9yX+ALm4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4UCJxQAAANsAAAAPAAAAAAAAAAAAAAAA&#10;AJ8CAABkcnMvZG93bnJldi54bWxQSwUGAAAAAAQABAD3AAAAkQMAAAAA&#10;">
                  <v:imagedata r:id="rId54" o:title="KA_Kl1_A2c_richtig" croptop="18504f" cropbottom="17733f" cropleft="16191f" cropright="15421f"/>
                  <v:path arrowok="t"/>
                </v:shape>
                <v:rect id="Rechteck 85" o:spid="_x0000_s1031" style="position:absolute;left:10680;top:2048;width:1790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gisYA&#10;AADbAAAADwAAAGRycy9kb3ducmV2LnhtbESPQUvDQBSE7wX/w/IEL8VuKlhC2m0RSyUHKVj10Ntr&#10;9pmNzb4N2Wcb/71bEHocZuYbZrEafKtO1McmsIHpJANFXAXbcG3g431zn4OKgmyxDUwGfinCankz&#10;WmBhw5nf6LSTWiUIxwINOJGu0DpWjjzGSeiIk/cVeo+SZF9r2+M5wX2rH7Jspj02nBYcdvTsqDru&#10;fryBfTlI/T19kdcjjj/HpTtU2/XBmLvb4WkOSmiQa/i/XVoD+SNcvqQfo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IgisYAAADbAAAADwAAAAAAAAAAAAAAAACYAgAAZHJz&#10;L2Rvd25yZXYueG1sUEsFBgAAAAAEAAQA9QAAAIsDAAAAAA==&#10;" filled="f" strokecolor="black [3213]" strokeweight="1pt"/>
                <v:rect id="Rechteck 86" o:spid="_x0000_s1032" style="position:absolute;left:10680;top:7168;width:1790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C+/cUA&#10;AADbAAAADwAAAGRycy9kb3ducmV2LnhtbESPQWvCQBSE70L/w/IKvYhu9CCSukppUXIoQrU99PbM&#10;PrOp2bch+9T477uFgsdhZr5hFqveN+pCXawDG5iMM1DEZbA1VwY+9+vRHFQUZItNYDJwowir5cNg&#10;gbkNV/6gy04qlSAcczTgRNpc61g68hjHoSVO3jF0HiXJrtK2w2uC+0ZPs2ymPdacFhy29OqoPO3O&#10;3sB30Uv1M9nI+wmHX8PCHcrt28GYp8f+5RmUUC/38H+7sAbmM/j7kn6AX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4L79xQAAANsAAAAPAAAAAAAAAAAAAAAAAJgCAABkcnMv&#10;ZG93bnJldi54bWxQSwUGAAAAAAQABAD1AAAAigMAAAAA&#10;" filled="f" strokecolor="black [3213]" strokeweight="1pt"/>
                <v:rect id="Rechteck 87" o:spid="_x0000_s1033" style="position:absolute;left:10680;top:12582;width:1790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wbZsYA&#10;AADbAAAADwAAAGRycy9kb3ducmV2LnhtbESPQUvDQBSE7wX/w/IEL8Vu6sGGtNsilkoOUrDqobfX&#10;7DMbm30bss82/nu3IPQ4zMw3zGI1+FadqI9NYAPTSQaKuAq24drAx/vmPgcVBdliG5gM/FKE1fJm&#10;tMDChjO/0WkntUoQjgUacCJdoXWsHHmMk9ARJ+8r9B4lyb7WtsdzgvtWP2TZo/bYcFpw2NGzo+q4&#10;+/EG9uUg9ff0RV6POP4cl+5QbdcHY+5uh6c5KKFBruH/dmkN5DO4fEk/QC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6wbZsYAAADbAAAADwAAAAAAAAAAAAAAAACYAgAAZHJz&#10;L2Rvd25yZXYueG1sUEsFBgAAAAAEAAQA9QAAAIsDAAAAAA==&#10;" filled="f" strokecolor="black [3213]" strokeweight="1pt"/>
              </v:group>
            </w:pict>
          </mc:Fallback>
        </mc:AlternateContent>
      </w:r>
      <w:r w:rsidR="001D2D22">
        <w:rPr>
          <w:lang w:eastAsia="de-DE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1476C3B9" wp14:editId="2B3F5212">
                <wp:simplePos x="0" y="0"/>
                <wp:positionH relativeFrom="column">
                  <wp:posOffset>-146685</wp:posOffset>
                </wp:positionH>
                <wp:positionV relativeFrom="paragraph">
                  <wp:posOffset>72390</wp:posOffset>
                </wp:positionV>
                <wp:extent cx="1797050" cy="1695450"/>
                <wp:effectExtent l="0" t="0" r="0" b="0"/>
                <wp:wrapNone/>
                <wp:docPr id="71" name="Gruppieren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7050" cy="1695450"/>
                          <a:chOff x="0" y="0"/>
                          <a:chExt cx="1797050" cy="1695450"/>
                        </a:xfrm>
                      </wpg:grpSpPr>
                      <pic:pic xmlns:pic="http://schemas.openxmlformats.org/drawingml/2006/picture">
                        <pic:nvPicPr>
                          <pic:cNvPr id="64" name="Grafik 64" descr="\\SEKV-L-B12-FS1.in.kle.tt\Daten\GSV\04_Praktikanten\Linh\Gerken\Knobelaufgabe_Klasse_1\Knobelaufgabe_Klasse1_Aufgabe2\KA_Kl1_A2a.png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4000"/>
                            <a:ext cx="107950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5" name="Grafik 65" descr="\\SEKV-L-B12-FS1.in.kle.tt\Daten\GSV\04_Praktikanten\Linh\Gerken\Knobelaufgabe_Klasse_1\Knobelaufgabe_Klasse1_Aufgabe2\KA_Kl1_A2a_falsch1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823" t="26471" r="27647" b="27647"/>
                          <a:stretch/>
                        </pic:blipFill>
                        <pic:spPr bwMode="auto">
                          <a:xfrm>
                            <a:off x="1327150" y="565150"/>
                            <a:ext cx="4699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Grafik 66" descr="\\SEKV-L-B12-FS1.in.kle.tt\Daten\GSV\04_Praktikanten\Linh\Gerken\Knobelaufgabe_Klasse_1\Knobelaufgabe_Klasse1_Aufgabe2\KA_Kl1_A2a_falsch2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823" t="22353" r="27647" b="22353"/>
                          <a:stretch/>
                        </pic:blipFill>
                        <pic:spPr bwMode="auto">
                          <a:xfrm>
                            <a:off x="1327150" y="0"/>
                            <a:ext cx="469900" cy="59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" name="Grafik 67" descr="\\SEKV-L-B12-FS1.in.kle.tt\Daten\GSV\04_Praktikanten\Linh\Gerken\Knobelaufgabe_Klasse_1\Knobelaufgabe_Klasse1_Aufgabe2\KA_Kl1_A2a_richtig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823" t="22353" r="27647" b="20588"/>
                          <a:stretch/>
                        </pic:blipFill>
                        <pic:spPr bwMode="auto">
                          <a:xfrm>
                            <a:off x="1327150" y="1079500"/>
                            <a:ext cx="469900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68" name="Rechteck 68"/>
                        <wps:cNvSpPr/>
                        <wps:spPr>
                          <a:xfrm>
                            <a:off x="1104900" y="20955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Rechteck 69"/>
                        <wps:cNvSpPr/>
                        <wps:spPr>
                          <a:xfrm>
                            <a:off x="1104900" y="72390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Rechteck 70"/>
                        <wps:cNvSpPr/>
                        <wps:spPr>
                          <a:xfrm>
                            <a:off x="1104900" y="126365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71" o:spid="_x0000_s1026" style="position:absolute;margin-left:-11.55pt;margin-top:5.7pt;width:141.5pt;height:133.5pt;z-index:251697152" coordsize="17970,169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">
                <v:shape id="Grafik 64" o:spid="_x0000_s1027" type="#_x0000_t75" style="position:absolute;top:2540;width:10795;height:107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+nnbGAAAA2wAAAA8AAABkcnMvZG93bnJldi54bWxEj1FrwkAQhN8L/odjBV+KXmqLSPQUK7ZI&#10;fRBjfsCSW3PB3F7MnZr663uFQh+H2flmZ77sbC1u1PrKsYKXUQKCuHC64lJBfvwYTkH4gKyxdkwK&#10;vsnDctF7mmOq3Z0PdMtCKSKEfYoKTAhNKqUvDFn0I9cQR+/kWoshyraUusV7hNtajpNkIi1WHBsM&#10;NrQ2VJyzq41v7Hef74fNtFyb59djvssuj/zrotSg361mIAJ14f/4L73VCiZv8LslAkAu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76edsYAAADbAAAADwAAAAAAAAAAAAAA&#10;AACfAgAAZHJzL2Rvd25yZXYueG1sUEsFBgAAAAAEAAQA9wAAAJIDAAAAAA==&#10;">
                  <v:imagedata r:id="rId59" o:title="KA_Kl1_A2a"/>
                  <v:path arrowok="t"/>
                </v:shape>
                <v:shape id="Grafik 65" o:spid="_x0000_s1028" type="#_x0000_t75" style="position:absolute;left:13271;top:5651;width:4699;height:4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Mrr7CAAAA2wAAAA8AAABkcnMvZG93bnJldi54bWxEj92KwjAUhO8F3yEcwbs1VVyVahQVBC/W&#10;BX8e4Ngc22pzUppo69sbQfBymJlvmNmiMYV4UOVyywr6vQgEcWJ1zqmC03HzMwHhPLLGwjIpeJKD&#10;xbzdmmGsbc17ehx8KgKEXYwKMu/LWEqXZGTQ9WxJHLyLrQz6IKtU6grrADeFHETRSBrMOSxkWNI6&#10;o+R2uBsFu5WU/4PrZVmm5+va1H8FDcd9pbqdZjkF4anx3/CnvdUKRr/w/hJ+gJy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MjK6+wgAAANsAAAAPAAAAAAAAAAAAAAAAAJ8C&#10;AABkcnMvZG93bnJldi54bWxQSwUGAAAAAAQABAD3AAAAjgMAAAAA&#10;">
                  <v:imagedata r:id="rId60" o:title="KA_Kl1_A2a_falsch1" croptop="17348f" cropbottom="18119f" cropleft="18889f" cropright="18119f"/>
                  <v:path arrowok="t"/>
                </v:shape>
                <v:shape id="Grafik 66" o:spid="_x0000_s1029" type="#_x0000_t75" style="position:absolute;left:13271;width:4699;height:59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pKObDAAAA2wAAAA8AAABkcnMvZG93bnJldi54bWxEj0FrwkAUhO+C/2F5BW+6acEg0VWKUsjB&#10;Q41evL1kn0lq9m3YXTX++65Q6HGYmW+Y1WYwnbiT861lBe+zBARxZXXLtYLT8Wu6AOEDssbOMil4&#10;kofNejxaYabtgw90L0ItIoR9hgqaEPpMSl81ZNDPbE8cvYt1BkOUrpba4SPCTSc/kiSVBluOCw32&#10;tG2ouhY3Eym30/H8c+XyO3eL7XzYl3mxK5WavA2fSxCBhvAf/mvnWkGawutL/AFy/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mko5sMAAADbAAAADwAAAAAAAAAAAAAAAACf&#10;AgAAZHJzL2Rvd25yZXYueG1sUEsFBgAAAAAEAAQA9wAAAI8DAAAAAA==&#10;">
                  <v:imagedata r:id="rId61" o:title="KA_Kl1_A2a_falsch2" croptop="14649f" cropbottom="14649f" cropleft="18889f" cropright="18119f"/>
                  <v:path arrowok="t"/>
                </v:shape>
                <v:shape id="Grafik 67" o:spid="_x0000_s1030" type="#_x0000_t75" style="position:absolute;left:13271;top:10795;width:4699;height:6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nBPzDAAAA2wAAAA8AAABkcnMvZG93bnJldi54bWxEj81qwzAQhO+FvoPYQi6llp1SJ3WshBAo&#10;lNzqFHpdrI3txFoZS/7J21eBQo/DzHzD5LvZtGKk3jWWFSRRDIK4tLrhSsH36eNlDcJ5ZI2tZVJw&#10;Iwe77eNDjpm2E3/RWPhKBAi7DBXU3neZlK6syaCLbEccvLPtDfog+0rqHqcAN61cxnEqDTYcFmrs&#10;6FBTeS0Go+DSrDo7jazN7bhOft6eh3d8JaUWT/N+A8LT7P/Df+1PrSBdwf1L+AFy+w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OcE/MMAAADbAAAADwAAAAAAAAAAAAAAAACf&#10;AgAAZHJzL2Rvd25yZXYueG1sUEsFBgAAAAAEAAQA9wAAAI8DAAAAAA==&#10;">
                  <v:imagedata r:id="rId62" o:title="KA_Kl1_A2a_richtig" croptop="14649f" cropbottom="13493f" cropleft="18889f" cropright="18119f"/>
                  <v:path arrowok="t"/>
                </v:shape>
                <v:rect id="Rechteck 68" o:spid="_x0000_s1031" style="position:absolute;left:11049;top:2095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9p7sIA&#10;AADbAAAADwAAAGRycy9kb3ducmV2LnhtbERPS2vCQBC+C/6HZQpepG7sQSR1lVJpyUEEX4fexuw0&#10;m5qdDdmpxn/vHgo9fnzvxar3jbpSF+vABqaTDBRxGWzNlYHj4eN5DioKssUmMBm4U4TVcjhYYG7D&#10;jXd03UulUgjHHA04kTbXOpaOPMZJaIkT9x06j5JgV2nb4S2F+0a/ZNlMe6w5NThs6d1Redn/egNf&#10;RS/Vz/RTNhccn8aFO5fb9dmY0VP/9gpKqJd/8Z+7sAZmaWz6kn6AX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P2nuwgAAANsAAAAPAAAAAAAAAAAAAAAAAJgCAABkcnMvZG93&#10;bnJldi54bWxQSwUGAAAAAAQABAD1AAAAhwMAAAAA&#10;" filled="f" strokecolor="black [3213]" strokeweight="1pt"/>
                <v:rect id="Rechteck 69" o:spid="_x0000_s1032" style="position:absolute;left:11049;top:7239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PMdcYA&#10;AADbAAAADwAAAGRycy9kb3ducmV2LnhtbESPT2vCQBTE74V+h+UVvIhu9CA1ukppacmhFOqfg7dn&#10;9plNzb4N2VdNv323UPA4zMxvmOW69426UBfrwAYm4wwUcRlszZWB3fZ19AgqCrLFJjAZ+KEI69X9&#10;3RJzG678SZeNVCpBOOZowIm0udaxdOQxjkNLnLxT6DxKkl2lbYfXBPeNnmbZTHusOS04bOnZUXne&#10;fHsDh6KX6mvyJu9nHO6HhTuWHy9HYwYP/dMClFAvt/B/u7AGZnP4+5J+gF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XPMdcYAAADbAAAADwAAAAAAAAAAAAAAAACYAgAAZHJz&#10;L2Rvd25yZXYueG1sUEsFBgAAAAAEAAQA9QAAAIsDAAAAAA==&#10;" filled="f" strokecolor="black [3213]" strokeweight="1pt"/>
                <v:rect id="Rechteck 70" o:spid="_x0000_s1033" style="position:absolute;left:11049;top:12636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DzNcIA&#10;AADbAAAADwAAAGRycy9kb3ducmV2LnhtbERPTWvCQBC9C/6HZYRepG7sQUvqKkVpyaEI2vbQ25id&#10;ZlOzsyE71fjv3YPg8fG+F6veN+pEXawDG5hOMlDEZbA1Vwa+Pt8en0FFQbbYBCYDF4qwWg4HC8xt&#10;OPOOTnupVArhmKMBJ9LmWsfSkcc4CS1x4n5D51ES7CptOzyncN/opyybaY81pwaHLa0dlcf9vzfw&#10;U/RS/U3f5eOI4+9x4Q7ldnMw5mHUv76AEurlLr65C2tgntanL+kH6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kPM1wgAAANsAAAAPAAAAAAAAAAAAAAAAAJgCAABkcnMvZG93&#10;bnJldi54bWxQSwUGAAAAAAQABAD1AAAAhwMAAAAA&#10;" filled="f" strokecolor="black [3213]" strokeweight="1pt"/>
              </v:group>
            </w:pict>
          </mc:Fallback>
        </mc:AlternateContent>
      </w:r>
    </w:p>
    <w:p w:rsidR="00BB042C" w:rsidRDefault="00BB042C" w:rsidP="00D60378"/>
    <w:p w:rsidR="00BB042C" w:rsidRDefault="009437B7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EBAE937" wp14:editId="7391B925">
                <wp:simplePos x="0" y="0"/>
                <wp:positionH relativeFrom="column">
                  <wp:posOffset>3072460</wp:posOffset>
                </wp:positionH>
                <wp:positionV relativeFrom="paragraph">
                  <wp:posOffset>229235</wp:posOffset>
                </wp:positionV>
                <wp:extent cx="167640" cy="251460"/>
                <wp:effectExtent l="0" t="0" r="3810" b="15240"/>
                <wp:wrapNone/>
                <wp:docPr id="49" name="Textfeld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37B7" w:rsidRPr="009437B7" w:rsidRDefault="009437B7" w:rsidP="009437B7">
                            <w:pPr>
                              <w:rPr>
                                <w:sz w:val="28"/>
                              </w:rPr>
                            </w:pPr>
                            <w:r w:rsidRPr="009437B7">
                              <w:rPr>
                                <w:sz w:val="28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9" o:spid="_x0000_s1046" type="#_x0000_t202" style="position:absolute;margin-left:241.95pt;margin-top:18.05pt;width:13.2pt;height:19.8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" filled="f" stroked="f" strokeweight=".5pt">
                <v:textbox inset="0,0,0,0">
                  <w:txbxContent>
                    <w:p w:rsidR="009437B7" w:rsidRPr="009437B7" w:rsidRDefault="009437B7" w:rsidP="009437B7">
                      <w:pPr>
                        <w:rPr>
                          <w:sz w:val="28"/>
                        </w:rPr>
                      </w:pPr>
                      <w:r w:rsidRPr="009437B7">
                        <w:rPr>
                          <w:sz w:val="2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BB042C" w:rsidRDefault="00BB042C" w:rsidP="00D60378"/>
    <w:p w:rsidR="00BB042C" w:rsidRDefault="00BB042C" w:rsidP="00D60378"/>
    <w:p w:rsidR="00BB042C" w:rsidRDefault="009437B7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C5C3A4D" wp14:editId="7935A563">
                <wp:simplePos x="0" y="0"/>
                <wp:positionH relativeFrom="column">
                  <wp:posOffset>5161915</wp:posOffset>
                </wp:positionH>
                <wp:positionV relativeFrom="paragraph">
                  <wp:posOffset>17475</wp:posOffset>
                </wp:positionV>
                <wp:extent cx="167640" cy="251460"/>
                <wp:effectExtent l="0" t="0" r="3810" b="15240"/>
                <wp:wrapNone/>
                <wp:docPr id="50" name="Textfeld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37B7" w:rsidRPr="009437B7" w:rsidRDefault="009437B7" w:rsidP="009437B7">
                            <w:pPr>
                              <w:rPr>
                                <w:sz w:val="28"/>
                              </w:rPr>
                            </w:pPr>
                            <w:r w:rsidRPr="009437B7">
                              <w:rPr>
                                <w:sz w:val="28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0" o:spid="_x0000_s1047" type="#_x0000_t202" style="position:absolute;margin-left:406.45pt;margin-top:1.4pt;width:13.2pt;height:19.8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" filled="f" stroked="f" strokeweight=".5pt">
                <v:textbox inset="0,0,0,0">
                  <w:txbxContent>
                    <w:p w:rsidR="009437B7" w:rsidRPr="009437B7" w:rsidRDefault="009437B7" w:rsidP="009437B7">
                      <w:pPr>
                        <w:rPr>
                          <w:sz w:val="28"/>
                        </w:rPr>
                      </w:pPr>
                      <w:r w:rsidRPr="009437B7">
                        <w:rPr>
                          <w:sz w:val="2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A16CC1D" wp14:editId="77A145D4">
                <wp:simplePos x="0" y="0"/>
                <wp:positionH relativeFrom="column">
                  <wp:posOffset>1001725</wp:posOffset>
                </wp:positionH>
                <wp:positionV relativeFrom="paragraph">
                  <wp:posOffset>10795</wp:posOffset>
                </wp:positionV>
                <wp:extent cx="167640" cy="251460"/>
                <wp:effectExtent l="0" t="0" r="3810" b="15240"/>
                <wp:wrapNone/>
                <wp:docPr id="47" name="Textfeld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37B7" w:rsidRPr="009437B7" w:rsidRDefault="009437B7" w:rsidP="009437B7">
                            <w:pPr>
                              <w:rPr>
                                <w:sz w:val="28"/>
                              </w:rPr>
                            </w:pPr>
                            <w:r w:rsidRPr="009437B7">
                              <w:rPr>
                                <w:sz w:val="28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7" o:spid="_x0000_s1048" type="#_x0000_t202" style="position:absolute;margin-left:78.9pt;margin-top:.85pt;width:13.2pt;height:19.8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" filled="f" stroked="f" strokeweight=".5pt">
                <v:textbox inset="0,0,0,0">
                  <w:txbxContent>
                    <w:p w:rsidR="009437B7" w:rsidRPr="009437B7" w:rsidRDefault="009437B7" w:rsidP="009437B7">
                      <w:pPr>
                        <w:rPr>
                          <w:sz w:val="28"/>
                        </w:rPr>
                      </w:pPr>
                      <w:r w:rsidRPr="009437B7">
                        <w:rPr>
                          <w:sz w:val="2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D13726" w:rsidRDefault="00D13726" w:rsidP="00D60378"/>
    <w:p w:rsidR="00423D7E" w:rsidRDefault="00423D7E" w:rsidP="00D60378"/>
    <w:p w:rsidR="00423D7E" w:rsidRDefault="00A47E08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513170DA" wp14:editId="70C33196">
                <wp:simplePos x="0" y="0"/>
                <wp:positionH relativeFrom="column">
                  <wp:posOffset>4040505</wp:posOffset>
                </wp:positionH>
                <wp:positionV relativeFrom="paragraph">
                  <wp:posOffset>143713</wp:posOffset>
                </wp:positionV>
                <wp:extent cx="1850746" cy="1543507"/>
                <wp:effectExtent l="0" t="0" r="0" b="0"/>
                <wp:wrapNone/>
                <wp:docPr id="117" name="Gruppieren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0746" cy="1543507"/>
                          <a:chOff x="0" y="0"/>
                          <a:chExt cx="1850746" cy="1543507"/>
                        </a:xfrm>
                      </wpg:grpSpPr>
                      <wps:wsp>
                        <wps:cNvPr id="102" name="Rechteck 102"/>
                        <wps:cNvSpPr/>
                        <wps:spPr>
                          <a:xfrm>
                            <a:off x="1082650" y="16825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Rechteck 103"/>
                        <wps:cNvSpPr/>
                        <wps:spPr>
                          <a:xfrm>
                            <a:off x="1082650" y="680314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Rechteck 104"/>
                        <wps:cNvSpPr/>
                        <wps:spPr>
                          <a:xfrm>
                            <a:off x="1082650" y="1221639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" name="Grafik 111" descr="\\SEKV-L-B12-FS1.in.kle.tt\Daten\GSV\04_Praktikanten\Linh\Gerken\Knobelaufgabe_Klasse_1\Knobelaufgabe_Klasse1_Aufgabe2\KA_Kl1_A2g.png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6771"/>
                            <a:ext cx="1082650" cy="10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4" name="Grafik 114" descr="\\SEKV-L-B12-FS1.in.kle.tt\Daten\GSV\04_Praktikanten\Linh\Gerken\Knobelaufgabe_Klasse_1\Knobelaufgabe_Klasse1_Aufgabe2\KA_Kl1_A2g_falsch1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994" t="26317" r="27032" b="29068"/>
                          <a:stretch/>
                        </pic:blipFill>
                        <pic:spPr bwMode="auto">
                          <a:xfrm>
                            <a:off x="1316736" y="1060704"/>
                            <a:ext cx="519379" cy="482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" name="Grafik 115" descr="\\SEKV-L-B12-FS1.in.kle.tt\Daten\GSV\04_Praktikanten\Linh\Gerken\Knobelaufgabe_Klasse_1\Knobelaufgabe_Klasse1_Aufgabe2\KA_Kl1_A2g_falsch2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055" t="29054" r="27064" b="27720"/>
                          <a:stretch/>
                        </pic:blipFill>
                        <pic:spPr bwMode="auto">
                          <a:xfrm>
                            <a:off x="1375258" y="0"/>
                            <a:ext cx="475488" cy="468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" name="Grafik 116" descr="\\SEKV-L-B12-FS1.in.kle.tt\Daten\GSV\04_Praktikanten\Linh\Gerken\Knobelaufgabe_Klasse_1\Knobelaufgabe_Klasse1_Aufgabe2\KA_Kl1_A2g_richtig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678" t="31746" r="27732" b="28383"/>
                          <a:stretch/>
                        </pic:blipFill>
                        <pic:spPr bwMode="auto">
                          <a:xfrm>
                            <a:off x="1331366" y="577901"/>
                            <a:ext cx="504749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117" o:spid="_x0000_s1026" style="position:absolute;margin-left:318.15pt;margin-top:11.3pt;width:145.75pt;height:121.55pt;z-index:251738112" coordsize="18507,15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">
                <v:rect id="Rechteck 102" o:spid="_x0000_s1027" style="position:absolute;left:10826;top:1682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dAhMQA&#10;AADcAAAADwAAAGRycy9kb3ducmV2LnhtbERPS2vCQBC+C/6HZYRepG70UErqKmKp5FAKPnrobcxO&#10;s6nZ2ZAdNf33XaHgbT6+58yXvW/UhbpYBzYwnWSgiMtga64MHPZvj8+goiBbbAKTgV+KsFwMB3PM&#10;bbjyli47qVQK4ZijASfS5lrH0pHHOAktceK+Q+dREuwqbTu8pnDf6FmWPWmPNacGhy2tHZWn3dkb&#10;+Cp6qX6mG3k/4fhzXLhj+fF6NOZh1K9eQAn1chf/uwub5mczuD2TLt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XQITEAAAA3AAAAA8AAAAAAAAAAAAAAAAAmAIAAGRycy9k&#10;b3ducmV2LnhtbFBLBQYAAAAABAAEAPUAAACJAwAAAAA=&#10;" filled="f" strokecolor="black [3213]" strokeweight="1pt"/>
                <v:rect id="Rechteck 103" o:spid="_x0000_s1028" style="position:absolute;left:10826;top:6803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vlH8QA&#10;AADcAAAADwAAAGRycy9kb3ducmV2LnhtbERPTWvCQBC9F/wPywi9iG5soZToKmJpyaEUtPXgbcxO&#10;s6nZ2ZCdavz3bkHobR7vc+bL3jfqRF2sAxuYTjJQxGWwNVcGvj5fx8+goiBbbAKTgQtFWC4Gd3PM&#10;bTjzhk5bqVQK4ZijASfS5lrH0pHHOAktceK+Q+dREuwqbTs8p3Df6Icse9Iea04NDltaOyqP219v&#10;YF/0Uv1M3+T9iKPdqHCH8uPlYMz9sF/NQAn18i++uQub5meP8PdMukAv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b5R/EAAAA3AAAAA8AAAAAAAAAAAAAAAAAmAIAAGRycy9k&#10;b3ducmV2LnhtbFBLBQYAAAAABAAEAPUAAACJAwAAAAA=&#10;" filled="f" strokecolor="black [3213]" strokeweight="1pt"/>
                <v:rect id="Rechteck 104" o:spid="_x0000_s1029" style="position:absolute;left:10826;top:12216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J9a8QA&#10;AADcAAAADwAAAGRycy9kb3ducmV2LnhtbERPTWvCQBC9F/wPywi9iG4spZToKmJpyaEUtPXgbcxO&#10;s6nZ2ZCdavz3bkHobR7vc+bL3jfqRF2sAxuYTjJQxGWwNVcGvj5fx8+goiBbbAKTgQtFWC4Gd3PM&#10;bTjzhk5bqVQK4ZijASfS5lrH0pHHOAktceK+Q+dREuwqbTs8p3Df6Icse9Iea04NDltaOyqP219v&#10;YF/0Uv1M3+T9iKPdqHCH8uPlYMz9sF/NQAn18i++uQub5meP8PdMukAv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yfWvEAAAA3AAAAA8AAAAAAAAAAAAAAAAAmAIAAGRycy9k&#10;b3ducmV2LnhtbFBLBQYAAAAABAAEAPUAAACJAwAAAAA=&#10;" filled="f" strokecolor="black [3213]" strokeweight="1pt"/>
                <v:shape id="Grafik 111" o:spid="_x0000_s1030" type="#_x0000_t75" style="position:absolute;top:2267;width:10826;height:108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9XjgfDAAAA3AAAAA8AAABkcnMvZG93bnJldi54bWxET01rg0AQvQf6H5Yp5BLqaiChWNdQhEAg&#10;B0nS4nXqTtXWnRV3E+2/7xYKuc3jfU62m00vbjS6zrKCJIpBENdWd9woeLvsn55BOI+ssbdMCn7I&#10;wS5/WGSYajvxiW5n34gQwi5FBa33Qyqlq1sy6CI7EAfu044GfYBjI/WIUwg3vVzH8VYa7Dg0tDhQ&#10;0VL9fb4aBR9fq0tRDMd+jeVev1NZXY+bSqnl4/z6AsLT7O/if/dBh/lJAn/PhAtk/g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1eOB8MAAADcAAAADwAAAAAAAAAAAAAAAACf&#10;AgAAZHJzL2Rvd25yZXYueG1sUEsFBgAAAAAEAAQA9wAAAI8DAAAAAA==&#10;">
                  <v:imagedata r:id="rId67" o:title="KA_Kl1_A2g"/>
                  <v:path arrowok="t"/>
                </v:shape>
                <v:shape id="Grafik 114" o:spid="_x0000_s1031" type="#_x0000_t75" style="position:absolute;left:13167;top:10607;width:5194;height:48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+DqebCAAAA3AAAAA8AAABkcnMvZG93bnJldi54bWxET82KwjAQvgu+QxjBi2hacVWqUWRhWfew&#10;Ba0PMDRjW2wmtYnaffuNIHibj+931tvO1OJOrassK4gnEQji3OqKCwWn7Gu8BOE8ssbaMin4Iwfb&#10;Tb+3xkTbBx/ofvSFCCHsElRQet8kUrq8JINuYhviwJ1ta9AH2BZSt/gI4aaW0yiaS4MVh4YSG/os&#10;Kb8cb0ZBR9f4J/s9++KaftfZKL19LFyq1HDQ7VYgPHX+LX659zrMj2fwfCZcID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g6nmwgAAANwAAAAPAAAAAAAAAAAAAAAAAJ8C&#10;AABkcnMvZG93bnJldi54bWxQSwUGAAAAAAQABAD3AAAAjgMAAAAA&#10;">
                  <v:imagedata r:id="rId68" o:title="KA_Kl1_A2g_falsch1" croptop="17247f" cropbottom="19050f" cropleft="16380f" cropright="17716f"/>
                  <v:path arrowok="t"/>
                </v:shape>
                <v:shape id="Grafik 115" o:spid="_x0000_s1032" type="#_x0000_t75" style="position:absolute;left:13752;width:4755;height:46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fTzPBAAAA3AAAAA8AAABkcnMvZG93bnJldi54bWxET02LwjAQvS/4H8II3tbUBaVUoxTRZS8e&#10;rHvY49CMbbGZlCTWrr/eCIK3ebzPWW0G04qenG8sK5hNExDEpdUNVwp+T/vPFIQPyBpby6Tgnzxs&#10;1qOPFWba3vhIfREqEUPYZ6igDqHLpPRlTQb91HbEkTtbZzBE6CqpHd5iuGnlV5IspMGGY0ONHW1r&#10;Ki/F1Siwi6Ks5ml+wDTNu/Ofu3/3u7tSk/GQL0EEGsJb/HL/6Dh/NofnM/ECuX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HfTzPBAAAA3AAAAA8AAAAAAAAAAAAAAAAAnwIA&#10;AGRycy9kb3ducmV2LnhtbFBLBQYAAAAABAAEAPcAAACNAwAAAAA=&#10;">
                  <v:imagedata r:id="rId69" o:title="KA_Kl1_A2g_falsch2" croptop="19041f" cropbottom="18167f" cropleft="19041f" cropright="17737f"/>
                  <v:path arrowok="t"/>
                </v:shape>
                <v:shape id="Grafik 116" o:spid="_x0000_s1033" type="#_x0000_t75" style="position:absolute;left:13313;top:5779;width:5048;height:43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uiRPAAAAA3AAAAA8AAABkcnMvZG93bnJldi54bWxET0uLwjAQvi/4H8IseFtTPYh0jeL6APHW&#10;unsfmtmm2ExqE2311xtB8DYf33Pmy97W4kqtrxwrGI8SEMSF0xWXCn6Pu68ZCB+QNdaOScGNPCwX&#10;g485ptp1nNE1D6WIIexTVGBCaFIpfWHIoh+5hjhy/661GCJsS6lb7GK4reUkSabSYsWxwWBDa0PF&#10;Kb9YBXe3zvLOnu8nedyaP735aQ6rTKnhZ7/6BhGoD2/xy73Xcf54Cs9n4gVy8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+6JE8AAAADcAAAADwAAAAAAAAAAAAAAAACfAgAA&#10;ZHJzL2Rvd25yZXYueG1sUEsFBgAAAAAEAAQA9wAAAIwDAAAAAA==&#10;">
                  <v:imagedata r:id="rId70" o:title="KA_Kl1_A2g_richtig" croptop="20805f" cropbottom="18601f" cropleft="16828f" cropright="18174f"/>
                  <v:path arrowok="t"/>
                </v:shape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0B5231E5" wp14:editId="6B50CEF8">
                <wp:simplePos x="0" y="0"/>
                <wp:positionH relativeFrom="column">
                  <wp:posOffset>-158420</wp:posOffset>
                </wp:positionH>
                <wp:positionV relativeFrom="paragraph">
                  <wp:posOffset>209550</wp:posOffset>
                </wp:positionV>
                <wp:extent cx="1997050" cy="1514246"/>
                <wp:effectExtent l="0" t="0" r="0" b="0"/>
                <wp:wrapNone/>
                <wp:docPr id="105" name="Gruppieren 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7050" cy="1514246"/>
                          <a:chOff x="0" y="0"/>
                          <a:chExt cx="1997050" cy="1514246"/>
                        </a:xfrm>
                      </wpg:grpSpPr>
                      <pic:pic xmlns:pic="http://schemas.openxmlformats.org/drawingml/2006/picture">
                        <pic:nvPicPr>
                          <pic:cNvPr id="88" name="Grafik 88" descr="\\SEKV-L-B12-FS1.in.kle.tt\Daten\GSV\04_Praktikanten\Linh\Gerken\Knobelaufgabe_Klasse_1\Knobelaufgabe_Klasse1_Aufgabe2\KA_Kl1_A2d.png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0195"/>
                            <a:ext cx="1082650" cy="10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9" name="Grafik 89" descr="\\SEKV-L-B12-FS1.in.kle.tt\Daten\GSV\04_Praktikanten\Linh\Gerken\Knobelaufgabe_Klasse_1\Knobelaufgabe_Klasse1_Aufgabe2\KA_Kl1_A2d_falsch1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958" t="32432" r="20901" b="31082"/>
                          <a:stretch/>
                        </pic:blipFill>
                        <pic:spPr bwMode="auto">
                          <a:xfrm>
                            <a:off x="1345997" y="548640"/>
                            <a:ext cx="629107" cy="395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" name="Grafik 90" descr="\\SEKV-L-B12-FS1.in.kle.tt\Daten\GSV\04_Praktikanten\Linh\Gerken\Knobelaufgabe_Klasse_1\Knobelaufgabe_Klasse1_Aufgabe2\KA_Kl1_A2d_falsch2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272" t="29054" r="22292" b="27703"/>
                          <a:stretch/>
                        </pic:blipFill>
                        <pic:spPr bwMode="auto">
                          <a:xfrm>
                            <a:off x="1338682" y="1046074"/>
                            <a:ext cx="621792" cy="468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" name="Grafik 91" descr="\\SEKV-L-B12-FS1.in.kle.tt\Daten\GSV\04_Praktikanten\Linh\Gerken\Knobelaufgabe_Klasse_1\Knobelaufgabe_Klasse1_Aufgabe2\KA_Kl1_A2d_richtig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604" t="29730" r="19555" b="29054"/>
                          <a:stretch/>
                        </pic:blipFill>
                        <pic:spPr bwMode="auto">
                          <a:xfrm>
                            <a:off x="1338682" y="0"/>
                            <a:ext cx="658368" cy="446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95" name="Rechteck 95"/>
                        <wps:cNvSpPr/>
                        <wps:spPr>
                          <a:xfrm>
                            <a:off x="1126541" y="131674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Rechteck 96"/>
                        <wps:cNvSpPr/>
                        <wps:spPr>
                          <a:xfrm>
                            <a:off x="1126541" y="643738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Rechteck 97"/>
                        <wps:cNvSpPr/>
                        <wps:spPr>
                          <a:xfrm>
                            <a:off x="1126541" y="1185062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05" o:spid="_x0000_s1026" style="position:absolute;margin-left:-12.45pt;margin-top:16.5pt;width:157.25pt;height:119.25pt;z-index:251721728" coordsize="19970,151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">
                <v:shape id="Grafik 88" o:spid="_x0000_s1027" type="#_x0000_t75" style="position:absolute;top:1901;width:10826;height:108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OCra/AAAA2wAAAA8AAABkcnMvZG93bnJldi54bWxET02LwjAQvQv+hzALe9N0XSjSNYoIiqeF&#10;qgjeZpuxKTaTkkTt+uvNQfD4eN+zRW9bcSMfGscKvsYZCOLK6YZrBYf9ejQFESKyxtYxKfinAIv5&#10;cDDDQrs7l3TbxVqkEA4FKjAxdoWUoTJkMYxdR5y4s/MWY4K+ltrjPYXbVk6yLJcWG04NBjtaGaou&#10;u6tV8DjJY95MSJe/pvw+drm/btyfUp8f/fIHRKQ+vsUv91YrmKax6Uv6AXL+B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Lzgq2vwAAANsAAAAPAAAAAAAAAAAAAAAAAJ8CAABk&#10;cnMvZG93bnJldi54bWxQSwUGAAAAAAQABAD3AAAAiwMAAAAA&#10;">
                  <v:imagedata r:id="rId75" o:title="KA_Kl1_A2d"/>
                  <v:path arrowok="t"/>
                </v:shape>
                <v:shape id="Grafik 89" o:spid="_x0000_s1028" type="#_x0000_t75" style="position:absolute;left:13459;top:5486;width:6292;height:39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aIgbGAAAA2wAAAA8AAABkcnMvZG93bnJldi54bWxEj09rwkAUxO8Fv8PyhF5ENwm2aOoqIogB&#10;e6l/6PWRfU1Ss29Ddpuk374rCD0OM/MbZrUZTC06al1lWUE8i0AQ51ZXXCi4nPfTBQjnkTXWlknB&#10;LznYrEdPK0y17fmDupMvRICwS1FB6X2TSunykgy6mW2Ig/dlW4M+yLaQusU+wE0tkyh6lQYrDgsl&#10;NrQrKb+dfoyC4Xv3Tod4sj3Pm8vny/J4zWQSK/U8HrZvIDwN/j/8aGdawWIJ9y/hB8j1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RoiBsYAAADbAAAADwAAAAAAAAAAAAAA&#10;AACfAgAAZHJzL2Rvd25yZXYueG1sUEsFBgAAAAAEAAQA9wAAAJIDAAAAAA==&#10;">
                  <v:imagedata r:id="rId76" o:title="KA_Kl1_A2d_falsch1" croptop="21255f" cropbottom="20370f" cropleft="13735f" cropright="13698f"/>
                  <v:path arrowok="t"/>
                </v:shape>
                <v:shape id="Grafik 90" o:spid="_x0000_s1029" type="#_x0000_t75" style="position:absolute;left:13386;top:10460;width:6218;height:46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LIs2/AAAA2wAAAA8AAABkcnMvZG93bnJldi54bWxET7tqwzAU3QP9B3EL3WK5GZrUjRLaQMB0&#10;ywOyXks3tlPrykiq7f59NQQyHs57vZ1sJwbyoXWs4DXLQRBrZ1quFZxP+/kKRIjIBjvHpOCPAmw3&#10;T7M1FsaNfKDhGGuRQjgUqKCJsS+kDLohiyFzPXHirs5bjAn6WhqPYwq3nVzk+Zu02HJqaLCnXUP6&#10;5/hrFQzVRZvvGy/KCvGr1me/D7ulUi/P0+cHiEhTfIjv7tIoeE/r05f0A+TmH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viyLNvwAAANsAAAAPAAAAAAAAAAAAAAAAAJ8CAABk&#10;cnMvZG93bnJldi54bWxQSwUGAAAAAAQABAD3AAAAiwMAAAAA&#10;">
                  <v:imagedata r:id="rId77" o:title="KA_Kl1_A2d_falsch2" croptop="19041f" cropbottom="18155f" cropleft="13285f" cropright="14609f"/>
                  <v:path arrowok="t"/>
                </v:shape>
                <v:shape id="Grafik 91" o:spid="_x0000_s1030" type="#_x0000_t75" style="position:absolute;left:13386;width:6584;height:44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rlgfCAAAA2wAAAA8AAABkcnMvZG93bnJldi54bWxEj0FrAjEUhO9C/0N4gjc3qwe1q1GstNST&#10;oC09P5PX3a2blyWJuv33RhA8DjPzDbNYdbYRF/KhdqxglOUgiLUzNZcKvr8+hjMQISIbbByTgn8K&#10;sFq+9BZYGHflPV0OsRQJwqFABVWMbSFl0BVZDJlriZP367zFmKQvpfF4TXDbyHGeT6TFmtNChS1t&#10;KtKnw9kqkFO50/rvNLWfDfnzz/Ht3Zd7pQb9bj0HEamLz/CjvTUKXkdw/5J+gFz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1K5YHwgAAANsAAAAPAAAAAAAAAAAAAAAAAJ8C&#10;AABkcnMvZG93bnJldi54bWxQSwUGAAAAAAQABAD3AAAAjgMAAAAA&#10;">
                  <v:imagedata r:id="rId78" o:title="KA_Kl1_A2d_richtig" croptop="19484f" cropbottom="19041f" cropleft="12848f" cropright="12816f"/>
                  <v:path arrowok="t"/>
                </v:shape>
                <v:rect id="Rechteck 95" o:spid="_x0000_s1031" style="position:absolute;left:11265;top:1316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u2V8YA&#10;AADbAAAADwAAAGRycy9kb3ducmV2LnhtbESPQWvCQBSE74X+h+UVehHdKLRodJXSYsmhFLT14O2Z&#10;fWZTs29D9lXTf98tFDwOM/MNs1j1vlFn6mId2MB4lIEiLoOtuTLw+bEeTkFFQbbYBCYDPxRhtby9&#10;WWBuw4U3dN5KpRKEY44GnEibax1LRx7jKLTEyTuGzqMk2VXadnhJcN/oSZY9ao81pwWHLT07Kk/b&#10;b29gX/RSfY1f5e2Eg92gcIfy/eVgzP1d/zQHJdTLNfzfLqyB2QP8fUk/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eu2V8YAAADbAAAADwAAAAAAAAAAAAAAAACYAgAAZHJz&#10;L2Rvd25yZXYueG1sUEsFBgAAAAAEAAQA9QAAAIsDAAAAAA==&#10;" filled="f" strokecolor="black [3213]" strokeweight="1pt"/>
                <v:rect id="Rechteck 96" o:spid="_x0000_s1032" style="position:absolute;left:11265;top:6437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koIMYA&#10;AADbAAAADwAAAGRycy9kb3ducmV2LnhtbESPT2vCQBTE74V+h+UVvIhu9CA1ukppacmhFOqfg7dn&#10;9plNzb4N2VdNv323UPA4zMxvmOW69426UBfrwAYm4wwUcRlszZWB3fZ19AgqCrLFJjAZ+KEI69X9&#10;3RJzG678SZeNVCpBOOZowIm0udaxdOQxjkNLnLxT6DxKkl2lbYfXBPeNnmbZTHusOS04bOnZUXne&#10;fHsDh6KX6mvyJu9nHO6HhTuWHy9HYwYP/dMClFAvt/B/u7AG5jP4+5J+gF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TkoIMYAAADbAAAADwAAAAAAAAAAAAAAAACYAgAAZHJz&#10;L2Rvd25yZXYueG1sUEsFBgAAAAAEAAQA9QAAAIsDAAAAAA==&#10;" filled="f" strokecolor="black [3213]" strokeweight="1pt"/>
                <v:rect id="Rechteck 97" o:spid="_x0000_s1033" style="position:absolute;left:11265;top:11850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WNu8YA&#10;AADbAAAADwAAAGRycy9kb3ducmV2LnhtbESPQWvCQBSE74X+h+UVehHd6KHV6CqlxZJDKWjrwdsz&#10;+8ymZt+G7Kum/75bKHgcZuYbZrHqfaPO1MU6sIHxKANFXAZbc2Xg82M9nIKKgmyxCUwGfijCanl7&#10;s8Dchgtv6LyVSiUIxxwNOJE21zqWjjzGUWiJk3cMnUdJsqu07fCS4L7Rkyx70B5rTgsOW3p2VJ62&#10;397Avuil+hq/ytsJB7tB4Q7l+8vBmPu7/mkOSqiXa/i/XVgDs0f4+5J+gF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WNu8YAAADbAAAADwAAAAAAAAAAAAAAAACYAgAAZHJz&#10;L2Rvd25yZXYueG1sUEsFBgAAAAAEAAQA9QAAAIsDAAAAAA==&#10;" filled="f" strokecolor="black [3213]" strokeweight="1pt"/>
              </v:group>
            </w:pict>
          </mc:Fallback>
        </mc:AlternateContent>
      </w:r>
    </w:p>
    <w:p w:rsidR="00423D7E" w:rsidRDefault="009437B7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620E374" wp14:editId="06C28713">
                <wp:simplePos x="0" y="0"/>
                <wp:positionH relativeFrom="column">
                  <wp:posOffset>1007110</wp:posOffset>
                </wp:positionH>
                <wp:positionV relativeFrom="paragraph">
                  <wp:posOffset>21285</wp:posOffset>
                </wp:positionV>
                <wp:extent cx="167640" cy="251460"/>
                <wp:effectExtent l="0" t="0" r="3810" b="15240"/>
                <wp:wrapNone/>
                <wp:docPr id="48" name="Textfeld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37B7" w:rsidRPr="009437B7" w:rsidRDefault="009437B7" w:rsidP="009437B7">
                            <w:pPr>
                              <w:rPr>
                                <w:sz w:val="28"/>
                              </w:rPr>
                            </w:pPr>
                            <w:r w:rsidRPr="009437B7">
                              <w:rPr>
                                <w:sz w:val="28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8" o:spid="_x0000_s1049" type="#_x0000_t202" style="position:absolute;margin-left:79.3pt;margin-top:1.7pt;width:13.2pt;height:19.8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" filled="f" stroked="f" strokeweight=".5pt">
                <v:textbox inset="0,0,0,0">
                  <w:txbxContent>
                    <w:p w:rsidR="009437B7" w:rsidRPr="009437B7" w:rsidRDefault="009437B7" w:rsidP="009437B7">
                      <w:pPr>
                        <w:rPr>
                          <w:sz w:val="28"/>
                        </w:rPr>
                      </w:pPr>
                      <w:r w:rsidRPr="009437B7">
                        <w:rPr>
                          <w:sz w:val="2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423D7E" w:rsidRDefault="00423D7E" w:rsidP="00D60378"/>
    <w:p w:rsidR="00423D7E" w:rsidRDefault="009437B7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78459A9" wp14:editId="4B7072CC">
                <wp:simplePos x="0" y="0"/>
                <wp:positionH relativeFrom="column">
                  <wp:posOffset>5169535</wp:posOffset>
                </wp:positionH>
                <wp:positionV relativeFrom="paragraph">
                  <wp:posOffset>965</wp:posOffset>
                </wp:positionV>
                <wp:extent cx="167640" cy="251460"/>
                <wp:effectExtent l="0" t="0" r="3810" b="15240"/>
                <wp:wrapNone/>
                <wp:docPr id="52" name="Textfeld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37B7" w:rsidRPr="009437B7" w:rsidRDefault="009437B7" w:rsidP="009437B7">
                            <w:pPr>
                              <w:rPr>
                                <w:sz w:val="28"/>
                              </w:rPr>
                            </w:pPr>
                            <w:r w:rsidRPr="009437B7">
                              <w:rPr>
                                <w:sz w:val="28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2" o:spid="_x0000_s1050" type="#_x0000_t202" style="position:absolute;margin-left:407.05pt;margin-top:.1pt;width:13.2pt;height:19.8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" filled="f" stroked="f" strokeweight=".5pt">
                <v:textbox inset="0,0,0,0">
                  <w:txbxContent>
                    <w:p w:rsidR="009437B7" w:rsidRPr="009437B7" w:rsidRDefault="009437B7" w:rsidP="009437B7">
                      <w:pPr>
                        <w:rPr>
                          <w:sz w:val="28"/>
                        </w:rPr>
                      </w:pPr>
                      <w:r w:rsidRPr="009437B7">
                        <w:rPr>
                          <w:sz w:val="2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423D7E" w:rsidRDefault="00423D7E" w:rsidP="00D60378"/>
    <w:p w:rsidR="00423D7E" w:rsidRDefault="009437B7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9CB7229" wp14:editId="2CE74119">
                <wp:simplePos x="0" y="0"/>
                <wp:positionH relativeFrom="column">
                  <wp:posOffset>3069895</wp:posOffset>
                </wp:positionH>
                <wp:positionV relativeFrom="paragraph">
                  <wp:posOffset>39370</wp:posOffset>
                </wp:positionV>
                <wp:extent cx="167640" cy="251460"/>
                <wp:effectExtent l="0" t="0" r="3810" b="15240"/>
                <wp:wrapNone/>
                <wp:docPr id="51" name="Textfeld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37B7" w:rsidRPr="009437B7" w:rsidRDefault="009437B7" w:rsidP="009437B7">
                            <w:pPr>
                              <w:rPr>
                                <w:sz w:val="28"/>
                              </w:rPr>
                            </w:pPr>
                            <w:r w:rsidRPr="009437B7">
                              <w:rPr>
                                <w:sz w:val="28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1" o:spid="_x0000_s1051" type="#_x0000_t202" style="position:absolute;margin-left:241.7pt;margin-top:3.1pt;width:13.2pt;height:19.8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" filled="f" stroked="f" strokeweight=".5pt">
                <v:textbox inset="0,0,0,0">
                  <w:txbxContent>
                    <w:p w:rsidR="009437B7" w:rsidRPr="009437B7" w:rsidRDefault="009437B7" w:rsidP="009437B7">
                      <w:pPr>
                        <w:rPr>
                          <w:sz w:val="28"/>
                        </w:rPr>
                      </w:pPr>
                      <w:r w:rsidRPr="009437B7">
                        <w:rPr>
                          <w:sz w:val="2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423D7E" w:rsidRDefault="00423D7E" w:rsidP="00D60378"/>
    <w:sectPr w:rsidR="00423D7E" w:rsidSect="00054A93">
      <w:footerReference w:type="default" r:id="rId7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0ED" w:rsidRDefault="007360ED" w:rsidP="003C599D">
      <w:pPr>
        <w:spacing w:line="240" w:lineRule="auto"/>
      </w:pPr>
      <w:r>
        <w:separator/>
      </w:r>
    </w:p>
  </w:endnote>
  <w:endnote w:type="continuationSeparator" w:id="0">
    <w:p w:rsidR="007360ED" w:rsidRDefault="007360E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7360ED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193A18" w:rsidP="007360ED">
          <w:pPr>
            <w:pStyle w:val="ekvquelle"/>
          </w:pPr>
          <w:r w:rsidRPr="00F5248B">
            <w:t xml:space="preserve">Textquellen: </w:t>
          </w:r>
          <w:r w:rsidR="007360ED">
            <w:t>Klett-Archiv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0ED" w:rsidRDefault="007360ED" w:rsidP="003C599D">
      <w:pPr>
        <w:spacing w:line="240" w:lineRule="auto"/>
      </w:pPr>
      <w:r>
        <w:separator/>
      </w:r>
    </w:p>
  </w:footnote>
  <w:footnote w:type="continuationSeparator" w:id="0">
    <w:p w:rsidR="007360ED" w:rsidRDefault="007360ED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0ED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830FC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13038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96410"/>
    <w:rsid w:val="001A4E8B"/>
    <w:rsid w:val="001A5BD5"/>
    <w:rsid w:val="001B1266"/>
    <w:rsid w:val="001C3792"/>
    <w:rsid w:val="001D2674"/>
    <w:rsid w:val="001D2D22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47C3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3D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870"/>
    <w:rsid w:val="00572A0F"/>
    <w:rsid w:val="00574FE0"/>
    <w:rsid w:val="00576D2D"/>
    <w:rsid w:val="00584F88"/>
    <w:rsid w:val="00597E2F"/>
    <w:rsid w:val="005A6D94"/>
    <w:rsid w:val="005C047C"/>
    <w:rsid w:val="005C0FBD"/>
    <w:rsid w:val="005C1794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2656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360ED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958EC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37B7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47E08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2D14"/>
    <w:rsid w:val="00B54655"/>
    <w:rsid w:val="00B6045F"/>
    <w:rsid w:val="00B7242A"/>
    <w:rsid w:val="00B82B4E"/>
    <w:rsid w:val="00B8420E"/>
    <w:rsid w:val="00B90CE1"/>
    <w:rsid w:val="00BA1A23"/>
    <w:rsid w:val="00BB042C"/>
    <w:rsid w:val="00BC2CD2"/>
    <w:rsid w:val="00BC6483"/>
    <w:rsid w:val="00BC69E3"/>
    <w:rsid w:val="00BC7335"/>
    <w:rsid w:val="00BD46BB"/>
    <w:rsid w:val="00BD542D"/>
    <w:rsid w:val="00BD6E66"/>
    <w:rsid w:val="00BE1962"/>
    <w:rsid w:val="00BE4821"/>
    <w:rsid w:val="00BF17F2"/>
    <w:rsid w:val="00C00404"/>
    <w:rsid w:val="00C03E79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3726"/>
    <w:rsid w:val="00D1582D"/>
    <w:rsid w:val="00D2569D"/>
    <w:rsid w:val="00D559DE"/>
    <w:rsid w:val="00D56FEB"/>
    <w:rsid w:val="00D60378"/>
    <w:rsid w:val="00D61DD0"/>
    <w:rsid w:val="00D62096"/>
    <w:rsid w:val="00D627E5"/>
    <w:rsid w:val="00D627F1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2365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76" Type="http://schemas.openxmlformats.org/officeDocument/2006/relationships/image" Target="media/image70.png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74" Type="http://schemas.openxmlformats.org/officeDocument/2006/relationships/image" Target="media/image68.png"/><Relationship Id="rId79" Type="http://schemas.openxmlformats.org/officeDocument/2006/relationships/footer" Target="footer1.xml"/><Relationship Id="rId5" Type="http://schemas.openxmlformats.org/officeDocument/2006/relationships/footnotes" Target="footnotes.xml"/><Relationship Id="rId61" Type="http://schemas.openxmlformats.org/officeDocument/2006/relationships/image" Target="media/image55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77" Type="http://schemas.openxmlformats.org/officeDocument/2006/relationships/image" Target="media/image71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ken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5</cp:revision>
  <cp:lastPrinted>2019-04-10T13:39:00Z</cp:lastPrinted>
  <dcterms:created xsi:type="dcterms:W3CDTF">2019-04-10T13:41:00Z</dcterms:created>
  <dcterms:modified xsi:type="dcterms:W3CDTF">2019-04-23T11:33:00Z</dcterms:modified>
</cp:coreProperties>
</file>