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E87579" w:rsidP="00AE65F6">
            <w:pPr>
              <w:pStyle w:val="ekvkvnummer"/>
            </w:pPr>
            <w:r>
              <w:t>KV 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60ED" w:rsidP="00E87579">
            <w:pPr>
              <w:pStyle w:val="ekvue1arial"/>
            </w:pPr>
            <w:r>
              <w:t xml:space="preserve">Mit </w:t>
            </w:r>
            <w:r w:rsidR="00E87579">
              <w:t>Flächen</w:t>
            </w:r>
            <w:r>
              <w:t xml:space="preserve"> knobeln</w:t>
            </w:r>
          </w:p>
        </w:tc>
      </w:tr>
    </w:tbl>
    <w:p w:rsidR="008E2194" w:rsidRDefault="008E2194" w:rsidP="00D60378">
      <w:bookmarkStart w:id="0" w:name="bmStart"/>
      <w:bookmarkEnd w:id="0"/>
    </w:p>
    <w:p w:rsidR="007360ED" w:rsidRDefault="007360ED" w:rsidP="007360ED">
      <w:pPr>
        <w:pStyle w:val="ekvnummerierung"/>
        <w:framePr w:wrap="around"/>
      </w:pPr>
      <w:r>
        <w:t>1</w:t>
      </w:r>
    </w:p>
    <w:p w:rsidR="007360ED" w:rsidRPr="00287B24" w:rsidRDefault="00423D7E" w:rsidP="007360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BDA9ACF" wp14:editId="7C71CBCA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D7E" w:rsidRPr="00287B24" w:rsidRDefault="00423D7E" w:rsidP="00423D7E">
      <w:pPr>
        <w:pStyle w:val="ekvpicto"/>
        <w:framePr w:wrap="around" w:y="1441"/>
      </w:pPr>
    </w:p>
    <w:p w:rsidR="00E87579" w:rsidRDefault="00476F24" w:rsidP="00E87579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5EF2FBEB" wp14:editId="2AB74768">
                <wp:simplePos x="0" y="0"/>
                <wp:positionH relativeFrom="column">
                  <wp:posOffset>2994431</wp:posOffset>
                </wp:positionH>
                <wp:positionV relativeFrom="paragraph">
                  <wp:posOffset>226924</wp:posOffset>
                </wp:positionV>
                <wp:extent cx="2377440" cy="1660550"/>
                <wp:effectExtent l="0" t="0" r="0" b="0"/>
                <wp:wrapNone/>
                <wp:docPr id="48" name="Gruppieren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0" cy="1660550"/>
                          <a:chOff x="0" y="0"/>
                          <a:chExt cx="2377440" cy="1660550"/>
                        </a:xfrm>
                      </wpg:grpSpPr>
                      <wps:wsp>
                        <wps:cNvPr id="34" name="Rechteck 34"/>
                        <wps:cNvSpPr/>
                        <wps:spPr>
                          <a:xfrm>
                            <a:off x="1353312" y="270662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hteck 35"/>
                        <wps:cNvSpPr/>
                        <wps:spPr>
                          <a:xfrm>
                            <a:off x="1353312" y="782726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hteck 36"/>
                        <wps:cNvSpPr/>
                        <wps:spPr>
                          <a:xfrm>
                            <a:off x="1353312" y="1324051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Grafik 44" descr="\\SEKV-L-B12-FS1.in.kle.tt\Daten\GSV\04_Praktikanten\Linh\Gerken\Knobelaufgabe_Klasse_2\Knobelaufgabe_Klasse2_Aufgabe1\KA_K2_A1b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26" t="27675" r="19188" b="27301"/>
                          <a:stretch/>
                        </pic:blipFill>
                        <pic:spPr bwMode="auto">
                          <a:xfrm>
                            <a:off x="0" y="424281"/>
                            <a:ext cx="1207008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Grafik 45" descr="\\SEKV-L-B12-FS1.in.kle.tt\Daten\GSV\04_Praktikanten\Linh\Gerken\Knobelaufgabe_Klasse_2\Knobelaufgabe_Klasse2_Aufgabe1\KA_K2_A1b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59" t="41328" r="28413" b="41484"/>
                          <a:stretch/>
                        </pic:blipFill>
                        <pic:spPr bwMode="auto">
                          <a:xfrm>
                            <a:off x="1558138" y="716889"/>
                            <a:ext cx="819302" cy="34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Grafik 46" descr="\\SEKV-L-B12-FS1.in.kle.tt\Daten\GSV\04_Praktikanten\Linh\Gerken\Knobelaufgabe_Klasse_2\Knobelaufgabe_Klasse2_Aufgabe1\KA_K2_A1b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87" t="30996" r="32103" b="29681"/>
                          <a:stretch/>
                        </pic:blipFill>
                        <pic:spPr bwMode="auto">
                          <a:xfrm>
                            <a:off x="1609344" y="0"/>
                            <a:ext cx="658368" cy="78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Grafik 47" descr="\\SEKV-L-B12-FS1.in.kle.tt\Daten\GSV\04_Praktikanten\Linh\Gerken\Knobelaufgabe_Klasse_2\Knobelaufgabe_Klasse2_Aufgabe1\KA_K2_A1b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52" t="38008" r="32465" b="38745"/>
                          <a:stretch/>
                        </pic:blipFill>
                        <pic:spPr bwMode="auto">
                          <a:xfrm>
                            <a:off x="1616660" y="1199692"/>
                            <a:ext cx="665683" cy="46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8" o:spid="_x0000_s1026" style="position:absolute;margin-left:235.8pt;margin-top:17.85pt;width:187.2pt;height:130.75pt;z-index:251762688" coordsize="23774,16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">
                <v:rect id="Rechteck 34" o:spid="_x0000_s1027" style="position:absolute;left:13533;top:270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M9sYA&#10;AADbAAAADwAAAGRycy9kb3ducmV2LnhtbESPQWvCQBSE74X+h+UVehHdaIt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FM9sYAAADbAAAADwAAAAAAAAAAAAAAAACYAgAAZHJz&#10;L2Rvd25yZXYueG1sUEsFBgAAAAAEAAQA9QAAAIsDAAAAAA==&#10;" filled="f" strokecolor="black [3213]" strokeweight="1pt"/>
                <v:rect id="Rechteck 35" o:spid="_x0000_s1028" style="position:absolute;left:13533;top:782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pbcYA&#10;AADbAAAADwAAAGRycy9kb3ducmV2LnhtbESPQWvCQBSE74X+h+UVehHdaKl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3pbcYAAADbAAAADwAAAAAAAAAAAAAAAACYAgAAZHJz&#10;L2Rvd25yZXYueG1sUEsFBgAAAAAEAAQA9QAAAIsDAAAAAA==&#10;" filled="f" strokecolor="black [3213]" strokeweight="1pt"/>
                <v:rect id="Rechteck 36" o:spid="_x0000_s1029" style="position:absolute;left:13533;top:13240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3GsYA&#10;AADbAAAADwAAAGRycy9kb3ducmV2LnhtbESPT2vCQBTE74V+h+UVvIhutCA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93GsYAAADbAAAADwAAAAAAAAAAAAAAAACYAgAAZHJz&#10;L2Rvd25yZXYueG1sUEsFBgAAAAAEAAQA9QAAAIsDAAAAAA==&#10;" filled="f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4" o:spid="_x0000_s1030" type="#_x0000_t75" style="position:absolute;top:4242;width:12070;height:8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9h43BAAAA2wAAAA8AAABkcnMvZG93bnJldi54bWxEj8FqwzAQRO+F/IPYQG+NnGJKcaOEUjDN&#10;wZek+YCttbZMrJWxFFv++6gQ6HGYeTPM7hBtLyYafedYwXaTgSCune64VXD5KV/eQfiArLF3TAoW&#10;8nDYr552WGg384mmc2hFKmFfoAITwlBI6WtDFv3GDcTJa9xoMSQ5tlKPOKdy28vXLHuTFjtOCwYH&#10;+jJUX883qyCPTVxq6S7f8Vouv66qdGMqpZ7X8fMDRKAY/sMP+qgTl8Pfl/QD5P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9h43BAAAA2wAAAA8AAAAAAAAAAAAAAAAAnwIA&#10;AGRycy9kb3ducmV2LnhtbFBLBQYAAAAABAAEAPcAAACNAwAAAAA=&#10;">
                  <v:imagedata r:id="rId12" o:title="KA_K2_A1b" croptop="18137f" cropbottom="17892f" cropleft="13059f" cropright="12575f" recolortarget="black"/>
                  <v:path arrowok="t"/>
                </v:shape>
                <v:shape id="Grafik 45" o:spid="_x0000_s1031" type="#_x0000_t75" style="position:absolute;left:15581;top:7168;width:8193;height:3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mZRfFAAAA2wAAAA8AAABkcnMvZG93bnJldi54bWxEj0FrwkAUhO+F/oflCd7qxmJLia5BhNCC&#10;ClEr6O2RfSYh2bchu5r037uFQo/DzHzDLJLBNOJOnassK5hOIhDEudUVFwq+j+nLBwjnkTU2lknB&#10;DzlIls9PC4y17XlP94MvRICwi1FB6X0bS+nykgy6iW2Jg3e1nUEfZFdI3WEf4KaRr1H0Lg1WHBZK&#10;bGldUl4fbkZB6rL15fOYF5tzdqq3uz71myxVajwaVnMQngb/H/5rf2kFszf4/RJ+gF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pmUXxQAAANsAAAAPAAAAAAAAAAAAAAAA&#10;AJ8CAABkcnMvZG93bnJldi54bWxQSwUGAAAAAAQABAD3AAAAkQMAAAAA&#10;">
                  <v:imagedata r:id="rId13" o:title="KA_K2_A1b_falsch1" croptop="27085f" cropbottom="27187f" cropleft="19831f" cropright="18621f" recolortarget="black"/>
                  <v:path arrowok="t"/>
                </v:shape>
                <v:shape id="Grafik 46" o:spid="_x0000_s1032" type="#_x0000_t75" style="position:absolute;left:16093;width:6584;height:7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uMoDFAAAA2wAAAA8AAABkcnMvZG93bnJldi54bWxEj0FrwkAUhO+C/2F5Qi9SN20llOgmGNuq&#10;4Mko7fWRfSah2bchu2r8991CocdhZr5hltlgWnGl3jWWFTzNIhDEpdUNVwpOx4/HVxDOI2tsLZOC&#10;OznI0vFoiYm2Nz7QtfCVCBB2CSqove8SKV1Zk0E3sx1x8M62N+iD7Cupe7wFuGnlcxTF0mDDYaHG&#10;jtY1ld/FxSiY+vz95W2zKy4ru1/nXzl/tvFWqYfJsFqA8DT4//Bfe6cVzGP4/RJ+gEx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bjKAxQAAANsAAAAPAAAAAAAAAAAAAAAA&#10;AJ8CAABkcnMvZG93bnJldi54bWxQSwUGAAAAAAQABAD3AAAAkQMAAAAA&#10;">
                  <v:imagedata r:id="rId14" o:title="KA_K2_A1b_falsch2" croptop="20314f" cropbottom="19452f" cropleft="22732f" cropright="21039f" recolortarget="black"/>
                  <v:path arrowok="t"/>
                </v:shape>
                <v:shape id="Grafik 47" o:spid="_x0000_s1033" type="#_x0000_t75" style="position:absolute;left:16166;top:11996;width:6657;height:4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6uO/FAAAA2wAAAA8AAABkcnMvZG93bnJldi54bWxEj0uLwkAQhO+C/2FowYvoxAfrEh1lFQXx&#10;4OID9tpk2iSY6clmRs3ur3cEwWNRVV9R03ltCnGjyuWWFfR7EQjixOqcUwWn47r7CcJ5ZI2FZVLw&#10;Rw7ms2ZjirG2d97T7eBTESDsYlSQeV/GUrokI4OuZ0vi4J1tZdAHWaVSV3gPcFPIQRR9SIM5h4UM&#10;S1pmlFwOV6NgU3yPF3j+GXR2u1+50v3r/3bYUardqr8mIDzV/h1+tTdawWgMzy/hB8j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erjvxQAAANsAAAAPAAAAAAAAAAAAAAAA&#10;AJ8CAABkcnMvZG93bnJldi54bWxQSwUGAAAAAAQABAD3AAAAkQMAAAAA&#10;">
                  <v:imagedata r:id="rId15" o:title="KA_K2_A1b_richtig" croptop="24909f" cropbottom="25392f" cropleft="22251f" cropright="21276f" recolortarget="black"/>
                  <v:path arrowok="t"/>
                </v:shape>
              </v:group>
            </w:pict>
          </mc:Fallback>
        </mc:AlternateContent>
      </w:r>
      <w:r w:rsidR="00E87579">
        <w:t>Welches Teil passt? Kreuze an.</w:t>
      </w:r>
    </w:p>
    <w:p w:rsidR="00E87579" w:rsidRPr="00287B24" w:rsidRDefault="00E87579" w:rsidP="00E8757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68BE696" wp14:editId="4019B72C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ED" w:rsidRDefault="00E87579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594F30B" wp14:editId="2E3CC197">
                <wp:simplePos x="0" y="0"/>
                <wp:positionH relativeFrom="column">
                  <wp:posOffset>9830</wp:posOffset>
                </wp:positionH>
                <wp:positionV relativeFrom="paragraph">
                  <wp:posOffset>70561</wp:posOffset>
                </wp:positionV>
                <wp:extent cx="1653235" cy="1675181"/>
                <wp:effectExtent l="0" t="0" r="4445" b="0"/>
                <wp:wrapNone/>
                <wp:docPr id="43" name="Gruppieren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3235" cy="1675181"/>
                          <a:chOff x="0" y="0"/>
                          <a:chExt cx="1653235" cy="1675181"/>
                        </a:xfrm>
                      </wpg:grpSpPr>
                      <wps:wsp>
                        <wps:cNvPr id="4" name="Rechteck 4"/>
                        <wps:cNvSpPr/>
                        <wps:spPr>
                          <a:xfrm>
                            <a:off x="958291" y="1682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eck 7"/>
                        <wps:cNvSpPr/>
                        <wps:spPr>
                          <a:xfrm>
                            <a:off x="958291" y="687629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hteck 17"/>
                        <wps:cNvSpPr/>
                        <wps:spPr>
                          <a:xfrm>
                            <a:off x="958291" y="1221639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Grafik 30" descr="\\SEKV-L-B12-FS1.in.kle.tt\Daten\GSV\04_Praktikanten\Linh\Gerken\Knobelaufgabe_Klasse_2\Knobelaufgabe_Klasse2_Aufgabe1\KA_K2_A1a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58" t="30627" r="30258" b="32101"/>
                          <a:stretch/>
                        </pic:blipFill>
                        <pic:spPr bwMode="auto">
                          <a:xfrm>
                            <a:off x="0" y="387706"/>
                            <a:ext cx="782726" cy="73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Grafik 31" descr="\\SEKV-L-B12-FS1.in.kle.tt\Daten\GSV\04_Praktikanten\Linh\Gerken\Knobelaufgabe_Klasse_2\Knobelaufgabe_Klasse2_Aufgabe1\KA_K2_A1a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89" t="33949" r="37999" b="32472"/>
                          <a:stretch/>
                        </pic:blipFill>
                        <pic:spPr bwMode="auto">
                          <a:xfrm>
                            <a:off x="1207008" y="1009498"/>
                            <a:ext cx="446227" cy="66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Grafik 32" descr="\\SEKV-L-B12-FS1.in.kle.tt\Daten\GSV\04_Praktikanten\Linh\Gerken\Knobelaufgabe_Klasse_2\Knobelaufgabe_Klasse2_Aufgabe1\KA_K2_A1a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02" t="38008" r="40590" b="40012"/>
                          <a:stretch/>
                        </pic:blipFill>
                        <pic:spPr bwMode="auto">
                          <a:xfrm>
                            <a:off x="1243584" y="0"/>
                            <a:ext cx="380390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Grafik 33" descr="\\SEKV-L-B12-FS1.in.kle.tt\Daten\GSV\04_Praktikanten\Linh\Gerken\Knobelaufgabe_Klasse_2\Knobelaufgabe_Klasse2_Aufgabe1\KA_K2_A1a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46" t="37639" r="36531" b="39111"/>
                          <a:stretch/>
                        </pic:blipFill>
                        <pic:spPr bwMode="auto">
                          <a:xfrm>
                            <a:off x="1163117" y="504749"/>
                            <a:ext cx="490118" cy="46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3" o:spid="_x0000_s1026" style="position:absolute;margin-left:.75pt;margin-top:5.55pt;width:130.2pt;height:131.9pt;z-index:251746304" coordsize="16532,16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">
                <v:rect id="Rechteck 4" o:spid="_x0000_s1027" style="position:absolute;left:9582;top:1682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KAsUA&#10;AADaAAAADwAAAGRycy9kb3ducmV2LnhtbESPQWvCQBSE74L/YXmCF6kbi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8oCxQAAANoAAAAPAAAAAAAAAAAAAAAAAJgCAABkcnMv&#10;ZG93bnJldi54bWxQSwUGAAAAAAQABAD1AAAAigMAAAAA&#10;" filled="f" strokecolor="black [3213]" strokeweight="1pt"/>
                <v:rect id="Rechteck 7" o:spid="_x0000_s1028" style="position:absolute;left:9582;top:687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UdcUA&#10;AADaAAAADwAAAGRycy9kb3ducmV2LnhtbESPQWvCQBSE74L/YXmCF6kbe9CSuopYWnKQQrU99PbM&#10;vmZTs29D9qnpv+8WCh6HmfmGWa5736gLdbEObGA2zUARl8HWXBl4PzzfPYCKgmyxCUwGfijCejUc&#10;LDG34cpvdNlLpRKEY44GnEibax1LRx7jNLTEyfsKnUdJsqu07fCa4L7R91k21x5rTgsOW9o6Kk/7&#10;szfwWfRSfc9eZHfCycekcMfy9elozHjUbx5BCfVyC/+3C2tgAX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0VR1xQAAANoAAAAPAAAAAAAAAAAAAAAAAJgCAABkcnMv&#10;ZG93bnJldi54bWxQSwUGAAAAAAQABAD1AAAAigMAAAAA&#10;" filled="f" strokecolor="black [3213]" strokeweight="1pt"/>
                <v:rect id="Rechteck 17" o:spid="_x0000_s1029" style="position:absolute;left:9582;top:1221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O4cMA&#10;AADbAAAADwAAAGRycy9kb3ducmV2LnhtbERPTWvCQBC9F/wPywi9iG7soS3RVcTSkkMpaOvB25id&#10;ZlOzsyE71fjv3YLQ2zze58yXvW/UibpYBzYwnWSgiMtga64MfH2+jp9BRUG22AQmAxeKsFwM7uaY&#10;23DmDZ22UqkUwjFHA06kzbWOpSOPcRJa4sR9h86jJNhV2nZ4TuG+0Q9Z9qg91pwaHLa0dlQet7/e&#10;wL7opfqZvsn7EUe7UeEO5cfLwZj7Yb+agRLq5V98cxc2zX+C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aO4cMAAADbAAAADwAAAAAAAAAAAAAAAACYAgAAZHJzL2Rv&#10;d25yZXYueG1sUEsFBgAAAAAEAAQA9QAAAIgDAAAAAA==&#10;" filled="f" strokecolor="black [3213]" strokeweight="1pt"/>
                <v:shape id="Grafik 30" o:spid="_x0000_s1030" type="#_x0000_t75" style="position:absolute;top:3877;width:7827;height:7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zQG2/AAAA2wAAAA8AAABkcnMvZG93bnJldi54bWxET82KwjAQvgv7DmEWvGmqi1K6RlmEdUVE&#10;0PUBxmRsi82kNFHj25uD4PHj+58tom3EjTpfO1YwGmYgiLUzNZcKjv+/gxyED8gGG8ek4EEeFvOP&#10;3gwL4+68p9shlCKFsC9QQRVCW0jpdUUW/dC1xIk7u85iSLArpenwnsJtI8dZNpUWa04NFba0rEhf&#10;DlerINvFHbZ/Sx0nxxWNTyN92mxzpfqf8ecbRKAY3uKXe20UfKX16Uv6AXL+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s0BtvwAAANsAAAAPAAAAAAAAAAAAAAAAAJ8CAABk&#10;cnMvZG93bnJldi54bWxQSwUGAAAAAAQABAD3AAAAiwMAAAAA&#10;">
                  <v:imagedata r:id="rId21" o:title="KA_K2_A1a" croptop="20072f" cropbottom="21038f" cropleft="19830f" cropright="19830f" recolortarget="black"/>
                  <v:path arrowok="t"/>
                </v:shape>
                <v:shape id="Grafik 31" o:spid="_x0000_s1031" type="#_x0000_t75" style="position:absolute;left:12070;top:10094;width:4462;height:6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ibZvGAAAA2wAAAA8AAABkcnMvZG93bnJldi54bWxEj0FrwkAUhO9C/8PyCr2ZTSxom7pKkVb0&#10;ImgL2tsj+5qkzb6N2TWJ/94VBI/DzHzDTOe9qURLjSstK0iiGARxZnXJuYLvr8/hCwjnkTVWlknB&#10;mRzMZw+DKabadryldudzESDsUlRQeF+nUrqsIIMusjVx8H5tY9AH2eRSN9gFuKnkKI7H0mDJYaHA&#10;mhYFZf+7k1Hwt958/LxKfWhPm8k+S5bHctUdlXp67N/fQHjq/T18a6+0gucErl/CD5Cz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WJtm8YAAADbAAAADwAAAAAAAAAAAAAA&#10;AACfAgAAZHJzL2Rvd25yZXYueG1sUEsFBgAAAAAEAAQA9wAAAJIDAAAAAA==&#10;">
                  <v:imagedata r:id="rId22" o:title="KA_K2_A1a_falsch1" croptop="22249f" cropbottom="21281f" cropleft="25880f" cropright="24903f" recolortarget="black"/>
                  <v:path arrowok="t"/>
                </v:shape>
                <v:shape id="Grafik 32" o:spid="_x0000_s1032" type="#_x0000_t75" style="position:absolute;left:12435;width:3804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A66vFAAAA2wAAAA8AAABkcnMvZG93bnJldi54bWxEj0FrwkAUhO9C/8PyCr2IblSQmmaVUkjr&#10;oR609v7YfckGs29Ddhvjv3cLhR6HmfmGKXaja8VAfWg8K1jMMxDE2puGawXnr3L2DCJEZIOtZ1Jw&#10;owC77cOkwNz4Kx9pOMVaJAiHHBXYGLtcyqAtOQxz3xEnr/K9w5hkX0vT4zXBXSuXWbaWDhtOCxY7&#10;erOkL6cfp+CjPFc3vTlO32092MOn/r6Uq4VST4/j6wuISGP8D/+190bBagm/X9IPkN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gOurxQAAANsAAAAPAAAAAAAAAAAAAAAA&#10;AJ8CAABkcnMvZG93bnJldi54bWxQSwUGAAAAAAQABAD3AAAAkQMAAAAA&#10;">
                  <v:imagedata r:id="rId23" o:title="KA_K2_A1a_falsch2" croptop="24909f" cropbottom="26222f" cropleft="26281f" cropright="26601f" recolortarget="black"/>
                  <v:path arrowok="t"/>
                </v:shape>
                <v:shape id="Grafik 33" o:spid="_x0000_s1033" type="#_x0000_t75" style="position:absolute;left:11631;top:5047;width:4901;height:4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0O0PBAAAA2wAAAA8AAABkcnMvZG93bnJldi54bWxEj0FrAjEUhO+C/yE8wZtmdaHV1ShaLHhs&#10;V/H82Dx3g5uXJUnd7b9vCoUeh5n5htnuB9uKJ/lgHCtYzDMQxJXThmsF18v7bAUiRGSNrWNS8E0B&#10;9rvxaIuFdj1/0rOMtUgQDgUqaGLsCilD1ZDFMHcdcfLuzluMSfpaao99gttWLrPsRVo0nBYa7Oit&#10;oepRflkFr5VpDw9zcz4/r/v76aj1h18rNZ0Mhw2ISEP8D/+1z1pBnsPvl/QD5O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0O0PBAAAA2wAAAA8AAAAAAAAAAAAAAAAAnwIA&#10;AGRycy9kb3ducmV2LnhtbFBLBQYAAAAABAAEAPcAAACNAwAAAAA=&#10;">
                  <v:imagedata r:id="rId24" o:title="KA_K2_A1a_richtig" croptop="24667f" cropbottom="25632f" cropleft="25393f" cropright="23941f" recolortarget="black"/>
                  <v:path arrowok="t"/>
                </v:shape>
              </v:group>
            </w:pict>
          </mc:Fallback>
        </mc:AlternateContent>
      </w:r>
    </w:p>
    <w:p w:rsidR="007360ED" w:rsidRDefault="007360ED" w:rsidP="00D60378"/>
    <w:p w:rsidR="007360ED" w:rsidRDefault="00B51A9E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CAC4D93" wp14:editId="1928B514">
                <wp:simplePos x="0" y="0"/>
                <wp:positionH relativeFrom="column">
                  <wp:posOffset>1002030</wp:posOffset>
                </wp:positionH>
                <wp:positionV relativeFrom="paragraph">
                  <wp:posOffset>193675</wp:posOffset>
                </wp:positionV>
                <wp:extent cx="167640" cy="251460"/>
                <wp:effectExtent l="0" t="0" r="3810" b="15240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A9E" w:rsidRPr="009437B7" w:rsidRDefault="00B51A9E" w:rsidP="00B51A9E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43" o:spid="_x0000_s1026" type="#_x0000_t202" style="position:absolute;margin-left:78.9pt;margin-top:15.25pt;width:13.2pt;height:19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" filled="f" stroked="f" strokeweight=".5pt">
                <v:textbox inset="0,0,0,0">
                  <w:txbxContent>
                    <w:p w:rsidR="00B51A9E" w:rsidRPr="009437B7" w:rsidRDefault="00B51A9E" w:rsidP="00B51A9E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360ED" w:rsidRDefault="007360ED" w:rsidP="00D60378"/>
    <w:p w:rsidR="007360ED" w:rsidRDefault="00B51A9E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909AC2F" wp14:editId="131F505B">
                <wp:simplePos x="0" y="0"/>
                <wp:positionH relativeFrom="column">
                  <wp:posOffset>4392295</wp:posOffset>
                </wp:positionH>
                <wp:positionV relativeFrom="paragraph">
                  <wp:posOffset>228600</wp:posOffset>
                </wp:positionV>
                <wp:extent cx="167640" cy="251460"/>
                <wp:effectExtent l="0" t="0" r="3810" b="15240"/>
                <wp:wrapNone/>
                <wp:docPr id="146" name="Textfeld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A9E" w:rsidRPr="009437B7" w:rsidRDefault="00B51A9E" w:rsidP="00B51A9E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6" o:spid="_x0000_s1027" type="#_x0000_t202" style="position:absolute;margin-left:345.85pt;margin-top:18pt;width:13.2pt;height:19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" filled="f" stroked="f" strokeweight=".5pt">
                <v:textbox inset="0,0,0,0">
                  <w:txbxContent>
                    <w:p w:rsidR="00B51A9E" w:rsidRPr="009437B7" w:rsidRDefault="00B51A9E" w:rsidP="00B51A9E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360ED" w:rsidRDefault="007360ED" w:rsidP="00D60378"/>
    <w:p w:rsidR="007360ED" w:rsidRDefault="007360ED" w:rsidP="00D60378"/>
    <w:p w:rsidR="007360ED" w:rsidRDefault="000D71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35A7F43" wp14:editId="31D0FCC4">
                <wp:simplePos x="0" y="0"/>
                <wp:positionH relativeFrom="column">
                  <wp:posOffset>2957855</wp:posOffset>
                </wp:positionH>
                <wp:positionV relativeFrom="paragraph">
                  <wp:posOffset>153772</wp:posOffset>
                </wp:positionV>
                <wp:extent cx="2238451" cy="1631289"/>
                <wp:effectExtent l="0" t="0" r="9525" b="0"/>
                <wp:wrapNone/>
                <wp:docPr id="82" name="Gruppieren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451" cy="1631289"/>
                          <a:chOff x="-307238" y="0"/>
                          <a:chExt cx="2238451" cy="1631289"/>
                        </a:xfrm>
                      </wpg:grpSpPr>
                      <wps:wsp>
                        <wps:cNvPr id="40" name="Rechteck 40"/>
                        <wps:cNvSpPr/>
                        <wps:spPr>
                          <a:xfrm>
                            <a:off x="1089965" y="226771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089965" y="7461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hteck 42"/>
                        <wps:cNvSpPr/>
                        <wps:spPr>
                          <a:xfrm>
                            <a:off x="1089965" y="128747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Grafik 55" descr="\\SEKV-L-B12-FS1.in.kle.tt\Daten\GSV\04_Praktikanten\Linh\Gerken\Knobelaufgabe_Klasse_2\Knobelaufgabe_Klasse2_Aufgabe1\KA_K2_A1d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33" t="27305" r="26930" b="28045"/>
                          <a:stretch/>
                        </pic:blipFill>
                        <pic:spPr bwMode="auto">
                          <a:xfrm>
                            <a:off x="-307238" y="394953"/>
                            <a:ext cx="936345" cy="88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Grafik 56" descr="\\SEKV-L-B12-FS1.in.kle.tt\Daten\GSV\04_Praktikanten\Linh\Gerken\Knobelaufgabe_Klasse_2\Knobelaufgabe_Klasse2_Aufgabe1\KA_K2_A1d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32" t="36531" r="39848" b="37269"/>
                          <a:stretch/>
                        </pic:blipFill>
                        <pic:spPr bwMode="auto">
                          <a:xfrm>
                            <a:off x="1397203" y="0"/>
                            <a:ext cx="373075" cy="51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Grafik 61" descr="\\SEKV-L-B12-FS1.in.kle.tt\Daten\GSV\04_Praktikanten\Linh\Gerken\Knobelaufgabe_Klasse_2\Knobelaufgabe_Klasse2_Aufgabe1\KA_K2_A1d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29" t="39097" r="39828" b="41340"/>
                          <a:stretch/>
                        </pic:blipFill>
                        <pic:spPr bwMode="auto">
                          <a:xfrm>
                            <a:off x="1448409" y="643737"/>
                            <a:ext cx="321869" cy="387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Grafik 63" descr="\\SEKV-L-B12-FS1.in.kle.tt\Daten\GSV\04_Praktikanten\Linh\Gerken\Knobelaufgabe_Klasse_2\Knobelaufgabe_Klasse2_Aufgabe1\KA_K2_A1d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27" t="37269" r="34312" b="35794"/>
                          <a:stretch/>
                        </pic:blipFill>
                        <pic:spPr bwMode="auto">
                          <a:xfrm>
                            <a:off x="1331366" y="1097280"/>
                            <a:ext cx="599847" cy="53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82" o:spid="_x0000_s1026" style="position:absolute;margin-left:232.9pt;margin-top:12.1pt;width:176.25pt;height:128.45pt;z-index:251770880;mso-width-relative:margin" coordorigin="-3072" coordsize="22384,16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">
                <v:rect id="Rechteck 40" o:spid="_x0000_s1027" style="position:absolute;left:10899;top:226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w5iM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DmIwgAAANsAAAAPAAAAAAAAAAAAAAAAAJgCAABkcnMvZG93&#10;bnJldi54bWxQSwUGAAAAAAQABAD1AAAAhwMAAAAA&#10;" filled="f" strokecolor="black [3213]" strokeweight="1pt"/>
                <v:rect id="Rechteck 41" o:spid="_x0000_s1028" style="position:absolute;left:10899;top:7461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CcE8YA&#10;AADbAAAADwAAAGRycy9kb3ducmV2LnhtbESPQUvDQBSE74L/YXlCL6XdREQ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CcE8YAAADbAAAADwAAAAAAAAAAAAAAAACYAgAAZHJz&#10;L2Rvd25yZXYueG1sUEsFBgAAAAAEAAQA9QAAAIsDAAAAAA==&#10;" filled="f" strokecolor="black [3213]" strokeweight="1pt"/>
                <v:rect id="Rechteck 42" o:spid="_x0000_s1029" style="position:absolute;left:10899;top:12874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CZM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pwn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ICZMYAAADbAAAADwAAAAAAAAAAAAAAAACYAgAAZHJz&#10;L2Rvd25yZXYueG1sUEsFBgAAAAAEAAQA9QAAAIsDAAAAAA==&#10;" filled="f" strokecolor="black [3213]" strokeweight="1pt"/>
                <v:shape id="Grafik 55" o:spid="_x0000_s1030" type="#_x0000_t75" style="position:absolute;left:-3072;top:3949;width:9363;height:8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dePHEAAAA2wAAAA8AAABkcnMvZG93bnJldi54bWxEj91qwkAUhO8LvsNyhN6ZjUJKia6iglCk&#10;FPwB9e6YPWaD2bNpdqvp27sFoZfDzHzDTGadrcWNWl85VjBMUhDEhdMVlwr2u9XgHYQPyBprx6Tg&#10;lzzMpr2XCeba3XlDt20oRYSwz1GBCaHJpfSFIYs+cQ1x9C6utRiibEupW7xHuK3lKE3fpMWK44LB&#10;hpaGiuv2xypYrI+rRnaf9EXyvA7fo5M51JlSr/1uPgYRqAv/4Wf7QyvIMvj7En+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dePHEAAAA2wAAAA8AAAAAAAAAAAAAAAAA&#10;nwIAAGRycy9kb3ducmV2LnhtbFBLBQYAAAAABAAEAPcAAACQAwAAAAA=&#10;">
                  <v:imagedata r:id="rId29" o:title="KA_K2_A1d" croptop="17895f" cropbottom="18380f" cropleft="16930f" cropright="17649f" recolortarget="black"/>
                  <v:path arrowok="t"/>
                </v:shape>
                <v:shape id="Grafik 56" o:spid="_x0000_s1031" type="#_x0000_t75" style="position:absolute;left:13972;width:3730;height:5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MzSXFAAAA2wAAAA8AAABkcnMvZG93bnJldi54bWxEj0FrwkAUhO8F/8PyCr0U3bRFK9FVpFBo&#10;ixe16vWRfU2C2bdp9lVjfr1bEDwOM/MNM523rlJHakLp2cDTIAFFnHlbcm7ge/PeH4MKgmyx8kwG&#10;zhRgPuvdTTG1/sQrOq4lVxHCIUUDhUidah2yghyGga+Jo/fjG4cSZZNr2+Apwl2ln5NkpB2WHBcK&#10;rOmtoOyw/nMGlq/b4U725+6x+93QZ/fy5Q+Cxjzct4sJKKFWbuFr+8MaGI7g/0v8AXp2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zM0lxQAAANsAAAAPAAAAAAAAAAAAAAAA&#10;AJ8CAABkcnMvZG93bnJldi54bWxQSwUGAAAAAAQABAD3AAAAkQMAAAAA&#10;">
                  <v:imagedata r:id="rId30" o:title="KA_K2_A1d_falsch1" croptop="23941f" cropbottom="24425f" cropleft="27087f" cropright="26115f" recolortarget="black"/>
                  <v:path arrowok="t"/>
                </v:shape>
                <v:shape id="Grafik 61" o:spid="_x0000_s1032" type="#_x0000_t75" style="position:absolute;left:14484;top:6437;width:3218;height:3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fbHbBAAAA2wAAAA8AAABkcnMvZG93bnJldi54bWxEj9FqAjEURN8L/YdwC77VrBalrkZRQRDf&#10;avsBt8l1E93cLEmq69+bQqGPw8ycYRar3rfiSjG5wApGwwoEsQ7GcaPg63P3+g4iZWSDbWBScKcE&#10;q+Xz0wJrE278QddjbkSBcKpRgc25q6VM2pLHNAwdcfFOIXrMRcZGmoi3AvetHFfVVHp0XBYsdrS1&#10;pC/HH69gtnWn82GX3771wWkXbTeebCZKDV769RxEpj7/h//ae6NgOoLfL+UH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fbHbBAAAA2wAAAA8AAAAAAAAAAAAAAAAAnwIA&#10;AGRycy9kb3ducmV2LnhtbFBLBQYAAAAABAAEAPcAAACNAwAAAAA=&#10;">
                  <v:imagedata r:id="rId31" o:title="KA_K2_A1d_falsch2" croptop="25623f" cropbottom="27093f" cropleft="28789f" cropright="26102f" recolortarget="black"/>
                  <v:path arrowok="t"/>
                </v:shape>
                <v:shape id="Grafik 63" o:spid="_x0000_s1033" type="#_x0000_t75" style="position:absolute;left:13313;top:10972;width:5999;height:5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TX9zFAAAA2wAAAA8AAABkcnMvZG93bnJldi54bWxEj0FrwkAUhO8F/8PyhN7qRq1BoqsUaYuo&#10;FBoL1dsj+0xis29Ddo3x37uFQo/DzHzDzJedqURLjSstKxgOIhDEmdUl5wq+9m9PUxDOI2usLJOC&#10;GzlYLnoPc0y0vfIntanPRYCwS1BB4X2dSOmyggy6ga2Jg3eyjUEfZJNL3eA1wE0lR1EUS4Mlh4UC&#10;a1oVlP2kFxMo22/3Mdmc33cTfWxvr7iOD5dnpR773csMhKfO/4f/2mutIB7D75fwA+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E1/cxQAAANsAAAAPAAAAAAAAAAAAAAAA&#10;AJ8CAABkcnMvZG93bnJldi54bWxQSwUGAAAAAAQABAD3AAAAkQMAAAAA&#10;">
                  <v:imagedata r:id="rId32" o:title="KA_K2_A1d_richtig" croptop="24425f" cropbottom="23458f" cropleft="23217f" cropright="22487f" recolortarget="black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397DB35C" wp14:editId="2656A731">
                <wp:simplePos x="0" y="0"/>
                <wp:positionH relativeFrom="column">
                  <wp:posOffset>-99695</wp:posOffset>
                </wp:positionH>
                <wp:positionV relativeFrom="paragraph">
                  <wp:posOffset>180035</wp:posOffset>
                </wp:positionV>
                <wp:extent cx="2150669" cy="1528876"/>
                <wp:effectExtent l="0" t="0" r="0" b="0"/>
                <wp:wrapNone/>
                <wp:docPr id="54" name="Gruppieren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0669" cy="1528876"/>
                          <a:chOff x="0" y="0"/>
                          <a:chExt cx="2150669" cy="1528876"/>
                        </a:xfrm>
                      </wpg:grpSpPr>
                      <wps:wsp>
                        <wps:cNvPr id="37" name="Rechteck 37"/>
                        <wps:cNvSpPr/>
                        <wps:spPr>
                          <a:xfrm>
                            <a:off x="1082649" y="175564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082649" y="687628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082649" y="1228953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Grafik 49" descr="\\SEKV-L-B12-FS1.in.kle.tt\Daten\GSV\04_Praktikanten\Linh\Gerken\Knobelaufgabe_Klasse_2\Knobelaufgabe_Klasse2_Aufgabe1\KA_K2_A1c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42" t="28782" r="25472" b="26729"/>
                          <a:stretch/>
                        </pic:blipFill>
                        <pic:spPr bwMode="auto">
                          <a:xfrm>
                            <a:off x="0" y="380390"/>
                            <a:ext cx="980237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Grafik 51" descr="\\SEKV-L-B12-FS1.in.kle.tt\Daten\GSV\04_Praktikanten\Linh\Gerken\Knobelaufgabe_Klasse_2\Knobelaufgabe_Klasse2_Aufgabe1\KA_K2_A1c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82" t="38377" r="26938" b="38372"/>
                          <a:stretch/>
                        </pic:blipFill>
                        <pic:spPr bwMode="auto">
                          <a:xfrm>
                            <a:off x="1272845" y="1068019"/>
                            <a:ext cx="877824" cy="46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Grafik 52" descr="\\SEKV-L-B12-FS1.in.kle.tt\Daten\GSV\04_Praktikanten\Linh\Gerken\Knobelaufgabe_Klasse_2\Knobelaufgabe_Klasse2_Aufgabe1\KA_K2_A1c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72" t="37639" r="34318" b="40747"/>
                          <a:stretch/>
                        </pic:blipFill>
                        <pic:spPr bwMode="auto">
                          <a:xfrm>
                            <a:off x="1272845" y="490118"/>
                            <a:ext cx="65836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Grafik 53" descr="\\SEKV-L-B12-FS1.in.kle.tt\Daten\GSV\04_Praktikanten\Linh\Gerken\Knobelaufgabe_Klasse_2\Knobelaufgabe_Klasse2_Aufgabe1\KA_K2_A1c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75" t="37475" r="33333" b="39378"/>
                          <a:stretch/>
                        </pic:blipFill>
                        <pic:spPr bwMode="auto">
                          <a:xfrm>
                            <a:off x="1382573" y="0"/>
                            <a:ext cx="563270" cy="45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54" o:spid="_x0000_s1026" style="position:absolute;margin-left:-7.85pt;margin-top:14.2pt;width:169.35pt;height:120.4pt;z-index:251766784" coordsize="21506,15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">
                <v:rect id="Rechteck 37" o:spid="_x0000_s1027" style="position:absolute;left:10826;top:1755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Sgc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SgcYAAADbAAAADwAAAAAAAAAAAAAAAACYAgAAZHJz&#10;L2Rvd25yZXYueG1sUEsFBgAAAAAEAAQA9QAAAIsDAAAAAA==&#10;" filled="f" strokecolor="black [3213]" strokeweight="1pt"/>
                <v:rect id="Rechteck 38" o:spid="_x0000_s1028" style="position:absolute;left:10826;top:687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G88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EbzwgAAANsAAAAPAAAAAAAAAAAAAAAAAJgCAABkcnMvZG93&#10;bnJldi54bWxQSwUGAAAAAAQABAD1AAAAhwMAAAAA&#10;" filled="f" strokecolor="black [3213]" strokeweight="1pt"/>
                <v:rect id="Rechteck 39" o:spid="_x0000_s1029" style="position:absolute;left:10826;top:12289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jaMYA&#10;AADbAAAADwAAAGRycy9kb3ducmV2LnhtbESPQWvCQBSE74X+h+UVehHdaKFodJXSYsmhFLT14O2Z&#10;fWZTs29D9lXTf98tFDwOM/MNs1j1vlFn6mId2MB4lIEiLoOtuTLw+bEeTkFFQbbYBCYDPxRhtby9&#10;WWBuw4U3dN5KpRKEY44GnEibax1LRx7jKLTEyTuGzqMk2VXadnhJcN/oSZY9ao81pwWHLT07Kk/b&#10;b29gX/RSfY1f5e2Eg92gcIfy/eVgzP1d/zQHJdTLNfzfLqyBhx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DjaMYAAADbAAAADwAAAAAAAAAAAAAAAACYAgAAZHJz&#10;L2Rvd25yZXYueG1sUEsFBgAAAAAEAAQA9QAAAIsDAAAAAA==&#10;" filled="f" strokecolor="black [3213]" strokeweight="1pt"/>
                <v:shape id="Grafik 49" o:spid="_x0000_s1030" type="#_x0000_t75" style="position:absolute;top:3803;width:9802;height:8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y8bDAAAA2wAAAA8AAABkcnMvZG93bnJldi54bWxEj0FrwkAUhO8F/8PyCt7qplpSjW6C2BTs&#10;sbYXb4/sM4lm34bdrYn/3i0Uehxm5htmU4ymE1dyvrWs4HmWgCCurG65VvD99f60BOEDssbOMim4&#10;kYcinzxsMNN24E+6HkItIoR9hgqaEPpMSl81ZNDPbE8cvZN1BkOUrpba4RDhppPzJEmlwZbjQoM9&#10;7RqqLocfo6B8vRzJ45Ba93Y8m3Kx/FjoSqnp47hdgwg0hv/wX3uvFbys4PdL/AEy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x7LxsMAAADbAAAADwAAAAAAAAAAAAAAAACf&#10;AgAAZHJzL2Rvd25yZXYueG1sUEsFBgAAAAAEAAQA9wAAAI8DAAAAAA==&#10;">
                  <v:imagedata r:id="rId37" o:title="KA_K2_A1c" croptop="18863f" cropbottom="17517f" cropleft="16280f" cropright="16693f" recolortarget="black"/>
                  <v:path arrowok="t"/>
                </v:shape>
                <v:shape id="Grafik 51" o:spid="_x0000_s1031" type="#_x0000_t75" style="position:absolute;left:12728;top:10680;width:8778;height:4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ojKHGAAAA2wAAAA8AAABkcnMvZG93bnJldi54bWxEj0FrwkAUhO+F/oflFXqrG0WlRFdpC1IF&#10;D8ZG8PjMPpPQ7Nuwu8a0v75bEDwOM/MNM1/2phEdOV9bVjAcJCCIC6trLhXkX6uXVxA+IGtsLJOC&#10;H/KwXDw+zDHV9soZdftQighhn6KCKoQ2ldIXFRn0A9sSR+9sncEQpSuldniNcNPIUZJMpcGa40KF&#10;LX1UVHzvL0ZB5zbZePt+/Bwftnl/yrpSnn93Sj0/9W8zEIH6cA/f2mutYDKE/y/xB8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WiMocYAAADbAAAADwAAAAAAAAAAAAAA&#10;AACfAgAAZHJzL2Rvd25yZXYueG1sUEsFBgAAAAAEAAQA9wAAAJIDAAAAAA==&#10;">
                  <v:imagedata r:id="rId38" o:title="KA_K2_A1c_falsch1" croptop="25151f" cropbottom="25147f" cropleft="18863f" cropright="17654f" recolortarget="black"/>
                  <v:path arrowok="t"/>
                </v:shape>
                <v:shape id="Grafik 52" o:spid="_x0000_s1032" type="#_x0000_t75" style="position:absolute;left:12728;top:4901;width:6584;height:4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+xKrDAAAA2wAAAA8AAABkcnMvZG93bnJldi54bWxEj0uLwkAQhO+C/2HoBW862YCvrKP4QFwQ&#10;wdfBY5PpTYKZnpAZTfbf7ywIHouq+oqaLVpTiifVrrCs4HMQgSBOrS44U3C9bPsTEM4jaywtk4Jf&#10;crCYdzszTLRt+ETPs89EgLBLUEHufZVI6dKcDLqBrYiD92Nrgz7IOpO6xibATSnjKBpJgwWHhRwr&#10;WueU3s8Po+A+3Y/GK0PbTRRf8RDfmuGOj0r1PtrlFwhPrX+HX+1vrWAYw/+X8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7EqsMAAADbAAAADwAAAAAAAAAAAAAAAACf&#10;AgAAZHJzL2Rvd25yZXYueG1sUEsFBgAAAAAEAAQA9wAAAI8DAAAAAA==&#10;">
                  <v:imagedata r:id="rId39" o:title="KA_K2_A1c_falsch2" croptop="24667f" cropbottom="26704f" cropleft="21281f" cropright="22491f" recolortarget="black"/>
                  <v:path arrowok="t"/>
                </v:shape>
                <v:shape id="Grafik 53" o:spid="_x0000_s1033" type="#_x0000_t75" style="position:absolute;left:13825;width:5633;height:4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DiDDEAAAA2wAAAA8AAABkcnMvZG93bnJldi54bWxEj0FrwkAUhO9C/8PyCr3pphaLRDehBCy9&#10;NKWxxetj95kEs29Ddhvjv3cLgsdhZr5htvlkOzHS4FvHCp4XCQhi7UzLtYKf/W6+BuEDssHOMSm4&#10;kIc8e5htMTXuzN80VqEWEcI+RQVNCH0qpdcNWfQL1xNH7+gGiyHKoZZmwHOE204uk+RVWmw5LjTY&#10;U9GQPlV/VkGpXVmtvvBzeSiL33eri2TcVUo9PU5vGxCBpnAP39ofRsHqBf6/xB8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DiDDEAAAA2wAAAA8AAAAAAAAAAAAAAAAA&#10;nwIAAGRycy9kb3ducmV2LnhtbFBLBQYAAAAABAAEAPcAAACQAwAAAAA=&#10;">
                  <v:imagedata r:id="rId40" o:title="KA_K2_A1c_richtig" croptop="24560f" cropbottom="25807f" cropleft="24953f" cropright="21845f" recolortarget="black"/>
                  <v:path arrowok="t"/>
                </v:shape>
              </v:group>
            </w:pict>
          </mc:Fallback>
        </mc:AlternateContent>
      </w:r>
    </w:p>
    <w:p w:rsidR="007360ED" w:rsidRDefault="00B51A9E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558C350" wp14:editId="1949BCF7">
                <wp:simplePos x="0" y="0"/>
                <wp:positionH relativeFrom="column">
                  <wp:posOffset>1031875</wp:posOffset>
                </wp:positionH>
                <wp:positionV relativeFrom="paragraph">
                  <wp:posOffset>46990</wp:posOffset>
                </wp:positionV>
                <wp:extent cx="167640" cy="251460"/>
                <wp:effectExtent l="0" t="0" r="3810" b="15240"/>
                <wp:wrapNone/>
                <wp:docPr id="145" name="Textfeld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A9E" w:rsidRPr="009437B7" w:rsidRDefault="00B51A9E" w:rsidP="00B51A9E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5" o:spid="_x0000_s1028" type="#_x0000_t202" style="position:absolute;margin-left:81.25pt;margin-top:3.7pt;width:13.2pt;height:19.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" filled="f" stroked="f" strokeweight=".5pt">
                <v:textbox inset="0,0,0,0">
                  <w:txbxContent>
                    <w:p w:rsidR="00B51A9E" w:rsidRPr="009437B7" w:rsidRDefault="00B51A9E" w:rsidP="00B51A9E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360ED" w:rsidRDefault="007360ED" w:rsidP="00D60378"/>
    <w:p w:rsidR="00D627F1" w:rsidRDefault="00D627F1" w:rsidP="00D60378"/>
    <w:p w:rsidR="00D13726" w:rsidRDefault="00D13726" w:rsidP="00D60378"/>
    <w:p w:rsidR="00D13726" w:rsidRDefault="00B51A9E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046CFB8" wp14:editId="779B9AF6">
                <wp:simplePos x="0" y="0"/>
                <wp:positionH relativeFrom="column">
                  <wp:posOffset>4399280</wp:posOffset>
                </wp:positionH>
                <wp:positionV relativeFrom="paragraph">
                  <wp:posOffset>122555</wp:posOffset>
                </wp:positionV>
                <wp:extent cx="167640" cy="251460"/>
                <wp:effectExtent l="0" t="0" r="3810" b="15240"/>
                <wp:wrapNone/>
                <wp:docPr id="144" name="Textfeld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A9E" w:rsidRPr="009437B7" w:rsidRDefault="00B51A9E" w:rsidP="00B51A9E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4" o:spid="_x0000_s1029" type="#_x0000_t202" style="position:absolute;margin-left:346.4pt;margin-top:9.65pt;width:13.2pt;height:19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" filled="f" stroked="f" strokeweight=".5pt">
                <v:textbox inset="0,0,0,0">
                  <w:txbxContent>
                    <w:p w:rsidR="00B51A9E" w:rsidRPr="009437B7" w:rsidRDefault="00B51A9E" w:rsidP="00B51A9E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D13726" w:rsidRDefault="00D13726" w:rsidP="00D60378"/>
    <w:p w:rsidR="00D13726" w:rsidRDefault="00D13726" w:rsidP="00D60378"/>
    <w:p w:rsidR="00423D7E" w:rsidRDefault="00423D7E" w:rsidP="00423D7E">
      <w:pPr>
        <w:pStyle w:val="ekvnummerierung"/>
        <w:framePr w:wrap="around"/>
      </w:pPr>
      <w:r>
        <w:t>2</w:t>
      </w:r>
    </w:p>
    <w:p w:rsidR="00423D7E" w:rsidRPr="00287B24" w:rsidRDefault="00A47E08" w:rsidP="00423D7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16FF3D2" wp14:editId="5EE99155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26B" w:rsidRDefault="00DB626B" w:rsidP="00DB626B">
      <w:bookmarkStart w:id="1" w:name="_GoBack"/>
      <w:bookmarkEnd w:id="1"/>
      <w:r>
        <w:t>Welche 3 Teile ergeben die Fläche? Male an.</w:t>
      </w:r>
    </w:p>
    <w:p w:rsidR="00DB626B" w:rsidRPr="00287B24" w:rsidRDefault="00DB626B" w:rsidP="00DB626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D19689A" wp14:editId="42CEB1AA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2C" w:rsidRDefault="0090722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224790</wp:posOffset>
                </wp:positionV>
                <wp:extent cx="2389505" cy="1301750"/>
                <wp:effectExtent l="0" t="0" r="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505" cy="1301750"/>
                          <a:chOff x="0" y="0"/>
                          <a:chExt cx="2389505" cy="1301750"/>
                        </a:xfrm>
                      </wpg:grpSpPr>
                      <wpg:grpSp>
                        <wpg:cNvPr id="125" name="Gruppieren 125"/>
                        <wpg:cNvGrpSpPr/>
                        <wpg:grpSpPr>
                          <a:xfrm>
                            <a:off x="904875" y="0"/>
                            <a:ext cx="1484630" cy="1301750"/>
                            <a:chOff x="848564" y="0"/>
                            <a:chExt cx="1484985" cy="1302106"/>
                          </a:xfrm>
                        </wpg:grpSpPr>
                        <pic:pic xmlns:pic="http://schemas.openxmlformats.org/drawingml/2006/picture">
                          <pic:nvPicPr>
                            <pic:cNvPr id="121" name="Grafik 121" descr="\\SEKV-L-B12-FS1.in.kle.tt\Daten\GSV\04_Praktikanten\Linh\Gerken\Knobelaufgabe_Klasse_2\Knobelaufgabe_Klasse2_Aufgabe2\KA_Kl2_A2b_falsc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7642" t="37805" r="29674" b="38618"/>
                            <a:stretch/>
                          </pic:blipFill>
                          <pic:spPr bwMode="auto">
                            <a:xfrm>
                              <a:off x="1492301" y="797357"/>
                              <a:ext cx="768096" cy="4242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2" name="Grafik 122" descr="\\SEKV-L-B12-FS1.in.kle.tt\Daten\GSV\04_Praktikanten\Linh\Gerken\Knobelaufgabe_Klasse_2\Knobelaufgabe_Klasse2_Aufgabe2\KA_Kl2_A2b_richtig1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4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966" t="34132" r="36573" b="34561"/>
                            <a:stretch/>
                          </pic:blipFill>
                          <pic:spPr bwMode="auto">
                            <a:xfrm>
                              <a:off x="848564" y="0"/>
                              <a:ext cx="577900" cy="636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3" name="Grafik 123" descr="\\SEKV-L-B12-FS1.in.kle.tt\Daten\GSV\04_Praktikanten\Linh\Gerken\Knobelaufgabe_Klasse_2\Knobelaufgabe_Klasse2_Aufgabe2\KA_Kl2_A2b_richtig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5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087" t="34959" r="27627" b="34553"/>
                            <a:stretch/>
                          </pic:blipFill>
                          <pic:spPr bwMode="auto">
                            <a:xfrm>
                              <a:off x="1477671" y="0"/>
                              <a:ext cx="855878" cy="614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4" name="Grafik 124" descr="\\SEKV-L-B12-FS1.in.kle.tt\Daten\GSV\04_Praktikanten\Linh\Gerken\Knobelaufgabe_Klasse_2\Knobelaufgabe_Klasse2_Aufgabe2\KA_Kl2_A2b_richtig3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188" t="37398" r="34128" b="37805"/>
                            <a:stretch/>
                          </pic:blipFill>
                          <pic:spPr bwMode="auto">
                            <a:xfrm>
                              <a:off x="914400" y="797357"/>
                              <a:ext cx="599847" cy="5047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" name="Grafik 148" descr="\\SEKV-L-B12-FS1.in.kle.tt\Daten\GSV\04_Praktikanten\Linh\Gerken\Knobelaufgabe_Klasse_2\Knobelaufgabe_Klasse2_Aufgabe2\KA_Kl2_A2b_Loesu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56" t="28118" r="25890" b="26890"/>
                          <a:stretch/>
                        </pic:blipFill>
                        <pic:spPr bwMode="auto">
                          <a:xfrm>
                            <a:off x="0" y="400050"/>
                            <a:ext cx="8572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262.95pt;margin-top:17.7pt;width:188.15pt;height:102.5pt;z-index:251801600" coordsize="23895,13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">
                <v:group id="Gruppieren 125" o:spid="_x0000_s1027" style="position:absolute;left:9048;width:14847;height:13017" coordorigin="8485" coordsize="14849,130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21" o:spid="_x0000_s1028" type="#_x0000_t75" style="position:absolute;left:14923;top:7973;width:7680;height:4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dTXnDAAAA3AAAAA8AAABkcnMvZG93bnJldi54bWxET0trAjEQvhf8D2GE3mrWFUrZGqVVtIUe&#10;ig+E3oZk3F12M1mSqOu/bwTB23x8z5nOe9uKM/lQO1YwHmUgiLUzNZcK9rvVyxuIEJENto5JwZUC&#10;zGeDpykWxl14Q+dtLEUK4VCggirGrpAy6IoshpHriBN3dN5iTNCX0ni8pHDbyjzLXqXFmlNDhR0t&#10;KtLN9mQV0NLuvn7+rv6gP5t1I/Pfw0QflXoe9h/vICL18SG+u79Nmp+P4fZMukDO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l1NecMAAADcAAAADwAAAAAAAAAAAAAAAACf&#10;AgAAZHJzL2Rvd25yZXYueG1sUEsFBgAAAAAEAAQA9wAAAI8DAAAAAA==&#10;">
                    <v:imagedata r:id="rId48" o:title="KA_Kl2_A2b_falsch" croptop="24776f" cropbottom="25309f" cropleft="18115f" cropright="19447f"/>
                    <v:path arrowok="t"/>
                  </v:shape>
                  <v:shape id="Grafik 122" o:spid="_x0000_s1029" type="#_x0000_t75" style="position:absolute;left:8485;width:5779;height:6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kMczEAAAA3AAAAA8AAABkcnMvZG93bnJldi54bWxET01rwkAQvQv9D8sUvEjdmEOR1FVaQRC1&#10;gtYeehuy02za7GzMrpr8e1cQvM3jfc5k1tpKnKnxpWMFo2ECgjh3uuRCweFr8TIG4QOyxsoxKejI&#10;w2z61Jtgpt2Fd3Teh0LEEPYZKjAh1JmUPjdk0Q9dTRy5X9dYDBE2hdQNXmK4rWSaJK/SYsmxwWBN&#10;c0P5//5kFSz/tj/H7UfXblZkBt/rQ/eZn0ql+s/t+xuIQG14iO/upY7z0xRuz8QL5PQ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kMczEAAAA3AAAAA8AAAAAAAAAAAAAAAAA&#10;nwIAAGRycy9kb3ducmV2LnhtbFBLBQYAAAAABAAEAPcAAACQAwAAAAA=&#10;">
                    <v:imagedata r:id="rId49" o:title="KA_Kl2_A2b_richtig1" croptop="22369f" cropbottom="22650f" cropleft="22915f" cropright="23968f" recolortarget="black"/>
                    <v:path arrowok="t"/>
                  </v:shape>
                  <v:shape id="Grafik 123" o:spid="_x0000_s1030" type="#_x0000_t75" style="position:absolute;left:14776;width:8559;height:6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gaBDEAAAA3AAAAA8AAABkcnMvZG93bnJldi54bWxET01rwkAQvRf6H5YpeKsbFYqNboIUpPWg&#10;UK0Hb0N2ko1mZ0N2q7G/3i0I3ubxPmee97YRZ+p87VjBaJiAIC6crrlS8LNbvk5B+ICssXFMCq7k&#10;Ic+en+aYanfhbzpvQyViCPsUFZgQ2lRKXxiy6IeuJY5c6TqLIcKukrrDSwy3jRwnyZu0WHNsMNjS&#10;h6HitP21ChZOFn+HzerTjKr3clkfD+V+vVJq8NIvZiAC9eEhvru/dJw/nsD/M/ECm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0gaBDEAAAA3AAAAA8AAAAAAAAAAAAAAAAA&#10;nwIAAGRycy9kb3ducmV2LnhtbFBLBQYAAAAABAAEAPcAAACQAwAAAAA=&#10;">
                    <v:imagedata r:id="rId50" o:title="KA_Kl2_A2b_richtig2" croptop="22911f" cropbottom="22645f" cropleft="19718f" cropright="18106f" recolortarget="black"/>
                    <v:path arrowok="t"/>
                  </v:shape>
                  <v:shape id="Grafik 124" o:spid="_x0000_s1031" type="#_x0000_t75" style="position:absolute;left:9144;top:7973;width:5998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VecDBAAAA3AAAAA8AAABkcnMvZG93bnJldi54bWxET02LwjAQvS/4H8IIXkRT3VWkGkUEUTyt&#10;VfA6NGNTbCaliVr/vVkQ9jaP9zmLVWsr8aDGl44VjIYJCOLc6ZILBefTdjAD4QOyxsoxKXiRh9Wy&#10;87XAVLsnH+mRhULEEPYpKjAh1KmUPjdk0Q9dTRy5q2sshgibQuoGnzHcVnKcJFNpseTYYLCmjaH8&#10;lt2tgvskO637u0uxa7/Liz6Y/W/fOqV63XY9BxGoDf/ij3uv4/zxD/w9Ey+Qy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VecDBAAAA3AAAAA8AAAAAAAAAAAAAAAAAnwIA&#10;AGRycy9kb3ducmV2LnhtbFBLBQYAAAAABAAEAPcAAACNAwAAAAA=&#10;">
                    <v:imagedata r:id="rId51" o:title="KA_Kl2_A2b_richtig3" croptop="24509f" cropbottom="24776f" cropleft="23716f" cropright="22366f" recolortarget="black"/>
                    <v:path arrowok="t"/>
                  </v:shape>
                </v:group>
                <v:shape id="Grafik 148" o:spid="_x0000_s1032" type="#_x0000_t75" style="position:absolute;top:4000;width:8572;height:8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iYWDFAAAA3AAAAA8AAABkcnMvZG93bnJldi54bWxEj0FrwkAQhe8F/8MyQm91YxtEoqtIoaX0&#10;ImoPPY7ZMRvMzobsVpP+eucgeJvhvXnvm+W69426UBfrwAamkwwUcRlszZWBn8PHyxxUTMgWm8Bk&#10;YKAI69XoaYmFDVfe0WWfKiUhHAs04FJqC61j6chjnISWWLRT6DwmWbtK2w6vEu4b/ZplM+2xZmlw&#10;2NK7o/K8//MG8u0Gs+3n0L+l+e63dcMx//8+GvM87jcLUIn69DDfr7+s4OdCK8/IBHp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YmFgxQAAANwAAAAPAAAAAAAAAAAAAAAA&#10;AJ8CAABkcnMvZG93bnJldi54bWxQSwUGAAAAAAQABAD3AAAAkQMAAAAA&#10;">
                  <v:imagedata r:id="rId52" o:title="KA_Kl2_A2b_Loesung" croptop="18427f" cropbottom="17623f" cropleft="17338f" cropright="16967f" recolortarget="black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25CD9B6C" wp14:editId="5BD0506E">
                <wp:simplePos x="0" y="0"/>
                <wp:positionH relativeFrom="column">
                  <wp:posOffset>-146685</wp:posOffset>
                </wp:positionH>
                <wp:positionV relativeFrom="paragraph">
                  <wp:posOffset>158115</wp:posOffset>
                </wp:positionV>
                <wp:extent cx="3053080" cy="1638300"/>
                <wp:effectExtent l="0" t="0" r="0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3080" cy="1638300"/>
                          <a:chOff x="0" y="0"/>
                          <a:chExt cx="3053080" cy="1638300"/>
                        </a:xfrm>
                      </wpg:grpSpPr>
                      <wpg:grpSp>
                        <wpg:cNvPr id="119" name="Gruppieren 119"/>
                        <wpg:cNvGrpSpPr/>
                        <wpg:grpSpPr>
                          <a:xfrm>
                            <a:off x="1400175" y="0"/>
                            <a:ext cx="1652905" cy="1638300"/>
                            <a:chOff x="1324051" y="0"/>
                            <a:chExt cx="1653235" cy="1638604"/>
                          </a:xfrm>
                        </wpg:grpSpPr>
                        <pic:pic xmlns:pic="http://schemas.openxmlformats.org/drawingml/2006/picture">
                          <pic:nvPicPr>
                            <pic:cNvPr id="93" name="Grafik 93" descr="\\SEKV-L-B12-FS1.in.kle.tt\Daten\GSV\04_Praktikanten\Linh\Gerken\Knobelaufgabe_Klasse_2\Knobelaufgabe_Klasse2_Aufgabe2\KA_Kl2_A2a_richtig1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756" t="27236" r="22318" b="29269"/>
                            <a:stretch/>
                          </pic:blipFill>
                          <pic:spPr bwMode="auto">
                            <a:xfrm>
                              <a:off x="1953158" y="0"/>
                              <a:ext cx="1024128" cy="782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" name="Grafik 94" descr="\\SEKV-L-B12-FS1.in.kle.tt\Daten\GSV\04_Praktikanten\Linh\Gerken\Knobelaufgabe_Klasse_2\Knobelaufgabe_Klasse2_Aufgabe2\KA_Kl2_A2a_richtig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4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894" t="23578" r="27642" b="28860"/>
                            <a:stretch/>
                          </pic:blipFill>
                          <pic:spPr bwMode="auto">
                            <a:xfrm>
                              <a:off x="2018995" y="782726"/>
                              <a:ext cx="746150" cy="8558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7" name="Grafik 107" descr="\\SEKV-L-B12-FS1.in.kle.tt\Daten\GSV\04_Praktikanten\Linh\Gerken\Knobelaufgabe_Klasse_2\Knobelaufgabe_Klasse2_Aufgabe2\KA_Kl2_A2a_richtig3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5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912" t="34146" r="34539" b="36179"/>
                            <a:stretch/>
                          </pic:blipFill>
                          <pic:spPr bwMode="auto">
                            <a:xfrm>
                              <a:off x="1353312" y="921715"/>
                              <a:ext cx="599846" cy="5340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3" name="Grafik 113" descr="\\SEKV-L-B12-FS1.in.kle.tt\Daten\GSV\04_Praktikanten\Linh\Gerken\Knobelaufgabe_Klasse_2\Knobelaufgabe_Klasse2_Aufgabe2\KA_Kl2_A2a_falsc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553" t="25203" r="34552" b="27642"/>
                            <a:stretch/>
                          </pic:blipFill>
                          <pic:spPr bwMode="auto">
                            <a:xfrm>
                              <a:off x="1324051" y="43891"/>
                              <a:ext cx="555955" cy="8485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7" name="Grafik 147" descr="\\SEKV-L-B12-FS1.in.kle.tt\Daten\GSV\04_Praktikanten\Linh\Gerken\Knobelaufgabe_Klasse_2\Knobelaufgabe_Klasse2_Aufgabe2\KA_Kl2_A2a_Loesu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40" t="27678" r="13234" b="26812"/>
                          <a:stretch/>
                        </pic:blipFill>
                        <pic:spPr bwMode="auto">
                          <a:xfrm>
                            <a:off x="0" y="466725"/>
                            <a:ext cx="13525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" o:spid="_x0000_s1026" style="position:absolute;margin-left:-11.55pt;margin-top:12.45pt;width:240.4pt;height:129pt;z-index:251800576" coordsize="30530,16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">
                <v:group id="Gruppieren 119" o:spid="_x0000_s1027" style="position:absolute;left:14001;width:16529;height:16383" coordorigin="13240" coordsize="16532,163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Grafik 93" o:spid="_x0000_s1028" type="#_x0000_t75" style="position:absolute;left:19531;width:10241;height:7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zRk7GAAAA2wAAAA8AAABkcnMvZG93bnJldi54bWxEj0FrwkAUhO+C/2F5ghepGxWkpq5SBCEH&#10;iZhqobfX7DNJm30bsqum/94tCB6HmfmGWa47U4srta6yrGAyjkAQ51ZXXCg4fmxfXkE4j6yxtkwK&#10;/sjBetXvLTHW9sYHuma+EAHCLkYFpfdNLKXLSzLoxrYhDt7ZtgZ9kG0hdYu3ADe1nEbRXBqsOCyU&#10;2NCmpPw3uxgFh9P3KDl/RcnP3uvj7jMdzbM0VWo46N7fQHjq/DP8aCdawWIG/1/CD5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HNGTsYAAADbAAAADwAAAAAAAAAAAAAA&#10;AACfAgAAZHJzL2Rvd25yZXYueG1sUEsFBgAAAAAEAAQA9wAAAJIDAAAAAA==&#10;">
                    <v:imagedata r:id="rId58" o:title="KA_Kl2_A2a_richtig1" croptop="17849f" cropbottom="19182f" cropleft="13603f" cropright="14626f" recolortarget="black"/>
                    <v:path arrowok="t"/>
                  </v:shape>
                  <v:shape id="Grafik 94" o:spid="_x0000_s1029" type="#_x0000_t75" style="position:absolute;left:20189;top:7827;width:7462;height:8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f4zfDAAAA2wAAAA8AAABkcnMvZG93bnJldi54bWxEj0trwzAQhO+B/gexhd4SOaHk4VgOTaDQ&#10;S6F5kPMibWwTa+VKquP++6oQyHGYmW+YYjPYVvTkQ+NYwXSSgSDWzjRcKTgd38dLECEiG2wdk4Jf&#10;CrApn0YF5sbdeE/9IVYiQTjkqKCOsculDLomi2HiOuLkXZy3GJP0lTQebwluWznLsrm02HBaqLGj&#10;XU36evixCvznt97T/NIvv7TudhkttufVQqmX5+FtDSLSEB/he/vDKFi9wv+X9ANk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F/jN8MAAADbAAAADwAAAAAAAAAAAAAAAACf&#10;AgAAZHJzL2Rvd25yZXYueG1sUEsFBgAAAAAEAAQA9wAAAI8DAAAAAA==&#10;">
                    <v:imagedata r:id="rId59" o:title="KA_Kl2_A2a_richtig2" croptop="15452f" cropbottom="18914f" cropleft="20247f" cropright="18115f" recolortarget="black"/>
                    <v:path arrowok="t"/>
                  </v:shape>
                  <v:shape id="Grafik 107" o:spid="_x0000_s1030" type="#_x0000_t75" style="position:absolute;left:13533;top:9217;width:5998;height:5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4zy/CAAAA3AAAAA8AAABkcnMvZG93bnJldi54bWxET0trwkAQvhf8D8sIvTUbPcQSs4oIgqEg&#10;vi7eptlpEszOhuyaxH/vFgq9zcf3nGw9mkb01LnasoJZFIMgLqyuuVRwvew+PkE4j6yxsUwKnuRg&#10;vZq8ZZhqO/CJ+rMvRQhhl6KCyvs2ldIVFRl0kW2JA/djO4M+wK6UusMhhJtGzuM4kQZrDg0VtrSt&#10;qLifH0bB94n2i+GZ5NvNlzn0t+vjaPKDUu/TcbME4Wn0/+I/916H+fECfp8JF8jV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+M8vwgAAANwAAAAPAAAAAAAAAAAAAAAAAJ8C&#10;AABkcnMvZG93bnJldi54bWxQSwUGAAAAAAQABAD3AAAAjgMAAAAA&#10;">
                    <v:imagedata r:id="rId60" o:title="KA_Kl2_A2a_richtig3" croptop="22378f" cropbottom="23710f" cropleft="20914f" cropright="22635f" recolortarget="black"/>
                    <v:path arrowok="t"/>
                  </v:shape>
                  <v:shape id="Grafik 113" o:spid="_x0000_s1031" type="#_x0000_t75" style="position:absolute;left:13240;top:438;width:5560;height:8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AUNDDAAAA3AAAAA8AAABkcnMvZG93bnJldi54bWxET91qwjAUvh/4DuEIu5tpN9ikM4rbELzY&#10;VtQ9wKE5NsXmpCSxrT79Mhh4dz6+37NYjbYVPfnQOFaQzzIQxJXTDdcKfg6bhzmIEJE1to5JwYUC&#10;rJaTuwUW2g28o34fa5FCOBSowMTYFVKGypDFMHMdceKOzluMCfpaao9DCretfMyyZ2mx4dRgsKN3&#10;Q9Vpf7YKypMtr911eKPP8is3vj/U3y8fSt1Px/UriEhjvIn/3Vud5udP8PdMuk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QBQ0MMAAADcAAAADwAAAAAAAAAAAAAAAACf&#10;AgAAZHJzL2Rvd25yZXYueG1sUEsFBgAAAAAEAAQA9wAAAI8DAAAAAA==&#10;">
                    <v:imagedata r:id="rId61" o:title="KA_Kl2_A2a_falsch" croptop="16517f" cropbottom="18115f" cropleft="22645f" cropright="22644f"/>
                    <v:path arrowok="t"/>
                  </v:shape>
                </v:group>
                <v:shape id="Grafik 147" o:spid="_x0000_s1032" type="#_x0000_t75" style="position:absolute;top:4667;width:13525;height:8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j70jCAAAA3AAAAA8AAABkcnMvZG93bnJldi54bWxET9uKwjAQfV/wH8Is+LKsqaJu6RpFBUFE&#10;BC8fMCazbd1mUpqo9e+NsLBvczjXmcxaW4kbNb50rKDfS0AQa2dKzhWcjqvPFIQPyAYrx6TgQR5m&#10;087bBDPj7ryn2yHkIoawz1BBEUKdSel1QRZ9z9XEkftxjcUQYZNL0+A9httKDpJkLC2WHBsKrGlZ&#10;kP49XK0CDnp7uSw+5Oj4aOe8OafLXaqV6r63828QgdrwL/5zr02cP/yC1zPxAj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I+9IwgAAANwAAAAPAAAAAAAAAAAAAAAAAJ8C&#10;AABkcnMvZG93bnJldi54bWxQSwUGAAAAAAQABAD3AAAAjgMAAAAA&#10;">
                  <v:imagedata r:id="rId62" o:title="KA_Kl2_A2a_Loesung" croptop="18139f" cropbottom="17572f" cropleft="7628f" cropright="8673f" recolortarget="black"/>
                  <v:path arrowok="t"/>
                </v:shape>
              </v:group>
            </w:pict>
          </mc:Fallback>
        </mc:AlternateContent>
      </w:r>
    </w:p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D13726" w:rsidRDefault="00D13726" w:rsidP="00D60378"/>
    <w:p w:rsidR="00423D7E" w:rsidRDefault="00423D7E" w:rsidP="00D60378"/>
    <w:p w:rsidR="00423D7E" w:rsidRDefault="0090722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194310</wp:posOffset>
                </wp:positionV>
                <wp:extent cx="2677820" cy="1360627"/>
                <wp:effectExtent l="0" t="0" r="0" b="0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7820" cy="1360627"/>
                          <a:chOff x="0" y="0"/>
                          <a:chExt cx="2677820" cy="1360627"/>
                        </a:xfrm>
                      </wpg:grpSpPr>
                      <wpg:grpSp>
                        <wpg:cNvPr id="142" name="Gruppieren 142"/>
                        <wpg:cNvGrpSpPr/>
                        <wpg:grpSpPr>
                          <a:xfrm>
                            <a:off x="1200150" y="0"/>
                            <a:ext cx="1477670" cy="1360627"/>
                            <a:chOff x="1177747" y="0"/>
                            <a:chExt cx="1477670" cy="1360627"/>
                          </a:xfrm>
                        </wpg:grpSpPr>
                        <pic:pic xmlns:pic="http://schemas.openxmlformats.org/drawingml/2006/picture">
                          <pic:nvPicPr>
                            <pic:cNvPr id="133" name="Grafik 133" descr="\\SEKV-L-B12-FS1.in.kle.tt\Daten\GSV\04_Praktikanten\Linh\Gerken\Knobelaufgabe_Klasse_2\Knobelaufgabe_Klasse2_Aufgabe2\KA_Kl2_A2d_falsc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692" t="35593" r="40002" b="37620"/>
                            <a:stretch/>
                          </pic:blipFill>
                          <pic:spPr bwMode="auto">
                            <a:xfrm>
                              <a:off x="2077517" y="0"/>
                              <a:ext cx="395020" cy="577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4" name="Grafik 134" descr="\\SEKV-L-B12-FS1.in.kle.tt\Daten\GSV\04_Praktikanten\Linh\Gerken\Knobelaufgabe_Klasse_2\Knobelaufgabe_Klasse2_Aufgabe2\KA_Kl2_A2d_richtig1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4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561" t="29491" r="32539" b="31865"/>
                            <a:stretch/>
                          </pic:blipFill>
                          <pic:spPr bwMode="auto">
                            <a:xfrm>
                              <a:off x="1923897" y="526694"/>
                              <a:ext cx="731520" cy="8339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5" name="Grafik 135" descr="\\SEKV-L-B12-FS1.in.kle.tt\Daten\GSV\04_Praktikanten\Linh\Gerken\Knobelaufgabe_Klasse_2\Knobelaufgabe_Klasse2_Aufgabe2\KA_Kl2_A2d_richtig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5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983" t="36610" r="37288" b="35936"/>
                            <a:stretch/>
                          </pic:blipFill>
                          <pic:spPr bwMode="auto">
                            <a:xfrm>
                              <a:off x="1214323" y="768096"/>
                              <a:ext cx="512064" cy="5925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" name="Grafik 136" descr="\\SEKV-L-B12-FS1.in.kle.tt\Daten\GSV\04_Praktikanten\Linh\Gerken\Knobelaufgabe_Klasse_2\Knobelaufgabe_Klasse2_Aufgabe2\KA_Kl2_A2d_richtig3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6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579" t="39307" r="32684" b="41380"/>
                            <a:stretch/>
                          </pic:blipFill>
                          <pic:spPr bwMode="auto">
                            <a:xfrm>
                              <a:off x="1177747" y="109728"/>
                              <a:ext cx="709574" cy="4169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0" name="Grafik 150" descr="\\SEKV-L-B12-FS1.in.kle.tt\Daten\GSV\04_Praktikanten\Linh\Gerken\Knobelaufgabe_Klasse_2\Knobelaufgabe_Klasse2_Aufgabe2\KA_Kl2_A2d_Loesu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57" t="26719" r="30699" b="28694"/>
                          <a:stretch/>
                        </pic:blipFill>
                        <pic:spPr bwMode="auto">
                          <a:xfrm>
                            <a:off x="0" y="285750"/>
                            <a:ext cx="8382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0" o:spid="_x0000_s1026" style="position:absolute;margin-left:264.45pt;margin-top:15.3pt;width:210.85pt;height:107.15pt;z-index:251803648" coordsize="26778,13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">
                <v:group id="Gruppieren 142" o:spid="_x0000_s1027" style="position:absolute;left:12001;width:14777;height:13606" coordorigin="11777" coordsize="14776,13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Grafik 133" o:spid="_x0000_s1028" type="#_x0000_t75" style="position:absolute;left:20775;width:3950;height:5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gxNHBAAAA3AAAAA8AAABkcnMvZG93bnJldi54bWxET0uLwjAQvi/4H8II3tbUFUSqUaQgLuLB&#10;9YEeh2b6wGZSmqjVX78RBG/z8T1nOm9NJW7UuNKygkE/AkGcWl1yruCwX36PQTiPrLGyTAoe5GA+&#10;63xNMdb2zn902/lchBB2MSoovK9jKV1akEHXtzVx4DLbGPQBNrnUDd5DuKnkTxSNpMGSQ0OBNSUF&#10;pZfd1SjI8vXxkiVnuZXjZbTaJPy0+5NSvW67mIDw1PqP+O3+1WH+cAivZ8IFcv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9gxNHBAAAA3AAAAA8AAAAAAAAAAAAAAAAAnwIA&#10;AGRycy9kb3ducmV2LnhtbFBLBQYAAAAABAAEAPcAAACNAwAAAAA=&#10;">
                    <v:imagedata r:id="rId68" o:title="KA_Kl2_A2d_falsch" croptop="23326f" cropbottom="24655f" cropleft="27323f" cropright="26216f"/>
                    <v:path arrowok="t"/>
                  </v:shape>
                  <v:shape id="Grafik 134" o:spid="_x0000_s1029" type="#_x0000_t75" style="position:absolute;left:19238;top:5266;width:7316;height:8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KvMrCAAAA3AAAAA8AAABkcnMvZG93bnJldi54bWxET01rwkAQvRf8D8sIvenGKiLRVcQ2IJYq&#10;Rr0P2TEJZmdDdo3x33cLQm/zeJ+zWHWmEi01rrSsYDSMQBBnVpecKzifksEMhPPIGivLpOBJDlbL&#10;3tsCY20ffKQ29bkIIexiVFB4X8dSuqwgg25oa+LAXW1j0AfY5FI3+AjhppIfUTSVBksODQXWtCko&#10;u6V3oyDJ9njZ/bTT8Tb5+jzsysl3qq1S7/1uPQfhqfP/4pd7q8P88QT+ngkXy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yrzKwgAAANwAAAAPAAAAAAAAAAAAAAAAAJ8C&#10;AABkcnMvZG93bnJldi54bWxQSwUGAAAAAAQABAD3AAAAjgMAAAAA&#10;">
                    <v:imagedata r:id="rId69" o:title="KA_Kl2_A2d_richtig1" croptop="19327f" cropbottom="20883f" cropleft="21995f" cropright="21325f" recolortarget="black"/>
                    <v:path arrowok="t"/>
                  </v:shape>
                  <v:shape id="Grafik 135" o:spid="_x0000_s1030" type="#_x0000_t75" style="position:absolute;left:12143;top:7680;width:5120;height:5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Cge/BAAAA3AAAAA8AAABkcnMvZG93bnJldi54bWxET01rAjEQvRf6H8IUvBTNVmkpq1GkKIq3&#10;Wg89jptxs7qZLEl0139vBMHbPN7nTGadrcWFfKgcK/gYZCCIC6crLhXs/pb9bxAhImusHZOCKwWY&#10;TV9fJphr1/IvXbaxFCmEQ44KTIxNLmUoDFkMA9cQJ+7gvMWYoC+l9timcFvLYZZ9SYsVpwaDDf0Y&#10;Kk7bs1Vwav1+VeyO/2H+vllFa7Ij+4VSvbduPgYRqYtP8cO91mn+6BPuz6QL5PQ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CCge/BAAAA3AAAAA8AAAAAAAAAAAAAAAAAnwIA&#10;AGRycy9kb3ducmV2LnhtbFBLBQYAAAAABAAEAPcAAACNAwAAAAA=&#10;">
                    <v:imagedata r:id="rId70" o:title="KA_Kl2_A2d_richtig2" croptop="23993f" cropbottom="23551f" cropleft="25548f" cropright="24437f" recolortarget="black"/>
                    <v:path arrowok="t"/>
                  </v:shape>
                  <v:shape id="Grafik 136" o:spid="_x0000_s1031" type="#_x0000_t75" style="position:absolute;left:11777;top:1097;width:7096;height:4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d/LbAAAAA3AAAAA8AAABkcnMvZG93bnJldi54bWxET8uqwjAQ3V/wH8II7jRVQaUaRXzhdWf1&#10;A4ZmbIvNpDZRq19/Iwh3N4fznNmiMaV4UO0Kywr6vQgEcWp1wZmC82nbnYBwHlljaZkUvMjBYt76&#10;mWGs7ZOP9Eh8JkIIuxgV5N5XsZQuzcmg69mKOHAXWxv0AdaZ1DU+Q7gp5SCKRtJgwaEhx4pWOaXX&#10;5G4UnA6XX3zZXTPe4La4VdF6dUjeSnXazXIKwlPj/8Vf916H+cMRfJ4JF8j5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t38tsAAAADcAAAADwAAAAAAAAAAAAAAAACfAgAA&#10;ZHJzL2Rvd25yZXYueG1sUEsFBgAAAAAEAAQA9wAAAIwDAAAAAA==&#10;">
                    <v:imagedata r:id="rId71" o:title="KA_Kl2_A2d_richtig3" croptop="25760f" cropbottom="27119f" cropleft="22662f" cropright="21420f" recolortarget="black"/>
                    <v:path arrowok="t"/>
                  </v:shape>
                </v:group>
                <v:shape id="Grafik 150" o:spid="_x0000_s1032" type="#_x0000_t75" style="position:absolute;top:2857;width:8382;height:9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84MTFAAAA3AAAAA8AAABkcnMvZG93bnJldi54bWxEj0FvwjAMhe+T9h8iI+02UibBpkJAHRpo&#10;aCcYP8BqTFNonKrJoP338wGJm633/N7nxar3jbpSF+vABibjDBRxGWzNlYHj7+b1A1RMyBabwGRg&#10;oAir5fPTAnMbbryn6yFVSkI45mjApdTmWsfSkcc4Di2xaKfQeUyydpW2Hd4k3Df6Lctm2mPN0uCw&#10;pbWj8nL48wY+p+/OrYvytN0ev4Z+97M5D8XEmJdRX8xBJerTw3y//raCPxV8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vODExQAAANwAAAAPAAAAAAAAAAAAAAAA&#10;AJ8CAABkcnMvZG93bnJldi54bWxQSwUGAAAAAAQABAD3AAAAkQMAAAAA&#10;">
                  <v:imagedata r:id="rId72" o:title="KA_Kl2_A2d_Loesung" croptop="17511f" cropbottom="18805f" cropleft="19960f" cropright="20119f" recolortarget="black"/>
                  <v:path arrowok="t"/>
                </v:shape>
              </v:group>
            </w:pict>
          </mc:Fallback>
        </mc:AlternateContent>
      </w:r>
      <w:r w:rsidR="0042359A" w:rsidRPr="0042359A">
        <w:t xml:space="preserve"> </w:t>
      </w:r>
    </w:p>
    <w:p w:rsidR="00423D7E" w:rsidRDefault="0090722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2A6759AE" wp14:editId="59E82AE5">
                <wp:simplePos x="0" y="0"/>
                <wp:positionH relativeFrom="column">
                  <wp:posOffset>110490</wp:posOffset>
                </wp:positionH>
                <wp:positionV relativeFrom="paragraph">
                  <wp:posOffset>66675</wp:posOffset>
                </wp:positionV>
                <wp:extent cx="2431415" cy="1118870"/>
                <wp:effectExtent l="0" t="0" r="0" b="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1415" cy="1118870"/>
                          <a:chOff x="0" y="0"/>
                          <a:chExt cx="2431415" cy="1118870"/>
                        </a:xfrm>
                      </wpg:grpSpPr>
                      <wpg:grpSp>
                        <wpg:cNvPr id="131" name="Gruppieren 131"/>
                        <wpg:cNvGrpSpPr/>
                        <wpg:grpSpPr>
                          <a:xfrm>
                            <a:off x="1181100" y="0"/>
                            <a:ext cx="1250315" cy="1118870"/>
                            <a:chOff x="1148487" y="0"/>
                            <a:chExt cx="1250899" cy="1119226"/>
                          </a:xfrm>
                        </wpg:grpSpPr>
                        <pic:pic xmlns:pic="http://schemas.openxmlformats.org/drawingml/2006/picture">
                          <pic:nvPicPr>
                            <pic:cNvPr id="127" name="Grafik 127" descr="\\SEKV-L-B12-FS1.in.kle.tt\Daten\GSV\04_Praktikanten\Linh\Gerken\Knobelaufgabe_Klasse_2\Knobelaufgabe_Klasse2_Aufgabe2\KA_Kl2_A2c_falsc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146" t="36992" r="34146" b="40650"/>
                            <a:stretch/>
                          </pic:blipFill>
                          <pic:spPr bwMode="auto">
                            <a:xfrm>
                              <a:off x="1148487" y="636422"/>
                              <a:ext cx="570585" cy="4023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8" name="Grafik 128" descr="\\SEKV-L-B12-FS1.in.kle.tt\Daten\GSV\04_Praktikanten\Linh\Gerken\Knobelaufgabe_Klasse_2\Knobelaufgabe_Klasse2_Aufgabe2\KA_Kl2_A2c_richtig1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4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179" t="33740" r="30894" b="34957"/>
                            <a:stretch/>
                          </pic:blipFill>
                          <pic:spPr bwMode="auto">
                            <a:xfrm>
                              <a:off x="1148487" y="0"/>
                              <a:ext cx="592531" cy="563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9" name="Grafik 129" descr="\\SEKV-L-B12-FS1.in.kle.tt\Daten\GSV\04_Praktikanten\Linh\Gerken\Knobelaufgabe_Klasse_2\Knobelaufgabe_Klasse2_Aufgabe2\KA_Kl2_A2c_richtig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5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333" t="33740" r="32114" b="35364"/>
                            <a:stretch/>
                          </pic:blipFill>
                          <pic:spPr bwMode="auto">
                            <a:xfrm>
                              <a:off x="1777594" y="563270"/>
                              <a:ext cx="621792" cy="5559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0" name="Grafik 130" descr="\\SEKV-L-B12-FS1.in.kle.tt\Daten\GSV\04_Praktikanten\Linh\Gerken\Knobelaufgabe_Klasse_2\Knobelaufgabe_Klasse2_Aufgabe2\KA_Kl2_A2c_richtig3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6" cstate="print">
                              <a:duotone>
                                <a:prstClr val="black"/>
                                <a:schemeClr val="accent3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366" t="34553" r="33333" b="31298"/>
                            <a:stretch/>
                          </pic:blipFill>
                          <pic:spPr bwMode="auto">
                            <a:xfrm>
                              <a:off x="1836116" y="21946"/>
                              <a:ext cx="563270" cy="614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9" name="Grafik 149" descr="\\SEKV-L-B12-FS1.in.kle.tt\Daten\GSV\04_Praktikanten\Linh\Gerken\Knobelaufgabe_Klasse_2\Knobelaufgabe_Klasse2_Aufgabe2\KA_Kl2_A2c_Loesu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3" t="26349" r="24760" b="27552"/>
                          <a:stretch/>
                        </pic:blipFill>
                        <pic:spPr bwMode="auto">
                          <a:xfrm>
                            <a:off x="0" y="209550"/>
                            <a:ext cx="8572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9" o:spid="_x0000_s1026" style="position:absolute;margin-left:8.7pt;margin-top:5.25pt;width:191.45pt;height:88.1pt;z-index:251802624" coordsize="24314,1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">
                <v:group id="Gruppieren 131" o:spid="_x0000_s1027" style="position:absolute;left:11811;width:12503;height:11188" coordorigin="11484" coordsize="12508,11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Grafik 127" o:spid="_x0000_s1028" type="#_x0000_t75" style="position:absolute;left:11484;top:6364;width:5706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YepfBAAAA3AAAAA8AAABkcnMvZG93bnJldi54bWxET0trAjEQvgv9D2EEbzXrA1u3Rik+SsGT&#10;L7wOmzG7dDNZkqjrv28KBW/z8T1ntmhtLW7kQ+VYwaCfgSAunK7YKDgeNq/vIEJE1lg7JgUPCrCY&#10;v3RmmGt35x3d9tGIFMIhRwVljE0uZShKshj6riFO3MV5izFBb6T2eE/htpbDLJtIixWnhhIbWpZU&#10;/OyvVoGebk9mEr/O3lwOckSrbDderpXqddvPDxCR2vgU/7u/dZo/fIO/Z9IFcv4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mYepfBAAAA3AAAAA8AAAAAAAAAAAAAAAAAnwIA&#10;AGRycy9kb3ducmV2LnhtbFBLBQYAAAAABAAEAPcAAACNAwAAAAA=&#10;">
                    <v:imagedata r:id="rId78" o:title="KA_Kl2_A2c_falsch" croptop="24243f" cropbottom="26640f" cropleft="22378f" cropright="22378f"/>
                    <v:path arrowok="t"/>
                  </v:shape>
                  <v:shape id="Grafik 128" o:spid="_x0000_s1029" type="#_x0000_t75" style="position:absolute;left:11484;width:5926;height:5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FA4zFAAAA3AAAAA8AAABkcnMvZG93bnJldi54bWxEj81rwkAQxe8F/4dlBG91owcp0VVEkH5Z&#10;6id4HLJjEs3Ohuw2pv9951DwNsN7895vZovOVaqlJpSeDYyGCSjizNuScwPHw/r5BVSIyBYrz2Tg&#10;lwIs5r2nGabW33lH7T7mSkI4pGigiLFOtQ5ZQQ7D0NfEol184zDK2uTaNniXcFfpcZJMtMOSpaHA&#10;mlYFZbf9jzNgX09f1609fx6Wu+r9SO3mI/neGDPod8spqEhdfJj/r9+s4I+FVp6RCf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hQOMxQAAANwAAAAPAAAAAAAAAAAAAAAA&#10;AJ8CAABkcnMvZG93bnJldi54bWxQSwUGAAAAAAQABAD3AAAAkQMAAAAA&#10;">
                    <v:imagedata r:id="rId79" o:title="KA_Kl2_A2c_richtig1" croptop="22112f" cropbottom="22909f" cropleft="23710f" cropright="20247f" recolortarget="black"/>
                    <v:path arrowok="t"/>
                  </v:shape>
                  <v:shape id="Grafik 129" o:spid="_x0000_s1030" type="#_x0000_t75" style="position:absolute;left:17775;top:5632;width:6218;height:5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mtCTDAAAA3AAAAA8AAABkcnMvZG93bnJldi54bWxET0trwkAQvgv+h2WE3ppNPdiauoYSsO2x&#10;Plr0Ns2OSTA7G3ZXE/+9Wyh4m4/vOYt8MK24kPONZQVPSQqCuLS64UrBbrt6fAHhA7LG1jIpuJKH&#10;fDkeLTDTtuc1XTahEjGEfYYK6hC6TEpf1mTQJ7YjjtzROoMhQldJ7bCP4aaV0zSdSYMNx4YaOypq&#10;Kk+bs1Gw91oe3t3q5/ujf77OvoyrzsWvUg+T4e0VRKAh3MX/7k8d50/n8PdMvEA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ia0JMMAAADcAAAADwAAAAAAAAAAAAAAAACf&#10;AgAAZHJzL2Rvd25yZXYueG1sUEsFBgAAAAAEAAQA9wAAAI8DAAAAAA==&#10;">
                    <v:imagedata r:id="rId80" o:title="KA_Kl2_A2c_richtig2" croptop="22112f" cropbottom="23176f" cropleft="21845f" cropright="21046f" recolortarget="black"/>
                    <v:path arrowok="t"/>
                  </v:shape>
                  <v:shape id="Grafik 130" o:spid="_x0000_s1031" type="#_x0000_t75" style="position:absolute;left:18361;top:219;width:5632;height:6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v+0nEAAAA3AAAAA8AAABkcnMvZG93bnJldi54bWxEj91qAkEMhe8LfYchhd7VWRWsbB1FFEEo&#10;iqs+QNjJ/tCdzDIz6vbtmwuhdwnn5Jwvi9XgOnWnEFvPBsajDBRx6W3LtYHrZfcxBxUTssXOMxn4&#10;pQir5evLAnPrH1zQ/ZxqJSEcczTQpNTnWseyIYdx5Hti0SofHCZZQ61twIeEu05PsmymHbYsDQ32&#10;tGmo/DnfnIGZnhf74rNv13wab7+PhyqUrjLm/W1Yf4FKNKR/8/N6bwV/KvjyjEy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v+0nEAAAA3AAAAA8AAAAAAAAAAAAAAAAA&#10;nwIAAGRycy9kb3ducmV2LnhtbFBLBQYAAAAABAAEAPcAAACQAwAAAAA=&#10;">
                    <v:imagedata r:id="rId81" o:title="KA_Kl2_A2c_richtig3" croptop="22645f" cropbottom="20511f" cropleft="23177f" cropright="21845f" recolortarget="black"/>
                    <v:path arrowok="t"/>
                  </v:shape>
                </v:group>
                <v:shape id="Grafik 149" o:spid="_x0000_s1032" type="#_x0000_t75" style="position:absolute;top:2095;width:8572;height:8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R94nCAAAA3AAAAA8AAABkcnMvZG93bnJldi54bWxET01rg0AQvQf6H5Yp9BbX2pAYk00owYK9&#10;xbSHHgd3qhJ3VtyN2n+fLRR6m8f7nP1xNp0YaXCtZQXPUQyCuLK65VrB58fbMgXhPLLGzjIp+CEH&#10;x8PDYo+ZthOXNF58LUIIuwwVNN73mZSuasigi2xPHLhvOxj0AQ611ANOIdx0MonjtTTYcmhosKdT&#10;Q9X1cjMKxq88Kc9SvqS23PRFsc315j1X6ulxft2B8DT7f/Gfu9Bh/moLv8+EC+Th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EfeJwgAAANwAAAAPAAAAAAAAAAAAAAAAAJ8C&#10;AABkcnMvZG93bnJldi54bWxQSwUGAAAAAAQABAD3AAAAjgMAAAAA&#10;">
                  <v:imagedata r:id="rId82" o:title="KA_Kl2_A2c_Loesung" croptop="17268f" cropbottom="18056f" cropleft="18057f" cropright="16227f" recolortarget="black"/>
                  <v:path arrowok="t"/>
                </v:shape>
              </v:group>
            </w:pict>
          </mc:Fallback>
        </mc:AlternateContent>
      </w:r>
      <w:r w:rsidR="0042359A" w:rsidRPr="0042359A">
        <w:t xml:space="preserve">  </w:t>
      </w:r>
    </w:p>
    <w:p w:rsidR="00423D7E" w:rsidRDefault="0042359A" w:rsidP="00D60378">
      <w:r w:rsidRPr="0042359A">
        <w:t xml:space="preserve">  </w:t>
      </w:r>
    </w:p>
    <w:p w:rsidR="00423D7E" w:rsidRDefault="00423D7E" w:rsidP="00D60378"/>
    <w:p w:rsidR="00423D7E" w:rsidRDefault="00423D7E" w:rsidP="00D60378"/>
    <w:p w:rsidR="00423D7E" w:rsidRDefault="00423D7E" w:rsidP="00D60378"/>
    <w:p w:rsidR="00423D7E" w:rsidRDefault="00423D7E" w:rsidP="00D60378"/>
    <w:sectPr w:rsidR="00423D7E" w:rsidSect="00054A93">
      <w:footerReference w:type="default" r:id="rId8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ED" w:rsidRDefault="007360ED" w:rsidP="003C599D">
      <w:pPr>
        <w:spacing w:line="240" w:lineRule="auto"/>
      </w:pPr>
      <w:r>
        <w:separator/>
      </w:r>
    </w:p>
  </w:endnote>
  <w:endnote w:type="continuationSeparator" w:id="0">
    <w:p w:rsidR="007360ED" w:rsidRDefault="007360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360E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360ED">
          <w:pPr>
            <w:pStyle w:val="ekvquelle"/>
          </w:pPr>
          <w:r w:rsidRPr="00F5248B">
            <w:t xml:space="preserve">Textquellen: </w:t>
          </w:r>
          <w:r w:rsidR="007360ED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ED" w:rsidRDefault="007360ED" w:rsidP="003C599D">
      <w:pPr>
        <w:spacing w:line="240" w:lineRule="auto"/>
      </w:pPr>
      <w:r>
        <w:separator/>
      </w:r>
    </w:p>
  </w:footnote>
  <w:footnote w:type="continuationSeparator" w:id="0">
    <w:p w:rsidR="007360ED" w:rsidRDefault="007360E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E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FC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7127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6410"/>
    <w:rsid w:val="001A4E8B"/>
    <w:rsid w:val="001A5BD5"/>
    <w:rsid w:val="001B1266"/>
    <w:rsid w:val="001C3792"/>
    <w:rsid w:val="001D2674"/>
    <w:rsid w:val="001D2D22"/>
    <w:rsid w:val="001D39FD"/>
    <w:rsid w:val="001E485B"/>
    <w:rsid w:val="001F1E3D"/>
    <w:rsid w:val="001F53F1"/>
    <w:rsid w:val="001F6C9D"/>
    <w:rsid w:val="0020055A"/>
    <w:rsid w:val="00201AA1"/>
    <w:rsid w:val="00202CC0"/>
    <w:rsid w:val="00205239"/>
    <w:rsid w:val="00216D91"/>
    <w:rsid w:val="002240EA"/>
    <w:rsid w:val="002247C3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59A"/>
    <w:rsid w:val="00423D7E"/>
    <w:rsid w:val="00424375"/>
    <w:rsid w:val="0042452E"/>
    <w:rsid w:val="004372DD"/>
    <w:rsid w:val="00441088"/>
    <w:rsid w:val="00441724"/>
    <w:rsid w:val="00454148"/>
    <w:rsid w:val="004621B3"/>
    <w:rsid w:val="0047471A"/>
    <w:rsid w:val="00476F24"/>
    <w:rsid w:val="00483371"/>
    <w:rsid w:val="00483A7A"/>
    <w:rsid w:val="00483D65"/>
    <w:rsid w:val="00486B3D"/>
    <w:rsid w:val="00490692"/>
    <w:rsid w:val="004925F2"/>
    <w:rsid w:val="004A66C3"/>
    <w:rsid w:val="004A66CF"/>
    <w:rsid w:val="004F42B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C1794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656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60ED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22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779D2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1C63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47E08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A9E"/>
    <w:rsid w:val="00B54655"/>
    <w:rsid w:val="00B6045F"/>
    <w:rsid w:val="00B7242A"/>
    <w:rsid w:val="00B82B4E"/>
    <w:rsid w:val="00B8420E"/>
    <w:rsid w:val="00B90CE1"/>
    <w:rsid w:val="00B96337"/>
    <w:rsid w:val="00BA1A23"/>
    <w:rsid w:val="00BB042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15FC"/>
    <w:rsid w:val="00C03E79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772A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726"/>
    <w:rsid w:val="00D1582D"/>
    <w:rsid w:val="00D2569D"/>
    <w:rsid w:val="00D559DE"/>
    <w:rsid w:val="00D56FEB"/>
    <w:rsid w:val="00D60378"/>
    <w:rsid w:val="00D61DD0"/>
    <w:rsid w:val="00D62096"/>
    <w:rsid w:val="00D627E5"/>
    <w:rsid w:val="00D627F1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626B"/>
    <w:rsid w:val="00DC2340"/>
    <w:rsid w:val="00DC2365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7579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2019-04-10T14:56:00Z</cp:lastPrinted>
  <dcterms:created xsi:type="dcterms:W3CDTF">2019-04-10T15:03:00Z</dcterms:created>
  <dcterms:modified xsi:type="dcterms:W3CDTF">2019-04-23T11:33:00Z</dcterms:modified>
</cp:coreProperties>
</file>