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5C4A5C" w:rsidP="00AE65F6">
            <w:pPr>
              <w:pStyle w:val="ekvkvnummer"/>
            </w:pPr>
            <w:r>
              <w:t>KV 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5C4A5C">
            <w:pPr>
              <w:pStyle w:val="ekvue1arial"/>
            </w:pPr>
            <w:r>
              <w:t xml:space="preserve">Mit </w:t>
            </w:r>
            <w:r w:rsidR="005C4A5C">
              <w:t>Körpern</w:t>
            </w:r>
            <w:r>
              <w:t xml:space="preserve"> knobeln</w:t>
            </w:r>
          </w:p>
        </w:tc>
      </w:tr>
    </w:tbl>
    <w:p w:rsidR="008E2194" w:rsidRDefault="005C4A5C" w:rsidP="00D60378">
      <w:bookmarkStart w:id="0" w:name="bmStart"/>
      <w:bookmarkEnd w:id="0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06912CCD" wp14:editId="0A7074D7">
                <wp:simplePos x="0" y="0"/>
                <wp:positionH relativeFrom="column">
                  <wp:posOffset>3139440</wp:posOffset>
                </wp:positionH>
                <wp:positionV relativeFrom="paragraph">
                  <wp:posOffset>226695</wp:posOffset>
                </wp:positionV>
                <wp:extent cx="2076450" cy="2133600"/>
                <wp:effectExtent l="0" t="0" r="0" b="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2133600"/>
                          <a:chOff x="0" y="0"/>
                          <a:chExt cx="2076450" cy="2133600"/>
                        </a:xfrm>
                      </wpg:grpSpPr>
                      <wpg:grpSp>
                        <wpg:cNvPr id="48" name="Gruppieren 48"/>
                        <wpg:cNvGrpSpPr/>
                        <wpg:grpSpPr>
                          <a:xfrm>
                            <a:off x="1209675" y="514350"/>
                            <a:ext cx="179616" cy="1232643"/>
                            <a:chOff x="1353312" y="270662"/>
                            <a:chExt cx="179705" cy="1233094"/>
                          </a:xfrm>
                        </wpg:grpSpPr>
                        <wps:wsp>
                          <wps:cNvPr id="34" name="Rechteck 34"/>
                          <wps:cNvSpPr/>
                          <wps:spPr>
                            <a:xfrm>
                              <a:off x="1353312" y="270662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hteck 35"/>
                          <wps:cNvSpPr/>
                          <wps:spPr>
                            <a:xfrm>
                              <a:off x="1353312" y="782726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hteck 36"/>
                          <wps:cNvSpPr/>
                          <wps:spPr>
                            <a:xfrm>
                              <a:off x="1353312" y="1324051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Grafik 11" descr="\\SEKV-L-B12-FS1.in.kle.tt\Daten\GSV\04_Praktikanten\Linh\Gerken\Knobelaufgabe_Klasse_3\Knobelaufgabe_Klasse3_Aufgabe1\KA_K3_A1b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575"/>
                            <a:ext cx="11144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Grafik 13" descr="\\SEKV-L-B12-FS1.in.kle.tt\Daten\GSV\04_Praktikanten\Linh\Gerken\Knobelaufgabe_Klasse_3\Knobelaufgabe_Klasse3_Aufgabe1\KA_K3_A1b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24" t="25242" r="21552" b="25696"/>
                          <a:stretch/>
                        </pic:blipFill>
                        <pic:spPr bwMode="auto">
                          <a:xfrm>
                            <a:off x="1504950" y="1428750"/>
                            <a:ext cx="5715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Grafik 14" descr="\\SEKV-L-B12-FS1.in.kle.tt\Daten\GSV\04_Praktikanten\Linh\Gerken\Knobelaufgabe_Klasse_3\Knobelaufgabe_Klasse3_Aufgabe1\KA_K3_A1b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5" t="22587" r="25702" b="24790"/>
                          <a:stretch/>
                        </pic:blipFill>
                        <pic:spPr bwMode="auto">
                          <a:xfrm>
                            <a:off x="1504950" y="0"/>
                            <a:ext cx="5143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Grafik 15" descr="\\SEKV-L-B12-FS1.in.kle.tt\Daten\GSV\04_Praktikanten\Linh\Gerken\Knobelaufgabe_Klasse_3\Knobelaufgabe_Klasse3_Aufgabe1\KA_K3_A1b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99" t="25828" r="27994" b="22678"/>
                          <a:stretch/>
                        </pic:blipFill>
                        <pic:spPr bwMode="auto">
                          <a:xfrm>
                            <a:off x="1571625" y="752475"/>
                            <a:ext cx="4381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6" o:spid="_x0000_s1026" style="position:absolute;margin-left:247.2pt;margin-top:17.85pt;width:163.5pt;height:168pt;z-index:251795456;mso-width-relative:margin;mso-height-relative:margin" coordsize="20764,21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">
                <v:group id="Gruppieren 48" o:spid="_x0000_s1027" style="position:absolute;left:12096;top:5143;width:1796;height:12326" coordorigin="13533,2706" coordsize="1797,12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Rechteck 34" o:spid="_x0000_s1028" style="position:absolute;left:13533;top:270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M9s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FM9sYAAADbAAAADwAAAAAAAAAAAAAAAACYAgAAZHJz&#10;L2Rvd25yZXYueG1sUEsFBgAAAAAEAAQA9QAAAIsDAAAAAA==&#10;" filled="f" strokecolor="black [3213]" strokeweight="1pt"/>
                  <v:rect id="Rechteck 35" o:spid="_x0000_s1029" style="position:absolute;left:13533;top:7827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bcYA&#10;AADbAAAADwAAAGRycy9kb3ducmV2LnhtbESPQWvCQBSE74X+h+UVehHdaKl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pbcYAAADbAAAADwAAAAAAAAAAAAAAAACYAgAAZHJz&#10;L2Rvd25yZXYueG1sUEsFBgAAAAAEAAQA9QAAAIsDAAAAAA==&#10;" filled="f" strokecolor="black [3213]" strokeweight="1pt"/>
                  <v:rect id="Rechteck 36" o:spid="_x0000_s1030" style="position:absolute;left:13533;top:13240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31" type="#_x0000_t75" style="position:absolute;top:4095;width:11144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Fou/AAAA2wAAAA8AAABkcnMvZG93bnJldi54bWxET0uLwjAQvi/4H8Is7G1N9bBINRYprPTi&#10;wRdeh2Zsgs2kNLF2//1GELzNx/ecVTG6VgzUB+tZwWyagSCuvbbcKDgdf78XIEJE1th6JgV/FKBY&#10;Tz5WmGv/4D0Nh9iIFMIhRwUmxi6XMtSGHIap74gTd/W9w5hg30jd4yOFu1bOs+xHOrScGgx2VBqq&#10;b4e7U7Ddl7tQmcUFT2djLR2vO64Gpb4+x80SRKQxvsUvd6XT/Bk8f0kHyP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RxaLvwAAANsAAAAPAAAAAAAAAAAAAAAAAJ8CAABk&#10;cnMvZG93bnJldi54bWxQSwUGAAAAAAQABAD3AAAAiwMAAAAA&#10;">
                  <v:imagedata r:id="rId11" o:title="KA_K3_A1b"/>
                  <v:path arrowok="t"/>
                </v:shape>
                <v:shape id="Grafik 13" o:spid="_x0000_s1032" type="#_x0000_t75" style="position:absolute;left:15049;top:14287;width:5715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XWGHEAAAA2wAAAA8AAABkcnMvZG93bnJldi54bWxET0tLw0AQvgv+h2UK3uymam2J3RZRpB6K&#10;0hftcciO2dDsbMiuSZpf7xYK3ubje85s0dlSNFT7wrGC0TABQZw5XXCuYLf9uJ+C8AFZY+mYFJzJ&#10;w2J+ezPDVLuW19RsQi5iCPsUFZgQqlRKnxmy6IeuIo7cj6sthgjrXOoa2xhuS/mQJM/SYsGxwWBF&#10;b4ay0+bXKlh+Ne/H8epkxuW+75++J/mhX7ZK3Q261xcQgbrwL766P3Wc/wiXX+IB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XWGHEAAAA2wAAAA8AAAAAAAAAAAAAAAAA&#10;nwIAAGRycy9kb3ducmV2LnhtbFBLBQYAAAAABAAEAPcAAACQAwAAAAA=&#10;">
                  <v:imagedata r:id="rId12" o:title="KA_K3_A1b_falsch1" croptop="16543f" cropbottom="16840f" cropleft="17514f" cropright="14124f"/>
                  <v:path arrowok="t"/>
                </v:shape>
                <v:shape id="Grafik 14" o:spid="_x0000_s1033" type="#_x0000_t75" style="position:absolute;left:15049;width:5144;height:7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8JpfAAAAA2wAAAA8AAABkcnMvZG93bnJldi54bWxET9GKwjAQfD+4fwgr+HKcqXKI1EaRA0HQ&#10;F60fsNesbbDZlCTa+vdGEO5tdmdnZqdYD7YVd/LBOFYwnWQgiCunDdcKzuX2ewEiRGSNrWNS8KAA&#10;69XnR4G5dj0f6X6KtUgmHHJU0MTY5VKGqiGLYeI64sRdnLcY0+hrqT32ydy2cpZlc2nRcEposKPf&#10;hqrr6WYV7A7cZ/OvTYg06D9jqrLf+1Kp8WjYLEGkbfw/fqt3Or3/A68uCYBcP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7wml8AAAADbAAAADwAAAAAAAAAAAAAAAACfAgAA&#10;ZHJzL2Rvd25yZXYueG1sUEsFBgAAAAAEAAQA9wAAAIwDAAAAAA==&#10;">
                  <v:imagedata r:id="rId13" o:title="KA_K3_A1b_falsch2" croptop="14803f" cropbottom="16246f" cropleft="18117f" cropright="16844f"/>
                  <v:path arrowok="t"/>
                </v:shape>
                <v:shape id="Grafik 15" o:spid="_x0000_s1034" type="#_x0000_t75" style="position:absolute;left:15716;top:7524;width:4381;height:7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6PlrDAAAA2wAAAA8AAABkcnMvZG93bnJldi54bWxET01rwkAQvRf6H5YpeCm6qWAp0TWkQqF4&#10;M5riccyO2WB2Ns1uNfrr3UKht3m8z1lkg23FmXrfOFbwMklAEFdON1wr2G0/xm8gfEDW2DomBVfy&#10;kC0fHxaYanfhDZ2LUIsYwj5FBSaELpXSV4Ys+onriCN3dL3FEGFfS93jJYbbVk6T5FVabDg2GOxo&#10;Zag6FT9Wwezr+bu8rm7vjvbbtT+0eWHKWqnR05DPQQQawr/4z/2p4/wZ/P4SD5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o+WsMAAADbAAAADwAAAAAAAAAAAAAAAACf&#10;AgAAZHJzL2Rvd25yZXYueG1sUEsFBgAAAAAEAAQA9wAAAI8DAAAAAA==&#10;">
                  <v:imagedata r:id="rId14" o:title="KA_K3_A1b_richtig" croptop="16927f" cropbottom="14862f" cropleft="21036f" cropright="18346f"/>
                  <v:path arrowok="t"/>
                </v:shape>
              </v:group>
            </w:pict>
          </mc:Fallback>
        </mc:AlternateContent>
      </w:r>
    </w:p>
    <w:p w:rsidR="007360ED" w:rsidRDefault="005C4A5C" w:rsidP="007360ED">
      <w:pPr>
        <w:pStyle w:val="ekvnummerierung"/>
        <w:framePr w:wrap="around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5124B6B" wp14:editId="19E42682">
                <wp:simplePos x="0" y="0"/>
                <wp:positionH relativeFrom="column">
                  <wp:posOffset>139065</wp:posOffset>
                </wp:positionH>
                <wp:positionV relativeFrom="paragraph">
                  <wp:posOffset>250825</wp:posOffset>
                </wp:positionV>
                <wp:extent cx="2171700" cy="1619250"/>
                <wp:effectExtent l="0" t="0" r="0" b="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619250"/>
                          <a:chOff x="0" y="0"/>
                          <a:chExt cx="2171700" cy="1619250"/>
                        </a:xfrm>
                      </wpg:grpSpPr>
                      <wpg:grpSp>
                        <wpg:cNvPr id="43" name="Gruppieren 43"/>
                        <wpg:cNvGrpSpPr/>
                        <wpg:grpSpPr>
                          <a:xfrm>
                            <a:off x="1152525" y="238125"/>
                            <a:ext cx="179705" cy="1233094"/>
                            <a:chOff x="958291" y="168250"/>
                            <a:chExt cx="179705" cy="1233094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958291" y="168250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958291" y="687629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hteck 17"/>
                          <wps:cNvSpPr/>
                          <wps:spPr>
                            <a:xfrm>
                              <a:off x="958291" y="1221639"/>
                              <a:ext cx="179705" cy="179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" name="Grafik 2" descr="\\SEKV-L-B12-FS1.in.kle.tt\Daten\GSV\04_Praktikanten\Linh\Gerken\Knobelaufgabe_Klasse_3\Knobelaufgabe_Klasse3_Aufgabe1\KA_K3_A1a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11049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Grafik 8" descr="\\SEKV-L-B12-FS1.in.kle.tt\Daten\GSV\04_Praktikanten\Linh\Gerken\Knobelaufgabe_Klasse_3\Knobelaufgabe_Klasse3_Aufgabe1\KA_K3_A1a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65" t="27239" r="24348" b="28036"/>
                          <a:stretch/>
                        </pic:blipFill>
                        <pic:spPr bwMode="auto">
                          <a:xfrm>
                            <a:off x="1533525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Grafik 9" descr="\\SEKV-L-B12-FS1.in.kle.tt\Daten\GSV\04_Praktikanten\Linh\Gerken\Knobelaufgabe_Klasse_3\Knobelaufgabe_Klasse3_Aufgabe1\KA_K3_A1a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3" t="34603" r="12174" b="31377"/>
                          <a:stretch/>
                        </pic:blipFill>
                        <pic:spPr bwMode="auto">
                          <a:xfrm>
                            <a:off x="1352550" y="666750"/>
                            <a:ext cx="819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Grafik 10" descr="\\SEKV-L-B12-FS1.in.kle.tt\Daten\GSV\04_Praktikanten\Linh\Gerken\Knobelaufgabe_Klasse_3\Knobelaufgabe_Klasse3_Aufgabe1\KA_K3_A1a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15" t="38107" r="29210" b="34607"/>
                          <a:stretch/>
                        </pic:blipFill>
                        <pic:spPr bwMode="auto">
                          <a:xfrm>
                            <a:off x="1543050" y="1228725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2" o:spid="_x0000_s1026" style="position:absolute;margin-left:10.95pt;margin-top:19.75pt;width:171pt;height:127.5pt;z-index:251791360;mso-height-relative:margin" coordsize="21717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">
                <v:group id="Gruppieren 43" o:spid="_x0000_s1027" style="position:absolute;left:11525;top:2381;width:1797;height:12331" coordorigin="9582,1682" coordsize="1797,12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ect id="Rechteck 4" o:spid="_x0000_s1028" style="position:absolute;left:9582;top:1682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  <v:rect id="Rechteck 7" o:spid="_x0000_s1029" style="position:absolute;left:9582;top:687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dcUA&#10;AADaAAAADwAAAGRycy9kb3ducmV2LnhtbESPQWvCQBSE74L/YXmCF6kbe9CSuopYWnKQQrU99PbM&#10;vmZTs29D9qnpv+8WCh6HmfmGWa5736gLdbEObGA2zUARl8HWXBl4PzzfPYCKgmyxCUwGfijCejUc&#10;LDG34cpvdNlLpRKEY44GnEibax1LRx7jNLTEyfsKnUdJsqu07fCa4L7R91k21x5rTgsOW9o6Kk/7&#10;szfwWfRSfc9eZHfCycekcMfy9elozHjUbx5BCfVyC/+3C2tgAX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VR1xQAAANoAAAAPAAAAAAAAAAAAAAAAAJgCAABkcnMv&#10;ZG93bnJldi54bWxQSwUGAAAAAAQABAD1AAAAigMAAAAA&#10;" filled="f" strokecolor="black [3213]" strokeweight="1pt"/>
                  <v:rect id="Rechteck 17" o:spid="_x0000_s1030" style="position:absolute;left:9582;top:12216;width:1797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/>
                </v:group>
                <v:shape id="Grafik 2" o:spid="_x0000_s1031" type="#_x0000_t75" style="position:absolute;top:1333;width:11049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58TrEAAAA2gAAAA8AAABkcnMvZG93bnJldi54bWxEj81rAjEUxO8F/4fwBG81qweR1Sh+oEhb&#10;qF8Hj4/kubu6eVk3Udf/vikUehxm5jfMeNrYUjyo9oVjBb1uAoJYO1NwpuB4WL0PQfiAbLB0TApe&#10;5GE6ab2NMTXuyTt67EMmIoR9igryEKpUSq9zsui7riKO3tnVFkOUdSZNjc8It6XsJ8lAWiw4LuRY&#10;0SInfd3frYLtdvehl+uTuyy/TzS/rHTv8/alVKfdzEYgAjXhP/zX3hgFffi9Em+An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58TrEAAAA2gAAAA8AAAAAAAAAAAAAAAAA&#10;nwIAAGRycy9kb3ducmV2LnhtbFBLBQYAAAAABAAEAPcAAACQAwAAAAA=&#10;">
                  <v:imagedata r:id="rId19" o:title="KA_K3_A1a"/>
                  <v:path arrowok="t"/>
                </v:shape>
                <v:shape id="Grafik 8" o:spid="_x0000_s1032" type="#_x0000_t75" style="position:absolute;left:15335;width:5048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wPQDAAAAA2gAAAA8AAABkcnMvZG93bnJldi54bWxET89rwjAUvg/8H8ITvK3pRGTURhkDsSdh&#10;OpTeHs2zKWteShPb6l+/HAY7fny/891kWzFQ7xvHCt6SFARx5XTDtYLv8/71HYQPyBpbx6TgQR52&#10;29lLjpl2I3/RcAq1iCHsM1RgQugyKX1lyKJPXEccuZvrLYYI+1rqHscYblu5TNO1tNhwbDDY0aeh&#10;6ud0twqO5Vmb9bIsL124NbJ4XovVdFBqMZ8+NiACTeFf/OcutIK4NV6JN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XA9AMAAAADaAAAADwAAAAAAAAAAAAAAAACfAgAA&#10;ZHJzL2Rvd25yZXYueG1sUEsFBgAAAAAEAAQA9wAAAIwDAAAAAA==&#10;">
                  <v:imagedata r:id="rId20" o:title="KA_K3_A1a_falsch1" croptop="17851f" cropbottom="18374f" cropleft="19376f" cropright="15957f"/>
                  <v:path arrowok="t"/>
                </v:shape>
                <v:shape id="Grafik 9" o:spid="_x0000_s1033" type="#_x0000_t75" style="position:absolute;left:13525;top:6667;width:819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T5+7DAAAA2gAAAA8AAABkcnMvZG93bnJldi54bWxEj0FrwkAUhO9C/8PyCr3pph6kja5SRW2L&#10;eKiK52f2maTNvg3Zp6b+elco9DjMzDfMaNK6Sp2pCaVnA8+9BBRx5m3JuYHddtF9ARUE2WLlmQz8&#10;UoDJ+KEzwtT6C3/ReSO5ihAOKRooROpU65AV5DD0fE0cvaNvHEqUTa5tg5cId5XuJ8lAOyw5LhRY&#10;06yg7GdzcgYO63L1fgoyv/L083ufiyyrqRjz9Ni+DUEJtfIf/mt/WAOvcL8Sb4Ae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Pn7sMAAADaAAAADwAAAAAAAAAAAAAAAACf&#10;AgAAZHJzL2Rvd25yZXYueG1sUEsFBgAAAAAEAAQA9wAAAI8DAAAAAA==&#10;">
                  <v:imagedata r:id="rId21" o:title="KA_K3_A1a_falsch2" croptop="22677f" cropbottom="20563f" cropleft="8548f" cropright="7978f"/>
                  <v:path arrowok="t"/>
                </v:shape>
                <v:shape id="Grafik 10" o:spid="_x0000_s1034" type="#_x0000_t75" style="position:absolute;left:15430;top:12287;width:4477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2thXCAAAA2wAAAA8AAABkcnMvZG93bnJldi54bWxEj0FvwjAMhe+T+A+RkbiNFA5oKgSEkBAT&#10;nAZsXE1j2orGqZKsdP9+PiBxs/We3/u8WPWuUR2FWHs2MBlnoIgLb2suDZxP2/cPUDEhW2w8k4E/&#10;irBaDt4WmFv/4C/qjqlUEsIxRwNVSm2udSwqchjHviUW7eaDwyRrKLUN+JBw1+hpls20w5qlocKW&#10;NhUV9+OvM3CNd9zS/sdm3fR62X/vwm1WH4wZDfv1HFSiPr3Mz+tPK/hCL7/IAHr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9rYVwgAAANsAAAAPAAAAAAAAAAAAAAAAAJ8C&#10;AABkcnMvZG93bnJldi54bWxQSwUGAAAAAAQABAD3AAAAjgMAAAAA&#10;">
                  <v:imagedata r:id="rId22" o:title="KA_K3_A1a_richtig" croptop="24974f" cropbottom="22680f" cropleft="19802f" cropright="19143f"/>
                  <v:path arrowok="t"/>
                </v:shape>
              </v:group>
            </w:pict>
          </mc:Fallback>
        </mc:AlternateContent>
      </w:r>
      <w:r w:rsidR="007360ED">
        <w:t>1</w:t>
      </w:r>
    </w:p>
    <w:p w:rsidR="007360ED" w:rsidRPr="00287B24" w:rsidRDefault="00423D7E" w:rsidP="007360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0A60C83" wp14:editId="5D3ADBC6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D7E" w:rsidRPr="00287B24" w:rsidRDefault="00423D7E" w:rsidP="00423D7E">
      <w:pPr>
        <w:pStyle w:val="ekvpicto"/>
        <w:framePr w:wrap="around" w:y="1441"/>
      </w:pPr>
    </w:p>
    <w:p w:rsidR="00E87579" w:rsidRDefault="00E87579" w:rsidP="00E87579">
      <w:r>
        <w:t>Welches Teil passt? Kreuze an.</w:t>
      </w:r>
    </w:p>
    <w:p w:rsidR="00E87579" w:rsidRPr="00287B24" w:rsidRDefault="00E87579" w:rsidP="00E8757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0190DDF" wp14:editId="0C360C64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7360ED" w:rsidRDefault="007360ED" w:rsidP="00D60378"/>
    <w:p w:rsidR="00F91A0F" w:rsidRDefault="00F91A0F" w:rsidP="00D60378"/>
    <w:p w:rsidR="00F91A0F" w:rsidRDefault="00F91A0F" w:rsidP="00F91A0F">
      <w:pPr>
        <w:pStyle w:val="ekvnummerierung"/>
        <w:framePr w:wrap="around"/>
      </w:pPr>
      <w:r>
        <w:t>2</w:t>
      </w:r>
    </w:p>
    <w:p w:rsidR="00F91A0F" w:rsidRPr="00287B24" w:rsidRDefault="00F91A0F" w:rsidP="00F91A0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BCA8F8F" wp14:editId="64F2383D">
            <wp:extent cx="285115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326" w:rsidRDefault="005B1326" w:rsidP="00D60378">
      <w:r>
        <w:t>Welches Teil passt? Kreuze an.</w:t>
      </w:r>
    </w:p>
    <w:p w:rsidR="005B1326" w:rsidRPr="00287B24" w:rsidRDefault="005B1326" w:rsidP="005B132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B646D74" wp14:editId="16C7C732">
            <wp:extent cx="288290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ED" w:rsidRDefault="00F91A0F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09318AA8" wp14:editId="4CA0F911">
                <wp:simplePos x="0" y="0"/>
                <wp:positionH relativeFrom="column">
                  <wp:posOffset>1931670</wp:posOffset>
                </wp:positionH>
                <wp:positionV relativeFrom="paragraph">
                  <wp:posOffset>245745</wp:posOffset>
                </wp:positionV>
                <wp:extent cx="3255645" cy="179070"/>
                <wp:effectExtent l="0" t="0" r="20955" b="1143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645" cy="179070"/>
                          <a:chOff x="0" y="0"/>
                          <a:chExt cx="3255645" cy="179070"/>
                        </a:xfrm>
                      </wpg:grpSpPr>
                      <wps:wsp>
                        <wps:cNvPr id="37" name="Rechteck 37"/>
                        <wps:cNvSpPr/>
                        <wps:spPr>
                          <a:xfrm>
                            <a:off x="0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485900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3076575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" o:spid="_x0000_s1026" style="position:absolute;margin-left:152.1pt;margin-top:19.35pt;width:256.35pt;height:14.1pt;z-index:251762688" coordsize="32556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">
                <v:rect id="Rechteck 37" o:spid="_x0000_s1027" style="position:absolute;width:179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/>
                <v:rect id="Rechteck 38" o:spid="_x0000_s1028" style="position:absolute;left:14859;width:179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G88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EbzwgAAANsAAAAPAAAAAAAAAAAAAAAAAJgCAABkcnMvZG93&#10;bnJldi54bWxQSwUGAAAAAAQABAD1AAAAhwMAAAAA&#10;" filled="f" strokecolor="black [3213]" strokeweight="1pt"/>
                <v:rect id="Rechteck 39" o:spid="_x0000_s1029" style="position:absolute;left:30765;width:1791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jaMYA&#10;AADbAAAADwAAAGRycy9kb3ducmV2LnhtbESPQWvCQBSE74X+h+UVehHdaKF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DjaMYAAADbAAAADwAAAAAAAAAAAAAAAACYAgAAZHJz&#10;L2Rvd25yZXYueG1sUEsFBgAAAAAEAAQA9QAAAIsDAAAAAA==&#10;" filled="f" strokecolor="black [3213]" strokeweight="1pt"/>
              </v:group>
            </w:pict>
          </mc:Fallback>
        </mc:AlternateContent>
      </w:r>
    </w:p>
    <w:p w:rsidR="007360ED" w:rsidRDefault="005B1326" w:rsidP="00D60378">
      <w:r>
        <w:rPr>
          <w:lang w:eastAsia="de-DE"/>
        </w:rPr>
        <w:drawing>
          <wp:anchor distT="0" distB="0" distL="114300" distR="114300" simplePos="0" relativeHeight="251796480" behindDoc="0" locked="0" layoutInCell="1" allowOverlap="1" wp14:anchorId="338E4A0F" wp14:editId="74BBFDD5">
            <wp:simplePos x="0" y="0"/>
            <wp:positionH relativeFrom="column">
              <wp:posOffset>-103505</wp:posOffset>
            </wp:positionH>
            <wp:positionV relativeFrom="paragraph">
              <wp:posOffset>-2540</wp:posOffset>
            </wp:positionV>
            <wp:extent cx="1238885" cy="1079500"/>
            <wp:effectExtent l="0" t="0" r="0" b="6350"/>
            <wp:wrapNone/>
            <wp:docPr id="18" name="Grafik 18" descr="\\SEKV-L-B12-FS1.in.kle.tt\Daten\GSV\04_Praktikanten\Linh\Gerken\Knobelaufgabe_Klasse_3\Knobelaufgabe_Klasse3_Aufgabe1\KA_K3_A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KV-L-B12-FS1.in.kle.tt\Daten\GSV\04_Praktikanten\Linh\Gerken\Knobelaufgabe_Klasse_3\Knobelaufgabe_Klasse3_Aufgabe1\KA_K3_A1c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0ED" w:rsidRDefault="00F91A0F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B05D328" wp14:editId="59828C42">
                <wp:simplePos x="0" y="0"/>
                <wp:positionH relativeFrom="column">
                  <wp:posOffset>1367790</wp:posOffset>
                </wp:positionH>
                <wp:positionV relativeFrom="paragraph">
                  <wp:posOffset>45720</wp:posOffset>
                </wp:positionV>
                <wp:extent cx="4305300" cy="771525"/>
                <wp:effectExtent l="0" t="0" r="0" b="9525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300" cy="771525"/>
                          <a:chOff x="0" y="0"/>
                          <a:chExt cx="4305300" cy="771525"/>
                        </a:xfrm>
                      </wpg:grpSpPr>
                      <pic:pic xmlns:pic="http://schemas.openxmlformats.org/drawingml/2006/picture">
                        <pic:nvPicPr>
                          <pic:cNvPr id="19" name="Grafik 19" descr="\\SEKV-L-B12-FS1.in.kle.tt\Daten\GSV\04_Praktikanten\Linh\Gerken\Knobelaufgabe_Klasse_3\Knobelaufgabe_Klasse3_Aufgabe1\KA_K3_A1c_falsch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7" r="21739"/>
                          <a:stretch/>
                        </pic:blipFill>
                        <pic:spPr bwMode="auto">
                          <a:xfrm rot="5400000">
                            <a:off x="161925" y="-142875"/>
                            <a:ext cx="7524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Grafik 20" descr="\\SEKV-L-B12-FS1.in.kle.tt\Daten\GSV\04_Praktikanten\Linh\Gerken\Knobelaufgabe_Klasse_3\Knobelaufgabe_Klasse3_Aufgabe1\KA_K3_A1c_falsch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44" b="17699"/>
                          <a:stretch/>
                        </pic:blipFill>
                        <pic:spPr bwMode="auto">
                          <a:xfrm>
                            <a:off x="1485900" y="38100"/>
                            <a:ext cx="12382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Grafik 21" descr="\\SEKV-L-B12-FS1.in.kle.tt\Daten\GSV\04_Praktikanten\Linh\Gerken\Knobelaufgabe_Klasse_3\Knobelaufgabe_Klasse3_Aufgabe1\KA_K3_A1c_richti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90" b="15929"/>
                          <a:stretch/>
                        </pic:blipFill>
                        <pic:spPr bwMode="auto">
                          <a:xfrm>
                            <a:off x="3067050" y="0"/>
                            <a:ext cx="1238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6" o:spid="_x0000_s1026" style="position:absolute;margin-left:107.7pt;margin-top:3.6pt;width:339pt;height:60.75pt;z-index:251799552" coordsize="43053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">
                <v:shape id="Grafik 19" o:spid="_x0000_s1027" type="#_x0000_t75" style="position:absolute;left:1619;top:-1429;width:7525;height:1076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v3TDAAAA2wAAAA8AAABkcnMvZG93bnJldi54bWxET01rwkAQvQv9D8sUems27UE0dRWrBEtB&#10;bDXU65Adk5DsbMhuYvrvu0LB2zze5yxWo2nEQJ2rLCt4iWIQxLnVFRcKslP6PAPhPLLGxjIp+CUH&#10;q+XDZIGJtlf+puHoCxFC2CWooPS+TaR0eUkGXWRb4sBdbGfQB9gVUnd4DeGmka9xPJUGKw4NJba0&#10;KSmvj71RcP45zPb1+/aUNbv+c4r5OU6/dko9PY7rNxCeRn8X/7s/dJg/h9sv4Q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a/dMMAAADbAAAADwAAAAAAAAAAAAAAAACf&#10;AgAAZHJzL2Rvd25yZXYueG1sUEsFBgAAAAAEAAQA9wAAAI8DAAAAAA==&#10;">
                  <v:imagedata r:id="rId30" o:title="KA_K3_A1c_falsch1" cropleft="11395f" cropright="14247f"/>
                  <v:path arrowok="t"/>
                </v:shape>
                <v:shape id="Grafik 20" o:spid="_x0000_s1028" type="#_x0000_t75" style="position:absolute;left:14859;top:381;width:12382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1VInAAAAA2wAAAA8AAABkcnMvZG93bnJldi54bWxET91qwjAUvh/4DuEI3q2JCq50RhF/YMwr&#10;3R7g0Jyl3ZqT0sS27umXC2GXH9//eju6RvTUhdqzhnmmQBCX3tRsNXx+nJ5zECEiG2w8k4Y7Bdhu&#10;Jk9rLIwf+EL9NVqRQjgUqKGKsS2kDGVFDkPmW+LEffnOYUyws9J0OKRw18iFUivpsObUUGFL+4rK&#10;n+vNaXg/q3p1OWA43I65t0r+vtjlt9az6bh7BRFpjP/ih/vNaFik9elL+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rVUicAAAADbAAAADwAAAAAAAAAAAAAAAACfAgAA&#10;ZHJzL2Rvd25yZXYueG1sUEsFBgAAAAAEAAQA9wAAAIwDAAAAAA==&#10;">
                  <v:imagedata r:id="rId31" o:title="KA_K3_A1c_falsch2" croptop="9859f" cropbottom="11599f"/>
                  <v:path arrowok="t"/>
                </v:shape>
                <v:shape id="Grafik 21" o:spid="_x0000_s1029" type="#_x0000_t75" style="position:absolute;left:30670;width:12383;height:7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eArbEAAAA2wAAAA8AAABkcnMvZG93bnJldi54bWxEj8FqwzAQRO+F/IPYQC+llm1CCW6UEFpS&#10;im91HHpdpK1tYq2MpSb230eBQo/D7LzZ2ewm24sLjb5zrCBLUhDE2pmOGwX18fC8BuEDssHeMSmY&#10;ycNuu3jYYGHclb/oUoVGRAj7AhW0IQyFlF63ZNEnbiCO3o8bLYYox0aaEa8RbnuZp+mLtNhxbGhx&#10;oLeW9Ln6tfEN/ZTPVfZelmG1+q67w4duTlapx+W0fwURaAr/x3/pT6Mgz+C+JQJA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eArbEAAAA2wAAAA8AAAAAAAAAAAAAAAAA&#10;nwIAAGRycy9kb3ducmV2LnhtbFBLBQYAAAAABAAEAPcAAACQAwAAAAA=&#10;">
                  <v:imagedata r:id="rId32" o:title="KA_K3_A1c_richtig" croptop="8120f" cropbottom="10439f"/>
                  <v:path arrowok="t"/>
                </v:shape>
              </v:group>
            </w:pict>
          </mc:Fallback>
        </mc:AlternateContent>
      </w:r>
    </w:p>
    <w:p w:rsidR="00D627F1" w:rsidRDefault="00D627F1" w:rsidP="00D60378"/>
    <w:p w:rsidR="00D13726" w:rsidRDefault="00D13726" w:rsidP="00D60378"/>
    <w:p w:rsidR="00D13726" w:rsidRDefault="00D13726" w:rsidP="00D60378"/>
    <w:p w:rsidR="00F91A0F" w:rsidRDefault="00F91A0F" w:rsidP="00D60378"/>
    <w:p w:rsidR="00423D7E" w:rsidRDefault="005B1326" w:rsidP="00423D7E">
      <w:pPr>
        <w:pStyle w:val="ekvnummerierung"/>
        <w:framePr w:wrap="around"/>
      </w:pPr>
      <w:r>
        <w:t>3</w:t>
      </w:r>
    </w:p>
    <w:p w:rsidR="00423D7E" w:rsidRPr="00287B24" w:rsidRDefault="00A47E08" w:rsidP="00423D7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04B9B05" wp14:editId="6F86B687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26B" w:rsidRDefault="00DB626B" w:rsidP="00DB626B">
      <w:r>
        <w:t xml:space="preserve">Welche 3 Teile ergeben </w:t>
      </w:r>
      <w:r w:rsidR="00277445">
        <w:t>den Körper</w:t>
      </w:r>
      <w:r>
        <w:t>? Male an.</w:t>
      </w:r>
    </w:p>
    <w:p w:rsidR="00DB626B" w:rsidRPr="00287B24" w:rsidRDefault="00DB626B" w:rsidP="00DB626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E153D3A" wp14:editId="2FDA963D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2C" w:rsidRDefault="00BB042C" w:rsidP="00D60378"/>
    <w:p w:rsidR="00BB042C" w:rsidRDefault="006F4754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FC27687" wp14:editId="124A071E">
                <wp:simplePos x="0" y="0"/>
                <wp:positionH relativeFrom="column">
                  <wp:posOffset>-89535</wp:posOffset>
                </wp:positionH>
                <wp:positionV relativeFrom="paragraph">
                  <wp:posOffset>26670</wp:posOffset>
                </wp:positionV>
                <wp:extent cx="5886450" cy="1171575"/>
                <wp:effectExtent l="0" t="0" r="0" b="9525"/>
                <wp:wrapNone/>
                <wp:docPr id="57" name="Gruppieren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171575"/>
                          <a:chOff x="0" y="0"/>
                          <a:chExt cx="5886450" cy="1171575"/>
                        </a:xfrm>
                      </wpg:grpSpPr>
                      <pic:pic xmlns:pic="http://schemas.openxmlformats.org/drawingml/2006/picture">
                        <pic:nvPicPr>
                          <pic:cNvPr id="51" name="Grafik 51" descr="\\SEKV-L-B12-FS1.in.kle.tt\Daten\GSV\04_Praktikanten\Linh\Gerken\Knobelaufgabe_Klasse_3\Knobelaufgabe_Klasse3_Aufgabe2\KA_Kl3_A2b_Grundfor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ackgroundRemoval t="27080" b="72638" l="27786" r="71368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3" t="26432" r="23348" b="26873"/>
                          <a:stretch/>
                        </pic:blipFill>
                        <pic:spPr bwMode="auto">
                          <a:xfrm>
                            <a:off x="0" y="114300"/>
                            <a:ext cx="10572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Grafik 52" descr="\\SEKV-L-B12-FS1.in.kle.tt\Daten\GSV\04_Praktikanten\Linh\Gerken\Knobelaufgabe_Klasse_3\Knobelaufgabe_Klasse3_Aufgabe2\KA_Kl3_A2b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20" t="30397" r="30837" b="29075"/>
                          <a:stretch/>
                        </pic:blipFill>
                        <pic:spPr bwMode="auto">
                          <a:xfrm>
                            <a:off x="2000250" y="161925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Grafik 53" descr="\\SEKV-L-B12-FS1.in.kle.tt\Daten\GSV\04_Praktikanten\Linh\Gerken\Knobelaufgabe_Klasse_3\Knobelaufgabe_Klasse3_Aufgabe2\KA_Kl3_A2b_Teil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24" t="26432" r="33480" b="26432"/>
                          <a:stretch/>
                        </pic:blipFill>
                        <pic:spPr bwMode="auto">
                          <a:xfrm>
                            <a:off x="4248150" y="57150"/>
                            <a:ext cx="6572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Grafik 54" descr="\\SEKV-L-B12-FS1.in.kle.tt\Daten\GSV\04_Praktikanten\Linh\Gerken\Knobelaufgabe_Klasse_3\Knobelaufgabe_Klasse3_Aufgabe2\KA_Kl3_A2b_Teil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05" t="25110" r="34361" b="23348"/>
                          <a:stretch/>
                        </pic:blipFill>
                        <pic:spPr bwMode="auto">
                          <a:xfrm>
                            <a:off x="3124200" y="57150"/>
                            <a:ext cx="6191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Grafik 55" descr="\\SEKV-L-B12-FS1.in.kle.tt\Daten\GSV\04_Praktikanten\Linh\Gerken\Knobelaufgabe_Klasse_3\Knobelaufgabe_Klasse3_Aufgabe2\KA_Kl3_A2b_Teil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85" t="24670" r="37445" b="25550"/>
                          <a:stretch/>
                        </pic:blipFill>
                        <pic:spPr bwMode="auto">
                          <a:xfrm>
                            <a:off x="5353050" y="0"/>
                            <a:ext cx="5334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57" o:spid="_x0000_s1026" style="position:absolute;margin-left:-7.05pt;margin-top:2.1pt;width:463.5pt;height:92.25pt;z-index:251824128" coordsize="58864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">
                <v:shape id="Grafik 51" o:spid="_x0000_s1027" type="#_x0000_t75" style="position:absolute;top:1143;width:10572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farbIAAAA2wAAAA8AAABkcnMvZG93bnJldi54bWxEj1trAjEUhN8L/odwhL4UzW5Lq6xG8UJR&#10;oSBeQB9PN6e7225OliTV9d83hUIfh5n5hhlPW1OLCzlfWVaQ9hMQxLnVFRcKjofX3hCED8gaa8uk&#10;4EYeppPO3Rgzba+8o8s+FCJC2GeooAyhyaT0eUkGfd82xNH7sM5giNIVUju8Rrip5WOSvEiDFceF&#10;EhtalJR/7b+NgsXgM5zc+yZNj9uH+eq0fFq/nVdK3Xfb2QhEoDb8h//aa63gOYXfL/EHyMk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zX2q2yAAAANsAAAAPAAAAAAAAAAAA&#10;AAAAAJ8CAABkcnMvZG93bnJldi54bWxQSwUGAAAAAAQABAD3AAAAlAMAAAAA&#10;">
                  <v:imagedata r:id="rId40" o:title="KA_Kl3_A2b_Grundform" croptop="17322f" cropbottom="17611f" cropleft="18188f" cropright="15301f" recolortarget="black"/>
                  <v:path arrowok="t"/>
                </v:shape>
                <v:shape id="Grafik 52" o:spid="_x0000_s1028" type="#_x0000_t75" style="position:absolute;left:20002;top:1619;width:7620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GuJvDAAAA2wAAAA8AAABkcnMvZG93bnJldi54bWxEj0+rwjAQxO+C3yHsAy+iqYoifUYRRVDE&#10;g38u77Y0a1tesylNqtVPbwTB4zA7v9mZLRpTiBtVLresYNCPQBAnVuecKricN70pCOeRNRaWScGD&#10;HCzm7dYMY23vfKTbyaciQNjFqCDzvoyldElGBl3flsTBu9rKoA+ySqWu8B7gppDDKJpIgzmHhgxL&#10;WmWU/J9qE96Yjuh6sE+5Nudmr8f1rlvjn1Kdn2b5C8JT47/Hn/RWKxgP4b0lAE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a4m8MAAADbAAAADwAAAAAAAAAAAAAAAACf&#10;AgAAZHJzL2Rvd25yZXYueG1sUEsFBgAAAAAEAAQA9wAAAI8DAAAAAA==&#10;">
                  <v:imagedata r:id="rId41" o:title="KA_Kl3_A2b_falsch" croptop="19921f" cropbottom="19055f" cropleft="22230f" cropright="20209f"/>
                  <v:path arrowok="t"/>
                </v:shape>
                <v:shape id="Grafik 53" o:spid="_x0000_s1029" type="#_x0000_t75" style="position:absolute;left:42481;top:571;width:6572;height:10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pmUPEAAAA2wAAAA8AAABkcnMvZG93bnJldi54bWxEj0FrwkAUhO8F/8PyCr0U3SSlKqmrSGmh&#10;V5O04O2RfSbB7Nuwu9XUX+8KBY/DzHzDrDaj6cWJnO8sK0hnCQji2uqOGwVV+TldgvABWWNvmRT8&#10;kYfNevKwwlzbM+/oVIRGRAj7HBW0IQy5lL5uyaCf2YE4egfrDIYoXSO1w3OEm15mSTKXBjuOCy0O&#10;9N5SfSx+jYJLtUuPtvz4qbtv+5wtLgu3106pp8dx+wYi0Bju4f/2l1bw+gK3L/EHyP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pmUPEAAAA2wAAAA8AAAAAAAAAAAAAAAAA&#10;nwIAAGRycy9kb3ducmV2LnhtbFBLBQYAAAAABAAEAPcAAACQAwAAAAA=&#10;">
                  <v:imagedata r:id="rId42" o:title="KA_Kl3_A2b_Teil1" croptop="17322f" cropbottom="17322f" cropleft="23674f" cropright="21941f"/>
                  <v:path arrowok="t"/>
                </v:shape>
                <v:shape id="Grafik 54" o:spid="_x0000_s1030" type="#_x0000_t75" style="position:absolute;left:31242;top:571;width:6191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tbfHAAAA2wAAAA8AAABkcnMvZG93bnJldi54bWxEj1trAjEUhN8L/odwCn2rWcUW2RqlSMW2&#10;FMRLvbwdNsfdtZuTJUk1/vumUOjjMDPfMKNJNI04k/O1ZQW9bgaCuLC65lLBZj27H4LwAVljY5kU&#10;XMnDZNy5GWGu7YWXdF6FUiQI+xwVVCG0uZS+qMig79qWOHlH6wyGJF0ptcNLgptG9rPsURqsOS1U&#10;2NK0ouJr9W0UxG18u74sep8fB9q7wp12p937XKm72/j8BCJQDP/hv/arVvAwgN8v6QfI8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tXtbfHAAAA2wAAAA8AAAAAAAAAAAAA&#10;AAAAnwIAAGRycy9kb3ducmV2LnhtbFBLBQYAAAAABAAEAPcAAACTAwAAAAA=&#10;">
                  <v:imagedata r:id="rId43" o:title="KA_Kl3_A2b_Teil2" croptop="16456f" cropbottom="15301f" cropleft="24252f" cropright="22519f"/>
                  <v:path arrowok="t"/>
                </v:shape>
                <v:shape id="Grafik 55" o:spid="_x0000_s1031" type="#_x0000_t75" style="position:absolute;left:53530;width:5334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mkAHEAAAA2wAAAA8AAABkcnMvZG93bnJldi54bWxEj9FqwkAURN8L/sNyBd/qJkI0pK5ShUIf&#10;pGDSD7jN3iah2bshu4nRr+8Kgo/DzJxhtvvJtGKk3jWWFcTLCARxaXXDlYLv4uM1BeE8ssbWMim4&#10;koP9bvayxUzbC59pzH0lAoRdhgpq77tMSlfWZNAtbUccvF/bG/RB9pXUPV4C3LRyFUVrabDhsFBj&#10;R8eayr98MApOxWi/kvFnE8d5euhu8ZCu5KDUYj69v4HwNPln+NH+1AqSBO5fwg+Qu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mkAHEAAAA2wAAAA8AAAAAAAAAAAAAAAAA&#10;nwIAAGRycy9kb3ducmV2LnhtbFBLBQYAAAAABAAEAPcAAACQAwAAAAA=&#10;">
                  <v:imagedata r:id="rId44" o:title="KA_Kl3_A2b_Teil3" croptop="16168f" cropbottom="16744f" cropleft="24828f" cropright="24540f"/>
                  <v:path arrowok="t"/>
                </v:shape>
              </v:group>
            </w:pict>
          </mc:Fallback>
        </mc:AlternateContent>
      </w:r>
    </w:p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D13726" w:rsidRDefault="00D13726" w:rsidP="00D60378"/>
    <w:p w:rsidR="00423D7E" w:rsidRDefault="00AA292F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175260</wp:posOffset>
                </wp:positionV>
                <wp:extent cx="6219825" cy="1314450"/>
                <wp:effectExtent l="0" t="0" r="9525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1314450"/>
                          <a:chOff x="0" y="0"/>
                          <a:chExt cx="6219825" cy="1314450"/>
                        </a:xfrm>
                      </wpg:grpSpPr>
                      <pic:pic xmlns:pic="http://schemas.openxmlformats.org/drawingml/2006/picture">
                        <pic:nvPicPr>
                          <pic:cNvPr id="45" name="Grafik 45" descr="\\SEKV-L-B12-FS1.in.kle.tt\Daten\GSV\04_Praktikanten\Linh\Gerken\Knobelaufgabe_Klasse_3\Knobelaufgabe_Klasse3_Aufgabe2\KA_Kl3_A2c_Teil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3" t="33921" r="25110" b="36124"/>
                          <a:stretch/>
                        </pic:blipFill>
                        <pic:spPr bwMode="auto">
                          <a:xfrm>
                            <a:off x="5200650" y="438150"/>
                            <a:ext cx="10191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Grafik 46" descr="\\SEKV-L-B12-FS1.in.kle.tt\Daten\GSV\04_Praktikanten\Linh\Gerken\Knobelaufgabe_Klasse_3\Knobelaufgabe_Klasse3_Aufgabe2\KA_Kl3_A2c_Teil2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89" t="33480" r="25991" b="33921"/>
                          <a:stretch/>
                        </pic:blipFill>
                        <pic:spPr bwMode="auto">
                          <a:xfrm>
                            <a:off x="1752600" y="438150"/>
                            <a:ext cx="1085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Grafik 49" descr="\\SEKV-L-B12-FS1.in.kle.tt\Daten\GSV\04_Praktikanten\Linh\Gerken\Knobelaufgabe_Klasse_3\Knobelaufgabe_Klasse3_Aufgabe2\KA_Kl3_A2c_Teil3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92" t="30837" r="22907" b="32159"/>
                          <a:stretch/>
                        </pic:blipFill>
                        <pic:spPr bwMode="auto">
                          <a:xfrm>
                            <a:off x="2943225" y="342900"/>
                            <a:ext cx="1104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Grafik 50" descr="\\SEKV-L-B12-FS1.in.kle.tt\Daten\GSV\04_Praktikanten\Linh\Gerken\Knobelaufgabe_Klasse_3\Knobelaufgabe_Klasse3_Aufgabe2\KA_Kl3_A2c_falsch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94" t="32158" r="26432" b="32600"/>
                          <a:stretch/>
                        </pic:blipFill>
                        <pic:spPr bwMode="auto">
                          <a:xfrm>
                            <a:off x="4124325" y="438150"/>
                            <a:ext cx="981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Grafik 44" descr="\\SEKV-L-B12-FS1.in.kle.tt\Daten\GSV\04_Praktikanten\Linh\Gerken\Knobelaufgabe_Klasse_3\Knobelaufgabe_Klasse3_Aufgabe2\KA_Kl3_A2c_Grundfor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ackgroundRemoval t="20192" b="78269" l="24615" r="74423">
                                        <a14:foregroundMark x1="37115" y1="24615" x2="68846" y2="2461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51" t="18062" r="26432" b="21145"/>
                          <a:stretch/>
                        </pic:blipFill>
                        <pic:spPr bwMode="auto">
                          <a:xfrm>
                            <a:off x="0" y="0"/>
                            <a:ext cx="10382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-7.8pt;margin-top:13.8pt;width:489.75pt;height:103.5pt;z-index:251825152" coordsize="62198,13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">
                <v:shape id="Grafik 45" o:spid="_x0000_s1027" type="#_x0000_t75" style="position:absolute;left:52006;top:4381;width:10192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PIYnEAAAA2wAAAA8AAABkcnMvZG93bnJldi54bWxEj9FqwkAURN8L/sNyBV+kbpTWSuoaRBDU&#10;h1pTP+CSvc0Gs3dDdqOxX98tCH0cZuYMs8x6W4srtb5yrGA6SUAQF05XXCo4f22fFyB8QNZYOyYF&#10;d/KQrQZPS0y1u/GJrnkoRYSwT1GBCaFJpfSFIYt+4hri6H271mKIsi2lbvEW4baWsySZS4sVxwWD&#10;DW0MFZe8swo+i/txP+f8Y/xmD4fOnPwPzrxSo2G/fgcRqA//4Ud7pxW8vML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PIYnEAAAA2wAAAA8AAAAAAAAAAAAAAAAA&#10;nwIAAGRycy9kb3ducmV2LnhtbFBLBQYAAAAABAAEAPcAAACQAwAAAAA=&#10;">
                  <v:imagedata r:id="rId51" o:title="KA_Kl3_A2c_Teil1" croptop="22230f" cropbottom="23674f" cropleft="18188f" cropright="16456f"/>
                  <v:path arrowok="t"/>
                </v:shape>
                <v:shape id="Grafik 46" o:spid="_x0000_s1028" type="#_x0000_t75" style="position:absolute;left:17526;top:4381;width:10858;height: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v+3EAAAA2wAAAA8AAABkcnMvZG93bnJldi54bWxEj0FrwkAUhO+C/2F5Qm+6sYiU1E2wQkUo&#10;pdYIvT6zz2xo9m3MrjH9912h0OMwM98wq3ywjeip87VjBfNZAoK4dLrmSsGxeJ0+gfABWWPjmBT8&#10;kIc8G49WmGp340/qD6ESEcI+RQUmhDaV0peGLPqZa4mjd3adxRBlV0nd4S3CbSMfk2QpLdYcFwy2&#10;tDFUfh+uVsH6pTi+yctHOJXJV/9u2u3+WlilHibD+hlEoCH8h//aO61gsYT7l/gDZP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qv+3EAAAA2wAAAA8AAAAAAAAAAAAAAAAA&#10;nwIAAGRycy9kb3ducmV2LnhtbFBLBQYAAAAABAAEAPcAAACQAwAAAAA=&#10;">
                  <v:imagedata r:id="rId52" o:title="KA_Kl3_A2c_Teil2" croptop="21941f" cropbottom="22230f" cropleft="15590f" cropright="17033f"/>
                  <v:path arrowok="t"/>
                </v:shape>
                <v:shape id="Grafik 49" o:spid="_x0000_s1029" type="#_x0000_t75" style="position:absolute;left:29432;top:3429;width:11049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LzIvEAAAA2wAAAA8AAABkcnMvZG93bnJldi54bWxEj9FqwkAURN8F/2G5Ql9EN7VSNLpKqbQI&#10;SsHoB1yz1ySYvRt2V5P+fbcg+DjMzBlmue5MLe7kfGVZwes4AUGcW11xoeB0/BrNQPiArLG2TAp+&#10;ycN61e8tMdW25QPds1CICGGfooIyhCaV0uclGfRj2xBH72KdwRClK6R22Ea4qeUkSd6lwYrjQokN&#10;fZaUX7ObUeBCNvneerff/HTn/Wa6G75Re1PqZdB9LEAE6sIz/GhvtYLpHP6/x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LzIvEAAAA2wAAAA8AAAAAAAAAAAAAAAAA&#10;nwIAAGRycy9kb3ducmV2LnhtbFBLBQYAAAAABAAEAPcAAACQAwAAAAA=&#10;">
                  <v:imagedata r:id="rId53" o:title="KA_Kl3_A2c_Teil3" croptop="20209f" cropbottom="21076f" cropleft="17034f" cropright="15012f"/>
                  <v:path arrowok="t"/>
                </v:shape>
                <v:shape id="Grafik 50" o:spid="_x0000_s1030" type="#_x0000_t75" style="position:absolute;left:41243;top:4381;width:9811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DtDvCAAAA2wAAAA8AAABkcnMvZG93bnJldi54bWxET89rwjAUvg/8H8ITdpupnROpRnHiwMtA&#10;rYjHR/Nsis1L12Ta+debw8Djx/d7tuhsLa7U+sqxguEgAUFcOF1xqeCQf71NQPiArLF2TAr+yMNi&#10;3nuZYabdjXd03YdSxBD2GSowITSZlL4wZNEPXEMcubNrLYYI21LqFm8x3NYyTZKxtFhxbDDY0MpQ&#10;cdn/WgXj+zr/GeWn43fYnD/fR5PU3LepUq/9bjkFEagLT/G/e6MVfMT18Uv8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g7Q7wgAAANsAAAAPAAAAAAAAAAAAAAAAAJ8C&#10;AABkcnMvZG93bnJldi54bWxQSwUGAAAAAAQABAD3AAAAjgMAAAAA&#10;">
                  <v:imagedata r:id="rId54" o:title="KA_Kl3_A2c_falsch" croptop="21075f" cropbottom="21365f" cropleft="18477f" cropright="17322f"/>
                  <v:path arrowok="t"/>
                </v:shape>
                <v:shape id="Grafik 44" o:spid="_x0000_s1031" type="#_x0000_t75" style="position:absolute;width:10382;height:13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yebFAAAA2wAAAA8AAABkcnMvZG93bnJldi54bWxEj09rwkAUxO9Cv8PyCt7MpjbEEl3FPwiF&#10;HsTYi7dH9jUJZt+G3a3Gb98tCB6HmfkNs1gNphNXcr61rOAtSUEQV1a3XCv4Pu0nHyB8QNbYWSYF&#10;d/KwWr6MFlhoe+MjXctQiwhhX6CCJoS+kNJXDRn0ie2Jo/djncEQpauldniLcNPJaZrm0mDLcaHB&#10;nrYNVZfy1yiYfe34sNmcXbbND7tyeL9f6rxVavw6rOcgAg3hGX60P7WCLIP/L/EH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68nmxQAAANsAAAAPAAAAAAAAAAAAAAAA&#10;AJ8CAABkcnMvZG93bnJldi54bWxQSwUGAAAAAAQABAD3AAAAkQMAAAAA&#10;">
                  <v:imagedata r:id="rId55" o:title="KA_Kl3_A2c_Grundform" croptop="11837f" cropbottom="13858f" cropleft="16745f" cropright="17322f" recolortarget="black"/>
                  <v:path arrowok="t"/>
                </v:shape>
              </v:group>
            </w:pict>
          </mc:Fallback>
        </mc:AlternateContent>
      </w:r>
    </w:p>
    <w:p w:rsidR="00423D7E" w:rsidRDefault="00423D7E" w:rsidP="00D60378"/>
    <w:p w:rsidR="00423D7E" w:rsidRDefault="00423D7E" w:rsidP="00D60378">
      <w:bookmarkStart w:id="1" w:name="_GoBack"/>
      <w:bookmarkEnd w:id="1"/>
    </w:p>
    <w:sectPr w:rsidR="00423D7E" w:rsidSect="00054A93">
      <w:footerReference w:type="default" r:id="rId5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7127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13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445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1A42"/>
    <w:rsid w:val="00405D0B"/>
    <w:rsid w:val="00410F77"/>
    <w:rsid w:val="00411B18"/>
    <w:rsid w:val="00415632"/>
    <w:rsid w:val="0042107E"/>
    <w:rsid w:val="0042359A"/>
    <w:rsid w:val="00423D7E"/>
    <w:rsid w:val="00424375"/>
    <w:rsid w:val="0042452E"/>
    <w:rsid w:val="00433CC3"/>
    <w:rsid w:val="004372DD"/>
    <w:rsid w:val="00441088"/>
    <w:rsid w:val="00441724"/>
    <w:rsid w:val="00454148"/>
    <w:rsid w:val="004621B3"/>
    <w:rsid w:val="0047471A"/>
    <w:rsid w:val="00476F24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B1326"/>
    <w:rsid w:val="005C047C"/>
    <w:rsid w:val="005C0FBD"/>
    <w:rsid w:val="005C1794"/>
    <w:rsid w:val="005C4A5C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4754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9D2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C63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292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E77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772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37F3E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626B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7579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51A8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1A0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microsoft.com/office/2007/relationships/hdphoto" Target="media/hdphoto2.wdp"/><Relationship Id="rId55" Type="http://schemas.openxmlformats.org/officeDocument/2006/relationships/image" Target="media/image4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microsoft.com/office/2007/relationships/hdphoto" Target="media/hdphoto1.wdp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2019-04-10T13:39:00Z</cp:lastPrinted>
  <dcterms:created xsi:type="dcterms:W3CDTF">2019-04-10T15:11:00Z</dcterms:created>
  <dcterms:modified xsi:type="dcterms:W3CDTF">2019-04-23T12:11:00Z</dcterms:modified>
</cp:coreProperties>
</file>