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E77E0C" w:rsidP="00AE65F6">
            <w:pPr>
              <w:pStyle w:val="ekvkvnummer"/>
            </w:pPr>
            <w:r>
              <w:t>KV 4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7360ED" w:rsidP="00E84578">
            <w:pPr>
              <w:pStyle w:val="ekvue1arial"/>
            </w:pPr>
            <w:r>
              <w:t xml:space="preserve">Mit </w:t>
            </w:r>
            <w:r w:rsidR="00E84578">
              <w:t>Würfelgebäuden</w:t>
            </w:r>
            <w:r>
              <w:t xml:space="preserve"> knobeln</w:t>
            </w:r>
          </w:p>
        </w:tc>
      </w:tr>
    </w:tbl>
    <w:p w:rsidR="008E2194" w:rsidRDefault="008E2194" w:rsidP="00D60378">
      <w:bookmarkStart w:id="0" w:name="bmStart"/>
      <w:bookmarkEnd w:id="0"/>
    </w:p>
    <w:p w:rsidR="007360ED" w:rsidRDefault="007360ED" w:rsidP="007360ED">
      <w:pPr>
        <w:pStyle w:val="ekvnummerierung"/>
        <w:framePr w:wrap="around"/>
      </w:pPr>
      <w:r>
        <w:t>1</w:t>
      </w:r>
    </w:p>
    <w:p w:rsidR="00E84578" w:rsidRPr="00287B24" w:rsidRDefault="00E84578" w:rsidP="00E84578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4D50B997" wp14:editId="2CECBFA8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E74" w:rsidRPr="00287B24" w:rsidRDefault="00490E74" w:rsidP="00490E74">
      <w:pPr>
        <w:pStyle w:val="ekvpicto"/>
        <w:framePr w:wrap="around" w:x="556" w:y="577"/>
      </w:pPr>
      <w:r>
        <w:rPr>
          <w:lang w:eastAsia="de-DE"/>
        </w:rPr>
        <w:drawing>
          <wp:inline distT="0" distB="0" distL="0" distR="0" wp14:anchorId="10717129" wp14:editId="6B0EDBED">
            <wp:extent cx="285115" cy="288290"/>
            <wp:effectExtent l="0" t="0" r="63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578" w:rsidRDefault="00E84578" w:rsidP="00D60378">
      <w:r>
        <w:t xml:space="preserve">Welche beiden Würfelgebäude ergeben zusammen einen </w:t>
      </w:r>
      <w:r w:rsidR="00DC0CAE">
        <w:t>Würfel</w:t>
      </w:r>
      <w:r>
        <w:t>?</w:t>
      </w:r>
      <w:r>
        <w:br/>
      </w:r>
      <w:r w:rsidR="00DC0CAE">
        <w:t>Verbinde</w:t>
      </w:r>
      <w:r>
        <w:t>.</w:t>
      </w:r>
    </w:p>
    <w:p w:rsidR="007360ED" w:rsidRDefault="00490E74" w:rsidP="00D60378">
      <w:r>
        <w:rPr>
          <w:lang w:eastAsia="de-DE"/>
        </w:rPr>
        <w:drawing>
          <wp:anchor distT="0" distB="0" distL="114300" distR="114300" simplePos="0" relativeHeight="251665408" behindDoc="0" locked="0" layoutInCell="1" allowOverlap="1" wp14:anchorId="5EB42787" wp14:editId="405D45BA">
            <wp:simplePos x="0" y="0"/>
            <wp:positionH relativeFrom="column">
              <wp:posOffset>3796665</wp:posOffset>
            </wp:positionH>
            <wp:positionV relativeFrom="paragraph">
              <wp:posOffset>167005</wp:posOffset>
            </wp:positionV>
            <wp:extent cx="1514475" cy="1439545"/>
            <wp:effectExtent l="0" t="0" r="9525" b="8255"/>
            <wp:wrapNone/>
            <wp:docPr id="2" name="Grafik 2" descr="\\SEKV-L-B12-FS1.in.kle.tt\Daten\GSV\04_Praktikanten\Linh\Gerken\Knobelaufgabe_Klasse_4\Knobelaufgabe_Klasse4_Aufgabe1\KA_Kl4_A1d_Tei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V-L-B12-FS1.in.kle.tt\Daten\GSV\04_Praktikanten\Linh\Gerken\Knobelaufgabe_Klasse_4\Knobelaufgabe_Klasse4_Aufgabe1\KA_Kl4_A1d_Teil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58240" behindDoc="0" locked="0" layoutInCell="1" allowOverlap="1" wp14:anchorId="0CD3CD8D" wp14:editId="34814801">
            <wp:simplePos x="0" y="0"/>
            <wp:positionH relativeFrom="column">
              <wp:posOffset>-39370</wp:posOffset>
            </wp:positionH>
            <wp:positionV relativeFrom="paragraph">
              <wp:posOffset>167005</wp:posOffset>
            </wp:positionV>
            <wp:extent cx="1513205" cy="1439545"/>
            <wp:effectExtent l="0" t="0" r="0" b="8255"/>
            <wp:wrapNone/>
            <wp:docPr id="24" name="Grafik 24" descr="\\SEKV-L-B12-FS1.in.kle.tt\Daten\GSV\04_Praktikanten\Linh\Gerken\Knobelaufgabe_Klasse_4\Knobelaufgabe_Klasse4_Aufgabe1\KA_Kl4_A1a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V-L-B12-FS1.in.kle.tt\Daten\GSV\04_Praktikanten\Linh\Gerken\Knobelaufgabe_Klasse_4\Knobelaufgabe_Klasse4_Aufgabe1\KA_Kl4_A1a_Teil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20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60ED" w:rsidRDefault="00490E74" w:rsidP="00D60378">
      <w:r>
        <w:rPr>
          <w:lang w:eastAsia="de-DE"/>
        </w:rPr>
        <w:drawing>
          <wp:anchor distT="0" distB="0" distL="114300" distR="114300" simplePos="0" relativeHeight="251660288" behindDoc="0" locked="0" layoutInCell="1" allowOverlap="1" wp14:anchorId="64A7F26D" wp14:editId="1A0C1F5C">
            <wp:simplePos x="0" y="0"/>
            <wp:positionH relativeFrom="column">
              <wp:posOffset>-40640</wp:posOffset>
            </wp:positionH>
            <wp:positionV relativeFrom="paragraph">
              <wp:posOffset>1472565</wp:posOffset>
            </wp:positionV>
            <wp:extent cx="1514475" cy="1439545"/>
            <wp:effectExtent l="0" t="0" r="0" b="0"/>
            <wp:wrapNone/>
            <wp:docPr id="29" name="Grafik 29" descr="\\SEKV-L-B12-FS1.in.kle.tt\Daten\GSV\04_Praktikanten\Linh\Gerken\Knobelaufgabe_Klasse_4\Knobelaufgabe_Klasse4_Aufgabe1\KA_Kl4_A1b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KV-L-B12-FS1.in.kle.tt\Daten\GSV\04_Praktikanten\Linh\Gerken\Knobelaufgabe_Klasse_4\Knobelaufgabe_Klasse4_Aufgabe1\KA_Kl4_A1b_Teil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2336" behindDoc="0" locked="0" layoutInCell="1" allowOverlap="1" wp14:anchorId="2BBD3415" wp14:editId="1483E678">
            <wp:simplePos x="0" y="0"/>
            <wp:positionH relativeFrom="column">
              <wp:posOffset>-40640</wp:posOffset>
            </wp:positionH>
            <wp:positionV relativeFrom="paragraph">
              <wp:posOffset>3029585</wp:posOffset>
            </wp:positionV>
            <wp:extent cx="1514475" cy="1439545"/>
            <wp:effectExtent l="0" t="0" r="0" b="0"/>
            <wp:wrapNone/>
            <wp:docPr id="31" name="Grafik 31" descr="\\SEKV-L-B12-FS1.in.kle.tt\Daten\GSV\04_Praktikanten\Linh\Gerken\Knobelaufgabe_Klasse_4\Knobelaufgabe_Klasse4_Aufgabe1\KA_Kl4_A1c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KV-L-B12-FS1.in.kle.tt\Daten\GSV\04_Praktikanten\Linh\Gerken\Knobelaufgabe_Klasse_4\Knobelaufgabe_Klasse4_Aufgabe1\KA_Kl4_A1c_Teil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4384" behindDoc="0" locked="0" layoutInCell="1" allowOverlap="1" wp14:anchorId="6C9CF8C4" wp14:editId="5D0059A8">
            <wp:simplePos x="0" y="0"/>
            <wp:positionH relativeFrom="column">
              <wp:posOffset>-40005</wp:posOffset>
            </wp:positionH>
            <wp:positionV relativeFrom="paragraph">
              <wp:posOffset>4586605</wp:posOffset>
            </wp:positionV>
            <wp:extent cx="1513840" cy="1439545"/>
            <wp:effectExtent l="0" t="0" r="0" b="0"/>
            <wp:wrapNone/>
            <wp:docPr id="1" name="Grafik 1" descr="\\SEKV-L-B12-FS1.in.kle.tt\Daten\GSV\04_Praktikanten\Linh\Gerken\Knobelaufgabe_Klasse_4\Knobelaufgabe_Klasse4_Aufgabe1\KA_Kl4_A1d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V-L-B12-FS1.in.kle.tt\Daten\GSV\04_Praktikanten\Linh\Gerken\Knobelaufgabe_Klasse_4\Knobelaufgabe_Klasse4_Aufgabe1\KA_Kl4_A1d_Teil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6432" behindDoc="0" locked="0" layoutInCell="1" allowOverlap="1" wp14:anchorId="72586177" wp14:editId="43A002EC">
            <wp:simplePos x="0" y="0"/>
            <wp:positionH relativeFrom="column">
              <wp:posOffset>-40005</wp:posOffset>
            </wp:positionH>
            <wp:positionV relativeFrom="paragraph">
              <wp:posOffset>6143625</wp:posOffset>
            </wp:positionV>
            <wp:extent cx="1513840" cy="1439545"/>
            <wp:effectExtent l="0" t="0" r="0" b="8255"/>
            <wp:wrapNone/>
            <wp:docPr id="4" name="Grafik 4" descr="\\SEKV-L-B12-FS1.in.kle.tt\Daten\GSV\04_Praktikanten\Linh\Gerken\Knobelaufgabe_Klasse_4\Knobelaufgabe_Klasse4_Aufgabe1\KA_Kl4_A1e_Teil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KV-L-B12-FS1.in.kle.tt\Daten\GSV\04_Praktikanten\Linh\Gerken\Knobelaufgabe_Klasse_4\Knobelaufgabe_Klasse4_Aufgabe1\KA_Kl4_A1e_Teil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7F1" w:rsidRDefault="00D627F1" w:rsidP="00D60378"/>
    <w:p w:rsidR="00D13726" w:rsidRDefault="00D13726" w:rsidP="00D60378"/>
    <w:p w:rsidR="00D13726" w:rsidRDefault="00D13726" w:rsidP="00D60378"/>
    <w:p w:rsidR="00F91A0F" w:rsidRDefault="00F91A0F" w:rsidP="00D60378"/>
    <w:p w:rsidR="00BB042C" w:rsidRDefault="00490E74" w:rsidP="00D60378">
      <w:bookmarkStart w:id="1" w:name="_GoBack"/>
      <w:bookmarkEnd w:id="1"/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0332CA6B" wp14:editId="4E8C1787">
            <wp:simplePos x="0" y="0"/>
            <wp:positionH relativeFrom="column">
              <wp:posOffset>3796665</wp:posOffset>
            </wp:positionH>
            <wp:positionV relativeFrom="paragraph">
              <wp:posOffset>215265</wp:posOffset>
            </wp:positionV>
            <wp:extent cx="1513840" cy="1439545"/>
            <wp:effectExtent l="0" t="0" r="0" b="0"/>
            <wp:wrapNone/>
            <wp:docPr id="5" name="Grafik 5" descr="\\SEKV-L-B12-FS1.in.kle.tt\Daten\GSV\04_Praktikanten\Linh\Gerken\Knobelaufgabe_Klasse_4\Knobelaufgabe_Klasse4_Aufgabe1\KA_Kl4_A1e_Tei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KV-L-B12-FS1.in.kle.tt\Daten\GSV\04_Praktikanten\Linh\Gerken\Knobelaufgabe_Klasse_4\Knobelaufgabe_Klasse4_Aufgabe1\KA_Kl4_A1e_Teil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042C" w:rsidRDefault="00BB042C" w:rsidP="00D60378"/>
    <w:p w:rsidR="00BB042C" w:rsidRDefault="00BB042C" w:rsidP="00D60378"/>
    <w:p w:rsidR="00BB042C" w:rsidRDefault="00BB042C" w:rsidP="00D60378"/>
    <w:p w:rsidR="00BB042C" w:rsidRDefault="00BB042C" w:rsidP="00D60378"/>
    <w:p w:rsidR="00D13726" w:rsidRDefault="00D13726" w:rsidP="00D60378"/>
    <w:p w:rsidR="00423D7E" w:rsidRDefault="00423D7E" w:rsidP="00D60378"/>
    <w:p w:rsidR="00423D7E" w:rsidRDefault="00490E74" w:rsidP="00D60378"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0192715E" wp14:editId="6A13D8F2">
            <wp:simplePos x="0" y="0"/>
            <wp:positionH relativeFrom="column">
              <wp:posOffset>3796665</wp:posOffset>
            </wp:positionH>
            <wp:positionV relativeFrom="paragraph">
              <wp:posOffset>12065</wp:posOffset>
            </wp:positionV>
            <wp:extent cx="1514475" cy="1439545"/>
            <wp:effectExtent l="0" t="0" r="0" b="0"/>
            <wp:wrapNone/>
            <wp:docPr id="28" name="Grafik 28" descr="\\SEKV-L-B12-FS1.in.kle.tt\Daten\GSV\04_Praktikanten\Linh\Gerken\Knobelaufgabe_Klasse_4\Knobelaufgabe_Klasse4_Aufgabe1\KA_Kl4_A1a_Tei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KV-L-B12-FS1.in.kle.tt\Daten\GSV\04_Praktikanten\Linh\Gerken\Knobelaufgabe_Klasse_4\Knobelaufgabe_Klasse4_Aufgabe1\KA_Kl4_A1a_Teil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3D7E" w:rsidRDefault="00490E74" w:rsidP="00D60378">
      <w:r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3AC5B749" wp14:editId="4E1530FA">
            <wp:simplePos x="0" y="0"/>
            <wp:positionH relativeFrom="column">
              <wp:posOffset>3796665</wp:posOffset>
            </wp:positionH>
            <wp:positionV relativeFrom="paragraph">
              <wp:posOffset>2874645</wp:posOffset>
            </wp:positionV>
            <wp:extent cx="1514475" cy="1439545"/>
            <wp:effectExtent l="0" t="0" r="0" b="0"/>
            <wp:wrapNone/>
            <wp:docPr id="32" name="Grafik 32" descr="\\SEKV-L-B12-FS1.in.kle.tt\Daten\GSV\04_Praktikanten\Linh\Gerken\Knobelaufgabe_Klasse_4\Knobelaufgabe_Klasse4_Aufgabe1\KA_Kl4_A1c_Tei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KV-L-B12-FS1.in.kle.tt\Daten\GSV\04_Praktikanten\Linh\Gerken\Knobelaufgabe_Klasse_4\Knobelaufgabe_Klasse4_Aufgabe1\KA_Kl4_A1c_Teil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1312" behindDoc="0" locked="0" layoutInCell="1" allowOverlap="1" wp14:anchorId="51403097" wp14:editId="2694EFF1">
            <wp:simplePos x="0" y="0"/>
            <wp:positionH relativeFrom="column">
              <wp:posOffset>3796665</wp:posOffset>
            </wp:positionH>
            <wp:positionV relativeFrom="paragraph">
              <wp:posOffset>1317625</wp:posOffset>
            </wp:positionV>
            <wp:extent cx="1513840" cy="1439545"/>
            <wp:effectExtent l="0" t="0" r="0" b="0"/>
            <wp:wrapNone/>
            <wp:docPr id="30" name="Grafik 30" descr="\\SEKV-L-B12-FS1.in.kle.tt\Daten\GSV\04_Praktikanten\Linh\Gerken\Knobelaufgabe_Klasse_4\Knobelaufgabe_Klasse4_Aufgabe1\KA_Kl4_A1b_Tei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KV-L-B12-FS1.in.kle.tt\Daten\GSV\04_Praktikanten\Linh\Gerken\Knobelaufgabe_Klasse_4\Knobelaufgabe_Klasse4_Aufgabe1\KA_Kl4_A1b_Teil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23D7E" w:rsidSect="00054A93">
      <w:footerReference w:type="defaul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0ED" w:rsidRDefault="007360ED" w:rsidP="003C599D">
      <w:pPr>
        <w:spacing w:line="240" w:lineRule="auto"/>
      </w:pPr>
      <w:r>
        <w:separator/>
      </w:r>
    </w:p>
  </w:endnote>
  <w:endnote w:type="continuationSeparator" w:id="0">
    <w:p w:rsidR="007360ED" w:rsidRDefault="007360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360ED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360ED">
          <w:pPr>
            <w:pStyle w:val="ekvquelle"/>
          </w:pPr>
          <w:r w:rsidRPr="00F5248B">
            <w:t xml:space="preserve">Textquellen: </w:t>
          </w:r>
          <w:r w:rsidR="007360ED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0ED" w:rsidRDefault="007360ED" w:rsidP="003C599D">
      <w:pPr>
        <w:spacing w:line="240" w:lineRule="auto"/>
      </w:pPr>
      <w:r>
        <w:separator/>
      </w:r>
    </w:p>
  </w:footnote>
  <w:footnote w:type="continuationSeparator" w:id="0">
    <w:p w:rsidR="007360ED" w:rsidRDefault="007360ED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ED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30FC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7127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6410"/>
    <w:rsid w:val="001A4E8B"/>
    <w:rsid w:val="001A5BD5"/>
    <w:rsid w:val="001B1266"/>
    <w:rsid w:val="001C3792"/>
    <w:rsid w:val="001D2674"/>
    <w:rsid w:val="001D2D22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7C3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7445"/>
    <w:rsid w:val="0028107C"/>
    <w:rsid w:val="0028231D"/>
    <w:rsid w:val="00282C7E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1A42"/>
    <w:rsid w:val="00405D0B"/>
    <w:rsid w:val="00410F77"/>
    <w:rsid w:val="00411B18"/>
    <w:rsid w:val="00415632"/>
    <w:rsid w:val="0042107E"/>
    <w:rsid w:val="0042359A"/>
    <w:rsid w:val="00423D7E"/>
    <w:rsid w:val="00424375"/>
    <w:rsid w:val="0042452E"/>
    <w:rsid w:val="00433CC3"/>
    <w:rsid w:val="004372DD"/>
    <w:rsid w:val="00441088"/>
    <w:rsid w:val="00441724"/>
    <w:rsid w:val="00454148"/>
    <w:rsid w:val="004621B3"/>
    <w:rsid w:val="0047471A"/>
    <w:rsid w:val="00476F24"/>
    <w:rsid w:val="00483371"/>
    <w:rsid w:val="00483A7A"/>
    <w:rsid w:val="00483D65"/>
    <w:rsid w:val="00486B3D"/>
    <w:rsid w:val="00490692"/>
    <w:rsid w:val="00490E74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B1326"/>
    <w:rsid w:val="005C047C"/>
    <w:rsid w:val="005C0FBD"/>
    <w:rsid w:val="005C1794"/>
    <w:rsid w:val="005C4A5C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2656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4754"/>
    <w:rsid w:val="00710718"/>
    <w:rsid w:val="00715A9A"/>
    <w:rsid w:val="0072030B"/>
    <w:rsid w:val="00720747"/>
    <w:rsid w:val="007228A6"/>
    <w:rsid w:val="00722BE8"/>
    <w:rsid w:val="00724064"/>
    <w:rsid w:val="00733A44"/>
    <w:rsid w:val="007360ED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779D2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1C63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47E08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E77"/>
    <w:rsid w:val="00AE65F6"/>
    <w:rsid w:val="00AF053E"/>
    <w:rsid w:val="00B039E8"/>
    <w:rsid w:val="00B14B45"/>
    <w:rsid w:val="00B155E8"/>
    <w:rsid w:val="00B156C4"/>
    <w:rsid w:val="00B15F75"/>
    <w:rsid w:val="00B2194E"/>
    <w:rsid w:val="00B31F29"/>
    <w:rsid w:val="00B32DAF"/>
    <w:rsid w:val="00B37E68"/>
    <w:rsid w:val="00B468CC"/>
    <w:rsid w:val="00B54655"/>
    <w:rsid w:val="00B6045F"/>
    <w:rsid w:val="00B65C4E"/>
    <w:rsid w:val="00B7242A"/>
    <w:rsid w:val="00B82B4E"/>
    <w:rsid w:val="00B8420E"/>
    <w:rsid w:val="00B90CE1"/>
    <w:rsid w:val="00BA1A23"/>
    <w:rsid w:val="00BB042C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3E79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A772A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3726"/>
    <w:rsid w:val="00D1582D"/>
    <w:rsid w:val="00D2569D"/>
    <w:rsid w:val="00D37F3E"/>
    <w:rsid w:val="00D559DE"/>
    <w:rsid w:val="00D56FEB"/>
    <w:rsid w:val="00D60378"/>
    <w:rsid w:val="00D61DD0"/>
    <w:rsid w:val="00D62096"/>
    <w:rsid w:val="00D627E5"/>
    <w:rsid w:val="00D627F1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A326E"/>
    <w:rsid w:val="00DB0557"/>
    <w:rsid w:val="00DB2C80"/>
    <w:rsid w:val="00DB626B"/>
    <w:rsid w:val="00DC0CAE"/>
    <w:rsid w:val="00DC2340"/>
    <w:rsid w:val="00DC2365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E0C"/>
    <w:rsid w:val="00E80E4F"/>
    <w:rsid w:val="00E84578"/>
    <w:rsid w:val="00E87579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51A8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1A0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2019-04-23T12:07:00Z</cp:lastPrinted>
  <dcterms:created xsi:type="dcterms:W3CDTF">2019-04-23T11:29:00Z</dcterms:created>
  <dcterms:modified xsi:type="dcterms:W3CDTF">2019-04-24T07:49:00Z</dcterms:modified>
</cp:coreProperties>
</file>