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FB59FB" w:rsidRPr="00CC4D8E" w14:paraId="17093C95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98CA4B2" w14:textId="1EC6580A" w:rsidR="00FB59FB" w:rsidRPr="00CC4D8E" w:rsidRDefault="00FB59FB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3973003" w14:textId="4BB97820" w:rsidR="00FB59FB" w:rsidRPr="00CC4D8E" w:rsidRDefault="00FB59FB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5A19936B" w14:textId="68C47755" w:rsidR="00FB59FB" w:rsidRPr="00CC4D8E" w:rsidRDefault="00FB59FB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22394FC8" w14:textId="43DEB5B5" w:rsidR="00FB59FB" w:rsidRPr="00CC4D8E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BB67251" w14:textId="77777777" w:rsidR="00FB59FB" w:rsidRPr="00CC4D8E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14C4BEA" w14:textId="294CB9BF" w:rsidR="00FB59FB" w:rsidRPr="00CC4D8E" w:rsidRDefault="00FB59FB" w:rsidP="00CC4D8E">
            <w:pPr>
              <w:pStyle w:val="ekvkolumnentitel"/>
              <w:rPr>
                <w:rFonts w:cs="Arial"/>
              </w:rPr>
            </w:pPr>
          </w:p>
        </w:tc>
      </w:tr>
      <w:tr w:rsidR="00BF17F2" w:rsidRPr="00CC4D8E" w14:paraId="42B4516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865DB3F" w14:textId="548BD4C7" w:rsidR="00FB59FB" w:rsidRPr="00EF37D0" w:rsidRDefault="00FB59FB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698E5CA" w14:textId="18CA382A" w:rsidR="00FB59FB" w:rsidRPr="004514EC" w:rsidRDefault="00025655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Mein Lerntagebuch</w:t>
            </w:r>
          </w:p>
        </w:tc>
      </w:tr>
    </w:tbl>
    <w:p w14:paraId="3CAE815F" w14:textId="3339C09C" w:rsidR="00CC4D8E" w:rsidRDefault="001B0C0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1" layoutInCell="1" allowOverlap="1" wp14:anchorId="78637501" wp14:editId="499EF929">
                <wp:simplePos x="0" y="0"/>
                <wp:positionH relativeFrom="page">
                  <wp:align>left</wp:align>
                </wp:positionH>
                <wp:positionV relativeFrom="paragraph">
                  <wp:posOffset>-373380</wp:posOffset>
                </wp:positionV>
                <wp:extent cx="7496175" cy="384810"/>
                <wp:effectExtent l="0" t="0" r="9525" b="0"/>
                <wp:wrapNone/>
                <wp:docPr id="5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6175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07EF4" id="docshape200" o:spid="_x0000_s1026" style="position:absolute;margin-left:0;margin-top:-29.4pt;width:590.25pt;height:30.3pt;z-index:-2516275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" path="m11339,l,,,2291r8331,l9128,2201r423,-46l9741,2138r99,-2l10192,2120r563,-34l11339,2048,11339,xe" fillcolor="#f0f4dc" stroked="f">
                <v:path arrowok="t" o:connecttype="custom" o:connectlocs="7496175,2256791;0,2256791;0,2641601;5507596,2641601;6034490,2626484;6314134,2618757;6439743,2615902;6505191,2615566;6737897,2612878;7110095,2607168;7496175,2600785;7496175,2256791" o:connectangles="0,0,0,0,0,0,0,0,0,0,0,0"/>
                <w10:wrap anchorx="page"/>
                <w10:anchorlock/>
              </v:shape>
            </w:pict>
          </mc:Fallback>
        </mc:AlternateContent>
      </w:r>
      <w:bookmarkStart w:id="0" w:name="_Hlk78804450"/>
    </w:p>
    <w:p w14:paraId="7823C405" w14:textId="5E4371A9" w:rsidR="002E4606" w:rsidRDefault="000A6BB5" w:rsidP="00025655">
      <w:pPr>
        <w:tabs>
          <w:tab w:val="clear" w:pos="340"/>
          <w:tab w:val="clear" w:pos="595"/>
          <w:tab w:val="clear" w:pos="851"/>
          <w:tab w:val="left" w:pos="5655"/>
        </w:tabs>
        <w:rPr>
          <w:rFonts w:cs="Arial"/>
        </w:rPr>
        <w:sectPr w:rsidR="002E4606" w:rsidSect="00E860F4">
          <w:footerReference w:type="default" r:id="rId7"/>
          <w:footerReference w:type="first" r:id="rId8"/>
          <w:type w:val="continuous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117FA18A" wp14:editId="4720BEF6">
            <wp:simplePos x="0" y="0"/>
            <wp:positionH relativeFrom="column">
              <wp:posOffset>-635</wp:posOffset>
            </wp:positionH>
            <wp:positionV relativeFrom="paragraph">
              <wp:posOffset>36773</wp:posOffset>
            </wp:positionV>
            <wp:extent cx="6124575" cy="7586345"/>
            <wp:effectExtent l="19050" t="19050" r="28575" b="146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" t="6940" r="342"/>
                    <a:stretch/>
                  </pic:blipFill>
                  <pic:spPr bwMode="auto">
                    <a:xfrm>
                      <a:off x="0" y="0"/>
                      <a:ext cx="6124575" cy="758634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0F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ACAC4D" wp14:editId="0195B114">
                <wp:simplePos x="0" y="0"/>
                <wp:positionH relativeFrom="page">
                  <wp:posOffset>-5127</wp:posOffset>
                </wp:positionH>
                <wp:positionV relativeFrom="paragraph">
                  <wp:posOffset>7739987</wp:posOffset>
                </wp:positionV>
                <wp:extent cx="7543800" cy="799465"/>
                <wp:effectExtent l="0" t="0" r="0" b="635"/>
                <wp:wrapNone/>
                <wp:docPr id="80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43800" cy="799465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7406F" id="docshape200" o:spid="_x0000_s1026" style="position:absolute;margin-left:-.4pt;margin-top:609.45pt;width:594pt;height:62.9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" path="m11339,l,,,2291r8331,l9128,2201r423,-46l9741,2138r99,-2l10192,2120r563,-34l11339,2048,11339,xe" fillcolor="#f0f4dc" stroked="f">
                <v:path arrowok="t" o:connecttype="custom" o:connectlocs="7543800,4688613;0,4688613;0,5488078;5542587,5488078;6072829,5456671;6354249,5440619;6480656,5434687;6546520,5433989;6780705,5428406;7155267,5416541;7543800,5403281;7543800,4688613" o:connectangles="0,0,0,0,0,0,0,0,0,0,0,0"/>
                <w10:wrap anchorx="page"/>
              </v:shape>
            </w:pict>
          </mc:Fallback>
        </mc:AlternateContent>
      </w:r>
      <w:r w:rsidR="00025655">
        <w:rPr>
          <w:rFonts w:cs="Arial"/>
        </w:rPr>
        <w:tab/>
      </w:r>
    </w:p>
    <w:bookmarkEnd w:id="0"/>
    <w:tbl>
      <w:tblPr>
        <w:tblW w:w="11031" w:type="dxa"/>
        <w:tblInd w:w="-12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237"/>
        <w:gridCol w:w="1418"/>
        <w:gridCol w:w="1984"/>
        <w:gridCol w:w="567"/>
        <w:gridCol w:w="1701"/>
      </w:tblGrid>
      <w:tr w:rsidR="00E860F4" w:rsidRPr="00CC4D8E" w14:paraId="5FB5418A" w14:textId="77777777" w:rsidTr="00E860F4">
        <w:trPr>
          <w:trHeight w:hRule="exact" w:val="510"/>
        </w:trPr>
        <w:tc>
          <w:tcPr>
            <w:tcW w:w="1124" w:type="dxa"/>
            <w:noWrap/>
            <w:vAlign w:val="bottom"/>
          </w:tcPr>
          <w:p w14:paraId="4A9F4635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237" w:type="dxa"/>
            <w:noWrap/>
            <w:vAlign w:val="bottom"/>
          </w:tcPr>
          <w:p w14:paraId="5B5530C6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418" w:type="dxa"/>
            <w:noWrap/>
            <w:vAlign w:val="bottom"/>
          </w:tcPr>
          <w:p w14:paraId="6E3D0DBE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1984" w:type="dxa"/>
            <w:noWrap/>
            <w:vAlign w:val="bottom"/>
          </w:tcPr>
          <w:p w14:paraId="37452EDB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42352B5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A28F114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0F456F2E" w14:textId="77777777" w:rsidTr="00E860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24" w:type="dxa"/>
            <w:tcBorders>
              <w:bottom w:val="nil"/>
              <w:right w:val="nil"/>
            </w:tcBorders>
            <w:noWrap/>
            <w:vAlign w:val="bottom"/>
          </w:tcPr>
          <w:p w14:paraId="47A02A97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90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68ECC6D" w14:textId="72C98796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Zahlenraum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10</w:t>
            </w:r>
          </w:p>
        </w:tc>
      </w:tr>
    </w:tbl>
    <w:p w14:paraId="75C6FBAB" w14:textId="329AD3C6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0CF1E53C" wp14:editId="0F8E326A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29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AED12" id="docshape200" o:spid="_x0000_s1026" style="position:absolute;margin-left:-84.75pt;margin-top:19.55pt;width:575.1pt;height:30.3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329B7A4E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DB1C5A8" w14:textId="1F87DB25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57F8A5A8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8F7FFF6" w14:textId="511842D6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D2369B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0B782ACD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11AFE099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4-5</w:t>
            </w:r>
          </w:p>
          <w:p w14:paraId="23481464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10-19</w:t>
            </w:r>
          </w:p>
          <w:p w14:paraId="1F430CC2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22-25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6A4D2C71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Anzahlen bestimmen und darstellen</w:t>
            </w:r>
          </w:p>
          <w:p w14:paraId="2DAECD35" w14:textId="77777777" w:rsidR="00E860F4" w:rsidRDefault="00E860F4" w:rsidP="00CC4D8E">
            <w:pPr>
              <w:rPr>
                <w:rFonts w:cs="Arial"/>
              </w:rPr>
            </w:pPr>
          </w:p>
          <w:p w14:paraId="26034226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44AF3F7" wp14:editId="0A7E2506">
                  <wp:extent cx="1904994" cy="294775"/>
                  <wp:effectExtent l="0" t="0" r="635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40" cy="297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5F05F0" wp14:editId="6C7388D9">
                  <wp:extent cx="466663" cy="417995"/>
                  <wp:effectExtent l="0" t="0" r="0" b="127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6466" b="88793" l="9653" r="96911">
                                        <a14:foregroundMark x1="24324" y1="35776" x2="24324" y2="35776"/>
                                        <a14:foregroundMark x1="24324" y1="78879" x2="24324" y2="78879"/>
                                        <a14:foregroundMark x1="42857" y1="90086" x2="42857" y2="90086"/>
                                        <a14:foregroundMark x1="92664" y1="16379" x2="92664" y2="16379"/>
                                        <a14:foregroundMark x1="93436" y1="6466" x2="93436" y2="6466"/>
                                        <a14:foregroundMark x1="96911" y1="12500" x2="96911" y2="12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71" cy="4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660D61C0" w14:textId="1BBEC260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755E3AC" wp14:editId="250BF442">
                  <wp:extent cx="1583690" cy="687070"/>
                  <wp:effectExtent l="0" t="0" r="0" b="0"/>
                  <wp:docPr id="52" name="Grafik 5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2A6BFA90" w14:textId="52F8B893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089007F1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1C0EAEB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10-19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7A50D3A7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bis 10 sprechen, lesen und schreiben</w:t>
            </w:r>
          </w:p>
          <w:p w14:paraId="09D4AA94" w14:textId="77777777" w:rsidR="00E860F4" w:rsidRDefault="00E860F4" w:rsidP="00CC4D8E">
            <w:pPr>
              <w:rPr>
                <w:rFonts w:cs="Arial"/>
              </w:rPr>
            </w:pPr>
          </w:p>
          <w:p w14:paraId="3EA09B73" w14:textId="77777777" w:rsidR="00E860F4" w:rsidRDefault="00E860F4" w:rsidP="00CC4D8E">
            <w:pPr>
              <w:rPr>
                <w:noProof/>
              </w:rPr>
            </w:pPr>
          </w:p>
          <w:p w14:paraId="327860A5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6A65959" wp14:editId="46BE8F36">
                  <wp:extent cx="1100890" cy="564384"/>
                  <wp:effectExtent l="0" t="0" r="4445" b="762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72" cy="57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4F2079ED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788E954" wp14:editId="7A6C05C4">
                  <wp:extent cx="1583690" cy="687070"/>
                  <wp:effectExtent l="0" t="0" r="0" b="0"/>
                  <wp:docPr id="55" name="Grafik 5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2BF246BA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640C225F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188D6F2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20</w:t>
            </w:r>
          </w:p>
          <w:p w14:paraId="04ED493E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32-33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E1F737E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ordnen und vergleichen</w:t>
            </w:r>
          </w:p>
          <w:p w14:paraId="379E6371" w14:textId="77777777" w:rsidR="00E860F4" w:rsidRDefault="00E860F4" w:rsidP="00CC4D8E">
            <w:pPr>
              <w:rPr>
                <w:rFonts w:cs="Arial"/>
              </w:rPr>
            </w:pPr>
          </w:p>
          <w:p w14:paraId="5259C881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D2630A2" wp14:editId="5D247737">
                  <wp:extent cx="1219200" cy="364265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398" cy="37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596DF0A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AFE53F1" wp14:editId="69E73205">
                  <wp:extent cx="1583690" cy="687070"/>
                  <wp:effectExtent l="0" t="0" r="0" b="0"/>
                  <wp:docPr id="21" name="Grafik 21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69B51C50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03F975E7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408F7346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21</w:t>
            </w:r>
          </w:p>
          <w:p w14:paraId="5A461952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26-31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4E465746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zerlegen</w:t>
            </w:r>
          </w:p>
          <w:p w14:paraId="7B8EF543" w14:textId="77777777" w:rsidR="00E860F4" w:rsidRDefault="00E860F4" w:rsidP="00CC4D8E">
            <w:pPr>
              <w:rPr>
                <w:rFonts w:cs="Arial"/>
              </w:rPr>
            </w:pPr>
          </w:p>
          <w:p w14:paraId="36640D91" w14:textId="77777777" w:rsidR="00E860F4" w:rsidRDefault="00E860F4" w:rsidP="00CC4D8E">
            <w:pPr>
              <w:rPr>
                <w:rFonts w:cs="Arial"/>
              </w:rPr>
            </w:pPr>
          </w:p>
          <w:p w14:paraId="376941D4" w14:textId="77777777" w:rsidR="00E860F4" w:rsidRDefault="00E860F4" w:rsidP="00CC4D8E">
            <w:pPr>
              <w:rPr>
                <w:rFonts w:cs="Arial"/>
              </w:rPr>
            </w:pPr>
          </w:p>
          <w:p w14:paraId="5C0F26CC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576D21D" wp14:editId="1A679CBF">
                  <wp:extent cx="911225" cy="718338"/>
                  <wp:effectExtent l="0" t="0" r="3175" b="571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89" cy="72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13F508AE" wp14:editId="3A5AC504">
                  <wp:extent cx="892629" cy="898973"/>
                  <wp:effectExtent l="0" t="0" r="3175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87" cy="904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4C505692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7450112" wp14:editId="3D46E87B">
                  <wp:extent cx="1583690" cy="687070"/>
                  <wp:effectExtent l="0" t="0" r="0" b="0"/>
                  <wp:docPr id="22" name="Grafik 2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4115FF8C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142CE2CE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518176" wp14:editId="25E07059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31" name="Gruppieren 31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32" name="Gruppieren 32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33" name="Gruppieren 33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34" name="Gruppieren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35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2533024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5C6AAEEA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03C53F0C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1106263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7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9B3E31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" name="Gruppieren 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39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ADA98D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534E7890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04740D33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732B0BAE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1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6C0E37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42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A4580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8FA18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18176" id="Gruppieren 30" o:spid="_x0000_s1026" style="position:absolute;margin-left:-87pt;margin-top:16.6pt;width:578.75pt;height:203.7pt;z-index:251692032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">
                <v:group id="Gruppieren 31" o:spid="_x0000_s1027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uppieren 32" o:spid="_x0000_s1028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group id="Gruppieren 33" o:spid="_x0000_s1029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<v:group id="Gruppieren 34" o:spid="_x0000_s1030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docshape200" o:spid="_x0000_s1031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docshape205" o:spid="_x0000_s1032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XRxQAAANsAAAAPAAAAZHJzL2Rvd25yZXYueG1sRI/NasMw&#10;EITvhbyD2EAupZGbg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AyMrXRxQAAANsAAAAP&#10;AAAAAAAAAAAAAAAAAAcCAABkcnMvZG93bnJldi54bWxQSwUGAAAAAAMAAwC3AAAA+QIAAAAA&#10;" stroked="f">
                          <v:textbox inset="0,0,0,0">
                            <w:txbxContent>
                              <w:p w14:paraId="52533024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5C6AAEEA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03C53F0C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1106263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33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" fillcolor="#f0f4dc" stroked="f">
                        <v:textbox inset="0,0,0,0">
                          <w:txbxContent>
                            <w:p w14:paraId="2C9B3E31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38" o:spid="_x0000_s1034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 id="docshape200" o:spid="_x0000_s1035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36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tD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IqR+0PBAAAA2wAAAA8AAAAA&#10;AAAAAAAAAAAABwIAAGRycy9kb3ducmV2LnhtbFBLBQYAAAAAAwADALcAAAD1AgAAAAA=&#10;" stroked="f">
                        <v:textbox inset="0,0,0,0">
                          <w:txbxContent>
                            <w:p w14:paraId="5AADA98D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534E7890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04740D33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732B0BAE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37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7YxAAAANsAAAAPAAAAZHJzL2Rvd25yZXYueG1sRI9PawIx&#10;FMTvQr9DeAUvUrMuIr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OXdXtjEAAAA2wAAAA8A&#10;AAAAAAAAAAAAAAAABwIAAGRycy9kb3ducmV2LnhtbFBLBQYAAAAAAwADALcAAAD4AgAAAAA=&#10;" stroked="f">
                    <v:textbox inset="0,0,0,0">
                      <w:txbxContent>
                        <w:p w14:paraId="556C0E37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38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" fillcolor="#f0f4dc" stroked="f">
                  <v:textbox inset="0,0,0,0">
                    <w:txbxContent>
                      <w:p w14:paraId="2D6A4580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39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U0xQAAANsAAAAPAAAAZHJzL2Rvd25yZXYueG1sRI9Pa8JA&#10;FMTvBb/D8oReim6aF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6Q2U0xQAAANsAAAAP&#10;AAAAAAAAAAAAAAAAAAcCAABkcnMvZG93bnJldi54bWxQSwUGAAAAAAMAAwC3AAAA+QIAAAAA&#10;" stroked="f">
                  <v:textbox inset="0,0,0,0">
                    <w:txbxContent>
                      <w:p w14:paraId="60F8FA18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7D6B05" w14:textId="77777777" w:rsidR="002E4606" w:rsidRDefault="002E4606" w:rsidP="00D60378">
      <w:pPr>
        <w:rPr>
          <w:rFonts w:cs="Arial"/>
        </w:rPr>
        <w:sectPr w:rsidR="002E4606" w:rsidSect="002E4606">
          <w:footerReference w:type="first" r:id="rId18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041EF9B0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BE113A2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4BAE54C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20FB7E56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6B2A6808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E5DCFD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15BA6E9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79C1C4E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35D7B87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458B26D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Rechnen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10</w:t>
            </w:r>
          </w:p>
        </w:tc>
      </w:tr>
    </w:tbl>
    <w:p w14:paraId="19ABD2CC" w14:textId="386382B3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1" layoutInCell="1" allowOverlap="1" wp14:anchorId="476FB40A" wp14:editId="5C99D495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45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873D" id="docshape200" o:spid="_x0000_s1026" style="position:absolute;margin-left:-84.75pt;margin-top:19.55pt;width:575.1pt;height:30.3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O0nNefWBAAAdR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67F36DA4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FC29FC4" w14:textId="1DCB0F17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1878233B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3EC602E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E32A512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09B2F308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00C21F1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38-40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322EBDFF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Plusaufgaben finden</w:t>
            </w:r>
          </w:p>
          <w:p w14:paraId="463BABEA" w14:textId="77777777" w:rsidR="00E860F4" w:rsidRDefault="00E860F4" w:rsidP="00CC4D8E">
            <w:pPr>
              <w:rPr>
                <w:rFonts w:cs="Arial"/>
              </w:rPr>
            </w:pPr>
          </w:p>
          <w:p w14:paraId="7A3F11E6" w14:textId="77777777" w:rsidR="00E860F4" w:rsidRDefault="00E860F4" w:rsidP="00CC4D8E">
            <w:pPr>
              <w:rPr>
                <w:rFonts w:cs="Arial"/>
              </w:rPr>
            </w:pPr>
          </w:p>
          <w:p w14:paraId="609E9DA3" w14:textId="77777777" w:rsidR="00E860F4" w:rsidRDefault="00E860F4" w:rsidP="00CC4D8E">
            <w:pPr>
              <w:rPr>
                <w:rFonts w:cs="Arial"/>
              </w:rPr>
            </w:pPr>
          </w:p>
          <w:p w14:paraId="4012646F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A65E52A" wp14:editId="62155918">
                  <wp:extent cx="2382715" cy="902616"/>
                  <wp:effectExtent l="0" t="0" r="0" b="0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357" cy="91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CA3D795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807C994" wp14:editId="0DCD2722">
                  <wp:extent cx="1583690" cy="687070"/>
                  <wp:effectExtent l="0" t="0" r="0" b="0"/>
                  <wp:docPr id="69" name="Grafik 6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54924020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17B99D4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122207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41-46</w:t>
            </w:r>
          </w:p>
          <w:p w14:paraId="05457085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56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53FA63A0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Plusaufgaben rechnen</w:t>
            </w:r>
          </w:p>
          <w:p w14:paraId="47CCCBA3" w14:textId="77777777" w:rsidR="00E860F4" w:rsidRDefault="00E860F4" w:rsidP="00CC4D8E">
            <w:pPr>
              <w:rPr>
                <w:rFonts w:cs="Arial"/>
              </w:rPr>
            </w:pPr>
          </w:p>
          <w:p w14:paraId="16AD163E" w14:textId="77777777" w:rsidR="00E860F4" w:rsidRDefault="00E860F4" w:rsidP="00CC4D8E">
            <w:pPr>
              <w:rPr>
                <w:rFonts w:cs="Arial"/>
              </w:rPr>
            </w:pPr>
          </w:p>
          <w:p w14:paraId="093AFCD4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262FA34" wp14:editId="7A254EDD">
                  <wp:extent cx="1034605" cy="458031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b="31890"/>
                          <a:stretch/>
                        </pic:blipFill>
                        <pic:spPr bwMode="auto">
                          <a:xfrm>
                            <a:off x="0" y="0"/>
                            <a:ext cx="1039888" cy="460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 wp14:anchorId="044F7A69" wp14:editId="7817C703">
                  <wp:extent cx="929786" cy="468866"/>
                  <wp:effectExtent l="0" t="0" r="3810" b="762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40" cy="47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701FC4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33AB91F" wp14:editId="3EDCBDFE">
                  <wp:extent cx="1583690" cy="687070"/>
                  <wp:effectExtent l="0" t="0" r="0" b="0"/>
                  <wp:docPr id="70" name="Grafik 70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6236F5AB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B59DC82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2DC94BC2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50-52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E6C2121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Minusaufgaben finden</w:t>
            </w:r>
          </w:p>
          <w:p w14:paraId="353FA5B0" w14:textId="77777777" w:rsidR="00E860F4" w:rsidRDefault="00E860F4" w:rsidP="00CC4D8E">
            <w:pPr>
              <w:rPr>
                <w:rFonts w:cs="Arial"/>
              </w:rPr>
            </w:pPr>
          </w:p>
          <w:p w14:paraId="65C41B57" w14:textId="77777777" w:rsidR="00E860F4" w:rsidRDefault="00E860F4" w:rsidP="00CC4D8E">
            <w:pPr>
              <w:rPr>
                <w:rFonts w:cs="Arial"/>
              </w:rPr>
            </w:pPr>
          </w:p>
          <w:p w14:paraId="2F59C09B" w14:textId="77777777" w:rsidR="00E860F4" w:rsidRDefault="00E860F4" w:rsidP="00CC4D8E">
            <w:pPr>
              <w:rPr>
                <w:rFonts w:cs="Arial"/>
              </w:rPr>
            </w:pPr>
          </w:p>
          <w:p w14:paraId="213ED8A5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5718A0C" wp14:editId="5FC9C0DB">
                  <wp:extent cx="2283655" cy="881893"/>
                  <wp:effectExtent l="0" t="0" r="2540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188" cy="8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0309FFB9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9F86ADF" wp14:editId="2A28DAA2">
                  <wp:extent cx="1583690" cy="687070"/>
                  <wp:effectExtent l="0" t="0" r="0" b="0"/>
                  <wp:docPr id="72" name="Grafik 7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1A3FE27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6E5BDD94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416D5CDD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53-57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B906B05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Minusaufgaben rechnen</w:t>
            </w:r>
          </w:p>
          <w:p w14:paraId="0E666567" w14:textId="77777777" w:rsidR="00E860F4" w:rsidRDefault="00E860F4" w:rsidP="00CC4D8E">
            <w:pPr>
              <w:rPr>
                <w:rFonts w:cs="Arial"/>
              </w:rPr>
            </w:pPr>
          </w:p>
          <w:p w14:paraId="094CD7F2" w14:textId="77777777" w:rsidR="00E860F4" w:rsidRDefault="00E860F4" w:rsidP="00CC4D8E">
            <w:pPr>
              <w:rPr>
                <w:rFonts w:cs="Arial"/>
              </w:rPr>
            </w:pPr>
          </w:p>
          <w:p w14:paraId="640502E1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C5848B9" wp14:editId="61EAD32C">
                  <wp:extent cx="1034415" cy="452557"/>
                  <wp:effectExtent l="0" t="0" r="0" b="508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682" cy="454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08B42378" wp14:editId="01C155F7">
                  <wp:extent cx="550984" cy="461449"/>
                  <wp:effectExtent l="0" t="0" r="1905" b="0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91" cy="46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2F4C52C6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10B8E03" wp14:editId="63540C84">
                  <wp:extent cx="1583690" cy="687070"/>
                  <wp:effectExtent l="0" t="0" r="0" b="0"/>
                  <wp:docPr id="75" name="Grafik 7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E103206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555068F5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A710570" wp14:editId="4CEA593A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46" name="Gruppieren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47" name="Gruppieren 47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48" name="Gruppieren 48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49" name="Gruppieren 49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50" name="Gruppieren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51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78A2648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09EB9CDC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2EED4B69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072CA6B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4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778026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6" name="Gruppieren 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57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AEF57B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5B0C3870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7EDE08D6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2705E604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9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744ED7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0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24351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DAAC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710570" id="Gruppieren 46" o:spid="_x0000_s1040" style="position:absolute;margin-left:-87pt;margin-top:16.6pt;width:578.75pt;height:203.7pt;z-index:251696128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">
                <v:group id="Gruppieren 47" o:spid="_x0000_s1041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Gruppieren 48" o:spid="_x0000_s1042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pieren 49" o:spid="_x0000_s1043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group id="Gruppieren 50" o:spid="_x0000_s1044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shape id="docshape200" o:spid="_x0000_s1045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46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PpxQAAANsAAAAPAAAAZHJzL2Rvd25yZXYueG1sRI9Pa8JA&#10;FMTvBb/D8oReim6aU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D/mvPpxQAAANsAAAAP&#10;AAAAAAAAAAAAAAAAAAcCAABkcnMvZG93bnJldi54bWxQSwUGAAAAAAMAAwC3AAAA+QIAAAAA&#10;" stroked="f">
                          <v:textbox inset="0,0,0,0">
                            <w:txbxContent>
                              <w:p w14:paraId="778A2648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09EB9CDC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2EED4B69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072CA6B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47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" fillcolor="#f0f4dc" stroked="f">
                        <v:textbox inset="0,0,0,0">
                          <w:txbxContent>
                            <w:p w14:paraId="6E778026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56" o:spid="_x0000_s1048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<v:shape id="docshape200" o:spid="_x0000_s1049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50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GY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PE+YZjBAAAA2wAAAA8AAAAA&#10;AAAAAAAAAAAABwIAAGRycy9kb3ducmV2LnhtbFBLBQYAAAAAAwADALcAAAD1AgAAAAA=&#10;" stroked="f">
                        <v:textbox inset="0,0,0,0">
                          <w:txbxContent>
                            <w:p w14:paraId="28AEF57B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5B0C3870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7EDE08D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2705E604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51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QDxQAAANsAAAAPAAAAZHJzL2Rvd25yZXYueG1sRI9Pa8JA&#10;FMTvBb/D8oReim4aqN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CecsQDxQAAANsAAAAP&#10;AAAAAAAAAAAAAAAAAAcCAABkcnMvZG93bnJldi54bWxQSwUGAAAAAAMAAwC3AAAA+QIAAAAA&#10;" stroked="f">
                    <v:textbox inset="0,0,0,0">
                      <w:txbxContent>
                        <w:p w14:paraId="03744ED7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52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" fillcolor="#f0f4dc" stroked="f">
                  <v:textbox inset="0,0,0,0">
                    <w:txbxContent>
                      <w:p w14:paraId="6B324351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53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" stroked="f">
                  <v:textbox inset="0,0,0,0">
                    <w:txbxContent>
                      <w:p w14:paraId="6E0DAAC6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3D0F89" w14:textId="37D4EC37" w:rsidR="00E860F4" w:rsidRDefault="00E860F4">
      <w:pPr>
        <w:rPr>
          <w:rFonts w:cs="Arial"/>
        </w:rPr>
        <w:sectPr w:rsidR="00E860F4" w:rsidSect="002E4606">
          <w:footerReference w:type="first" r:id="rId25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  <w:r w:rsidRPr="00CC4D8E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56DE11B" wp14:editId="7361BD3F">
                <wp:simplePos x="0" y="0"/>
                <wp:positionH relativeFrom="column">
                  <wp:posOffset>-905964</wp:posOffset>
                </wp:positionH>
                <wp:positionV relativeFrom="paragraph">
                  <wp:posOffset>5502184</wp:posOffset>
                </wp:positionV>
                <wp:extent cx="7138670" cy="3142162"/>
                <wp:effectExtent l="0" t="0" r="5080" b="1270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8670" cy="3142162"/>
                          <a:chOff x="0" y="0"/>
                          <a:chExt cx="7138670" cy="3142162"/>
                        </a:xfrm>
                      </wpg:grpSpPr>
                      <wps:wsp>
                        <wps:cNvPr id="63" name="Freihandform: Form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38670" cy="1520190"/>
                          </a:xfrm>
                          <a:custGeom>
                            <a:avLst/>
                            <a:gdLst>
                              <a:gd name="T0" fmla="*/ 2008 w 11242"/>
                              <a:gd name="T1" fmla="+- 0 11542 11532"/>
                              <a:gd name="T2" fmla="*/ 11542 h 2394"/>
                              <a:gd name="T3" fmla="*/ 1950 w 11242"/>
                              <a:gd name="T4" fmla="+- 0 11543 11532"/>
                              <a:gd name="T5" fmla="*/ 11543 h 2394"/>
                              <a:gd name="T6" fmla="*/ 0 w 11242"/>
                              <a:gd name="T7" fmla="+- 0 11596 11532"/>
                              <a:gd name="T8" fmla="*/ 11596 h 2394"/>
                              <a:gd name="T9" fmla="*/ 0 w 11242"/>
                              <a:gd name="T10" fmla="+- 0 13926 11532"/>
                              <a:gd name="T11" fmla="*/ 13926 h 2394"/>
                              <a:gd name="T12" fmla="*/ 11242 w 11242"/>
                              <a:gd name="T13" fmla="+- 0 13926 11532"/>
                              <a:gd name="T14" fmla="*/ 13926 h 2394"/>
                              <a:gd name="T15" fmla="*/ 11242 w 11242"/>
                              <a:gd name="T16" fmla="+- 0 11599 11532"/>
                              <a:gd name="T17" fmla="*/ 11599 h 2394"/>
                              <a:gd name="T18" fmla="*/ 4851 w 11242"/>
                              <a:gd name="T19" fmla="+- 0 11599 11532"/>
                              <a:gd name="T20" fmla="*/ 11599 h 2394"/>
                              <a:gd name="T21" fmla="*/ 2018 w 11242"/>
                              <a:gd name="T22" fmla="+- 0 11542 11532"/>
                              <a:gd name="T23" fmla="*/ 11542 h 2394"/>
                              <a:gd name="T24" fmla="*/ 2008 w 11242"/>
                              <a:gd name="T25" fmla="+- 0 11542 11532"/>
                              <a:gd name="T26" fmla="*/ 11542 h 2394"/>
                              <a:gd name="T27" fmla="*/ 9211 w 11242"/>
                              <a:gd name="T28" fmla="+- 0 11532 11532"/>
                              <a:gd name="T29" fmla="*/ 11532 h 2394"/>
                              <a:gd name="T30" fmla="*/ 9188 w 11242"/>
                              <a:gd name="T31" fmla="+- 0 11533 11532"/>
                              <a:gd name="T32" fmla="*/ 11533 h 2394"/>
                              <a:gd name="T33" fmla="*/ 9110 w 11242"/>
                              <a:gd name="T34" fmla="+- 0 11535 11532"/>
                              <a:gd name="T35" fmla="*/ 11535 h 2394"/>
                              <a:gd name="T36" fmla="*/ 7764 w 11242"/>
                              <a:gd name="T37" fmla="+- 0 11599 11532"/>
                              <a:gd name="T38" fmla="*/ 11599 h 2394"/>
                              <a:gd name="T39" fmla="*/ 11201 w 11242"/>
                              <a:gd name="T40" fmla="+- 0 11599 11532"/>
                              <a:gd name="T41" fmla="*/ 11599 h 2394"/>
                              <a:gd name="T42" fmla="*/ 9276 w 11242"/>
                              <a:gd name="T43" fmla="+- 0 11533 11532"/>
                              <a:gd name="T44" fmla="*/ 11533 h 2394"/>
                              <a:gd name="T45" fmla="*/ 9211 w 11242"/>
                              <a:gd name="T46" fmla="+- 0 11532 11532"/>
                              <a:gd name="T47" fmla="*/ 11532 h 23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242" h="2394">
                                <a:moveTo>
                                  <a:pt x="2008" y="10"/>
                                </a:moveTo>
                                <a:lnTo>
                                  <a:pt x="1950" y="11"/>
                                </a:lnTo>
                                <a:lnTo>
                                  <a:pt x="0" y="64"/>
                                </a:lnTo>
                                <a:lnTo>
                                  <a:pt x="0" y="2394"/>
                                </a:lnTo>
                                <a:lnTo>
                                  <a:pt x="11242" y="2394"/>
                                </a:lnTo>
                                <a:lnTo>
                                  <a:pt x="11242" y="67"/>
                                </a:lnTo>
                                <a:lnTo>
                                  <a:pt x="4851" y="67"/>
                                </a:lnTo>
                                <a:lnTo>
                                  <a:pt x="2018" y="10"/>
                                </a:lnTo>
                                <a:lnTo>
                                  <a:pt x="2008" y="10"/>
                                </a:lnTo>
                                <a:close/>
                                <a:moveTo>
                                  <a:pt x="9211" y="0"/>
                                </a:moveTo>
                                <a:lnTo>
                                  <a:pt x="9188" y="1"/>
                                </a:lnTo>
                                <a:lnTo>
                                  <a:pt x="9110" y="3"/>
                                </a:lnTo>
                                <a:lnTo>
                                  <a:pt x="7764" y="67"/>
                                </a:lnTo>
                                <a:lnTo>
                                  <a:pt x="11201" y="67"/>
                                </a:lnTo>
                                <a:lnTo>
                                  <a:pt x="9276" y="1"/>
                                </a:lnTo>
                                <a:lnTo>
                                  <a:pt x="9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E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ihandform: Form 64"/>
                        <wps:cNvSpPr>
                          <a:spLocks/>
                        </wps:cNvSpPr>
                        <wps:spPr bwMode="auto">
                          <a:xfrm>
                            <a:off x="0" y="1621972"/>
                            <a:ext cx="7138670" cy="1520190"/>
                          </a:xfrm>
                          <a:custGeom>
                            <a:avLst/>
                            <a:gdLst>
                              <a:gd name="T0" fmla="*/ 11201 w 11242"/>
                              <a:gd name="T1" fmla="+- 0 16405 14078"/>
                              <a:gd name="T2" fmla="*/ 16405 h 2394"/>
                              <a:gd name="T3" fmla="*/ 7764 w 11242"/>
                              <a:gd name="T4" fmla="+- 0 16405 14078"/>
                              <a:gd name="T5" fmla="*/ 16405 h 2394"/>
                              <a:gd name="T6" fmla="*/ 9188 w 11242"/>
                              <a:gd name="T7" fmla="+- 0 16471 14078"/>
                              <a:gd name="T8" fmla="*/ 16471 h 2394"/>
                              <a:gd name="T9" fmla="*/ 9211 w 11242"/>
                              <a:gd name="T10" fmla="+- 0 16472 14078"/>
                              <a:gd name="T11" fmla="*/ 16472 h 2394"/>
                              <a:gd name="T12" fmla="*/ 11201 w 11242"/>
                              <a:gd name="T13" fmla="+- 0 16405 14078"/>
                              <a:gd name="T14" fmla="*/ 16405 h 2394"/>
                              <a:gd name="T15" fmla="*/ 11242 w 11242"/>
                              <a:gd name="T16" fmla="+- 0 14078 14078"/>
                              <a:gd name="T17" fmla="*/ 14078 h 2394"/>
                              <a:gd name="T18" fmla="*/ 0 w 11242"/>
                              <a:gd name="T19" fmla="+- 0 14078 14078"/>
                              <a:gd name="T20" fmla="*/ 14078 h 2394"/>
                              <a:gd name="T21" fmla="*/ 0 w 11242"/>
                              <a:gd name="T22" fmla="+- 0 16408 14078"/>
                              <a:gd name="T23" fmla="*/ 16408 h 2394"/>
                              <a:gd name="T24" fmla="*/ 2008 w 11242"/>
                              <a:gd name="T25" fmla="+- 0 16462 14078"/>
                              <a:gd name="T26" fmla="*/ 16462 h 2394"/>
                              <a:gd name="T27" fmla="*/ 4851 w 11242"/>
                              <a:gd name="T28" fmla="+- 0 16405 14078"/>
                              <a:gd name="T29" fmla="*/ 16405 h 2394"/>
                              <a:gd name="T30" fmla="*/ 11242 w 11242"/>
                              <a:gd name="T31" fmla="+- 0 16405 14078"/>
                              <a:gd name="T32" fmla="*/ 16405 h 2394"/>
                              <a:gd name="T33" fmla="*/ 11242 w 11242"/>
                              <a:gd name="T34" fmla="+- 0 14078 14078"/>
                              <a:gd name="T35" fmla="*/ 14078 h 23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242" h="2394">
                                <a:moveTo>
                                  <a:pt x="11201" y="2327"/>
                                </a:moveTo>
                                <a:lnTo>
                                  <a:pt x="7764" y="2327"/>
                                </a:lnTo>
                                <a:lnTo>
                                  <a:pt x="9188" y="2393"/>
                                </a:lnTo>
                                <a:lnTo>
                                  <a:pt x="9211" y="2394"/>
                                </a:lnTo>
                                <a:lnTo>
                                  <a:pt x="11201" y="2327"/>
                                </a:lnTo>
                                <a:close/>
                                <a:moveTo>
                                  <a:pt x="11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0"/>
                                </a:lnTo>
                                <a:lnTo>
                                  <a:pt x="2008" y="2384"/>
                                </a:lnTo>
                                <a:lnTo>
                                  <a:pt x="4851" y="2327"/>
                                </a:lnTo>
                                <a:lnTo>
                                  <a:pt x="11242" y="2327"/>
                                </a:lnTo>
                                <a:lnTo>
                                  <a:pt x="11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E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uppieren 65"/>
                        <wpg:cNvGrpSpPr/>
                        <wpg:grpSpPr>
                          <a:xfrm>
                            <a:off x="478972" y="391886"/>
                            <a:ext cx="6349365" cy="2485844"/>
                            <a:chOff x="0" y="0"/>
                            <a:chExt cx="6349365" cy="2485844"/>
                          </a:xfrm>
                        </wpg:grpSpPr>
                        <wps:wsp>
                          <wps:cNvPr id="66" name="Freihandform: 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349365" cy="2270125"/>
                            </a:xfrm>
                            <a:custGeom>
                              <a:avLst/>
                              <a:gdLst>
                                <a:gd name="T0" fmla="+- 0 8322 1016"/>
                                <a:gd name="T1" fmla="*/ T0 w 9999"/>
                                <a:gd name="T2" fmla="+- 0 12271 12271"/>
                                <a:gd name="T3" fmla="*/ 12271 h 3575"/>
                                <a:gd name="T4" fmla="+- 0 1016 1016"/>
                                <a:gd name="T5" fmla="*/ T4 w 9999"/>
                                <a:gd name="T6" fmla="+- 0 12271 12271"/>
                                <a:gd name="T7" fmla="*/ 12271 h 3575"/>
                                <a:gd name="T8" fmla="+- 0 1016 1016"/>
                                <a:gd name="T9" fmla="*/ T8 w 9999"/>
                                <a:gd name="T10" fmla="+- 0 13699 12271"/>
                                <a:gd name="T11" fmla="*/ 13699 h 3575"/>
                                <a:gd name="T12" fmla="+- 0 8322 1016"/>
                                <a:gd name="T13" fmla="*/ T12 w 9999"/>
                                <a:gd name="T14" fmla="+- 0 13699 12271"/>
                                <a:gd name="T15" fmla="*/ 13699 h 3575"/>
                                <a:gd name="T16" fmla="+- 0 8322 1016"/>
                                <a:gd name="T17" fmla="*/ T16 w 9999"/>
                                <a:gd name="T18" fmla="+- 0 12271 12271"/>
                                <a:gd name="T19" fmla="*/ 12271 h 3575"/>
                                <a:gd name="T20" fmla="+- 0 11015 1016"/>
                                <a:gd name="T21" fmla="*/ T20 w 9999"/>
                                <a:gd name="T22" fmla="+- 0 15369 12271"/>
                                <a:gd name="T23" fmla="*/ 15369 h 3575"/>
                                <a:gd name="T24" fmla="+- 0 8549 1016"/>
                                <a:gd name="T25" fmla="*/ T24 w 9999"/>
                                <a:gd name="T26" fmla="+- 0 15369 12271"/>
                                <a:gd name="T27" fmla="*/ 15369 h 3575"/>
                                <a:gd name="T28" fmla="+- 0 8549 1016"/>
                                <a:gd name="T29" fmla="*/ T28 w 9999"/>
                                <a:gd name="T30" fmla="+- 0 15846 12271"/>
                                <a:gd name="T31" fmla="*/ 15846 h 3575"/>
                                <a:gd name="T32" fmla="+- 0 11015 1016"/>
                                <a:gd name="T33" fmla="*/ T32 w 9999"/>
                                <a:gd name="T34" fmla="+- 0 15846 12271"/>
                                <a:gd name="T35" fmla="*/ 15846 h 3575"/>
                                <a:gd name="T36" fmla="+- 0 11015 1016"/>
                                <a:gd name="T37" fmla="*/ T36 w 9999"/>
                                <a:gd name="T38" fmla="+- 0 15369 12271"/>
                                <a:gd name="T39" fmla="*/ 15369 h 3575"/>
                                <a:gd name="T40" fmla="+- 0 11015 1016"/>
                                <a:gd name="T41" fmla="*/ T40 w 9999"/>
                                <a:gd name="T42" fmla="+- 0 12923 12271"/>
                                <a:gd name="T43" fmla="*/ 12923 h 3575"/>
                                <a:gd name="T44" fmla="+- 0 8549 1016"/>
                                <a:gd name="T45" fmla="*/ T44 w 9999"/>
                                <a:gd name="T46" fmla="+- 0 12923 12271"/>
                                <a:gd name="T47" fmla="*/ 12923 h 3575"/>
                                <a:gd name="T48" fmla="+- 0 8549 1016"/>
                                <a:gd name="T49" fmla="*/ T48 w 9999"/>
                                <a:gd name="T50" fmla="+- 0 13399 12271"/>
                                <a:gd name="T51" fmla="*/ 13399 h 3575"/>
                                <a:gd name="T52" fmla="+- 0 11015 1016"/>
                                <a:gd name="T53" fmla="*/ T52 w 9999"/>
                                <a:gd name="T54" fmla="+- 0 13399 12271"/>
                                <a:gd name="T55" fmla="*/ 13399 h 3575"/>
                                <a:gd name="T56" fmla="+- 0 11015 1016"/>
                                <a:gd name="T57" fmla="*/ T56 w 9999"/>
                                <a:gd name="T58" fmla="+- 0 12923 12271"/>
                                <a:gd name="T59" fmla="*/ 12923 h 35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999" h="3575">
                                  <a:moveTo>
                                    <a:pt x="73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28"/>
                                  </a:lnTo>
                                  <a:lnTo>
                                    <a:pt x="7306" y="1428"/>
                                  </a:lnTo>
                                  <a:lnTo>
                                    <a:pt x="7306" y="0"/>
                                  </a:lnTo>
                                  <a:close/>
                                  <a:moveTo>
                                    <a:pt x="9999" y="3098"/>
                                  </a:moveTo>
                                  <a:lnTo>
                                    <a:pt x="7533" y="3098"/>
                                  </a:lnTo>
                                  <a:lnTo>
                                    <a:pt x="7533" y="3575"/>
                                  </a:lnTo>
                                  <a:lnTo>
                                    <a:pt x="9999" y="3575"/>
                                  </a:lnTo>
                                  <a:lnTo>
                                    <a:pt x="9999" y="3098"/>
                                  </a:lnTo>
                                  <a:close/>
                                  <a:moveTo>
                                    <a:pt x="9999" y="652"/>
                                  </a:moveTo>
                                  <a:lnTo>
                                    <a:pt x="7533" y="652"/>
                                  </a:lnTo>
                                  <a:lnTo>
                                    <a:pt x="7533" y="1128"/>
                                  </a:lnTo>
                                  <a:lnTo>
                                    <a:pt x="9999" y="1128"/>
                                  </a:lnTo>
                                  <a:lnTo>
                                    <a:pt x="9999" y="6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28D4B" w14:textId="77777777" w:rsidR="00E860F4" w:rsidRDefault="00E860F4" w:rsidP="009D37C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hteck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78429"/>
                              <a:ext cx="4639310" cy="9074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6DE11B" id="Gruppieren 62" o:spid="_x0000_s1054" style="position:absolute;margin-left:-71.35pt;margin-top:433.25pt;width:562.1pt;height:247.4pt;z-index:251695104" coordsize="71386,3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">
                <v:shape id="Freihandform: Form 63" o:spid="_x0000_s1055" style="position:absolute;width:71386;height:15201;visibility:visible;mso-wrap-style:square;v-text-anchor:top" coordsize="11242,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" path="m2008,10r-58,1l,64,,2394r11242,l11242,67r-6391,l2018,10r-10,xm9211,r-23,1l9110,3,7764,67r3437,l9276,1,9211,xe" fillcolor="#d7eee9" stroked="f">
                  <v:path arrowok="t" o:connecttype="custom" o:connectlocs="1275080,7329170;1238250,7329805;0,7363460;0,8843010;7138670,8843010;7138670,7365365;3080385,7365365;1281430,7329170;1275080,7329170;5848985,7322820;5834380,7323455;5784850,7324725;4930140,7365365;7112635,7365365;5890260,7323455;5848985,7322820" o:connectangles="0,0,0,0,0,0,0,0,0,0,0,0,0,0,0,0"/>
                </v:shape>
                <v:shape id="Freihandform: Form 64" o:spid="_x0000_s1056" style="position:absolute;top:16219;width:71386;height:15202;visibility:visible;mso-wrap-style:square;v-text-anchor:top" coordsize="11242,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" path="m11201,2327r-3437,l9188,2393r23,1l11201,2327xm11242,l,,,2330r2008,54l4851,2327r6391,l11242,xe" fillcolor="#d7eee9" stroked="f">
                  <v:path arrowok="t" o:connecttype="custom" o:connectlocs="7112635,10417175;4930140,10417175;5834380,10459085;5848985,10459720;7112635,10417175;7138670,8939530;0,8939530;0,10419080;1275080,10453370;3080385,10417175;7138670,10417175;7138670,8939530" o:connectangles="0,0,0,0,0,0,0,0,0,0,0,0"/>
                </v:shape>
                <v:group id="Gruppieren 65" o:spid="_x0000_s1057" style="position:absolute;left:4789;top:3918;width:63494;height:24859" coordsize="63493,2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ihandform: Form 66" o:spid="_x0000_s1058" style="position:absolute;width:63493;height:22701;visibility:visible;mso-wrap-style:square;v-text-anchor:top" coordsize="9999,3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" adj="-11796480,,5400" path="m7306,l,,,1428r7306,l7306,xm9999,3098r-2466,l7533,3575r2466,l9999,3098xm9999,652r-2466,l7533,1128r2466,l9999,652xe" stroked="f">
                    <v:stroke joinstyle="round"/>
                    <v:formulas/>
                    <v:path arrowok="t" o:connecttype="custom" o:connectlocs="4639310,7792085;0,7792085;0,8698865;4639310,8698865;4639310,7792085;6349365,9759315;4783455,9759315;4783455,10062210;6349365,10062210;6349365,9759315;6349365,8206105;4783455,8206105;4783455,8508365;6349365,8508365;6349365,8206105" o:connectangles="0,0,0,0,0,0,0,0,0,0,0,0,0,0,0" textboxrect="0,0,9999,3575"/>
                    <v:textbox>
                      <w:txbxContent>
                        <w:p w14:paraId="1FA28D4B" w14:textId="77777777" w:rsidR="00E860F4" w:rsidRDefault="00E860F4" w:rsidP="009D37CC">
                          <w:pPr>
                            <w:jc w:val="center"/>
                          </w:pPr>
                        </w:p>
                      </w:txbxContent>
                    </v:textbox>
                  </v:shape>
                  <v:rect id="Rechteck 67" o:spid="_x0000_s1059" style="position:absolute;top:15784;width:46393;height:9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  </v:group>
              </v:group>
            </w:pict>
          </mc:Fallback>
        </mc:AlternateConten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29216D05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43C622C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B8F05AE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28D9B9EE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43BEB182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5AC9E19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A39DEB4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6094A0B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2601331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ACCDF05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 xml:space="preserve">Der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Zahlenraum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2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0</w:t>
            </w:r>
          </w:p>
        </w:tc>
      </w:tr>
    </w:tbl>
    <w:p w14:paraId="40E5FAB9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1" layoutInCell="1" allowOverlap="1" wp14:anchorId="1791043E" wp14:editId="315C8AF4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7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DBA2A" id="docshape200" o:spid="_x0000_s1026" style="position:absolute;margin-left:-84.75pt;margin-top:19.55pt;width:575.1pt;height:30.3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g/1gQAAHU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CLCWD/WBAAAdR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65E99945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1D0632C" w14:textId="58DB4914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2797244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821680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4A0BFC4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25E40345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4DA9C874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65-67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057BE28F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Zehner bündeln</w:t>
            </w:r>
          </w:p>
          <w:p w14:paraId="7CAF484F" w14:textId="77777777" w:rsidR="00E860F4" w:rsidRDefault="00E860F4" w:rsidP="00CC4D8E">
            <w:pPr>
              <w:rPr>
                <w:rFonts w:cs="Arial"/>
              </w:rPr>
            </w:pPr>
          </w:p>
          <w:p w14:paraId="6B760006" w14:textId="77777777" w:rsidR="00E860F4" w:rsidRDefault="00E860F4" w:rsidP="00CC4D8E">
            <w:pPr>
              <w:rPr>
                <w:rFonts w:cs="Arial"/>
              </w:rPr>
            </w:pPr>
          </w:p>
          <w:p w14:paraId="28EBD3CD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64B709B" wp14:editId="572BCC77">
                  <wp:extent cx="1230923" cy="637331"/>
                  <wp:effectExtent l="0" t="0" r="762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624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7A292F6B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64FC91F" wp14:editId="7DE38692">
                  <wp:extent cx="1583690" cy="687070"/>
                  <wp:effectExtent l="0" t="0" r="0" b="0"/>
                  <wp:docPr id="99" name="Grafik 9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90D14CF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EA90D89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75E3F24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62-63</w:t>
            </w:r>
          </w:p>
          <w:p w14:paraId="35A91016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66-67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31DAE4D3" w14:textId="77777777" w:rsidR="00E860F4" w:rsidRDefault="00E860F4" w:rsidP="004D700C">
            <w:pPr>
              <w:rPr>
                <w:rFonts w:cs="Arial"/>
              </w:rPr>
            </w:pPr>
            <w:r>
              <w:rPr>
                <w:rFonts w:cs="Arial"/>
              </w:rPr>
              <w:t>Anzahlen erkennen und darstellen</w:t>
            </w:r>
          </w:p>
          <w:p w14:paraId="35893B69" w14:textId="77777777" w:rsidR="00E860F4" w:rsidRDefault="00E860F4" w:rsidP="004D700C">
            <w:pPr>
              <w:rPr>
                <w:rFonts w:cs="Arial"/>
              </w:rPr>
            </w:pPr>
          </w:p>
          <w:p w14:paraId="6CB8ECEE" w14:textId="77777777" w:rsidR="00E860F4" w:rsidRDefault="00E860F4" w:rsidP="004D700C">
            <w:pPr>
              <w:rPr>
                <w:rFonts w:cs="Arial"/>
              </w:rPr>
            </w:pPr>
          </w:p>
          <w:p w14:paraId="0D6652BC" w14:textId="77777777" w:rsidR="00E860F4" w:rsidRDefault="00E860F4" w:rsidP="004D700C">
            <w:pPr>
              <w:rPr>
                <w:rFonts w:cs="Arial"/>
              </w:rPr>
            </w:pPr>
          </w:p>
          <w:p w14:paraId="2980BBE8" w14:textId="77777777" w:rsidR="00E860F4" w:rsidRPr="00CC4D8E" w:rsidRDefault="00E860F4" w:rsidP="004D700C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CAE86DA" wp14:editId="6E781DC1">
                  <wp:extent cx="1802423" cy="742671"/>
                  <wp:effectExtent l="0" t="0" r="7620" b="635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18" cy="7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4AB5834E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11A56AC" wp14:editId="3A7BCB24">
                  <wp:extent cx="1583690" cy="687070"/>
                  <wp:effectExtent l="0" t="0" r="0" b="0"/>
                  <wp:docPr id="101" name="Grafik 101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07B20E0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323A4657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6792AA5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64</w:t>
            </w:r>
          </w:p>
          <w:p w14:paraId="6165C8BE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68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8D301D5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ordnen und vergleichen</w:t>
            </w:r>
          </w:p>
          <w:p w14:paraId="71FA15ED" w14:textId="77777777" w:rsidR="00E860F4" w:rsidRDefault="00E860F4" w:rsidP="00CC4D8E">
            <w:pPr>
              <w:rPr>
                <w:rFonts w:cs="Arial"/>
              </w:rPr>
            </w:pPr>
          </w:p>
          <w:p w14:paraId="2228253A" w14:textId="77777777" w:rsidR="00E860F4" w:rsidRDefault="00E860F4" w:rsidP="00CC4D8E">
            <w:pPr>
              <w:rPr>
                <w:rFonts w:cs="Arial"/>
              </w:rPr>
            </w:pPr>
          </w:p>
          <w:p w14:paraId="7928ECEC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A2D08EF" wp14:editId="6CBC7F08">
                  <wp:extent cx="1916723" cy="638908"/>
                  <wp:effectExtent l="0" t="0" r="7620" b="8890"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169" cy="64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216052F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6623751" wp14:editId="50F0D6FF">
                  <wp:extent cx="1583690" cy="687070"/>
                  <wp:effectExtent l="0" t="0" r="0" b="0"/>
                  <wp:docPr id="103" name="Grafik 10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1D1A1D6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1188634A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00A948E8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67</w:t>
            </w:r>
          </w:p>
          <w:p w14:paraId="795EA2D3" w14:textId="77777777" w:rsidR="00E860F4" w:rsidRPr="000A6BB5" w:rsidRDefault="00E860F4" w:rsidP="004D700C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3E9981D9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zerlegen</w:t>
            </w:r>
          </w:p>
          <w:p w14:paraId="22173754" w14:textId="77777777" w:rsidR="00E860F4" w:rsidRDefault="00E860F4" w:rsidP="00CC4D8E">
            <w:pPr>
              <w:rPr>
                <w:rFonts w:cs="Arial"/>
              </w:rPr>
            </w:pPr>
          </w:p>
          <w:p w14:paraId="6FB24EA8" w14:textId="77777777" w:rsidR="00E860F4" w:rsidRDefault="00E860F4" w:rsidP="00CC4D8E">
            <w:pPr>
              <w:rPr>
                <w:rFonts w:cs="Arial"/>
              </w:rPr>
            </w:pPr>
          </w:p>
          <w:p w14:paraId="26806544" w14:textId="77777777" w:rsidR="00E860F4" w:rsidRDefault="00E860F4" w:rsidP="00CC4D8E">
            <w:pPr>
              <w:rPr>
                <w:rFonts w:cs="Arial"/>
              </w:rPr>
            </w:pPr>
          </w:p>
          <w:p w14:paraId="26B99A47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74D3CC" wp14:editId="16EE06D0">
                  <wp:extent cx="888023" cy="888023"/>
                  <wp:effectExtent l="0" t="0" r="7620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774" cy="89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9604E97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4881AE6" wp14:editId="347CD261">
                  <wp:extent cx="1583690" cy="687070"/>
                  <wp:effectExtent l="0" t="0" r="0" b="0"/>
                  <wp:docPr id="104" name="Grafik 104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EB3C48E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3855D058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39FB180" wp14:editId="1069424F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78" name="Gruppieren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79" name="Gruppieren 79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81" name="Gruppieren 81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82" name="Gruppieren 82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83" name="Gruppieren 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84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BC397D5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19A4D14C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2FE2175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A565EF8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514F84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7" name="Gruppieren 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88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1058B2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59278AF1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5D0A1711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6723C702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0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642445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1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0CC7C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42DFE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9FB180" id="Gruppieren 78" o:spid="_x0000_s1060" style="position:absolute;margin-left:-87pt;margin-top:16.6pt;width:578.75pt;height:203.7pt;z-index:25170022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">
                <v:group id="Gruppieren 79" o:spid="_x0000_s1061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Gruppieren 81" o:spid="_x0000_s1062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<v:group id="Gruppieren 82" o:spid="_x0000_s1063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<v:group id="Gruppieren 83" o:spid="_x0000_s1064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<v:shape id="docshape200" o:spid="_x0000_s1065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66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" stroked="f">
                          <v:textbox inset="0,0,0,0">
                            <w:txbxContent>
                              <w:p w14:paraId="7BC397D5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19A4D14C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2FE2175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A565EF8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67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" fillcolor="#f0f4dc" stroked="f">
                        <v:textbox inset="0,0,0,0">
                          <w:txbxContent>
                            <w:p w14:paraId="2B514F84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87" o:spid="_x0000_s1068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shape id="docshape200" o:spid="_x0000_s1069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70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" stroked="f">
                        <v:textbox inset="0,0,0,0">
                          <w:txbxContent>
                            <w:p w14:paraId="471058B2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59278AF1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5D0A1711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6723C702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71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" stroked="f">
                    <v:textbox inset="0,0,0,0">
                      <w:txbxContent>
                        <w:p w14:paraId="42642445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72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" fillcolor="#f0f4dc" stroked="f">
                  <v:textbox inset="0,0,0,0">
                    <w:txbxContent>
                      <w:p w14:paraId="4BF0CC7C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73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+zo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" stroked="f">
                  <v:textbox inset="0,0,0,0">
                    <w:txbxContent>
                      <w:p w14:paraId="38B42DFE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1BD3F8" w14:textId="77777777" w:rsidR="002E4606" w:rsidRDefault="002E4606" w:rsidP="00D60378">
      <w:pPr>
        <w:rPr>
          <w:rFonts w:cs="Arial"/>
        </w:rPr>
        <w:sectPr w:rsidR="002E4606" w:rsidSect="00F51850">
          <w:footerReference w:type="default" r:id="rId30"/>
          <w:footerReference w:type="first" r:id="rId31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249D49D8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861048C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CF86BD7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214DF00C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45FEC723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A2A6E31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8D23DE5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58F3842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1269A2B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0F52E07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Rechnen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2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0</w:t>
            </w:r>
          </w:p>
        </w:tc>
      </w:tr>
    </w:tbl>
    <w:p w14:paraId="1122B70D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1" layoutInCell="1" allowOverlap="1" wp14:anchorId="2314F5BE" wp14:editId="76244E3D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0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4C3D4" id="docshape200" o:spid="_x0000_s1026" style="position:absolute;margin-left:-84.75pt;margin-top:19.55pt;width:575.1pt;height:30.3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2916072A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BD52098" w14:textId="6CC624B3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3A50743C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B87F5F1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9F2F7B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3E80C517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4D1DAE5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70-71</w:t>
            </w:r>
          </w:p>
          <w:p w14:paraId="06B763BB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74-77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4479C204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Plusaufgaben rechnen</w:t>
            </w:r>
          </w:p>
          <w:p w14:paraId="0E14FF6E" w14:textId="77777777" w:rsidR="00E860F4" w:rsidRDefault="00E860F4" w:rsidP="00CC4D8E">
            <w:pPr>
              <w:rPr>
                <w:rFonts w:cs="Arial"/>
              </w:rPr>
            </w:pPr>
          </w:p>
          <w:p w14:paraId="5697C89F" w14:textId="77777777" w:rsidR="00E860F4" w:rsidRDefault="00E860F4" w:rsidP="00CC4D8E">
            <w:pPr>
              <w:rPr>
                <w:rFonts w:cs="Arial"/>
              </w:rPr>
            </w:pPr>
          </w:p>
          <w:p w14:paraId="17F8554E" w14:textId="77777777" w:rsidR="00E860F4" w:rsidRDefault="00E860F4" w:rsidP="00CC4D8E">
            <w:pPr>
              <w:rPr>
                <w:rFonts w:cs="Arial"/>
              </w:rPr>
            </w:pPr>
          </w:p>
          <w:p w14:paraId="2CED4723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9DA80A7" wp14:editId="7E8688AA">
                  <wp:extent cx="993140" cy="678374"/>
                  <wp:effectExtent l="0" t="0" r="0" b="762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510" cy="685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0A35E795" wp14:editId="5102027D">
                  <wp:extent cx="1032949" cy="883730"/>
                  <wp:effectExtent l="0" t="0" r="0" b="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112" cy="888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ECD3A" w14:textId="77777777" w:rsidR="00E860F4" w:rsidRDefault="00E860F4" w:rsidP="00CC4D8E">
            <w:pPr>
              <w:rPr>
                <w:rFonts w:cs="Arial"/>
              </w:rPr>
            </w:pPr>
          </w:p>
          <w:p w14:paraId="09A3F6CD" w14:textId="77777777" w:rsidR="00E860F4" w:rsidRDefault="00E860F4" w:rsidP="00CC4D8E">
            <w:pPr>
              <w:rPr>
                <w:rFonts w:cs="Arial"/>
              </w:rPr>
            </w:pPr>
          </w:p>
          <w:p w14:paraId="723FC9F2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43340F4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5265A90" wp14:editId="3B6D2865">
                  <wp:extent cx="1583690" cy="687070"/>
                  <wp:effectExtent l="0" t="0" r="0" b="0"/>
                  <wp:docPr id="130" name="Grafik 130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0D4F83D2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3C711ED4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D15C6DD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72-73</w:t>
            </w:r>
          </w:p>
          <w:p w14:paraId="777AFF5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74-77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44A3DFB7" w14:textId="77777777" w:rsidR="00E860F4" w:rsidRDefault="00E860F4" w:rsidP="005717D1">
            <w:pPr>
              <w:rPr>
                <w:rFonts w:cs="Arial"/>
              </w:rPr>
            </w:pPr>
            <w:r>
              <w:rPr>
                <w:rFonts w:cs="Arial"/>
              </w:rPr>
              <w:t>Minusaufgaben rechnen</w:t>
            </w:r>
          </w:p>
          <w:p w14:paraId="5DCA413A" w14:textId="77777777" w:rsidR="00E860F4" w:rsidRDefault="00E860F4" w:rsidP="005717D1">
            <w:pPr>
              <w:rPr>
                <w:rFonts w:cs="Arial"/>
              </w:rPr>
            </w:pPr>
          </w:p>
          <w:p w14:paraId="33352E6E" w14:textId="77777777" w:rsidR="00E860F4" w:rsidRDefault="00E860F4" w:rsidP="005717D1">
            <w:pPr>
              <w:rPr>
                <w:rFonts w:cs="Arial"/>
              </w:rPr>
            </w:pPr>
          </w:p>
          <w:p w14:paraId="1A42FC11" w14:textId="77777777" w:rsidR="00E860F4" w:rsidRDefault="00E860F4" w:rsidP="005717D1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5B37B9D" wp14:editId="319A1678">
                  <wp:extent cx="993531" cy="685752"/>
                  <wp:effectExtent l="0" t="0" r="0" b="635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93" cy="69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7F5CCAAA" wp14:editId="25D7CA21">
                  <wp:extent cx="819981" cy="678134"/>
                  <wp:effectExtent l="0" t="0" r="0" b="8255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94" cy="68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CE44E" w14:textId="77777777" w:rsidR="00E860F4" w:rsidRDefault="00E860F4" w:rsidP="00CC4D8E">
            <w:pPr>
              <w:rPr>
                <w:rFonts w:cs="Arial"/>
              </w:rPr>
            </w:pPr>
          </w:p>
          <w:p w14:paraId="4D5F4CCB" w14:textId="77777777" w:rsidR="00E860F4" w:rsidRDefault="00E860F4" w:rsidP="00CC4D8E">
            <w:pPr>
              <w:rPr>
                <w:rFonts w:cs="Arial"/>
              </w:rPr>
            </w:pPr>
          </w:p>
          <w:p w14:paraId="5C11D406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2FFC093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2721CE4" wp14:editId="4ECB4CEA">
                  <wp:extent cx="1583690" cy="687070"/>
                  <wp:effectExtent l="0" t="0" r="0" b="0"/>
                  <wp:docPr id="133" name="Grafik 13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88B8B71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064B30B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5AB88E5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86-92</w:t>
            </w:r>
          </w:p>
          <w:p w14:paraId="753AA6CE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98-99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661E13EF" w14:textId="77777777" w:rsidR="00E860F4" w:rsidRDefault="00E860F4" w:rsidP="005717D1">
            <w:pPr>
              <w:rPr>
                <w:rFonts w:cs="Arial"/>
              </w:rPr>
            </w:pPr>
            <w:r>
              <w:rPr>
                <w:rFonts w:cs="Arial"/>
              </w:rPr>
              <w:t xml:space="preserve">Plusaufgaben über die 10 </w:t>
            </w:r>
          </w:p>
          <w:p w14:paraId="2AEFB5A1" w14:textId="77777777" w:rsidR="00E860F4" w:rsidRDefault="00E860F4" w:rsidP="00CC4D8E">
            <w:pPr>
              <w:rPr>
                <w:rFonts w:cs="Arial"/>
              </w:rPr>
            </w:pPr>
          </w:p>
          <w:p w14:paraId="4917BA5A" w14:textId="77777777" w:rsidR="00E860F4" w:rsidRDefault="00E860F4" w:rsidP="00CC4D8E">
            <w:pPr>
              <w:rPr>
                <w:rFonts w:cs="Arial"/>
              </w:rPr>
            </w:pPr>
          </w:p>
          <w:p w14:paraId="2E54F8DF" w14:textId="77777777" w:rsidR="00E860F4" w:rsidRDefault="00E860F4" w:rsidP="00CC4D8E">
            <w:pPr>
              <w:rPr>
                <w:rFonts w:cs="Arial"/>
              </w:rPr>
            </w:pPr>
          </w:p>
          <w:p w14:paraId="0CDC4540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8529109" wp14:editId="4292F2EA">
                  <wp:extent cx="1008820" cy="877466"/>
                  <wp:effectExtent l="0" t="0" r="1270" b="0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26" cy="88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1A7DE363" wp14:editId="6A89016A">
                  <wp:extent cx="527539" cy="543855"/>
                  <wp:effectExtent l="0" t="0" r="6350" b="8890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18" cy="554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9719A" w14:textId="77777777" w:rsidR="00E860F4" w:rsidRDefault="00E860F4" w:rsidP="00CC4D8E">
            <w:pPr>
              <w:rPr>
                <w:rFonts w:cs="Arial"/>
              </w:rPr>
            </w:pPr>
          </w:p>
          <w:p w14:paraId="77681A7A" w14:textId="77777777" w:rsidR="00E860F4" w:rsidRDefault="00E860F4" w:rsidP="00CC4D8E">
            <w:pPr>
              <w:rPr>
                <w:rFonts w:cs="Arial"/>
              </w:rPr>
            </w:pPr>
          </w:p>
          <w:p w14:paraId="6FCCAC22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19F49142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5081F0B" wp14:editId="439BB32D">
                  <wp:extent cx="1583690" cy="687070"/>
                  <wp:effectExtent l="0" t="0" r="0" b="0"/>
                  <wp:docPr id="136" name="Grafik 136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56756306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495422C3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235B357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93-97</w:t>
            </w:r>
          </w:p>
          <w:p w14:paraId="412E04AB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98-99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D75FBD3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Minusaufgaben über die 10</w:t>
            </w:r>
          </w:p>
          <w:p w14:paraId="524A901D" w14:textId="77777777" w:rsidR="00E860F4" w:rsidRDefault="00E860F4" w:rsidP="00CC4D8E">
            <w:pPr>
              <w:rPr>
                <w:rFonts w:cs="Arial"/>
              </w:rPr>
            </w:pPr>
          </w:p>
          <w:p w14:paraId="118786CC" w14:textId="77777777" w:rsidR="00E860F4" w:rsidRDefault="00E860F4" w:rsidP="00CC4D8E">
            <w:pPr>
              <w:rPr>
                <w:rFonts w:cs="Arial"/>
              </w:rPr>
            </w:pPr>
          </w:p>
          <w:p w14:paraId="174B06EB" w14:textId="77777777" w:rsidR="00E860F4" w:rsidRDefault="00E860F4" w:rsidP="00CC4D8E">
            <w:pPr>
              <w:rPr>
                <w:rFonts w:cs="Arial"/>
              </w:rPr>
            </w:pPr>
          </w:p>
          <w:p w14:paraId="345531CD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7359871" wp14:editId="6E2611BF">
                  <wp:extent cx="993140" cy="869545"/>
                  <wp:effectExtent l="0" t="0" r="0" b="6985"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833" cy="871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4583BF67" wp14:editId="6A52A55D">
                  <wp:extent cx="870439" cy="361867"/>
                  <wp:effectExtent l="0" t="0" r="6350" b="635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94" cy="367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44370" w14:textId="77777777" w:rsidR="00E860F4" w:rsidRDefault="00E860F4" w:rsidP="00CC4D8E">
            <w:pPr>
              <w:rPr>
                <w:rFonts w:cs="Arial"/>
              </w:rPr>
            </w:pPr>
          </w:p>
          <w:p w14:paraId="787C01D7" w14:textId="77777777" w:rsidR="00E860F4" w:rsidRDefault="00E860F4" w:rsidP="00CC4D8E">
            <w:pPr>
              <w:rPr>
                <w:rFonts w:cs="Arial"/>
              </w:rPr>
            </w:pPr>
          </w:p>
          <w:p w14:paraId="485F935C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15A50CD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F9EBD8B" wp14:editId="07DA78C2">
                  <wp:extent cx="1583690" cy="687070"/>
                  <wp:effectExtent l="0" t="0" r="0" b="0"/>
                  <wp:docPr id="139" name="Grafik 13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77E9399D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3BC66DE1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57564F" wp14:editId="4DC8CB58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08" name="Gruppieren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09" name="Gruppieren 109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10" name="Gruppieren 110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11" name="Gruppieren 111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12" name="Gruppieren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13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54D161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7DF12BCF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282A9F88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0636FDA6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5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846037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6" name="Gruppieren 1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17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DE7E2D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0B9B8215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67DA0B4F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32F0D1EE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9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9D1E0A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20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64ABC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0935D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57564F" id="Gruppieren 108" o:spid="_x0000_s1074" style="position:absolute;margin-left:-87pt;margin-top:16.6pt;width:578.75pt;height:203.7pt;z-index:251704320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">
                <v:group id="Gruppieren 109" o:spid="_x0000_s1075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group id="Gruppieren 110" o:spid="_x0000_s1076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group id="Gruppieren 111" o:spid="_x0000_s1077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group id="Gruppieren 112" o:spid="_x0000_s1078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<v:shape id="docshape200" o:spid="_x0000_s1079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80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" stroked="f">
                          <v:textbox inset="0,0,0,0">
                            <w:txbxContent>
                              <w:p w14:paraId="1154D161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7DF12BCF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282A9F88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0636FDA6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81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" fillcolor="#f0f4dc" stroked="f">
                        <v:textbox inset="0,0,0,0">
                          <w:txbxContent>
                            <w:p w14:paraId="4A846037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16" o:spid="_x0000_s1082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<v:shape id="docshape200" o:spid="_x0000_s1083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84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" stroked="f">
                        <v:textbox inset="0,0,0,0">
                          <w:txbxContent>
                            <w:p w14:paraId="6DDE7E2D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0B9B8215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67DA0B4F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32F0D1EE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85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" stroked="f">
                    <v:textbox inset="0,0,0,0">
                      <w:txbxContent>
                        <w:p w14:paraId="689D1E0A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86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" fillcolor="#f0f4dc" stroked="f">
                  <v:textbox inset="0,0,0,0">
                    <w:txbxContent>
                      <w:p w14:paraId="16164ABC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87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" stroked="f">
                  <v:textbox inset="0,0,0,0">
                    <w:txbxContent>
                      <w:p w14:paraId="0CE0935D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351F94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40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7BDB73FA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966E9A4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C1E1C03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A2553FC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0513F3E5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98049B8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998F427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2DD4148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CFD28BF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10E2A9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Raum und Form</w:t>
            </w:r>
          </w:p>
        </w:tc>
      </w:tr>
    </w:tbl>
    <w:p w14:paraId="3C239206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1" layoutInCell="1" allowOverlap="1" wp14:anchorId="3CE0B6A5" wp14:editId="13CBB36F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40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B9A25" id="docshape200" o:spid="_x0000_s1026" style="position:absolute;margin-left:-84.75pt;margin-top:19.55pt;width:575.1pt;height:30.3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G31g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Fa1gbfWBAAAdh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73BA9489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BA5BF01" w14:textId="3E4D0CB4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609D667F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1720DE0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F8B07E4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7AEBE44B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57E13C6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6-7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76D67C1A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Lagebeziehungen beschreiben</w:t>
            </w:r>
          </w:p>
          <w:p w14:paraId="1D63DEFE" w14:textId="77777777" w:rsidR="00E860F4" w:rsidRDefault="00E860F4" w:rsidP="00CC4D8E">
            <w:pPr>
              <w:rPr>
                <w:rFonts w:cs="Arial"/>
              </w:rPr>
            </w:pPr>
          </w:p>
          <w:p w14:paraId="1B6E7F55" w14:textId="77777777" w:rsidR="00E860F4" w:rsidRDefault="00E860F4" w:rsidP="00CC4D8E">
            <w:pPr>
              <w:rPr>
                <w:rFonts w:cs="Arial"/>
              </w:rPr>
            </w:pPr>
          </w:p>
          <w:p w14:paraId="7917972C" w14:textId="77777777" w:rsidR="00E860F4" w:rsidRDefault="00E860F4" w:rsidP="00CC4D8E">
            <w:pPr>
              <w:rPr>
                <w:rFonts w:cs="Arial"/>
              </w:rPr>
            </w:pPr>
          </w:p>
          <w:p w14:paraId="190F7523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8AF547D" wp14:editId="4948E480">
                  <wp:extent cx="2454037" cy="727183"/>
                  <wp:effectExtent l="0" t="0" r="3810" b="0"/>
                  <wp:docPr id="155" name="Grafik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258" cy="73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D86D3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7EFA0E96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C72D8F9" wp14:editId="2CFA6D19">
                  <wp:extent cx="1583690" cy="687070"/>
                  <wp:effectExtent l="0" t="0" r="0" b="0"/>
                  <wp:docPr id="156" name="Grafik 156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5A0E8AB3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37D9E839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46A20755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47-49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51002BE8" w14:textId="77777777" w:rsidR="00E860F4" w:rsidRDefault="00E860F4" w:rsidP="00B21782">
            <w:pPr>
              <w:rPr>
                <w:rFonts w:cs="Arial"/>
              </w:rPr>
            </w:pPr>
            <w:r>
              <w:rPr>
                <w:rFonts w:cs="Arial"/>
              </w:rPr>
              <w:t>Figuren beschreiben und legen</w:t>
            </w:r>
            <w:r>
              <w:rPr>
                <w:rFonts w:cs="Arial"/>
              </w:rPr>
              <w:tab/>
            </w:r>
          </w:p>
          <w:p w14:paraId="0EA14FEE" w14:textId="77777777" w:rsidR="00E860F4" w:rsidRDefault="00E860F4" w:rsidP="00B21782">
            <w:pPr>
              <w:rPr>
                <w:rFonts w:cs="Arial"/>
              </w:rPr>
            </w:pPr>
          </w:p>
          <w:p w14:paraId="5D841F79" w14:textId="77777777" w:rsidR="00E860F4" w:rsidRDefault="00E860F4" w:rsidP="00B21782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E382B1B" wp14:editId="6BDA682C">
                  <wp:extent cx="389467" cy="334967"/>
                  <wp:effectExtent l="0" t="0" r="0" b="825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-3201" t="8974" r="59007" b="67231"/>
                          <a:stretch/>
                        </pic:blipFill>
                        <pic:spPr bwMode="auto">
                          <a:xfrm>
                            <a:off x="0" y="0"/>
                            <a:ext cx="399131" cy="343279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4DB571F" wp14:editId="5DAA12E8">
                  <wp:extent cx="342321" cy="293511"/>
                  <wp:effectExtent l="0" t="0" r="635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t="81698" r="61467" b="-2381"/>
                          <a:stretch/>
                        </pic:blipFill>
                        <pic:spPr bwMode="auto">
                          <a:xfrm>
                            <a:off x="0" y="0"/>
                            <a:ext cx="348070" cy="298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</w:p>
          <w:p w14:paraId="30B83FC5" w14:textId="77777777" w:rsidR="00E860F4" w:rsidRPr="00CC4D8E" w:rsidRDefault="00E860F4" w:rsidP="00B21782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0A43588" wp14:editId="16A687C9">
                  <wp:extent cx="829733" cy="300778"/>
                  <wp:effectExtent l="0" t="0" r="0" b="444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64342" cy="313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0DB3FAA5" wp14:editId="4CA35080">
                  <wp:extent cx="1047136" cy="385787"/>
                  <wp:effectExtent l="0" t="0" r="63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842" cy="39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54200F" wp14:editId="265EA5F5">
                  <wp:extent cx="825848" cy="589229"/>
                  <wp:effectExtent l="0" t="0" r="0" b="190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48" cy="58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2773481A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8117EEC" wp14:editId="723EF22E">
                  <wp:extent cx="1583690" cy="687070"/>
                  <wp:effectExtent l="0" t="0" r="0" b="0"/>
                  <wp:docPr id="158" name="Grafik 158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0CA1D7A1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449EF8E7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DAE970B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102-106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6DE54DA5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Figuren und Muster herstellen</w:t>
            </w:r>
          </w:p>
          <w:p w14:paraId="10E0AC2E" w14:textId="77777777" w:rsidR="00E860F4" w:rsidRDefault="00E860F4" w:rsidP="00CC4D8E">
            <w:pPr>
              <w:rPr>
                <w:rFonts w:cs="Arial"/>
              </w:rPr>
            </w:pPr>
          </w:p>
          <w:p w14:paraId="163A104B" w14:textId="77777777" w:rsidR="00E860F4" w:rsidRDefault="00E860F4" w:rsidP="00CC4D8E">
            <w:pPr>
              <w:rPr>
                <w:noProof/>
              </w:rPr>
            </w:pPr>
          </w:p>
          <w:p w14:paraId="4C8FCDD5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3DDD5BB" wp14:editId="205D4D10">
                  <wp:extent cx="626288" cy="648655"/>
                  <wp:effectExtent l="0" t="0" r="254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819" cy="65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6622878" wp14:editId="6EB74C46">
                  <wp:extent cx="1226004" cy="3893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383" cy="392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8F5FA9E" wp14:editId="5F9C2323">
                  <wp:extent cx="648410" cy="656515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264" cy="66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8543F" w14:textId="77777777" w:rsidR="00E860F4" w:rsidRDefault="00E860F4" w:rsidP="00CC4D8E">
            <w:pPr>
              <w:rPr>
                <w:rFonts w:cs="Arial"/>
              </w:rPr>
            </w:pPr>
          </w:p>
          <w:p w14:paraId="5D24D5FE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69325AB2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3FCE836" wp14:editId="186501B6">
                  <wp:extent cx="1583690" cy="687070"/>
                  <wp:effectExtent l="0" t="0" r="0" b="0"/>
                  <wp:docPr id="159" name="Grafik 15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4BCE4E4F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10BE3F2F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21BF8558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108-109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4B6B4920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Baupläne lesen und anfertigen</w:t>
            </w:r>
          </w:p>
          <w:p w14:paraId="6DE12764" w14:textId="77777777" w:rsidR="00E860F4" w:rsidRDefault="00E860F4" w:rsidP="00CC4D8E">
            <w:pPr>
              <w:rPr>
                <w:rFonts w:cs="Arial"/>
              </w:rPr>
            </w:pPr>
          </w:p>
          <w:p w14:paraId="71B10E34" w14:textId="77777777" w:rsidR="00E860F4" w:rsidRDefault="00E860F4" w:rsidP="00CC4D8E">
            <w:pPr>
              <w:rPr>
                <w:rFonts w:cs="Arial"/>
              </w:rPr>
            </w:pPr>
          </w:p>
          <w:p w14:paraId="307AC9DE" w14:textId="77777777" w:rsidR="00E860F4" w:rsidRDefault="00E860F4" w:rsidP="00CC4D8E">
            <w:pPr>
              <w:rPr>
                <w:rFonts w:cs="Arial"/>
              </w:rPr>
            </w:pPr>
          </w:p>
          <w:p w14:paraId="719F0F8E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FF6F64" wp14:editId="63614C15">
                  <wp:extent cx="626110" cy="733728"/>
                  <wp:effectExtent l="0" t="0" r="2540" b="952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90" cy="737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6B0AC1B" wp14:editId="62C73F8E">
                  <wp:extent cx="852356" cy="332825"/>
                  <wp:effectExtent l="0" t="0" r="508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865" cy="33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7E24A67B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0DE09D3" wp14:editId="312B91F6">
                  <wp:extent cx="1583690" cy="687070"/>
                  <wp:effectExtent l="0" t="0" r="0" b="0"/>
                  <wp:docPr id="160" name="Grafik 160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5F13AC1A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6D8AAA77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F8B4795" wp14:editId="4D460854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41" name="Gruppieren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42" name="Gruppieren 142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43" name="Gruppieren 143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44" name="Gruppieren 144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45" name="Gruppieren 1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46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DD8EE00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662F621F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2D41D39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5E71E501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8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C14442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9" name="Gruppieren 1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50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CAAA14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3AEBA406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7D003D16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0D347D11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52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B9E9A8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53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77044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7EA59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8B4795" id="Gruppieren 141" o:spid="_x0000_s1088" style="position:absolute;margin-left:-87pt;margin-top:16.6pt;width:578.75pt;height:203.7pt;z-index:251707392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">
                <v:group id="Gruppieren 142" o:spid="_x0000_s1089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Gruppieren 143" o:spid="_x0000_s1090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group id="Gruppieren 144" o:spid="_x0000_s1091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<v:group id="Gruppieren 145" o:spid="_x0000_s1092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<v:shape id="docshape200" o:spid="_x0000_s1093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94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" stroked="f">
                          <v:textbox inset="0,0,0,0">
                            <w:txbxContent>
                              <w:p w14:paraId="5DD8EE00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662F621F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2D41D39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5E71E501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95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" fillcolor="#f0f4dc" stroked="f">
                        <v:textbox inset="0,0,0,0">
                          <w:txbxContent>
                            <w:p w14:paraId="75C14442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49" o:spid="_x0000_s1096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<v:shape id="docshape200" o:spid="_x0000_s1097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98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" stroked="f">
                        <v:textbox inset="0,0,0,0">
                          <w:txbxContent>
                            <w:p w14:paraId="35CAAA14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3AEBA40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7D003D1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0D347D11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99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" stroked="f">
                    <v:textbox inset="0,0,0,0">
                      <w:txbxContent>
                        <w:p w14:paraId="13B9E9A8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00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" fillcolor="#f0f4dc" stroked="f">
                  <v:textbox inset="0,0,0,0">
                    <w:txbxContent>
                      <w:p w14:paraId="2A877044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01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" stroked="f">
                  <v:textbox inset="0,0,0,0">
                    <w:txbxContent>
                      <w:p w14:paraId="4BA7EA59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B4B0B6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52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1D1DC253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8EF065B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4D3AF65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17FC8378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4D4C5AE6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5480E43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857D89D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19172AF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B4A1FA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1B6B3A9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Größen und Messen</w:t>
            </w:r>
          </w:p>
        </w:tc>
      </w:tr>
    </w:tbl>
    <w:p w14:paraId="28D74382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1" layoutInCell="1" allowOverlap="1" wp14:anchorId="5AB67A04" wp14:editId="2573CDB0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61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24B5" id="docshape200" o:spid="_x0000_s1026" style="position:absolute;margin-left:-84.75pt;margin-top:19.55pt;width:575.1pt;height:30.3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KU1g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B5agpTWBAAAdh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4EA6CEF4" w14:textId="77777777" w:rsidTr="00E8264E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545918A" w14:textId="77777777" w:rsidR="00E860F4" w:rsidRPr="00E8264E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16"/>
              </w:rPr>
            </w:pP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Seite im</w:t>
            </w:r>
            <w:r w:rsidRPr="00E8264E">
              <w:rPr>
                <w:rFonts w:cs="Arial"/>
                <w:color w:val="8BBA00"/>
                <w:spacing w:val="-43"/>
                <w:w w:val="105"/>
                <w:sz w:val="16"/>
                <w:szCs w:val="16"/>
              </w:rPr>
              <w:t xml:space="preserve"> </w:t>
            </w:r>
            <w:r w:rsidRPr="00E8264E">
              <w:rPr>
                <w:rFonts w:cs="Arial"/>
                <w:color w:val="8BBA00"/>
                <w:sz w:val="16"/>
                <w:szCs w:val="16"/>
              </w:rPr>
              <w:t>Schul</w:t>
            </w: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38ED47A1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</w:t>
            </w:r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1E1C5EE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D72F82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7B435ADB" w14:textId="77777777" w:rsidTr="00E8264E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705E4EDD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78-79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6D046786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Einheiten Cent und Euro kennen</w:t>
            </w:r>
          </w:p>
          <w:p w14:paraId="5D04679B" w14:textId="77777777" w:rsidR="00E860F4" w:rsidRDefault="00E860F4" w:rsidP="00CC4D8E">
            <w:pPr>
              <w:rPr>
                <w:rFonts w:cs="Arial"/>
              </w:rPr>
            </w:pPr>
          </w:p>
          <w:p w14:paraId="0D077CC1" w14:textId="147D43E1" w:rsidR="00E860F4" w:rsidRDefault="00E860F4" w:rsidP="00CC4D8E">
            <w:pPr>
              <w:rPr>
                <w:rFonts w:cs="Arial"/>
              </w:rPr>
            </w:pPr>
          </w:p>
          <w:p w14:paraId="7349AA9D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5C6C4C7" wp14:editId="0577C742">
                  <wp:extent cx="447675" cy="485140"/>
                  <wp:effectExtent l="0" t="0" r="0" b="0"/>
                  <wp:docPr id="176" name="Grafik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t="-10" r="54721" b="14140"/>
                          <a:stretch/>
                        </pic:blipFill>
                        <pic:spPr bwMode="auto">
                          <a:xfrm>
                            <a:off x="0" y="0"/>
                            <a:ext cx="450822" cy="48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F23F4F5" wp14:editId="01794DE0">
                  <wp:extent cx="617855" cy="558800"/>
                  <wp:effectExtent l="0" t="0" r="0" b="0"/>
                  <wp:docPr id="177" name="Grafik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r="49323"/>
                          <a:stretch/>
                        </pic:blipFill>
                        <pic:spPr bwMode="auto">
                          <a:xfrm>
                            <a:off x="0" y="0"/>
                            <a:ext cx="619594" cy="560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6C233335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5AD28F3" wp14:editId="7F08A9F2">
                  <wp:extent cx="1583690" cy="687070"/>
                  <wp:effectExtent l="0" t="0" r="0" b="0"/>
                  <wp:docPr id="178" name="Grafik 178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D7060EE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A40E82E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2017FF0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80-81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6E96081B" w14:textId="77777777" w:rsidR="00E860F4" w:rsidRDefault="00E860F4" w:rsidP="00B21782">
            <w:pPr>
              <w:rPr>
                <w:rFonts w:cs="Arial"/>
              </w:rPr>
            </w:pPr>
            <w:r>
              <w:rPr>
                <w:rFonts w:cs="Arial"/>
              </w:rPr>
              <w:t>Mit Geld rechnen</w:t>
            </w:r>
          </w:p>
          <w:p w14:paraId="0CC1DF8F" w14:textId="77777777" w:rsidR="00E860F4" w:rsidRDefault="00E860F4" w:rsidP="00B21782">
            <w:pPr>
              <w:rPr>
                <w:rFonts w:cs="Arial"/>
              </w:rPr>
            </w:pPr>
          </w:p>
          <w:p w14:paraId="04AA2C39" w14:textId="77777777" w:rsidR="00E860F4" w:rsidRDefault="00E860F4" w:rsidP="00B21782">
            <w:pPr>
              <w:rPr>
                <w:rFonts w:cs="Arial"/>
              </w:rPr>
            </w:pPr>
          </w:p>
          <w:p w14:paraId="0F6F2DD3" w14:textId="77777777" w:rsidR="00E860F4" w:rsidRDefault="00E860F4" w:rsidP="00B21782">
            <w:pPr>
              <w:rPr>
                <w:rFonts w:cs="Arial"/>
              </w:rPr>
            </w:pPr>
          </w:p>
          <w:p w14:paraId="373DA416" w14:textId="77777777" w:rsidR="00E860F4" w:rsidRPr="00CC4D8E" w:rsidRDefault="00E860F4" w:rsidP="00B21782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A6CB30C" wp14:editId="071D947A">
                  <wp:extent cx="1752600" cy="615005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20" cy="618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4D5B9E1" wp14:editId="6648B0FF">
                  <wp:extent cx="657225" cy="717235"/>
                  <wp:effectExtent l="0" t="0" r="0" b="698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88" cy="72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52CCAED1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DBB12B0" wp14:editId="5CC89A91">
                  <wp:extent cx="1583690" cy="687070"/>
                  <wp:effectExtent l="0" t="0" r="0" b="0"/>
                  <wp:docPr id="179" name="Grafik 17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15B6511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692E696B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271836F5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124-125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67010D6C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Uhrzeit ablesen und einstellen</w:t>
            </w:r>
          </w:p>
          <w:p w14:paraId="2E6CDFD2" w14:textId="77777777" w:rsidR="00E860F4" w:rsidRDefault="00E860F4" w:rsidP="00CC4D8E">
            <w:pPr>
              <w:rPr>
                <w:rFonts w:cs="Arial"/>
              </w:rPr>
            </w:pPr>
          </w:p>
          <w:p w14:paraId="21D3513C" w14:textId="64CDF36E" w:rsidR="00E860F4" w:rsidRDefault="00E860F4" w:rsidP="00CC4D8E">
            <w:pPr>
              <w:rPr>
                <w:rFonts w:cs="Arial"/>
              </w:rPr>
            </w:pPr>
          </w:p>
          <w:p w14:paraId="42E02B63" w14:textId="77777777" w:rsidR="00E860F4" w:rsidRDefault="00E860F4" w:rsidP="00CC4D8E">
            <w:pPr>
              <w:rPr>
                <w:rFonts w:cs="Arial"/>
              </w:rPr>
            </w:pPr>
          </w:p>
          <w:p w14:paraId="2CED3E79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A1D36F8" wp14:editId="6DD2805D">
                  <wp:extent cx="1160848" cy="1002665"/>
                  <wp:effectExtent l="0" t="0" r="1270" b="0"/>
                  <wp:docPr id="180" name="Grafik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848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248262B4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F93596F" wp14:editId="12DAD5A9">
                  <wp:extent cx="1583690" cy="687070"/>
                  <wp:effectExtent l="0" t="0" r="0" b="0"/>
                  <wp:docPr id="181" name="Grafik 181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9115674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39A8AC32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48F2070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126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71DC381C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Wochentage und Datum kennen</w:t>
            </w:r>
          </w:p>
          <w:p w14:paraId="286178B1" w14:textId="77777777" w:rsidR="00E860F4" w:rsidRDefault="00E860F4" w:rsidP="00CC4D8E">
            <w:pPr>
              <w:rPr>
                <w:rFonts w:cs="Arial"/>
              </w:rPr>
            </w:pPr>
          </w:p>
          <w:p w14:paraId="3E5FF525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043822B" wp14:editId="68E59A4A">
                  <wp:extent cx="2721610" cy="309880"/>
                  <wp:effectExtent l="0" t="0" r="2540" b="0"/>
                  <wp:docPr id="182" name="Grafi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1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024C53ED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B5CEDA9" wp14:editId="471651FF">
                  <wp:extent cx="1583690" cy="687070"/>
                  <wp:effectExtent l="0" t="0" r="0" b="0"/>
                  <wp:docPr id="183" name="Grafik 18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453C6983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16E2D056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E54892A" wp14:editId="4C1EEED1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62" name="Gruppieren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63" name="Gruppieren 163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64" name="Gruppieren 164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65" name="Gruppieren 165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66" name="Gruppieren 1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67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C3F7384" w14:textId="77777777" w:rsidR="00E860F4" w:rsidRPr="00E8264E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093F833F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49AB7C4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1E88B6AB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9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EB82AF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70" name="Gruppieren 1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71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3D2A99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1697DCEB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5B02D2B9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165AFB9F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73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ABAAF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74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9D80B" w14:textId="77777777" w:rsidR="00E860F4" w:rsidRPr="00E8264E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A9D70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54892A" id="Gruppieren 162" o:spid="_x0000_s1104" style="position:absolute;margin-left:-87pt;margin-top:16.6pt;width:578.75pt;height:203.7pt;z-index:25171046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">
                <v:group id="Gruppieren 163" o:spid="_x0000_s1105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group id="Gruppieren 164" o:spid="_x0000_s1106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<v:group id="Gruppieren 165" o:spid="_x0000_s1107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<v:group id="Gruppieren 166" o:spid="_x0000_s1108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  <v:shape id="docshape200" o:spid="_x0000_s1109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110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" stroked="f">
                          <v:textbox inset="0,0,0,0">
                            <w:txbxContent>
                              <w:p w14:paraId="5C3F7384" w14:textId="77777777" w:rsidR="00E860F4" w:rsidRPr="00E8264E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093F833F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49AB7C4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1E88B6AB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111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" fillcolor="#f0f4dc" stroked="f">
                        <v:textbox inset="0,0,0,0">
                          <w:txbxContent>
                            <w:p w14:paraId="5AEB82AF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70" o:spid="_x0000_s1112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<v:shape id="docshape200" o:spid="_x0000_s1113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114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" stroked="f">
                        <v:textbox inset="0,0,0,0">
                          <w:txbxContent>
                            <w:p w14:paraId="053D2A99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1697DCEB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5B02D2B9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165AFB9F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115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1sBwwAAANwAAAAPAAAAZHJzL2Rvd25yZXYueG1sRE9La8JA&#10;EL4X/A/LCL0U3TQF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2bNbAcMAAADcAAAADwAA&#10;AAAAAAAAAAAAAAAHAgAAZHJzL2Rvd25yZXYueG1sUEsFBgAAAAADAAMAtwAAAPcCAAAAAA==&#10;" stroked="f">
                    <v:textbox inset="0,0,0,0">
                      <w:txbxContent>
                        <w:p w14:paraId="608ABAAF" w14:textId="77777777" w:rsidR="00E860F4" w:rsidRPr="00E8264E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264E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16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" fillcolor="#f0f4dc" stroked="f">
                  <v:textbox inset="0,0,0,0">
                    <w:txbxContent>
                      <w:p w14:paraId="4749D80B" w14:textId="77777777" w:rsidR="00E860F4" w:rsidRPr="00E8264E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17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mbuwwAAANwAAAAPAAAAZHJzL2Rvd25yZXYueG1sRE9La8JA&#10;EL4X/A/LCL0U3TRQ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ORZm7sMAAADcAAAADwAA&#10;AAAAAAAAAAAAAAAHAgAAZHJzL2Rvd25yZXYueG1sUEsFBgAAAAADAAMAtwAAAPcCAAAAAA==&#10;" stroked="f">
                  <v:textbox inset="0,0,0,0">
                    <w:txbxContent>
                      <w:p w14:paraId="3E9A9D70" w14:textId="77777777" w:rsidR="00E860F4" w:rsidRPr="00E8264E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941FFF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59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781763A4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904D677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9A4704A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1474B7A7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CB6434E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740E5AB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FB7C542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29A06FD0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45695B9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8BA9985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Sachrechnen</w:t>
            </w:r>
          </w:p>
        </w:tc>
      </w:tr>
    </w:tbl>
    <w:p w14:paraId="0AEE5901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1" layoutInCell="1" allowOverlap="1" wp14:anchorId="6605F615" wp14:editId="0DBE72AD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84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DE52D" id="docshape200" o:spid="_x0000_s1026" style="position:absolute;margin-left:-84.75pt;margin-top:19.55pt;width:575.1pt;height:30.3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u20Q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7369F180" w14:textId="77777777" w:rsidTr="00E8264E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4D9380D" w14:textId="77777777" w:rsidR="00E860F4" w:rsidRPr="00E8264E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16"/>
              </w:rPr>
            </w:pP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Seite im</w:t>
            </w:r>
            <w:r w:rsidRPr="00E8264E">
              <w:rPr>
                <w:rFonts w:cs="Arial"/>
                <w:color w:val="8BBA00"/>
                <w:spacing w:val="-43"/>
                <w:w w:val="105"/>
                <w:sz w:val="16"/>
                <w:szCs w:val="16"/>
              </w:rPr>
              <w:t xml:space="preserve"> </w:t>
            </w:r>
            <w:r w:rsidRPr="00E8264E">
              <w:rPr>
                <w:rFonts w:cs="Arial"/>
                <w:color w:val="8BBA00"/>
                <w:sz w:val="16"/>
                <w:szCs w:val="16"/>
              </w:rPr>
              <w:t>Schul</w:t>
            </w: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C484FDF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</w:t>
            </w:r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D2CEF50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FE5869D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5AF0975A" w14:textId="77777777" w:rsidTr="00E8264E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4262ABBE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127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5E6375C2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Mit Fragen arbeiten</w:t>
            </w:r>
          </w:p>
          <w:p w14:paraId="28A9763C" w14:textId="77777777" w:rsidR="00E860F4" w:rsidRDefault="00E860F4" w:rsidP="00CC4D8E">
            <w:pPr>
              <w:rPr>
                <w:rFonts w:cs="Arial"/>
              </w:rPr>
            </w:pPr>
          </w:p>
          <w:p w14:paraId="08299EB6" w14:textId="77777777" w:rsidR="00E860F4" w:rsidRDefault="00E860F4" w:rsidP="00CC4D8E">
            <w:pPr>
              <w:rPr>
                <w:rFonts w:cs="Arial"/>
              </w:rPr>
            </w:pPr>
          </w:p>
          <w:p w14:paraId="3FBA6776" w14:textId="77777777" w:rsidR="00E860F4" w:rsidRDefault="00E860F4" w:rsidP="00CC4D8E">
            <w:pPr>
              <w:rPr>
                <w:rFonts w:cs="Arial"/>
              </w:rPr>
            </w:pPr>
          </w:p>
          <w:p w14:paraId="6D1FEE4F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E4211AA" wp14:editId="27AC9727">
                  <wp:extent cx="2247900" cy="909964"/>
                  <wp:effectExtent l="0" t="0" r="0" b="4445"/>
                  <wp:docPr id="201" name="Grafik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525" cy="91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7D0641BC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32F7854" wp14:editId="6F27FB17">
                  <wp:extent cx="1583690" cy="687070"/>
                  <wp:effectExtent l="0" t="0" r="0" b="0"/>
                  <wp:docPr id="202" name="Grafik 20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7414BF02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27DEC608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5AEB39A0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128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0D0E987A" w14:textId="24A1C9DC" w:rsidR="00E860F4" w:rsidRDefault="00E860F4" w:rsidP="00B21782">
            <w:pPr>
              <w:rPr>
                <w:rFonts w:cs="Arial"/>
              </w:rPr>
            </w:pPr>
            <w:r>
              <w:rPr>
                <w:rFonts w:cs="Arial"/>
              </w:rPr>
              <w:t>Mit Skizzen arbeiten</w:t>
            </w:r>
          </w:p>
          <w:p w14:paraId="03FC42A3" w14:textId="77777777" w:rsidR="00E860F4" w:rsidRDefault="00E860F4" w:rsidP="00B21782">
            <w:pPr>
              <w:rPr>
                <w:rFonts w:cs="Arial"/>
              </w:rPr>
            </w:pPr>
          </w:p>
          <w:p w14:paraId="7F95112C" w14:textId="77777777" w:rsidR="00E860F4" w:rsidRDefault="00E860F4" w:rsidP="00B21782">
            <w:pPr>
              <w:rPr>
                <w:rFonts w:cs="Arial"/>
              </w:rPr>
            </w:pPr>
          </w:p>
          <w:p w14:paraId="14C0BA66" w14:textId="77777777" w:rsidR="00E860F4" w:rsidRDefault="00E860F4" w:rsidP="00B21782">
            <w:pPr>
              <w:rPr>
                <w:rFonts w:cs="Arial"/>
              </w:rPr>
            </w:pPr>
          </w:p>
          <w:p w14:paraId="40BBA6CF" w14:textId="6DC9BC75" w:rsidR="00E860F4" w:rsidRPr="00CC4D8E" w:rsidRDefault="00E860F4" w:rsidP="00B21782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7BCE96F" wp14:editId="15541F85">
                  <wp:extent cx="1295400" cy="907832"/>
                  <wp:effectExtent l="0" t="0" r="0" b="6985"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43" cy="912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79FB1F2C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749DCC6" wp14:editId="47A77F41">
                  <wp:extent cx="1583690" cy="687070"/>
                  <wp:effectExtent l="0" t="0" r="0" b="0"/>
                  <wp:docPr id="204" name="Grafik 204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1E7E23B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7CDC263" w14:textId="77777777" w:rsidTr="00C22768">
        <w:trPr>
          <w:trHeight w:hRule="exact" w:val="1984"/>
        </w:trPr>
        <w:tc>
          <w:tcPr>
            <w:tcW w:w="1135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</w:tcPr>
          <w:p w14:paraId="285FD728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129</w:t>
            </w:r>
          </w:p>
        </w:tc>
        <w:tc>
          <w:tcPr>
            <w:tcW w:w="4536" w:type="dxa"/>
            <w:tcBorders>
              <w:bottom w:val="single" w:sz="4" w:space="0" w:color="8BBA00"/>
            </w:tcBorders>
            <w:tcMar>
              <w:top w:w="108" w:type="dxa"/>
              <w:bottom w:w="108" w:type="dxa"/>
              <w:right w:w="142" w:type="dxa"/>
            </w:tcMar>
          </w:tcPr>
          <w:p w14:paraId="7FCDE07C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Mit Gleichungen arbeiten</w:t>
            </w:r>
          </w:p>
          <w:p w14:paraId="1829F5C7" w14:textId="77777777" w:rsidR="00E860F4" w:rsidRDefault="00E860F4" w:rsidP="00CC4D8E">
            <w:pPr>
              <w:rPr>
                <w:rFonts w:cs="Arial"/>
              </w:rPr>
            </w:pPr>
          </w:p>
          <w:p w14:paraId="1CC6892B" w14:textId="6F4FD5E7" w:rsidR="00E860F4" w:rsidRDefault="00E860F4" w:rsidP="00CC4D8E">
            <w:pPr>
              <w:rPr>
                <w:rFonts w:cs="Arial"/>
              </w:rPr>
            </w:pPr>
          </w:p>
          <w:p w14:paraId="0789011B" w14:textId="77777777" w:rsidR="00E860F4" w:rsidRDefault="00E860F4" w:rsidP="00CC4D8E">
            <w:pPr>
              <w:rPr>
                <w:rFonts w:cs="Arial"/>
              </w:rPr>
            </w:pPr>
          </w:p>
          <w:p w14:paraId="2DFC0B0D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05BC105" wp14:editId="3B08C1E5">
                  <wp:extent cx="1295400" cy="894872"/>
                  <wp:effectExtent l="0" t="0" r="0" b="635"/>
                  <wp:docPr id="205" name="Grafik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971" cy="89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  <w:vAlign w:val="center"/>
          </w:tcPr>
          <w:p w14:paraId="3940CBF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A03494E" wp14:editId="4B200A61">
                  <wp:extent cx="1583690" cy="687070"/>
                  <wp:effectExtent l="0" t="0" r="0" b="0"/>
                  <wp:docPr id="206" name="Grafik 206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  <w:vAlign w:val="center"/>
          </w:tcPr>
          <w:p w14:paraId="05DC8457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5DAD0109" w14:textId="77777777" w:rsidTr="00C22768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</w:tcPr>
          <w:p w14:paraId="2BA7466E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  <w:right w:w="142" w:type="dxa"/>
            </w:tcMar>
          </w:tcPr>
          <w:p w14:paraId="4B45A42E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49B857B8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400A13F9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510D9E58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73B0B4C" wp14:editId="1F2D3735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87" name="Gruppieren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88" name="Gruppieren 188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89" name="Gruppieren 189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90" name="Gruppieren 190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91" name="Gruppieren 1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92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48006E6" w14:textId="77777777" w:rsidR="00E860F4" w:rsidRPr="00E8264E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7E958E00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A759E25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1D40CCEE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4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8D6A00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95" name="Gruppieren 1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96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D6BE98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335AC69B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3C81E5AD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5E54EE9E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98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6FE94B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99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489BC" w14:textId="77777777" w:rsidR="00E860F4" w:rsidRPr="00E8264E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F65D2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3B0B4C" id="Gruppieren 187" o:spid="_x0000_s1120" style="position:absolute;margin-left:-87pt;margin-top:16.6pt;width:578.75pt;height:203.7pt;z-index:25171558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">
                <v:group id="Gruppieren 188" o:spid="_x0000_s1121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group id="Gruppieren 189" o:spid="_x0000_s1122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<v:group id="Gruppieren 190" o:spid="_x0000_s1123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  <v:group id="Gruppieren 191" o:spid="_x0000_s1124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    <v:shape id="docshape200" o:spid="_x0000_s1125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126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" stroked="f">
                          <v:textbox inset="0,0,0,0">
                            <w:txbxContent>
                              <w:p w14:paraId="448006E6" w14:textId="77777777" w:rsidR="00E860F4" w:rsidRPr="00E8264E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7E958E00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A759E25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1D40CCEE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127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" fillcolor="#f0f4dc" stroked="f">
                        <v:textbox inset="0,0,0,0">
                          <w:txbxContent>
                            <w:p w14:paraId="308D6A00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95" o:spid="_x0000_s1128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<v:shape id="docshape200" o:spid="_x0000_s1129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130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" stroked="f">
                        <v:textbox inset="0,0,0,0">
                          <w:txbxContent>
                            <w:p w14:paraId="72D6BE98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335AC69B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3C81E5AD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5E54EE9E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131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" stroked="f">
                    <v:textbox inset="0,0,0,0">
                      <w:txbxContent>
                        <w:p w14:paraId="3E6FE94B" w14:textId="77777777" w:rsidR="00E860F4" w:rsidRPr="00E8264E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264E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32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" fillcolor="#f0f4dc" stroked="f">
                  <v:textbox inset="0,0,0,0">
                    <w:txbxContent>
                      <w:p w14:paraId="7F5489BC" w14:textId="77777777" w:rsidR="00E860F4" w:rsidRPr="00E8264E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33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" stroked="f">
                  <v:textbox inset="0,0,0,0">
                    <w:txbxContent>
                      <w:p w14:paraId="2CFF65D2" w14:textId="77777777" w:rsidR="00E860F4" w:rsidRPr="00E8264E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AFEDB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63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70319A18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58AD97B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AC63067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303BCEC3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0177E589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FAD7250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C075415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041273F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9F17D49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0602906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Daten, Häufigkeit, Wahrscheinlichkeit</w:t>
            </w:r>
          </w:p>
        </w:tc>
      </w:tr>
    </w:tbl>
    <w:p w14:paraId="52F6B733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1" layoutInCell="1" allowOverlap="1" wp14:anchorId="4FEE1CC1" wp14:editId="7CD2068E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20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83B02" id="docshape200" o:spid="_x0000_s1026" style="position:absolute;margin-left:-84.75pt;margin-top:19.55pt;width:575.1pt;height:30.3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OU1w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460F521E" w14:textId="77777777" w:rsidTr="00E8264E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DDEEEC9" w14:textId="77777777" w:rsidR="00E860F4" w:rsidRPr="00E8264E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16"/>
              </w:rPr>
            </w:pP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Seite im</w:t>
            </w:r>
            <w:r w:rsidRPr="00E8264E">
              <w:rPr>
                <w:rFonts w:cs="Arial"/>
                <w:color w:val="8BBA00"/>
                <w:spacing w:val="-43"/>
                <w:w w:val="105"/>
                <w:sz w:val="16"/>
                <w:szCs w:val="16"/>
              </w:rPr>
              <w:t xml:space="preserve"> </w:t>
            </w:r>
            <w:r w:rsidRPr="00E8264E">
              <w:rPr>
                <w:rFonts w:cs="Arial"/>
                <w:color w:val="8BBA00"/>
                <w:sz w:val="16"/>
                <w:szCs w:val="16"/>
              </w:rPr>
              <w:t>Schul</w:t>
            </w: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C7B851D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</w:t>
            </w:r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9AE792F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geklappt: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56BDD22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32FA1B31" w14:textId="77777777" w:rsidTr="00E8264E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54CE30F9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121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0539A5C4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F71747">
              <w:rPr>
                <w:rFonts w:cs="Arial"/>
              </w:rPr>
              <w:t>ombinatorische Aufgaben</w:t>
            </w:r>
            <w:r>
              <w:rPr>
                <w:rFonts w:cs="Arial"/>
              </w:rPr>
              <w:t xml:space="preserve"> lösen</w:t>
            </w:r>
          </w:p>
          <w:p w14:paraId="0F98F37F" w14:textId="77777777" w:rsidR="00E860F4" w:rsidRDefault="00E860F4" w:rsidP="00CC4D8E">
            <w:pPr>
              <w:rPr>
                <w:rFonts w:cs="Arial"/>
              </w:rPr>
            </w:pPr>
          </w:p>
          <w:p w14:paraId="79C217D0" w14:textId="77777777" w:rsidR="00E860F4" w:rsidRDefault="00E860F4" w:rsidP="00CC4D8E">
            <w:pPr>
              <w:rPr>
                <w:rFonts w:cs="Arial"/>
              </w:rPr>
            </w:pPr>
          </w:p>
          <w:p w14:paraId="26188E1C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0526BC0" wp14:editId="14FC6976">
                  <wp:extent cx="1359673" cy="583773"/>
                  <wp:effectExtent l="0" t="0" r="0" b="6985"/>
                  <wp:docPr id="224" name="Grafik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263" cy="58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7109247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2669D00" wp14:editId="25A1C744">
                  <wp:extent cx="1583690" cy="687070"/>
                  <wp:effectExtent l="0" t="0" r="0" b="0"/>
                  <wp:docPr id="225" name="Grafik 22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71C879EB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497CD7D4" w14:textId="77777777" w:rsidTr="00F71747">
        <w:trPr>
          <w:trHeight w:hRule="exact" w:val="1984"/>
        </w:trPr>
        <w:tc>
          <w:tcPr>
            <w:tcW w:w="1135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</w:tcPr>
          <w:p w14:paraId="3FF1F327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122-123</w:t>
            </w:r>
          </w:p>
        </w:tc>
        <w:tc>
          <w:tcPr>
            <w:tcW w:w="4536" w:type="dxa"/>
            <w:tcBorders>
              <w:bottom w:val="single" w:sz="4" w:space="0" w:color="8BBA00"/>
            </w:tcBorders>
            <w:tcMar>
              <w:top w:w="108" w:type="dxa"/>
              <w:bottom w:w="108" w:type="dxa"/>
              <w:right w:w="142" w:type="dxa"/>
            </w:tcMar>
          </w:tcPr>
          <w:p w14:paraId="4009FC87" w14:textId="77777777" w:rsidR="00E860F4" w:rsidRDefault="00E860F4" w:rsidP="00B21782">
            <w:pPr>
              <w:rPr>
                <w:rFonts w:cs="Arial"/>
              </w:rPr>
            </w:pPr>
            <w:r>
              <w:rPr>
                <w:rFonts w:cs="Arial"/>
              </w:rPr>
              <w:t>Zufallsversuche beschreiben</w:t>
            </w:r>
          </w:p>
          <w:p w14:paraId="5A29AD52" w14:textId="77777777" w:rsidR="00E860F4" w:rsidRDefault="00E860F4" w:rsidP="00B21782">
            <w:pPr>
              <w:rPr>
                <w:rFonts w:cs="Arial"/>
              </w:rPr>
            </w:pPr>
          </w:p>
          <w:p w14:paraId="0BEAFA4F" w14:textId="77777777" w:rsidR="00E860F4" w:rsidRDefault="00E860F4" w:rsidP="00F71747">
            <w:pPr>
              <w:tabs>
                <w:tab w:val="clear" w:pos="340"/>
                <w:tab w:val="clear" w:pos="595"/>
                <w:tab w:val="clear" w:pos="851"/>
                <w:tab w:val="left" w:pos="1450"/>
                <w:tab w:val="left" w:pos="1592"/>
              </w:tabs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ab/>
            </w:r>
          </w:p>
          <w:p w14:paraId="5091622B" w14:textId="77777777" w:rsidR="00E860F4" w:rsidRDefault="00E860F4" w:rsidP="00F71747">
            <w:pPr>
              <w:tabs>
                <w:tab w:val="clear" w:pos="340"/>
                <w:tab w:val="clear" w:pos="595"/>
                <w:tab w:val="clear" w:pos="851"/>
                <w:tab w:val="left" w:pos="1166"/>
                <w:tab w:val="left" w:pos="1450"/>
                <w:tab w:val="left" w:pos="1592"/>
              </w:tabs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 wp14:anchorId="4A66535E" wp14:editId="52992AEB">
                  <wp:extent cx="1789044" cy="187616"/>
                  <wp:effectExtent l="0" t="0" r="1905" b="3175"/>
                  <wp:docPr id="226" name="Grafik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893" cy="19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6FF1AC" w14:textId="77777777" w:rsidR="00E860F4" w:rsidRPr="00CC4D8E" w:rsidRDefault="00E860F4" w:rsidP="00B21782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910572E" wp14:editId="62ED696F">
                  <wp:extent cx="1001865" cy="1094549"/>
                  <wp:effectExtent l="0" t="0" r="0" b="0"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7" cy="1099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  <w:vAlign w:val="center"/>
          </w:tcPr>
          <w:p w14:paraId="05973C76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8F2AC7A" wp14:editId="20CFA667">
                  <wp:extent cx="1583690" cy="687070"/>
                  <wp:effectExtent l="0" t="0" r="0" b="0"/>
                  <wp:docPr id="228" name="Grafik 228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  <w:vAlign w:val="center"/>
          </w:tcPr>
          <w:p w14:paraId="15F740C7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2046B4D7" w14:textId="77777777" w:rsidTr="00F7174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</w:tcPr>
          <w:p w14:paraId="5570A912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  <w:right w:w="142" w:type="dxa"/>
            </w:tcMar>
          </w:tcPr>
          <w:p w14:paraId="5E12F533" w14:textId="4C00AE2F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18558151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234EC776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17D93232" w14:textId="77777777" w:rsidTr="00F71747">
        <w:trPr>
          <w:trHeight w:hRule="exact" w:val="1984"/>
        </w:trPr>
        <w:tc>
          <w:tcPr>
            <w:tcW w:w="1135" w:type="dxa"/>
            <w:tcBorders>
              <w:top w:val="nil"/>
              <w:bottom w:val="nil"/>
            </w:tcBorders>
            <w:tcMar>
              <w:top w:w="108" w:type="dxa"/>
              <w:bottom w:w="108" w:type="dxa"/>
            </w:tcMar>
          </w:tcPr>
          <w:p w14:paraId="53944DB5" w14:textId="77777777" w:rsidR="00E860F4" w:rsidRPr="00E8264E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108" w:type="dxa"/>
              <w:bottom w:w="108" w:type="dxa"/>
              <w:right w:w="142" w:type="dxa"/>
            </w:tcMar>
          </w:tcPr>
          <w:p w14:paraId="7B75FC08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7852B298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179A5C72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02676529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060D0B4" wp14:editId="7D3377C2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209" name="Gruppieren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210" name="Gruppieren 210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211" name="Gruppieren 211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212" name="Gruppieren 212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213" name="Gruppieren 2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214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5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C84574B" w14:textId="77777777" w:rsidR="00E860F4" w:rsidRPr="00E8264E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7C15DAC5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D76A196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7B21F897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16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7C4845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18" name="Gruppieren 2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219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14F78B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4969473E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66DEF4C1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12608B26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21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A61F05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22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0AB5D" w14:textId="77777777" w:rsidR="00E860F4" w:rsidRPr="00E8264E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5E550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60D0B4" id="Gruppieren 209" o:spid="_x0000_s1135" style="position:absolute;margin-left:-87pt;margin-top:16.6pt;width:578.75pt;height:203.7pt;z-index:25172070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">
                <v:group id="Gruppieren 210" o:spid="_x0000_s1136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group id="Gruppieren 211" o:spid="_x0000_s1137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<v:group id="Gruppieren 212" o:spid="_x0000_s1138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<v:group id="Gruppieren 213" o:spid="_x0000_s1139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  <v:shape id="docshape200" o:spid="_x0000_s1140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141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" stroked="f">
                          <v:textbox inset="0,0,0,0">
                            <w:txbxContent>
                              <w:p w14:paraId="7C84574B" w14:textId="77777777" w:rsidR="00E860F4" w:rsidRPr="00E8264E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7C15DAC5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D76A196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7B21F897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142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" fillcolor="#f0f4dc" stroked="f">
                        <v:textbox inset="0,0,0,0">
                          <w:txbxContent>
                            <w:p w14:paraId="0A7C4845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218" o:spid="_x0000_s1143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<v:shape id="docshape200" o:spid="_x0000_s1144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145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" stroked="f">
                        <v:textbox inset="0,0,0,0">
                          <w:txbxContent>
                            <w:p w14:paraId="1214F78B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4969473E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66DEF4C1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12608B26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146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6MxAAAANw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TSfwOhOPgFw8AQAA//8DAFBLAQItABQABgAIAAAAIQDb4fbL7gAAAIUBAAATAAAAAAAAAAAA&#10;AAAAAAAAAABbQ29udGVudF9UeXBlc10ueG1sUEsBAi0AFAAGAAgAAAAhAFr0LFu/AAAAFQEAAAsA&#10;AAAAAAAAAAAAAAAAHwEAAF9yZWxzLy5yZWxzUEsBAi0AFAAGAAgAAAAhAI67LozEAAAA3AAAAA8A&#10;AAAAAAAAAAAAAAAABwIAAGRycy9kb3ducmV2LnhtbFBLBQYAAAAAAwADALcAAAD4AgAAAAA=&#10;" stroked="f">
                    <v:textbox inset="0,0,0,0">
                      <w:txbxContent>
                        <w:p w14:paraId="16A61F05" w14:textId="77777777" w:rsidR="00E860F4" w:rsidRPr="00E8264E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264E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47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" fillcolor="#f0f4dc" stroked="f">
                  <v:textbox inset="0,0,0,0">
                    <w:txbxContent>
                      <w:p w14:paraId="7C80AB5D" w14:textId="77777777" w:rsidR="00E860F4" w:rsidRPr="00E8264E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48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" stroked="f">
                  <v:textbox inset="0,0,0,0">
                    <w:txbxContent>
                      <w:p w14:paraId="4605E550" w14:textId="77777777" w:rsidR="00E860F4" w:rsidRPr="00E8264E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083D3" w14:textId="77777777" w:rsidR="00E860F4" w:rsidRPr="00CC4D8E" w:rsidRDefault="00E860F4" w:rsidP="00D60378">
      <w:pPr>
        <w:rPr>
          <w:rFonts w:cs="Arial"/>
        </w:rPr>
      </w:pPr>
    </w:p>
    <w:p w14:paraId="6ACC9EB3" w14:textId="135C0BCA" w:rsidR="007058DA" w:rsidRPr="00CC4D8E" w:rsidRDefault="007058DA">
      <w:pPr>
        <w:rPr>
          <w:rFonts w:cs="Arial"/>
        </w:rPr>
      </w:pPr>
    </w:p>
    <w:sectPr w:rsidR="007058DA" w:rsidRPr="00CC4D8E" w:rsidSect="00F51850">
      <w:footerReference w:type="first" r:id="rId67"/>
      <w:pgSz w:w="11906" w:h="16838" w:code="9"/>
      <w:pgMar w:top="454" w:right="851" w:bottom="1531" w:left="1701" w:header="454" w:footer="454" w:gutter="0"/>
      <w:cols w:space="720"/>
      <w:titlePg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0819" w14:textId="77777777" w:rsidR="001B5326" w:rsidRDefault="001B5326" w:rsidP="003C599D">
      <w:pPr>
        <w:spacing w:line="240" w:lineRule="auto"/>
      </w:pPr>
      <w:r>
        <w:separator/>
      </w:r>
    </w:p>
  </w:endnote>
  <w:endnote w:type="continuationSeparator" w:id="0">
    <w:p w14:paraId="26BAF5EE" w14:textId="77777777" w:rsidR="001B5326" w:rsidRDefault="001B532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E860F4" w:rsidRPr="00F42294" w14:paraId="5FC49990" w14:textId="77777777" w:rsidTr="006B2D23">
      <w:trPr>
        <w:trHeight w:hRule="exact" w:val="680"/>
      </w:trPr>
      <w:tc>
        <w:tcPr>
          <w:tcW w:w="1131" w:type="dxa"/>
          <w:noWrap/>
        </w:tcPr>
        <w:p w14:paraId="4FE8D905" w14:textId="77777777" w:rsidR="00E860F4" w:rsidRPr="00913892" w:rsidRDefault="00E860F4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538E74B" wp14:editId="430DE2D7">
                <wp:extent cx="468000" cy="234000"/>
                <wp:effectExtent l="0" t="0" r="8255" b="0"/>
                <wp:docPr id="76" name="Grafi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2DA764D" w14:textId="77777777" w:rsidR="00E860F4" w:rsidRPr="00913892" w:rsidRDefault="00E860F4" w:rsidP="00322FDD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1F92784" w14:textId="77777777" w:rsidR="00E860F4" w:rsidRPr="00913892" w:rsidRDefault="00E860F4" w:rsidP="00294F2A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E6DA7A1" w14:textId="77777777" w:rsidR="00E860F4" w:rsidRPr="00913892" w:rsidRDefault="00E860F4" w:rsidP="00913892">
          <w:pPr>
            <w:pStyle w:val="ekvpagina"/>
          </w:pPr>
        </w:p>
      </w:tc>
    </w:tr>
  </w:tbl>
  <w:p w14:paraId="1444247F" w14:textId="77777777" w:rsidR="00E860F4" w:rsidRDefault="00E860F4">
    <w:pPr>
      <w:pStyle w:val="Fuzeil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6"/>
      <w:gridCol w:w="3608"/>
      <w:gridCol w:w="5852"/>
      <w:gridCol w:w="399"/>
    </w:tblGrid>
    <w:tr w:rsidR="001B377C" w14:paraId="6CEFFFE4" w14:textId="77777777" w:rsidTr="001B377C">
      <w:trPr>
        <w:trHeight w:hRule="exact" w:val="680"/>
      </w:trPr>
      <w:tc>
        <w:tcPr>
          <w:tcW w:w="1131" w:type="dxa"/>
          <w:noWrap/>
          <w:hideMark/>
        </w:tcPr>
        <w:p w14:paraId="1B17FCE1" w14:textId="7B98DDDF" w:rsidR="001B377C" w:rsidRDefault="001B377C" w:rsidP="001B377C">
          <w:pPr>
            <w:pStyle w:val="ekvpaginabild"/>
            <w:spacing w:line="256" w:lineRule="auto"/>
          </w:pPr>
          <w:r>
            <w:rPr>
              <w:noProof/>
              <w:lang w:eastAsia="de-DE"/>
            </w:rPr>
            <w:drawing>
              <wp:inline distT="0" distB="0" distL="0" distR="0" wp14:anchorId="29A787F8" wp14:editId="6C1EFB3A">
                <wp:extent cx="464185" cy="231775"/>
                <wp:effectExtent l="0" t="0" r="0" b="0"/>
                <wp:docPr id="230" name="Grafik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top w:w="0" w:type="dxa"/>
            <w:left w:w="0" w:type="dxa"/>
            <w:bottom w:w="0" w:type="dxa"/>
            <w:right w:w="57" w:type="dxa"/>
          </w:tcMar>
          <w:hideMark/>
        </w:tcPr>
        <w:p w14:paraId="024CF7AB" w14:textId="77777777" w:rsidR="001B377C" w:rsidRDefault="001B377C" w:rsidP="001B377C">
          <w:pPr>
            <w:pStyle w:val="ekvpagina"/>
          </w:pPr>
          <w:r>
            <w:t>© Ernst Klett Verlag GmbH, Stuttgart 2021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  <w:hideMark/>
        </w:tcPr>
        <w:p w14:paraId="5DC609E0" w14:textId="77777777" w:rsidR="001B377C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 xml:space="preserve">Abbildungen: Imke Stotz, Münster; Klett-Archiv; Svetlana Kilian, Bonn; Oliver Eger, Langerringen; </w:t>
          </w:r>
        </w:p>
      </w:tc>
      <w:tc>
        <w:tcPr>
          <w:tcW w:w="397" w:type="dxa"/>
        </w:tcPr>
        <w:p w14:paraId="1175BD68" w14:textId="77777777" w:rsidR="001B377C" w:rsidRDefault="001B377C" w:rsidP="001B377C">
          <w:pPr>
            <w:pStyle w:val="ekvpagina"/>
          </w:pPr>
        </w:p>
      </w:tc>
    </w:tr>
  </w:tbl>
  <w:p w14:paraId="4E38C81C" w14:textId="77777777" w:rsidR="001B377C" w:rsidRDefault="001B377C" w:rsidP="001B377C">
    <w:pPr>
      <w:pStyle w:val="Fuzeile"/>
    </w:pPr>
  </w:p>
  <w:p w14:paraId="528BE6EF" w14:textId="77777777" w:rsidR="002E4606" w:rsidRDefault="002E4606">
    <w:pPr>
      <w:pStyle w:val="Fuzeil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B377C" w:rsidRPr="00F42294" w14:paraId="0E0636A2" w14:textId="77777777" w:rsidTr="00AF65CA">
      <w:trPr>
        <w:trHeight w:hRule="exact" w:val="680"/>
      </w:trPr>
      <w:tc>
        <w:tcPr>
          <w:tcW w:w="1131" w:type="dxa"/>
          <w:noWrap/>
        </w:tcPr>
        <w:p w14:paraId="0A4CF195" w14:textId="77777777" w:rsidR="001B377C" w:rsidRPr="00913892" w:rsidRDefault="001B377C" w:rsidP="001B377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5BC1333" wp14:editId="2B395CE7">
                <wp:extent cx="468000" cy="234000"/>
                <wp:effectExtent l="0" t="0" r="8255" b="0"/>
                <wp:docPr id="231" name="Grafik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CA4DD" w14:textId="77777777" w:rsidR="001B377C" w:rsidRPr="00913892" w:rsidRDefault="001B377C" w:rsidP="001B377C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FAD93EA" w14:textId="77777777" w:rsidR="001B377C" w:rsidRPr="00913892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21106BD9" w14:textId="77777777" w:rsidR="001B377C" w:rsidRPr="00913892" w:rsidRDefault="001B377C" w:rsidP="001B377C">
          <w:pPr>
            <w:pStyle w:val="ekvpagina"/>
          </w:pPr>
        </w:p>
      </w:tc>
    </w:tr>
  </w:tbl>
  <w:p w14:paraId="1F6A8D51" w14:textId="77777777" w:rsidR="001B377C" w:rsidRDefault="001B377C" w:rsidP="001B377C">
    <w:pPr>
      <w:pStyle w:val="Fuzeile"/>
    </w:pPr>
  </w:p>
  <w:p w14:paraId="08A3617F" w14:textId="77777777" w:rsidR="002E4606" w:rsidRDefault="002E46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271F" w:rsidRPr="00F42294" w14:paraId="1A572D3A" w14:textId="77777777" w:rsidTr="00AF65CA">
      <w:trPr>
        <w:trHeight w:hRule="exact" w:val="680"/>
      </w:trPr>
      <w:tc>
        <w:tcPr>
          <w:tcW w:w="1131" w:type="dxa"/>
          <w:noWrap/>
        </w:tcPr>
        <w:p w14:paraId="3E3D2F1E" w14:textId="77777777" w:rsidR="00A5271F" w:rsidRPr="00913892" w:rsidRDefault="00A5271F" w:rsidP="00A5271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1B77853" wp14:editId="368FDF85">
                <wp:extent cx="468000" cy="234000"/>
                <wp:effectExtent l="0" t="0" r="8255" b="0"/>
                <wp:docPr id="237" name="Grafik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C45599B" w14:textId="77777777" w:rsidR="00A5271F" w:rsidRPr="00913892" w:rsidRDefault="00A5271F" w:rsidP="00A5271F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B8B62A2" w14:textId="77777777" w:rsidR="00A5271F" w:rsidRPr="00913892" w:rsidRDefault="00A5271F" w:rsidP="00A5271F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D5393BA" w14:textId="77777777" w:rsidR="00A5271F" w:rsidRPr="00913892" w:rsidRDefault="00A5271F" w:rsidP="00A5271F">
          <w:pPr>
            <w:pStyle w:val="ekvpagina"/>
          </w:pPr>
        </w:p>
      </w:tc>
    </w:tr>
  </w:tbl>
  <w:p w14:paraId="1D6EB7B4" w14:textId="77777777" w:rsidR="00A5271F" w:rsidRDefault="00A5271F" w:rsidP="00A5271F">
    <w:pPr>
      <w:pStyle w:val="Fuzeile"/>
    </w:pPr>
  </w:p>
  <w:p w14:paraId="3B8A3F9F" w14:textId="77777777" w:rsidR="00A5271F" w:rsidRDefault="00A5271F" w:rsidP="00A5271F">
    <w:pPr>
      <w:pStyle w:val="Fuzeile"/>
    </w:pPr>
  </w:p>
  <w:p w14:paraId="3E04F2AD" w14:textId="77777777" w:rsidR="00A5271F" w:rsidRDefault="00A5271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271F" w:rsidRPr="00F42294" w14:paraId="7EB78731" w14:textId="77777777" w:rsidTr="00AF65CA">
      <w:trPr>
        <w:trHeight w:hRule="exact" w:val="680"/>
      </w:trPr>
      <w:tc>
        <w:tcPr>
          <w:tcW w:w="1131" w:type="dxa"/>
          <w:noWrap/>
        </w:tcPr>
        <w:p w14:paraId="792D6A08" w14:textId="77777777" w:rsidR="00A5271F" w:rsidRPr="00913892" w:rsidRDefault="00A5271F" w:rsidP="00A5271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5EF45B9" wp14:editId="7752CADB">
                <wp:extent cx="468000" cy="234000"/>
                <wp:effectExtent l="0" t="0" r="8255" b="0"/>
                <wp:docPr id="236" name="Grafik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E49BBC7" w14:textId="77777777" w:rsidR="00A5271F" w:rsidRPr="00913892" w:rsidRDefault="00A5271F" w:rsidP="00A5271F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DB59955" w14:textId="77777777" w:rsidR="00A5271F" w:rsidRPr="00913892" w:rsidRDefault="00A5271F" w:rsidP="00A5271F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AC83C20" w14:textId="77777777" w:rsidR="00A5271F" w:rsidRPr="00913892" w:rsidRDefault="00A5271F" w:rsidP="00A5271F">
          <w:pPr>
            <w:pStyle w:val="ekvpagina"/>
          </w:pPr>
        </w:p>
      </w:tc>
    </w:tr>
  </w:tbl>
  <w:p w14:paraId="61CA4E65" w14:textId="77777777" w:rsidR="00A5271F" w:rsidRDefault="00A5271F" w:rsidP="00A5271F">
    <w:pPr>
      <w:pStyle w:val="Fuzeile"/>
    </w:pPr>
  </w:p>
  <w:p w14:paraId="292E729A" w14:textId="77777777" w:rsidR="00A5271F" w:rsidRDefault="00A5271F" w:rsidP="00A5271F">
    <w:pPr>
      <w:pStyle w:val="Fuzeile"/>
    </w:pPr>
  </w:p>
  <w:p w14:paraId="0B95B3AB" w14:textId="77777777" w:rsidR="002E4606" w:rsidRDefault="002E460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B377C" w:rsidRPr="00F42294" w14:paraId="2D3BC9AB" w14:textId="77777777" w:rsidTr="00AF65CA">
      <w:trPr>
        <w:trHeight w:hRule="exact" w:val="680"/>
      </w:trPr>
      <w:tc>
        <w:tcPr>
          <w:tcW w:w="1131" w:type="dxa"/>
          <w:noWrap/>
        </w:tcPr>
        <w:p w14:paraId="50385465" w14:textId="77777777" w:rsidR="001B377C" w:rsidRPr="00913892" w:rsidRDefault="001B377C" w:rsidP="001B377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AF3667F" wp14:editId="76B002C8">
                <wp:extent cx="468000" cy="234000"/>
                <wp:effectExtent l="0" t="0" r="8255" b="0"/>
                <wp:docPr id="232" name="Graf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C0A967D" w14:textId="77777777" w:rsidR="001B377C" w:rsidRPr="00913892" w:rsidRDefault="001B377C" w:rsidP="001B377C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D3BED2F" w14:textId="77777777" w:rsidR="001B377C" w:rsidRPr="00913892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Langerringen; Svetlana Kilian, Bonn</w:t>
          </w:r>
        </w:p>
      </w:tc>
      <w:tc>
        <w:tcPr>
          <w:tcW w:w="397" w:type="dxa"/>
        </w:tcPr>
        <w:p w14:paraId="5F07119E" w14:textId="77777777" w:rsidR="001B377C" w:rsidRPr="00913892" w:rsidRDefault="001B377C" w:rsidP="001B377C">
          <w:pPr>
            <w:pStyle w:val="ekvpagina"/>
          </w:pPr>
        </w:p>
      </w:tc>
    </w:tr>
  </w:tbl>
  <w:p w14:paraId="69B474D8" w14:textId="77777777" w:rsidR="001B377C" w:rsidRDefault="001B377C" w:rsidP="001B377C">
    <w:pPr>
      <w:pStyle w:val="Fuzeile"/>
    </w:pPr>
  </w:p>
  <w:p w14:paraId="2A9B42A1" w14:textId="77777777" w:rsidR="002E4606" w:rsidRDefault="002E4606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B75147A" w14:textId="77777777" w:rsidTr="006B2D23">
      <w:trPr>
        <w:trHeight w:hRule="exact" w:val="680"/>
      </w:trPr>
      <w:tc>
        <w:tcPr>
          <w:tcW w:w="1131" w:type="dxa"/>
          <w:noWrap/>
        </w:tcPr>
        <w:p w14:paraId="17E54AC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1B81146" wp14:editId="0D7B5930">
                <wp:extent cx="468000" cy="234000"/>
                <wp:effectExtent l="0" t="0" r="8255" b="0"/>
                <wp:docPr id="106" name="Grafi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2734C26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C3D380E" w14:textId="77777777" w:rsidR="00193A18" w:rsidRPr="00913892" w:rsidRDefault="005F3265" w:rsidP="00294F2A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39C3A4A" w14:textId="77777777" w:rsidR="00193A18" w:rsidRPr="00913892" w:rsidRDefault="00193A18" w:rsidP="00913892">
          <w:pPr>
            <w:pStyle w:val="ekvpagina"/>
          </w:pPr>
        </w:p>
      </w:tc>
    </w:tr>
  </w:tbl>
  <w:p w14:paraId="359F863B" w14:textId="77777777" w:rsidR="00193A18" w:rsidRDefault="00193A18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E4606" w:rsidRPr="00F42294" w14:paraId="1A84C869" w14:textId="77777777" w:rsidTr="00AF65CA">
      <w:trPr>
        <w:trHeight w:hRule="exact" w:val="680"/>
      </w:trPr>
      <w:tc>
        <w:tcPr>
          <w:tcW w:w="1131" w:type="dxa"/>
          <w:noWrap/>
        </w:tcPr>
        <w:p w14:paraId="03FBE5A3" w14:textId="77777777" w:rsidR="002E4606" w:rsidRPr="00913892" w:rsidRDefault="002E4606" w:rsidP="002E4606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13A8525" wp14:editId="7D12C2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1A54A7F" w14:textId="77777777" w:rsidR="002E4606" w:rsidRPr="00913892" w:rsidRDefault="002E4606" w:rsidP="002E4606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D27D163" w14:textId="77777777" w:rsidR="002E4606" w:rsidRPr="00913892" w:rsidRDefault="002E4606" w:rsidP="002E4606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2B98A87F" w14:textId="77777777" w:rsidR="002E4606" w:rsidRPr="00913892" w:rsidRDefault="002E4606" w:rsidP="002E4606">
          <w:pPr>
            <w:pStyle w:val="ekvpagina"/>
          </w:pPr>
        </w:p>
      </w:tc>
    </w:tr>
  </w:tbl>
  <w:p w14:paraId="7309276D" w14:textId="77777777" w:rsidR="002E4606" w:rsidRDefault="002E4606" w:rsidP="002E4606">
    <w:pPr>
      <w:pStyle w:val="Fuzeile"/>
    </w:pPr>
  </w:p>
  <w:p w14:paraId="17E1C051" w14:textId="48025A3F" w:rsidR="00E860F4" w:rsidRDefault="00E860F4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271F" w:rsidRPr="00F42294" w14:paraId="00453583" w14:textId="77777777" w:rsidTr="00AF65CA">
      <w:trPr>
        <w:trHeight w:hRule="exact" w:val="680"/>
      </w:trPr>
      <w:tc>
        <w:tcPr>
          <w:tcW w:w="1131" w:type="dxa"/>
          <w:noWrap/>
        </w:tcPr>
        <w:p w14:paraId="5EDEAC0A" w14:textId="77777777" w:rsidR="00A5271F" w:rsidRPr="00913892" w:rsidRDefault="00A5271F" w:rsidP="00A5271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4EF2913" wp14:editId="560782AF">
                <wp:extent cx="468000" cy="234000"/>
                <wp:effectExtent l="0" t="0" r="8255" b="0"/>
                <wp:docPr id="235" name="Grafik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F7AE9A1" w14:textId="77777777" w:rsidR="00A5271F" w:rsidRPr="00913892" w:rsidRDefault="00A5271F" w:rsidP="00A5271F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96191D7" w14:textId="77777777" w:rsidR="00A5271F" w:rsidRPr="00913892" w:rsidRDefault="00A5271F" w:rsidP="00A5271F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3F24C277" w14:textId="77777777" w:rsidR="00A5271F" w:rsidRPr="00913892" w:rsidRDefault="00A5271F" w:rsidP="00A5271F">
          <w:pPr>
            <w:pStyle w:val="ekvpagina"/>
          </w:pPr>
        </w:p>
      </w:tc>
    </w:tr>
  </w:tbl>
  <w:p w14:paraId="7A2293BD" w14:textId="77777777" w:rsidR="00A5271F" w:rsidRDefault="00A5271F" w:rsidP="00A5271F">
    <w:pPr>
      <w:pStyle w:val="Fuzeile"/>
    </w:pPr>
  </w:p>
  <w:p w14:paraId="1B8ABFDC" w14:textId="77777777" w:rsidR="00A5271F" w:rsidRDefault="00A5271F" w:rsidP="00A5271F">
    <w:pPr>
      <w:pStyle w:val="Fuzeile"/>
    </w:pPr>
  </w:p>
  <w:p w14:paraId="5FE45AAC" w14:textId="77777777" w:rsidR="002E4606" w:rsidRDefault="002E4606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B377C" w:rsidRPr="00F42294" w14:paraId="1852DC03" w14:textId="77777777" w:rsidTr="00AF65CA">
      <w:trPr>
        <w:trHeight w:hRule="exact" w:val="680"/>
      </w:trPr>
      <w:tc>
        <w:tcPr>
          <w:tcW w:w="1131" w:type="dxa"/>
          <w:noWrap/>
        </w:tcPr>
        <w:p w14:paraId="6068568B" w14:textId="77777777" w:rsidR="001B377C" w:rsidRPr="00913892" w:rsidRDefault="001B377C" w:rsidP="001B377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E9C3BAA" wp14:editId="1AA9B317">
                <wp:extent cx="468000" cy="234000"/>
                <wp:effectExtent l="0" t="0" r="8255" b="0"/>
                <wp:docPr id="233" name="Grafik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DCD0AE9" w14:textId="77777777" w:rsidR="001B377C" w:rsidRPr="00913892" w:rsidRDefault="001B377C" w:rsidP="001B377C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E283C26" w14:textId="77777777" w:rsidR="001B377C" w:rsidRPr="00913892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8985DCA" w14:textId="77777777" w:rsidR="001B377C" w:rsidRPr="00913892" w:rsidRDefault="001B377C" w:rsidP="001B377C">
          <w:pPr>
            <w:pStyle w:val="ekvpagina"/>
          </w:pPr>
        </w:p>
      </w:tc>
    </w:tr>
  </w:tbl>
  <w:p w14:paraId="3DCF1976" w14:textId="77777777" w:rsidR="001B377C" w:rsidRDefault="001B377C" w:rsidP="001B377C">
    <w:pPr>
      <w:pStyle w:val="Fuzeile"/>
    </w:pPr>
  </w:p>
  <w:p w14:paraId="4D108A73" w14:textId="77777777" w:rsidR="001B377C" w:rsidRDefault="001B377C" w:rsidP="001B377C">
    <w:pPr>
      <w:pStyle w:val="Fuzeile"/>
    </w:pPr>
  </w:p>
  <w:p w14:paraId="299024FA" w14:textId="77777777" w:rsidR="002E4606" w:rsidRDefault="002E4606">
    <w:pPr>
      <w:pStyle w:val="Fuzeil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6"/>
      <w:gridCol w:w="3608"/>
      <w:gridCol w:w="5852"/>
      <w:gridCol w:w="399"/>
    </w:tblGrid>
    <w:tr w:rsidR="002E4606" w14:paraId="72BC0D73" w14:textId="77777777" w:rsidTr="002E4606">
      <w:trPr>
        <w:trHeight w:hRule="exact" w:val="680"/>
      </w:trPr>
      <w:tc>
        <w:tcPr>
          <w:tcW w:w="1131" w:type="dxa"/>
          <w:noWrap/>
          <w:hideMark/>
        </w:tcPr>
        <w:p w14:paraId="7DB964EB" w14:textId="240CE089" w:rsidR="002E4606" w:rsidRDefault="002E4606" w:rsidP="002E4606">
          <w:pPr>
            <w:pStyle w:val="ekvpaginabild"/>
            <w:spacing w:line="256" w:lineRule="auto"/>
          </w:pPr>
          <w:r>
            <w:rPr>
              <w:noProof/>
              <w:lang w:eastAsia="de-DE"/>
            </w:rPr>
            <w:drawing>
              <wp:inline distT="0" distB="0" distL="0" distR="0" wp14:anchorId="0E91781B" wp14:editId="23919BA5">
                <wp:extent cx="464185" cy="231775"/>
                <wp:effectExtent l="0" t="0" r="0" b="0"/>
                <wp:docPr id="229" name="Graf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top w:w="0" w:type="dxa"/>
            <w:left w:w="0" w:type="dxa"/>
            <w:bottom w:w="0" w:type="dxa"/>
            <w:right w:w="57" w:type="dxa"/>
          </w:tcMar>
          <w:hideMark/>
        </w:tcPr>
        <w:p w14:paraId="4C6185A7" w14:textId="77777777" w:rsidR="002E4606" w:rsidRDefault="002E4606" w:rsidP="002E4606">
          <w:pPr>
            <w:pStyle w:val="ekvpagina"/>
          </w:pPr>
          <w:r>
            <w:t>© Ernst Klett Verlag GmbH, Stuttgart 2021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  <w:hideMark/>
        </w:tcPr>
        <w:p w14:paraId="5451424A" w14:textId="77777777" w:rsidR="002E4606" w:rsidRDefault="002E4606" w:rsidP="002E4606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Klett-Archiv; Oliver Eger, Langerringen</w:t>
          </w:r>
        </w:p>
      </w:tc>
      <w:tc>
        <w:tcPr>
          <w:tcW w:w="397" w:type="dxa"/>
        </w:tcPr>
        <w:p w14:paraId="4C68FCEE" w14:textId="77777777" w:rsidR="002E4606" w:rsidRDefault="002E4606" w:rsidP="002E4606">
          <w:pPr>
            <w:pStyle w:val="ekvpagina"/>
          </w:pPr>
        </w:p>
      </w:tc>
    </w:tr>
  </w:tbl>
  <w:p w14:paraId="335CF08F" w14:textId="77777777" w:rsidR="002E4606" w:rsidRDefault="002E4606" w:rsidP="002E4606">
    <w:pPr>
      <w:pStyle w:val="Fuzeile"/>
    </w:pPr>
  </w:p>
  <w:p w14:paraId="4BDA0303" w14:textId="77777777" w:rsidR="002E4606" w:rsidRDefault="002E46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1B38" w14:textId="77777777" w:rsidR="001B5326" w:rsidRDefault="001B5326" w:rsidP="003C599D">
      <w:pPr>
        <w:spacing w:line="240" w:lineRule="auto"/>
      </w:pPr>
      <w:r>
        <w:separator/>
      </w:r>
    </w:p>
  </w:footnote>
  <w:footnote w:type="continuationSeparator" w:id="0">
    <w:p w14:paraId="72475B94" w14:textId="77777777" w:rsidR="001B5326" w:rsidRDefault="001B532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abstractNum w:abstractNumId="3" w15:restartNumberingAfterBreak="0">
    <w:nsid w:val="7170337B"/>
    <w:multiLevelType w:val="hybridMultilevel"/>
    <w:tmpl w:val="4680F322"/>
    <w:lvl w:ilvl="0" w:tplc="EEAE40AA">
      <w:start w:val="1"/>
      <w:numFmt w:val="decimal"/>
      <w:lvlText w:val="%1"/>
      <w:lvlJc w:val="left"/>
      <w:pPr>
        <w:ind w:left="311" w:hanging="312"/>
      </w:pPr>
      <w:rPr>
        <w:rFonts w:ascii="Trebuchet MS" w:eastAsia="Trebuchet MS" w:hAnsi="Trebuchet MS" w:cs="Trebuchet MS" w:hint="default"/>
        <w:b/>
        <w:bCs/>
        <w:i w:val="0"/>
        <w:iCs w:val="0"/>
        <w:color w:val="414042"/>
        <w:w w:val="100"/>
        <w:sz w:val="24"/>
        <w:szCs w:val="24"/>
      </w:rPr>
    </w:lvl>
    <w:lvl w:ilvl="1" w:tplc="0B8A04AE">
      <w:numFmt w:val="bullet"/>
      <w:lvlText w:val="•"/>
      <w:lvlJc w:val="left"/>
      <w:pPr>
        <w:ind w:left="1137" w:hanging="312"/>
      </w:pPr>
      <w:rPr>
        <w:rFonts w:hint="default"/>
      </w:rPr>
    </w:lvl>
    <w:lvl w:ilvl="2" w:tplc="030C610C">
      <w:numFmt w:val="bullet"/>
      <w:lvlText w:val="•"/>
      <w:lvlJc w:val="left"/>
      <w:pPr>
        <w:ind w:left="1955" w:hanging="312"/>
      </w:pPr>
      <w:rPr>
        <w:rFonts w:hint="default"/>
      </w:rPr>
    </w:lvl>
    <w:lvl w:ilvl="3" w:tplc="7A660760">
      <w:numFmt w:val="bullet"/>
      <w:lvlText w:val="•"/>
      <w:lvlJc w:val="left"/>
      <w:pPr>
        <w:ind w:left="2772" w:hanging="312"/>
      </w:pPr>
      <w:rPr>
        <w:rFonts w:hint="default"/>
      </w:rPr>
    </w:lvl>
    <w:lvl w:ilvl="4" w:tplc="54ACD0EC">
      <w:numFmt w:val="bullet"/>
      <w:lvlText w:val="•"/>
      <w:lvlJc w:val="left"/>
      <w:pPr>
        <w:ind w:left="3590" w:hanging="312"/>
      </w:pPr>
      <w:rPr>
        <w:rFonts w:hint="default"/>
      </w:rPr>
    </w:lvl>
    <w:lvl w:ilvl="5" w:tplc="7486B2E4">
      <w:numFmt w:val="bullet"/>
      <w:lvlText w:val="•"/>
      <w:lvlJc w:val="left"/>
      <w:pPr>
        <w:ind w:left="4407" w:hanging="312"/>
      </w:pPr>
      <w:rPr>
        <w:rFonts w:hint="default"/>
      </w:rPr>
    </w:lvl>
    <w:lvl w:ilvl="6" w:tplc="6150A548">
      <w:numFmt w:val="bullet"/>
      <w:lvlText w:val="•"/>
      <w:lvlJc w:val="left"/>
      <w:pPr>
        <w:ind w:left="5225" w:hanging="312"/>
      </w:pPr>
      <w:rPr>
        <w:rFonts w:hint="default"/>
      </w:rPr>
    </w:lvl>
    <w:lvl w:ilvl="7" w:tplc="3B1C1D08">
      <w:numFmt w:val="bullet"/>
      <w:lvlText w:val="•"/>
      <w:lvlJc w:val="left"/>
      <w:pPr>
        <w:ind w:left="6042" w:hanging="312"/>
      </w:pPr>
      <w:rPr>
        <w:rFonts w:hint="default"/>
      </w:rPr>
    </w:lvl>
    <w:lvl w:ilvl="8" w:tplc="320EA04C">
      <w:numFmt w:val="bullet"/>
      <w:lvlText w:val="•"/>
      <w:lvlJc w:val="left"/>
      <w:pPr>
        <w:ind w:left="6860" w:hanging="31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CC"/>
    <w:rsid w:val="000040E2"/>
    <w:rsid w:val="00005913"/>
    <w:rsid w:val="00005BCD"/>
    <w:rsid w:val="000065C2"/>
    <w:rsid w:val="000160A7"/>
    <w:rsid w:val="00020440"/>
    <w:rsid w:val="00025655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04D6"/>
    <w:rsid w:val="000812E6"/>
    <w:rsid w:val="00090AB2"/>
    <w:rsid w:val="000928AA"/>
    <w:rsid w:val="00092E87"/>
    <w:rsid w:val="000939F5"/>
    <w:rsid w:val="00094A1F"/>
    <w:rsid w:val="00094F01"/>
    <w:rsid w:val="000A49CB"/>
    <w:rsid w:val="000A6BB5"/>
    <w:rsid w:val="000B098D"/>
    <w:rsid w:val="000B7BD3"/>
    <w:rsid w:val="000C11E0"/>
    <w:rsid w:val="000C4A3A"/>
    <w:rsid w:val="000D0BA0"/>
    <w:rsid w:val="000D40DE"/>
    <w:rsid w:val="000D4791"/>
    <w:rsid w:val="000D52C8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2C5"/>
    <w:rsid w:val="00186866"/>
    <w:rsid w:val="00190B65"/>
    <w:rsid w:val="00193A18"/>
    <w:rsid w:val="001A4E8B"/>
    <w:rsid w:val="001A5BD5"/>
    <w:rsid w:val="001B0C00"/>
    <w:rsid w:val="001B1266"/>
    <w:rsid w:val="001B377C"/>
    <w:rsid w:val="001B5326"/>
    <w:rsid w:val="001C3792"/>
    <w:rsid w:val="001C60CD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E4606"/>
    <w:rsid w:val="002E5B8A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41C3D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14EC"/>
    <w:rsid w:val="00454148"/>
    <w:rsid w:val="004621B3"/>
    <w:rsid w:val="004674D2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77795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D7F24"/>
    <w:rsid w:val="005E15AC"/>
    <w:rsid w:val="005E40DE"/>
    <w:rsid w:val="005F2AB3"/>
    <w:rsid w:val="005F3265"/>
    <w:rsid w:val="005F3914"/>
    <w:rsid w:val="005F439D"/>
    <w:rsid w:val="0060113C"/>
    <w:rsid w:val="00603AD5"/>
    <w:rsid w:val="006201CB"/>
    <w:rsid w:val="00622F6B"/>
    <w:rsid w:val="00627765"/>
    <w:rsid w:val="0063215E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A536F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058DA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1479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30E0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463F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3D30"/>
    <w:rsid w:val="009A50D4"/>
    <w:rsid w:val="009A7614"/>
    <w:rsid w:val="009C26DF"/>
    <w:rsid w:val="009C2A7B"/>
    <w:rsid w:val="009C3C75"/>
    <w:rsid w:val="009D08F7"/>
    <w:rsid w:val="009D37CC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07149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5271F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BB2"/>
    <w:rsid w:val="00BC2CD2"/>
    <w:rsid w:val="00BC6483"/>
    <w:rsid w:val="00BC69E3"/>
    <w:rsid w:val="00BC7335"/>
    <w:rsid w:val="00BD542D"/>
    <w:rsid w:val="00BD6E66"/>
    <w:rsid w:val="00BE1962"/>
    <w:rsid w:val="00BE333C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4D8E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43B56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A717A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2A8A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85EF1"/>
    <w:rsid w:val="00E860F4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37D0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28FF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5510A6"/>
  <w15:chartTrackingRefBased/>
  <w15:docId w15:val="{46402D1F-AA48-4658-AC10-197B85CB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styleId="Fett">
    <w:name w:val="Strong"/>
    <w:basedOn w:val="Absatz-Standardschriftart"/>
    <w:uiPriority w:val="22"/>
    <w:qFormat/>
    <w:rsid w:val="005F3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footer" Target="footer3.xml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1.png"/><Relationship Id="rId63" Type="http://schemas.openxmlformats.org/officeDocument/2006/relationships/footer" Target="footer10.xml"/><Relationship Id="rId68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footer" Target="footer7.xml"/><Relationship Id="rId45" Type="http://schemas.openxmlformats.org/officeDocument/2006/relationships/image" Target="media/image32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0.tif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3.png"/><Relationship Id="rId61" Type="http://schemas.openxmlformats.org/officeDocument/2006/relationships/image" Target="media/image4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6.xml"/><Relationship Id="rId44" Type="http://schemas.openxmlformats.org/officeDocument/2006/relationships/image" Target="media/image31.png"/><Relationship Id="rId52" Type="http://schemas.openxmlformats.org/officeDocument/2006/relationships/footer" Target="footer8.xml"/><Relationship Id="rId60" Type="http://schemas.openxmlformats.org/officeDocument/2006/relationships/image" Target="media/image45.png"/><Relationship Id="rId65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footer" Target="footer5.xml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image" Target="media/image48.png"/><Relationship Id="rId69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footer" Target="footer4.xml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59" Type="http://schemas.openxmlformats.org/officeDocument/2006/relationships/footer" Target="footer9.xml"/><Relationship Id="rId67" Type="http://schemas.openxmlformats.org/officeDocument/2006/relationships/footer" Target="footer11.xml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image" Target="media/image40.png"/><Relationship Id="rId62" Type="http://schemas.openxmlformats.org/officeDocument/2006/relationships/image" Target="media/image4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r86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9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Nixdorf, Marie-Luise</dc:creator>
  <cp:keywords/>
  <dc:description/>
  <cp:lastModifiedBy>Schramm, Nicole</cp:lastModifiedBy>
  <cp:revision>9</cp:revision>
  <cp:lastPrinted>2016-12-08T14:25:00Z</cp:lastPrinted>
  <dcterms:created xsi:type="dcterms:W3CDTF">2021-08-06T08:17:00Z</dcterms:created>
  <dcterms:modified xsi:type="dcterms:W3CDTF">2021-09-03T10:31:00Z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