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FB59FB" w:rsidRPr="00CC4D8E" w14:paraId="17093C95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98CA4B2" w14:textId="1EC6580A" w:rsidR="00FB59FB" w:rsidRPr="00CC4D8E" w:rsidRDefault="00FB59FB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03973003" w14:textId="4BB97820" w:rsidR="00FB59FB" w:rsidRPr="00CC4D8E" w:rsidRDefault="00FB59FB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5A19936B" w14:textId="68C47755" w:rsidR="00FB59FB" w:rsidRPr="00CC4D8E" w:rsidRDefault="00FB59FB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22394FC8" w14:textId="43DEB5B5" w:rsidR="00FB59FB" w:rsidRPr="00CC4D8E" w:rsidRDefault="00FB59FB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BB67251" w14:textId="77777777" w:rsidR="00FB59FB" w:rsidRPr="00CC4D8E" w:rsidRDefault="00FB59FB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14C4BEA" w14:textId="294CB9BF" w:rsidR="00FB59FB" w:rsidRPr="00CC4D8E" w:rsidRDefault="00FB59FB" w:rsidP="00CC4D8E">
            <w:pPr>
              <w:pStyle w:val="ekvkolumnentitel"/>
              <w:rPr>
                <w:rFonts w:cs="Arial"/>
              </w:rPr>
            </w:pPr>
          </w:p>
        </w:tc>
      </w:tr>
      <w:tr w:rsidR="00BF17F2" w:rsidRPr="00CC4D8E" w14:paraId="42B4516C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865DB3F" w14:textId="548BD4C7" w:rsidR="00FB59FB" w:rsidRPr="00EF37D0" w:rsidRDefault="00FB59FB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698E5CA" w14:textId="18CA382A" w:rsidR="00FB59FB" w:rsidRPr="004514EC" w:rsidRDefault="00025655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Mein Lerntagebuch</w:t>
            </w:r>
          </w:p>
        </w:tc>
      </w:tr>
    </w:tbl>
    <w:p w14:paraId="3CAE815F" w14:textId="4983BF01" w:rsidR="00CC4D8E" w:rsidRDefault="001B0C0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1" layoutInCell="1" allowOverlap="1" wp14:anchorId="78637501" wp14:editId="4D8BB3B3">
                <wp:simplePos x="0" y="0"/>
                <wp:positionH relativeFrom="page">
                  <wp:align>left</wp:align>
                </wp:positionH>
                <wp:positionV relativeFrom="paragraph">
                  <wp:posOffset>-373380</wp:posOffset>
                </wp:positionV>
                <wp:extent cx="7496175" cy="384810"/>
                <wp:effectExtent l="0" t="0" r="9525" b="0"/>
                <wp:wrapNone/>
                <wp:docPr id="5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6175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742A5" id="docshape200" o:spid="_x0000_s1026" style="position:absolute;margin-left:0;margin-top:-29.4pt;width:590.25pt;height:30.3pt;z-index:-2516275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" path="m11339,l,,,2291r8331,l9128,2201r423,-46l9741,2138r99,-2l10192,2120r563,-34l11339,2048,11339,xe" fillcolor="#f0f4dc" stroked="f">
                <v:path arrowok="t" o:connecttype="custom" o:connectlocs="7496175,2256791;0,2256791;0,2641601;5507596,2641601;6034490,2626484;6314134,2618757;6439743,2615902;6505191,2615566;6737897,2612878;7110095,2607168;7496175,2600785;7496175,2256791" o:connectangles="0,0,0,0,0,0,0,0,0,0,0,0"/>
                <w10:wrap anchorx="page"/>
                <w10:anchorlock/>
              </v:shape>
            </w:pict>
          </mc:Fallback>
        </mc:AlternateContent>
      </w:r>
      <w:bookmarkStart w:id="0" w:name="_Hlk78804450"/>
    </w:p>
    <w:p w14:paraId="7823C405" w14:textId="5E4371A9" w:rsidR="002E4606" w:rsidRDefault="000A6BB5" w:rsidP="00025655">
      <w:pPr>
        <w:tabs>
          <w:tab w:val="clear" w:pos="340"/>
          <w:tab w:val="clear" w:pos="595"/>
          <w:tab w:val="clear" w:pos="851"/>
          <w:tab w:val="left" w:pos="5655"/>
        </w:tabs>
        <w:rPr>
          <w:rFonts w:cs="Arial"/>
        </w:rPr>
        <w:sectPr w:rsidR="002E4606" w:rsidSect="00E860F4">
          <w:footerReference w:type="default" r:id="rId7"/>
          <w:footerReference w:type="first" r:id="rId8"/>
          <w:type w:val="continuous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117FA18A" wp14:editId="4720BEF6">
            <wp:simplePos x="0" y="0"/>
            <wp:positionH relativeFrom="column">
              <wp:posOffset>-635</wp:posOffset>
            </wp:positionH>
            <wp:positionV relativeFrom="paragraph">
              <wp:posOffset>36773</wp:posOffset>
            </wp:positionV>
            <wp:extent cx="6124575" cy="7586345"/>
            <wp:effectExtent l="19050" t="19050" r="28575" b="146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1" t="6940" r="342"/>
                    <a:stretch/>
                  </pic:blipFill>
                  <pic:spPr bwMode="auto">
                    <a:xfrm>
                      <a:off x="0" y="0"/>
                      <a:ext cx="6124575" cy="758634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0F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ACAC4D" wp14:editId="0195B114">
                <wp:simplePos x="0" y="0"/>
                <wp:positionH relativeFrom="page">
                  <wp:posOffset>-5127</wp:posOffset>
                </wp:positionH>
                <wp:positionV relativeFrom="paragraph">
                  <wp:posOffset>7739987</wp:posOffset>
                </wp:positionV>
                <wp:extent cx="7543800" cy="799465"/>
                <wp:effectExtent l="0" t="0" r="0" b="635"/>
                <wp:wrapNone/>
                <wp:docPr id="80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43800" cy="799465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7406F" id="docshape200" o:spid="_x0000_s1026" style="position:absolute;margin-left:-.4pt;margin-top:609.45pt;width:594pt;height:62.9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" path="m11339,l,,,2291r8331,l9128,2201r423,-46l9741,2138r99,-2l10192,2120r563,-34l11339,2048,11339,xe" fillcolor="#f0f4dc" stroked="f">
                <v:path arrowok="t" o:connecttype="custom" o:connectlocs="7543800,4688613;0,4688613;0,5488078;5542587,5488078;6072829,5456671;6354249,5440619;6480656,5434687;6546520,5433989;6780705,5428406;7155267,5416541;7543800,5403281;7543800,4688613" o:connectangles="0,0,0,0,0,0,0,0,0,0,0,0"/>
                <w10:wrap anchorx="page"/>
              </v:shape>
            </w:pict>
          </mc:Fallback>
        </mc:AlternateContent>
      </w:r>
      <w:r w:rsidR="00025655">
        <w:rPr>
          <w:rFonts w:cs="Arial"/>
        </w:rPr>
        <w:tab/>
      </w:r>
    </w:p>
    <w:bookmarkEnd w:id="0"/>
    <w:tbl>
      <w:tblPr>
        <w:tblW w:w="11031" w:type="dxa"/>
        <w:tblInd w:w="-1250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237"/>
        <w:gridCol w:w="1418"/>
        <w:gridCol w:w="1984"/>
        <w:gridCol w:w="567"/>
        <w:gridCol w:w="1701"/>
      </w:tblGrid>
      <w:tr w:rsidR="00E860F4" w:rsidRPr="00CC4D8E" w14:paraId="5FB5418A" w14:textId="77777777" w:rsidTr="00E860F4">
        <w:trPr>
          <w:trHeight w:hRule="exact" w:val="510"/>
        </w:trPr>
        <w:tc>
          <w:tcPr>
            <w:tcW w:w="1124" w:type="dxa"/>
            <w:noWrap/>
            <w:vAlign w:val="bottom"/>
          </w:tcPr>
          <w:p w14:paraId="4A9F4635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237" w:type="dxa"/>
            <w:noWrap/>
            <w:vAlign w:val="bottom"/>
          </w:tcPr>
          <w:p w14:paraId="5B5530C6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418" w:type="dxa"/>
            <w:noWrap/>
            <w:vAlign w:val="bottom"/>
          </w:tcPr>
          <w:p w14:paraId="6E3D0DBE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1984" w:type="dxa"/>
            <w:noWrap/>
            <w:vAlign w:val="bottom"/>
          </w:tcPr>
          <w:p w14:paraId="37452EDB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567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42352B5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A28F114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0F456F2E" w14:textId="77777777" w:rsidTr="00E860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24" w:type="dxa"/>
            <w:tcBorders>
              <w:bottom w:val="nil"/>
              <w:right w:val="nil"/>
            </w:tcBorders>
            <w:noWrap/>
            <w:vAlign w:val="bottom"/>
          </w:tcPr>
          <w:p w14:paraId="47A02A97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90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68ECC6D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Zahlenraum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bis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10</w:t>
            </w:r>
          </w:p>
        </w:tc>
      </w:tr>
    </w:tbl>
    <w:p w14:paraId="75C6FBAB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0CF1E53C" wp14:editId="36F3DBFB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29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E972F" id="docshape200" o:spid="_x0000_s1026" style="position:absolute;margin-left:-84.75pt;margin-top:19.55pt;width:575.1pt;height:30.3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E860F4" w:rsidRPr="00CC4D8E" w14:paraId="329B7A4E" w14:textId="77777777" w:rsidTr="000A6BB5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DB1C5A8" w14:textId="1F87DB25" w:rsidR="00E860F4" w:rsidRPr="000A6BB5" w:rsidRDefault="00E860F4" w:rsidP="00CC4D8E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 xml:space="preserve">Seite im </w:t>
            </w:r>
            <w:r w:rsidR="000A6BB5">
              <w:rPr>
                <w:rFonts w:cs="Arial"/>
                <w:color w:val="8BBA00"/>
                <w:w w:val="105"/>
                <w:sz w:val="16"/>
                <w:szCs w:val="16"/>
              </w:rPr>
              <w:t>Schulbuch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57F8A5A8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8F7FFF6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proofErr w:type="gramStart"/>
            <w:r w:rsidRPr="00EF37D0">
              <w:rPr>
                <w:rFonts w:cs="Arial"/>
                <w:color w:val="8BBA00"/>
                <w:w w:val="105"/>
              </w:rPr>
              <w:t>geklappt</w:t>
            </w:r>
            <w:proofErr w:type="gramEnd"/>
            <w:r w:rsidRPr="00EF37D0">
              <w:rPr>
                <w:rFonts w:cs="Arial"/>
                <w:color w:val="8BBA00"/>
                <w:w w:val="105"/>
              </w:rPr>
              <w:t>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5D2369B7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E860F4" w:rsidRPr="00CC4D8E" w14:paraId="0B782ACD" w14:textId="77777777" w:rsidTr="000A6BB5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11AFE099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4-5</w:t>
            </w:r>
          </w:p>
          <w:p w14:paraId="23481464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10-19</w:t>
            </w:r>
          </w:p>
          <w:p w14:paraId="1F430CC2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22-25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6A4D2C71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Anzahlen bestimmen und darstellen</w:t>
            </w:r>
          </w:p>
          <w:p w14:paraId="2DAECD35" w14:textId="77777777" w:rsidR="00E860F4" w:rsidRDefault="00E860F4" w:rsidP="00CC4D8E">
            <w:pPr>
              <w:rPr>
                <w:rFonts w:cs="Arial"/>
              </w:rPr>
            </w:pPr>
          </w:p>
          <w:p w14:paraId="26034226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44AF3F7" wp14:editId="0A7E2506">
                  <wp:extent cx="1904994" cy="294775"/>
                  <wp:effectExtent l="0" t="0" r="635" b="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440" cy="297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45F05F0" wp14:editId="6C7388D9">
                  <wp:extent cx="466663" cy="417995"/>
                  <wp:effectExtent l="0" t="0" r="0" b="127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6466" b="88793" l="9653" r="96911">
                                        <a14:foregroundMark x1="24324" y1="35776" x2="24324" y2="35776"/>
                                        <a14:foregroundMark x1="24324" y1="78879" x2="24324" y2="78879"/>
                                        <a14:foregroundMark x1="42857" y1="90086" x2="42857" y2="90086"/>
                                        <a14:foregroundMark x1="92664" y1="16379" x2="92664" y2="16379"/>
                                        <a14:foregroundMark x1="93436" y1="6466" x2="93436" y2="6466"/>
                                        <a14:foregroundMark x1="96911" y1="12500" x2="96911" y2="125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71" cy="45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660D61C0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755E3AC" wp14:editId="250BF442">
                  <wp:extent cx="1583690" cy="687070"/>
                  <wp:effectExtent l="0" t="0" r="0" b="0"/>
                  <wp:docPr id="52" name="Grafik 52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2A6BFA90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089007F1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1C0EAEB3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10-19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7A50D3A7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Zahlen bis 10 sprechen, lesen und schreiben</w:t>
            </w:r>
          </w:p>
          <w:p w14:paraId="09D4AA94" w14:textId="77777777" w:rsidR="00E860F4" w:rsidRDefault="00E860F4" w:rsidP="00CC4D8E">
            <w:pPr>
              <w:rPr>
                <w:rFonts w:cs="Arial"/>
              </w:rPr>
            </w:pPr>
          </w:p>
          <w:p w14:paraId="3EA09B73" w14:textId="77777777" w:rsidR="00E860F4" w:rsidRDefault="00E860F4" w:rsidP="00CC4D8E">
            <w:pPr>
              <w:rPr>
                <w:noProof/>
              </w:rPr>
            </w:pPr>
          </w:p>
          <w:p w14:paraId="327860A5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6A65959" wp14:editId="46BE8F36">
                  <wp:extent cx="1100890" cy="564384"/>
                  <wp:effectExtent l="0" t="0" r="4445" b="762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572" cy="571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4F2079ED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788E954" wp14:editId="7A6C05C4">
                  <wp:extent cx="1583690" cy="687070"/>
                  <wp:effectExtent l="0" t="0" r="0" b="0"/>
                  <wp:docPr id="55" name="Grafik 55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2BF246BA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640C225F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188D6F23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20</w:t>
            </w:r>
          </w:p>
          <w:p w14:paraId="04ED493E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32-33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1E1F737E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Zahlen ordnen und vergleichen</w:t>
            </w:r>
          </w:p>
          <w:p w14:paraId="379E6371" w14:textId="77777777" w:rsidR="00E860F4" w:rsidRDefault="00E860F4" w:rsidP="00CC4D8E">
            <w:pPr>
              <w:rPr>
                <w:rFonts w:cs="Arial"/>
              </w:rPr>
            </w:pPr>
          </w:p>
          <w:p w14:paraId="5259C881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D2630A2" wp14:editId="5D247737">
                  <wp:extent cx="1219200" cy="364265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398" cy="372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596DF0A0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AFE53F1" wp14:editId="69E73205">
                  <wp:extent cx="1583690" cy="687070"/>
                  <wp:effectExtent l="0" t="0" r="0" b="0"/>
                  <wp:docPr id="21" name="Grafik 21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69B51C50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03F975E7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408F7346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21</w:t>
            </w:r>
          </w:p>
          <w:p w14:paraId="5A461952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26-31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4E465746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Zahlen zerlegen</w:t>
            </w:r>
          </w:p>
          <w:p w14:paraId="7B8EF543" w14:textId="77777777" w:rsidR="00E860F4" w:rsidRDefault="00E860F4" w:rsidP="00CC4D8E">
            <w:pPr>
              <w:rPr>
                <w:rFonts w:cs="Arial"/>
              </w:rPr>
            </w:pPr>
          </w:p>
          <w:p w14:paraId="36640D91" w14:textId="77777777" w:rsidR="00E860F4" w:rsidRDefault="00E860F4" w:rsidP="00CC4D8E">
            <w:pPr>
              <w:rPr>
                <w:rFonts w:cs="Arial"/>
              </w:rPr>
            </w:pPr>
          </w:p>
          <w:p w14:paraId="376941D4" w14:textId="77777777" w:rsidR="00E860F4" w:rsidRDefault="00E860F4" w:rsidP="00CC4D8E">
            <w:pPr>
              <w:rPr>
                <w:rFonts w:cs="Arial"/>
              </w:rPr>
            </w:pPr>
          </w:p>
          <w:p w14:paraId="5C0F26CC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576D21D" wp14:editId="1A679CBF">
                  <wp:extent cx="911225" cy="718338"/>
                  <wp:effectExtent l="0" t="0" r="3175" b="5715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89" cy="720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13F508AE" wp14:editId="3A5AC504">
                  <wp:extent cx="892629" cy="898973"/>
                  <wp:effectExtent l="0" t="0" r="3175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587" cy="904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4C505692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7450112" wp14:editId="3D46E87B">
                  <wp:extent cx="1583690" cy="687070"/>
                  <wp:effectExtent l="0" t="0" r="0" b="0"/>
                  <wp:docPr id="22" name="Grafik 22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4115FF8C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</w:tbl>
    <w:p w14:paraId="142CE2CE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4518176" wp14:editId="25E07059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31" name="Gruppieren 31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32" name="Gruppieren 32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33" name="Gruppieren 33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34" name="Gruppieren 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35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2533024" w14:textId="77777777" w:rsidR="00E860F4" w:rsidRPr="000A6BB5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5C6AAEEA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03C53F0C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41106263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7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9B3E31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8" name="Gruppieren 38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39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ADA98D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534E7890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04740D33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732B0BAE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1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6C0E37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42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6A4580" w14:textId="77777777" w:rsidR="00E860F4" w:rsidRPr="000A6BB5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F8FA18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18176" id="Gruppieren 30" o:spid="_x0000_s1026" style="position:absolute;margin-left:-87pt;margin-top:16.6pt;width:578.75pt;height:203.7pt;z-index:251692032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">
                <v:group id="Gruppieren 31" o:spid="_x0000_s1027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uppieren 32" o:spid="_x0000_s1028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group id="Gruppieren 33" o:spid="_x0000_s1029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<v:group id="Gruppieren 34" o:spid="_x0000_s1030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 id="docshape200" o:spid="_x0000_s1031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docshape205" o:spid="_x0000_s1032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" stroked="f">
                          <v:textbox inset="0,0,0,0">
                            <w:txbxContent>
                              <w:p w14:paraId="52533024" w14:textId="77777777" w:rsidR="00E860F4" w:rsidRPr="000A6BB5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5C6AAEEA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03C53F0C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41106263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033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" fillcolor="#f0f4dc" stroked="f">
                        <v:textbox inset="0,0,0,0">
                          <w:txbxContent>
                            <w:p w14:paraId="2C9B3E31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38" o:spid="_x0000_s1034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<v:shape id="docshape200" o:spid="_x0000_s1035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036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ftDwQAAANsAAAAPAAAAZHJzL2Rvd25yZXYueG1sRE/LasJA&#10;FN0X+g/DLbgpOlGK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IqR+0PBAAAA2wAAAA8AAAAA&#10;AAAAAAAAAAAABwIAAGRycy9kb3ducmV2LnhtbFBLBQYAAAAAAwADALcAAAD1AgAAAAA=&#10;" stroked="f">
                        <v:textbox inset="0,0,0,0">
                          <w:txbxContent>
                            <w:p w14:paraId="5AADA98D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534E7890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04740D33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732B0BAE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037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" stroked="f">
                    <v:textbox inset="0,0,0,0">
                      <w:txbxContent>
                        <w:p w14:paraId="556C0E37" w14:textId="77777777" w:rsidR="00E860F4" w:rsidRPr="000A6BB5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0A6BB5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038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" fillcolor="#f0f4dc" stroked="f">
                  <v:textbox inset="0,0,0,0">
                    <w:txbxContent>
                      <w:p w14:paraId="2D6A4580" w14:textId="77777777" w:rsidR="00E860F4" w:rsidRPr="000A6BB5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039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" stroked="f">
                  <v:textbox inset="0,0,0,0">
                    <w:txbxContent>
                      <w:p w14:paraId="60F8FA18" w14:textId="77777777" w:rsidR="00E860F4" w:rsidRPr="000A6BB5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57D6B05" w14:textId="77777777" w:rsidR="002E4606" w:rsidRDefault="002E4606" w:rsidP="00D60378">
      <w:pPr>
        <w:rPr>
          <w:rFonts w:cs="Arial"/>
        </w:rPr>
        <w:sectPr w:rsidR="002E4606" w:rsidSect="002E4606">
          <w:footerReference w:type="first" r:id="rId18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041EF9B0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0BE113A2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4BAE54C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20FB7E56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6B2A6808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E5DCFD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15BA6E9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79C1C4E7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35D7B87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458B26D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Rechnen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bis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10</w:t>
            </w:r>
          </w:p>
        </w:tc>
      </w:tr>
    </w:tbl>
    <w:p w14:paraId="19ABD2CC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1" layoutInCell="1" allowOverlap="1" wp14:anchorId="476FB40A" wp14:editId="235AB887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45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35BA4" id="docshape200" o:spid="_x0000_s1026" style="position:absolute;margin-left:-84.75pt;margin-top:19.55pt;width:575.1pt;height:30.3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E860F4" w:rsidRPr="00CC4D8E" w14:paraId="67F36DA4" w14:textId="77777777" w:rsidTr="000A6BB5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FC29FC4" w14:textId="1DCB0F17" w:rsidR="00E860F4" w:rsidRPr="000A6BB5" w:rsidRDefault="00E860F4" w:rsidP="00CC4D8E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 xml:space="preserve">Seite im </w:t>
            </w:r>
            <w:r w:rsidR="000A6BB5">
              <w:rPr>
                <w:rFonts w:cs="Arial"/>
                <w:color w:val="8BBA00"/>
                <w:w w:val="105"/>
                <w:sz w:val="16"/>
                <w:szCs w:val="16"/>
              </w:rPr>
              <w:t>Schulbuch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1878233B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3EC602E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proofErr w:type="gramStart"/>
            <w:r w:rsidRPr="00EF37D0">
              <w:rPr>
                <w:rFonts w:cs="Arial"/>
                <w:color w:val="8BBA00"/>
                <w:w w:val="105"/>
              </w:rPr>
              <w:t>geklappt</w:t>
            </w:r>
            <w:proofErr w:type="gramEnd"/>
            <w:r w:rsidRPr="00EF37D0">
              <w:rPr>
                <w:rFonts w:cs="Arial"/>
                <w:color w:val="8BBA00"/>
                <w:w w:val="105"/>
              </w:rPr>
              <w:t>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2E32A512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E860F4" w:rsidRPr="00CC4D8E" w14:paraId="09B2F308" w14:textId="77777777" w:rsidTr="000A6BB5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00C21F13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38-40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322EBDFF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Plusaufgaben finden</w:t>
            </w:r>
          </w:p>
          <w:p w14:paraId="463BABEA" w14:textId="77777777" w:rsidR="00E860F4" w:rsidRDefault="00E860F4" w:rsidP="00CC4D8E">
            <w:pPr>
              <w:rPr>
                <w:rFonts w:cs="Arial"/>
              </w:rPr>
            </w:pPr>
          </w:p>
          <w:p w14:paraId="7A3F11E6" w14:textId="77777777" w:rsidR="00E860F4" w:rsidRDefault="00E860F4" w:rsidP="00CC4D8E">
            <w:pPr>
              <w:rPr>
                <w:rFonts w:cs="Arial"/>
              </w:rPr>
            </w:pPr>
          </w:p>
          <w:p w14:paraId="609E9DA3" w14:textId="77777777" w:rsidR="00E860F4" w:rsidRDefault="00E860F4" w:rsidP="00CC4D8E">
            <w:pPr>
              <w:rPr>
                <w:rFonts w:cs="Arial"/>
              </w:rPr>
            </w:pPr>
          </w:p>
          <w:p w14:paraId="4012646F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A65E52A" wp14:editId="62155918">
                  <wp:extent cx="2382715" cy="902616"/>
                  <wp:effectExtent l="0" t="0" r="0" b="0"/>
                  <wp:docPr id="68" name="Grafik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357" cy="91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1CA3D795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807C994" wp14:editId="0DCD2722">
                  <wp:extent cx="1583690" cy="687070"/>
                  <wp:effectExtent l="0" t="0" r="0" b="0"/>
                  <wp:docPr id="69" name="Grafik 69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54924020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717B99D4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3122207F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41-46</w:t>
            </w:r>
          </w:p>
          <w:p w14:paraId="05457085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56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53FA63A0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Plusaufgaben rechnen</w:t>
            </w:r>
          </w:p>
          <w:p w14:paraId="47CCCBA3" w14:textId="77777777" w:rsidR="00E860F4" w:rsidRDefault="00E860F4" w:rsidP="00CC4D8E">
            <w:pPr>
              <w:rPr>
                <w:rFonts w:cs="Arial"/>
              </w:rPr>
            </w:pPr>
          </w:p>
          <w:p w14:paraId="16AD163E" w14:textId="77777777" w:rsidR="00E860F4" w:rsidRDefault="00E860F4" w:rsidP="00CC4D8E">
            <w:pPr>
              <w:rPr>
                <w:rFonts w:cs="Arial"/>
              </w:rPr>
            </w:pPr>
          </w:p>
          <w:p w14:paraId="093AFCD4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262FA34" wp14:editId="7A254EDD">
                  <wp:extent cx="1034605" cy="458031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b="31890"/>
                          <a:stretch/>
                        </pic:blipFill>
                        <pic:spPr bwMode="auto">
                          <a:xfrm>
                            <a:off x="0" y="0"/>
                            <a:ext cx="1039888" cy="460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tab/>
            </w:r>
            <w:r>
              <w:rPr>
                <w:noProof/>
              </w:rPr>
              <w:drawing>
                <wp:inline distT="0" distB="0" distL="0" distR="0" wp14:anchorId="044F7A69" wp14:editId="7817C703">
                  <wp:extent cx="929786" cy="468866"/>
                  <wp:effectExtent l="0" t="0" r="3810" b="762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240" cy="470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3701FC40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33AB91F" wp14:editId="3EDCBDFE">
                  <wp:extent cx="1583690" cy="687070"/>
                  <wp:effectExtent l="0" t="0" r="0" b="0"/>
                  <wp:docPr id="70" name="Grafik 70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6236F5AB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7B59DC82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2DC94BC2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50-52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1E6C2121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Minusaufgaben finden</w:t>
            </w:r>
          </w:p>
          <w:p w14:paraId="353FA5B0" w14:textId="77777777" w:rsidR="00E860F4" w:rsidRDefault="00E860F4" w:rsidP="00CC4D8E">
            <w:pPr>
              <w:rPr>
                <w:rFonts w:cs="Arial"/>
              </w:rPr>
            </w:pPr>
          </w:p>
          <w:p w14:paraId="65C41B57" w14:textId="77777777" w:rsidR="00E860F4" w:rsidRDefault="00E860F4" w:rsidP="00CC4D8E">
            <w:pPr>
              <w:rPr>
                <w:rFonts w:cs="Arial"/>
              </w:rPr>
            </w:pPr>
          </w:p>
          <w:p w14:paraId="2F59C09B" w14:textId="77777777" w:rsidR="00E860F4" w:rsidRDefault="00E860F4" w:rsidP="00CC4D8E">
            <w:pPr>
              <w:rPr>
                <w:rFonts w:cs="Arial"/>
              </w:rPr>
            </w:pPr>
          </w:p>
          <w:p w14:paraId="213ED8A5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35718A0C" wp14:editId="5FC9C0DB">
                  <wp:extent cx="2283655" cy="881893"/>
                  <wp:effectExtent l="0" t="0" r="2540" b="0"/>
                  <wp:docPr id="71" name="Grafik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188" cy="88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0309FFB9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9F86ADF" wp14:editId="2A28DAA2">
                  <wp:extent cx="1583690" cy="687070"/>
                  <wp:effectExtent l="0" t="0" r="0" b="0"/>
                  <wp:docPr id="72" name="Grafik 72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31A3FE27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6E5BDD94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416D5CDD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53-57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1B906B05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Minusaufgaben rechnen</w:t>
            </w:r>
          </w:p>
          <w:p w14:paraId="0E666567" w14:textId="77777777" w:rsidR="00E860F4" w:rsidRDefault="00E860F4" w:rsidP="00CC4D8E">
            <w:pPr>
              <w:rPr>
                <w:rFonts w:cs="Arial"/>
              </w:rPr>
            </w:pPr>
          </w:p>
          <w:p w14:paraId="094CD7F2" w14:textId="77777777" w:rsidR="00E860F4" w:rsidRDefault="00E860F4" w:rsidP="00CC4D8E">
            <w:pPr>
              <w:rPr>
                <w:rFonts w:cs="Arial"/>
              </w:rPr>
            </w:pPr>
          </w:p>
          <w:p w14:paraId="640502E1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C5848B9" wp14:editId="61EAD32C">
                  <wp:extent cx="1034415" cy="452557"/>
                  <wp:effectExtent l="0" t="0" r="0" b="5080"/>
                  <wp:docPr id="73" name="Grafik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682" cy="454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08B42378" wp14:editId="01C155F7">
                  <wp:extent cx="550984" cy="461449"/>
                  <wp:effectExtent l="0" t="0" r="1905" b="0"/>
                  <wp:docPr id="74" name="Grafik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591" cy="46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2F4C52C6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10B8E03" wp14:editId="63540C84">
                  <wp:extent cx="1583690" cy="687070"/>
                  <wp:effectExtent l="0" t="0" r="0" b="0"/>
                  <wp:docPr id="75" name="Grafik 75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1E103206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</w:tbl>
    <w:p w14:paraId="555068F5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A710570" wp14:editId="4CEA593A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46" name="Gruppieren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47" name="Gruppieren 47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48" name="Gruppieren 48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49" name="Gruppieren 49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50" name="Gruppieren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51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78A2648" w14:textId="77777777" w:rsidR="00E860F4" w:rsidRPr="000A6BB5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09EB9CDC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2EED4B69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6072CA6B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4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E778026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6" name="Gruppieren 56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57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8AEF57B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5B0C3870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7EDE08D6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2705E604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9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744ED7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60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24351" w14:textId="77777777" w:rsidR="00E860F4" w:rsidRPr="000A6BB5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DAAC6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710570" id="Gruppieren 46" o:spid="_x0000_s1040" style="position:absolute;margin-left:-87pt;margin-top:16.6pt;width:578.75pt;height:203.7pt;z-index:251696128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">
                <v:group id="Gruppieren 47" o:spid="_x0000_s1041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group id="Gruppieren 48" o:spid="_x0000_s1042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group id="Gruppieren 49" o:spid="_x0000_s1043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group id="Gruppieren 50" o:spid="_x0000_s1044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<v:shape id="docshape200" o:spid="_x0000_s1045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046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" stroked="f">
                          <v:textbox inset="0,0,0,0">
                            <w:txbxContent>
                              <w:p w14:paraId="778A2648" w14:textId="77777777" w:rsidR="00E860F4" w:rsidRPr="000A6BB5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09EB9CDC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2EED4B69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6072CA6B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047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" fillcolor="#f0f4dc" stroked="f">
                        <v:textbox inset="0,0,0,0">
                          <w:txbxContent>
                            <w:p w14:paraId="6E778026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56" o:spid="_x0000_s1048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<v:shape id="docshape200" o:spid="_x0000_s1049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050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" stroked="f">
                        <v:textbox inset="0,0,0,0">
                          <w:txbxContent>
                            <w:p w14:paraId="28AEF57B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5B0C3870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7EDE08D6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2705E604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051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" stroked="f">
                    <v:textbox inset="0,0,0,0">
                      <w:txbxContent>
                        <w:p w14:paraId="03744ED7" w14:textId="77777777" w:rsidR="00E860F4" w:rsidRPr="000A6BB5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0A6BB5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052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" fillcolor="#f0f4dc" stroked="f">
                  <v:textbox inset="0,0,0,0">
                    <w:txbxContent>
                      <w:p w14:paraId="6B324351" w14:textId="77777777" w:rsidR="00E860F4" w:rsidRPr="000A6BB5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053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" stroked="f">
                  <v:textbox inset="0,0,0,0">
                    <w:txbxContent>
                      <w:p w14:paraId="6E0DAAC6" w14:textId="77777777" w:rsidR="00E860F4" w:rsidRPr="000A6BB5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D3D0F89" w14:textId="37D4EC37" w:rsidR="00E860F4" w:rsidRDefault="00E860F4">
      <w:pPr>
        <w:rPr>
          <w:rFonts w:cs="Arial"/>
        </w:rPr>
        <w:sectPr w:rsidR="00E860F4" w:rsidSect="002E4606">
          <w:footerReference w:type="first" r:id="rId25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  <w:r w:rsidRPr="00CC4D8E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56DE11B" wp14:editId="7361BD3F">
                <wp:simplePos x="0" y="0"/>
                <wp:positionH relativeFrom="column">
                  <wp:posOffset>-905964</wp:posOffset>
                </wp:positionH>
                <wp:positionV relativeFrom="paragraph">
                  <wp:posOffset>5502184</wp:posOffset>
                </wp:positionV>
                <wp:extent cx="7138670" cy="3142162"/>
                <wp:effectExtent l="0" t="0" r="5080" b="1270"/>
                <wp:wrapNone/>
                <wp:docPr id="62" name="Gruppieren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8670" cy="3142162"/>
                          <a:chOff x="0" y="0"/>
                          <a:chExt cx="7138670" cy="3142162"/>
                        </a:xfrm>
                      </wpg:grpSpPr>
                      <wps:wsp>
                        <wps:cNvPr id="63" name="Freihandform: Form 6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138670" cy="1520190"/>
                          </a:xfrm>
                          <a:custGeom>
                            <a:avLst/>
                            <a:gdLst>
                              <a:gd name="T0" fmla="*/ 2008 w 11242"/>
                              <a:gd name="T1" fmla="+- 0 11542 11532"/>
                              <a:gd name="T2" fmla="*/ 11542 h 2394"/>
                              <a:gd name="T3" fmla="*/ 1950 w 11242"/>
                              <a:gd name="T4" fmla="+- 0 11543 11532"/>
                              <a:gd name="T5" fmla="*/ 11543 h 2394"/>
                              <a:gd name="T6" fmla="*/ 0 w 11242"/>
                              <a:gd name="T7" fmla="+- 0 11596 11532"/>
                              <a:gd name="T8" fmla="*/ 11596 h 2394"/>
                              <a:gd name="T9" fmla="*/ 0 w 11242"/>
                              <a:gd name="T10" fmla="+- 0 13926 11532"/>
                              <a:gd name="T11" fmla="*/ 13926 h 2394"/>
                              <a:gd name="T12" fmla="*/ 11242 w 11242"/>
                              <a:gd name="T13" fmla="+- 0 13926 11532"/>
                              <a:gd name="T14" fmla="*/ 13926 h 2394"/>
                              <a:gd name="T15" fmla="*/ 11242 w 11242"/>
                              <a:gd name="T16" fmla="+- 0 11599 11532"/>
                              <a:gd name="T17" fmla="*/ 11599 h 2394"/>
                              <a:gd name="T18" fmla="*/ 4851 w 11242"/>
                              <a:gd name="T19" fmla="+- 0 11599 11532"/>
                              <a:gd name="T20" fmla="*/ 11599 h 2394"/>
                              <a:gd name="T21" fmla="*/ 2018 w 11242"/>
                              <a:gd name="T22" fmla="+- 0 11542 11532"/>
                              <a:gd name="T23" fmla="*/ 11542 h 2394"/>
                              <a:gd name="T24" fmla="*/ 2008 w 11242"/>
                              <a:gd name="T25" fmla="+- 0 11542 11532"/>
                              <a:gd name="T26" fmla="*/ 11542 h 2394"/>
                              <a:gd name="T27" fmla="*/ 9211 w 11242"/>
                              <a:gd name="T28" fmla="+- 0 11532 11532"/>
                              <a:gd name="T29" fmla="*/ 11532 h 2394"/>
                              <a:gd name="T30" fmla="*/ 9188 w 11242"/>
                              <a:gd name="T31" fmla="+- 0 11533 11532"/>
                              <a:gd name="T32" fmla="*/ 11533 h 2394"/>
                              <a:gd name="T33" fmla="*/ 9110 w 11242"/>
                              <a:gd name="T34" fmla="+- 0 11535 11532"/>
                              <a:gd name="T35" fmla="*/ 11535 h 2394"/>
                              <a:gd name="T36" fmla="*/ 7764 w 11242"/>
                              <a:gd name="T37" fmla="+- 0 11599 11532"/>
                              <a:gd name="T38" fmla="*/ 11599 h 2394"/>
                              <a:gd name="T39" fmla="*/ 11201 w 11242"/>
                              <a:gd name="T40" fmla="+- 0 11599 11532"/>
                              <a:gd name="T41" fmla="*/ 11599 h 2394"/>
                              <a:gd name="T42" fmla="*/ 9276 w 11242"/>
                              <a:gd name="T43" fmla="+- 0 11533 11532"/>
                              <a:gd name="T44" fmla="*/ 11533 h 2394"/>
                              <a:gd name="T45" fmla="*/ 9211 w 11242"/>
                              <a:gd name="T46" fmla="+- 0 11532 11532"/>
                              <a:gd name="T47" fmla="*/ 11532 h 239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242" h="2394">
                                <a:moveTo>
                                  <a:pt x="2008" y="10"/>
                                </a:moveTo>
                                <a:lnTo>
                                  <a:pt x="1950" y="11"/>
                                </a:lnTo>
                                <a:lnTo>
                                  <a:pt x="0" y="64"/>
                                </a:lnTo>
                                <a:lnTo>
                                  <a:pt x="0" y="2394"/>
                                </a:lnTo>
                                <a:lnTo>
                                  <a:pt x="11242" y="2394"/>
                                </a:lnTo>
                                <a:lnTo>
                                  <a:pt x="11242" y="67"/>
                                </a:lnTo>
                                <a:lnTo>
                                  <a:pt x="4851" y="67"/>
                                </a:lnTo>
                                <a:lnTo>
                                  <a:pt x="2018" y="10"/>
                                </a:lnTo>
                                <a:lnTo>
                                  <a:pt x="2008" y="10"/>
                                </a:lnTo>
                                <a:close/>
                                <a:moveTo>
                                  <a:pt x="9211" y="0"/>
                                </a:moveTo>
                                <a:lnTo>
                                  <a:pt x="9188" y="1"/>
                                </a:lnTo>
                                <a:lnTo>
                                  <a:pt x="9110" y="3"/>
                                </a:lnTo>
                                <a:lnTo>
                                  <a:pt x="7764" y="67"/>
                                </a:lnTo>
                                <a:lnTo>
                                  <a:pt x="11201" y="67"/>
                                </a:lnTo>
                                <a:lnTo>
                                  <a:pt x="9276" y="1"/>
                                </a:lnTo>
                                <a:lnTo>
                                  <a:pt x="9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EE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ihandform: Form 64"/>
                        <wps:cNvSpPr>
                          <a:spLocks/>
                        </wps:cNvSpPr>
                        <wps:spPr bwMode="auto">
                          <a:xfrm>
                            <a:off x="0" y="1621972"/>
                            <a:ext cx="7138670" cy="1520190"/>
                          </a:xfrm>
                          <a:custGeom>
                            <a:avLst/>
                            <a:gdLst>
                              <a:gd name="T0" fmla="*/ 11201 w 11242"/>
                              <a:gd name="T1" fmla="+- 0 16405 14078"/>
                              <a:gd name="T2" fmla="*/ 16405 h 2394"/>
                              <a:gd name="T3" fmla="*/ 7764 w 11242"/>
                              <a:gd name="T4" fmla="+- 0 16405 14078"/>
                              <a:gd name="T5" fmla="*/ 16405 h 2394"/>
                              <a:gd name="T6" fmla="*/ 9188 w 11242"/>
                              <a:gd name="T7" fmla="+- 0 16471 14078"/>
                              <a:gd name="T8" fmla="*/ 16471 h 2394"/>
                              <a:gd name="T9" fmla="*/ 9211 w 11242"/>
                              <a:gd name="T10" fmla="+- 0 16472 14078"/>
                              <a:gd name="T11" fmla="*/ 16472 h 2394"/>
                              <a:gd name="T12" fmla="*/ 11201 w 11242"/>
                              <a:gd name="T13" fmla="+- 0 16405 14078"/>
                              <a:gd name="T14" fmla="*/ 16405 h 2394"/>
                              <a:gd name="T15" fmla="*/ 11242 w 11242"/>
                              <a:gd name="T16" fmla="+- 0 14078 14078"/>
                              <a:gd name="T17" fmla="*/ 14078 h 2394"/>
                              <a:gd name="T18" fmla="*/ 0 w 11242"/>
                              <a:gd name="T19" fmla="+- 0 14078 14078"/>
                              <a:gd name="T20" fmla="*/ 14078 h 2394"/>
                              <a:gd name="T21" fmla="*/ 0 w 11242"/>
                              <a:gd name="T22" fmla="+- 0 16408 14078"/>
                              <a:gd name="T23" fmla="*/ 16408 h 2394"/>
                              <a:gd name="T24" fmla="*/ 2008 w 11242"/>
                              <a:gd name="T25" fmla="+- 0 16462 14078"/>
                              <a:gd name="T26" fmla="*/ 16462 h 2394"/>
                              <a:gd name="T27" fmla="*/ 4851 w 11242"/>
                              <a:gd name="T28" fmla="+- 0 16405 14078"/>
                              <a:gd name="T29" fmla="*/ 16405 h 2394"/>
                              <a:gd name="T30" fmla="*/ 11242 w 11242"/>
                              <a:gd name="T31" fmla="+- 0 16405 14078"/>
                              <a:gd name="T32" fmla="*/ 16405 h 2394"/>
                              <a:gd name="T33" fmla="*/ 11242 w 11242"/>
                              <a:gd name="T34" fmla="+- 0 14078 14078"/>
                              <a:gd name="T35" fmla="*/ 14078 h 239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242" h="2394">
                                <a:moveTo>
                                  <a:pt x="11201" y="2327"/>
                                </a:moveTo>
                                <a:lnTo>
                                  <a:pt x="7764" y="2327"/>
                                </a:lnTo>
                                <a:lnTo>
                                  <a:pt x="9188" y="2393"/>
                                </a:lnTo>
                                <a:lnTo>
                                  <a:pt x="9211" y="2394"/>
                                </a:lnTo>
                                <a:lnTo>
                                  <a:pt x="11201" y="2327"/>
                                </a:lnTo>
                                <a:close/>
                                <a:moveTo>
                                  <a:pt x="11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0"/>
                                </a:lnTo>
                                <a:lnTo>
                                  <a:pt x="2008" y="2384"/>
                                </a:lnTo>
                                <a:lnTo>
                                  <a:pt x="4851" y="2327"/>
                                </a:lnTo>
                                <a:lnTo>
                                  <a:pt x="11242" y="2327"/>
                                </a:lnTo>
                                <a:lnTo>
                                  <a:pt x="11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EE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5" name="Gruppieren 65"/>
                        <wpg:cNvGrpSpPr/>
                        <wpg:grpSpPr>
                          <a:xfrm>
                            <a:off x="478972" y="391886"/>
                            <a:ext cx="6349365" cy="2485844"/>
                            <a:chOff x="0" y="0"/>
                            <a:chExt cx="6349365" cy="2485844"/>
                          </a:xfrm>
                        </wpg:grpSpPr>
                        <wps:wsp>
                          <wps:cNvPr id="66" name="Freihandform: Form 6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349365" cy="2270125"/>
                            </a:xfrm>
                            <a:custGeom>
                              <a:avLst/>
                              <a:gdLst>
                                <a:gd name="T0" fmla="+- 0 8322 1016"/>
                                <a:gd name="T1" fmla="*/ T0 w 9999"/>
                                <a:gd name="T2" fmla="+- 0 12271 12271"/>
                                <a:gd name="T3" fmla="*/ 12271 h 3575"/>
                                <a:gd name="T4" fmla="+- 0 1016 1016"/>
                                <a:gd name="T5" fmla="*/ T4 w 9999"/>
                                <a:gd name="T6" fmla="+- 0 12271 12271"/>
                                <a:gd name="T7" fmla="*/ 12271 h 3575"/>
                                <a:gd name="T8" fmla="+- 0 1016 1016"/>
                                <a:gd name="T9" fmla="*/ T8 w 9999"/>
                                <a:gd name="T10" fmla="+- 0 13699 12271"/>
                                <a:gd name="T11" fmla="*/ 13699 h 3575"/>
                                <a:gd name="T12" fmla="+- 0 8322 1016"/>
                                <a:gd name="T13" fmla="*/ T12 w 9999"/>
                                <a:gd name="T14" fmla="+- 0 13699 12271"/>
                                <a:gd name="T15" fmla="*/ 13699 h 3575"/>
                                <a:gd name="T16" fmla="+- 0 8322 1016"/>
                                <a:gd name="T17" fmla="*/ T16 w 9999"/>
                                <a:gd name="T18" fmla="+- 0 12271 12271"/>
                                <a:gd name="T19" fmla="*/ 12271 h 3575"/>
                                <a:gd name="T20" fmla="+- 0 11015 1016"/>
                                <a:gd name="T21" fmla="*/ T20 w 9999"/>
                                <a:gd name="T22" fmla="+- 0 15369 12271"/>
                                <a:gd name="T23" fmla="*/ 15369 h 3575"/>
                                <a:gd name="T24" fmla="+- 0 8549 1016"/>
                                <a:gd name="T25" fmla="*/ T24 w 9999"/>
                                <a:gd name="T26" fmla="+- 0 15369 12271"/>
                                <a:gd name="T27" fmla="*/ 15369 h 3575"/>
                                <a:gd name="T28" fmla="+- 0 8549 1016"/>
                                <a:gd name="T29" fmla="*/ T28 w 9999"/>
                                <a:gd name="T30" fmla="+- 0 15846 12271"/>
                                <a:gd name="T31" fmla="*/ 15846 h 3575"/>
                                <a:gd name="T32" fmla="+- 0 11015 1016"/>
                                <a:gd name="T33" fmla="*/ T32 w 9999"/>
                                <a:gd name="T34" fmla="+- 0 15846 12271"/>
                                <a:gd name="T35" fmla="*/ 15846 h 3575"/>
                                <a:gd name="T36" fmla="+- 0 11015 1016"/>
                                <a:gd name="T37" fmla="*/ T36 w 9999"/>
                                <a:gd name="T38" fmla="+- 0 15369 12271"/>
                                <a:gd name="T39" fmla="*/ 15369 h 3575"/>
                                <a:gd name="T40" fmla="+- 0 11015 1016"/>
                                <a:gd name="T41" fmla="*/ T40 w 9999"/>
                                <a:gd name="T42" fmla="+- 0 12923 12271"/>
                                <a:gd name="T43" fmla="*/ 12923 h 3575"/>
                                <a:gd name="T44" fmla="+- 0 8549 1016"/>
                                <a:gd name="T45" fmla="*/ T44 w 9999"/>
                                <a:gd name="T46" fmla="+- 0 12923 12271"/>
                                <a:gd name="T47" fmla="*/ 12923 h 3575"/>
                                <a:gd name="T48" fmla="+- 0 8549 1016"/>
                                <a:gd name="T49" fmla="*/ T48 w 9999"/>
                                <a:gd name="T50" fmla="+- 0 13399 12271"/>
                                <a:gd name="T51" fmla="*/ 13399 h 3575"/>
                                <a:gd name="T52" fmla="+- 0 11015 1016"/>
                                <a:gd name="T53" fmla="*/ T52 w 9999"/>
                                <a:gd name="T54" fmla="+- 0 13399 12271"/>
                                <a:gd name="T55" fmla="*/ 13399 h 3575"/>
                                <a:gd name="T56" fmla="+- 0 11015 1016"/>
                                <a:gd name="T57" fmla="*/ T56 w 9999"/>
                                <a:gd name="T58" fmla="+- 0 12923 12271"/>
                                <a:gd name="T59" fmla="*/ 12923 h 35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999" h="3575">
                                  <a:moveTo>
                                    <a:pt x="73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28"/>
                                  </a:lnTo>
                                  <a:lnTo>
                                    <a:pt x="7306" y="1428"/>
                                  </a:lnTo>
                                  <a:lnTo>
                                    <a:pt x="7306" y="0"/>
                                  </a:lnTo>
                                  <a:close/>
                                  <a:moveTo>
                                    <a:pt x="9999" y="3098"/>
                                  </a:moveTo>
                                  <a:lnTo>
                                    <a:pt x="7533" y="3098"/>
                                  </a:lnTo>
                                  <a:lnTo>
                                    <a:pt x="7533" y="3575"/>
                                  </a:lnTo>
                                  <a:lnTo>
                                    <a:pt x="9999" y="3575"/>
                                  </a:lnTo>
                                  <a:lnTo>
                                    <a:pt x="9999" y="3098"/>
                                  </a:lnTo>
                                  <a:close/>
                                  <a:moveTo>
                                    <a:pt x="9999" y="652"/>
                                  </a:moveTo>
                                  <a:lnTo>
                                    <a:pt x="7533" y="652"/>
                                  </a:lnTo>
                                  <a:lnTo>
                                    <a:pt x="7533" y="1128"/>
                                  </a:lnTo>
                                  <a:lnTo>
                                    <a:pt x="9999" y="1128"/>
                                  </a:lnTo>
                                  <a:lnTo>
                                    <a:pt x="9999" y="6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A28D4B" w14:textId="77777777" w:rsidR="00E860F4" w:rsidRDefault="00E860F4" w:rsidP="009D37C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hteck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78429"/>
                              <a:ext cx="4639310" cy="9074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6DE11B" id="Gruppieren 62" o:spid="_x0000_s1054" style="position:absolute;margin-left:-71.35pt;margin-top:433.25pt;width:562.1pt;height:247.4pt;z-index:251695104" coordsize="71386,3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">
                <v:shape id="Freihandform: Form 63" o:spid="_x0000_s1055" style="position:absolute;width:71386;height:15201;visibility:visible;mso-wrap-style:square;v-text-anchor:top" coordsize="11242,2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" path="m2008,10r-58,1l,64,,2394r11242,l11242,67r-6391,l2018,10r-10,xm9211,r-23,1l9110,3,7764,67r3437,l9276,1,9211,xe" fillcolor="#d7eee9" stroked="f">
                  <v:path arrowok="t" o:connecttype="custom" o:connectlocs="1275080,7329170;1238250,7329805;0,7363460;0,8843010;7138670,8843010;7138670,7365365;3080385,7365365;1281430,7329170;1275080,7329170;5848985,7322820;5834380,7323455;5784850,7324725;4930140,7365365;7112635,7365365;5890260,7323455;5848985,7322820" o:connectangles="0,0,0,0,0,0,0,0,0,0,0,0,0,0,0,0"/>
                </v:shape>
                <v:shape id="Freihandform: Form 64" o:spid="_x0000_s1056" style="position:absolute;top:16219;width:71386;height:15202;visibility:visible;mso-wrap-style:square;v-text-anchor:top" coordsize="11242,2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" path="m11201,2327r-3437,l9188,2393r23,1l11201,2327xm11242,l,,,2330r2008,54l4851,2327r6391,l11242,xe" fillcolor="#d7eee9" stroked="f">
                  <v:path arrowok="t" o:connecttype="custom" o:connectlocs="7112635,10417175;4930140,10417175;5834380,10459085;5848985,10459720;7112635,10417175;7138670,8939530;0,8939530;0,10419080;1275080,10453370;3080385,10417175;7138670,10417175;7138670,8939530" o:connectangles="0,0,0,0,0,0,0,0,0,0,0,0"/>
                </v:shape>
                <v:group id="Gruppieren 65" o:spid="_x0000_s1057" style="position:absolute;left:4789;top:3918;width:63494;height:24859" coordsize="63493,24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ihandform: Form 66" o:spid="_x0000_s1058" style="position:absolute;width:63493;height:22701;visibility:visible;mso-wrap-style:square;v-text-anchor:top" coordsize="9999,3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" adj="-11796480,,5400" path="m7306,l,,,1428r7306,l7306,xm9999,3098r-2466,l7533,3575r2466,l9999,3098xm9999,652r-2466,l7533,1128r2466,l9999,652xe" stroked="f">
                    <v:stroke joinstyle="round"/>
                    <v:formulas/>
                    <v:path arrowok="t" o:connecttype="custom" o:connectlocs="4639310,7792085;0,7792085;0,8698865;4639310,8698865;4639310,7792085;6349365,9759315;4783455,9759315;4783455,10062210;6349365,10062210;6349365,9759315;6349365,8206105;4783455,8206105;4783455,8508365;6349365,8508365;6349365,8206105" o:connectangles="0,0,0,0,0,0,0,0,0,0,0,0,0,0,0" textboxrect="0,0,9999,3575"/>
                    <v:textbox>
                      <w:txbxContent>
                        <w:p w14:paraId="1FA28D4B" w14:textId="77777777" w:rsidR="00E860F4" w:rsidRDefault="00E860F4" w:rsidP="009D37CC">
                          <w:pPr>
                            <w:jc w:val="center"/>
                          </w:pPr>
                        </w:p>
                      </w:txbxContent>
                    </v:textbox>
                  </v:shape>
                  <v:rect id="Rechteck 67" o:spid="_x0000_s1059" style="position:absolute;top:15784;width:46393;height:9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Av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ZAy/X+IPkIsXAAAA//8DAFBLAQItABQABgAIAAAAIQDb4fbL7gAAAIUBAAATAAAAAAAAAAAA&#10;AAAAAAAAAABbQ29udGVudF9UeXBlc10ueG1sUEsBAi0AFAAGAAgAAAAhAFr0LFu/AAAAFQEAAAsA&#10;AAAAAAAAAAAAAAAAHwEAAF9yZWxzLy5yZWxzUEsBAi0AFAAGAAgAAAAhAG4HcC/EAAAA2wAAAA8A&#10;AAAAAAAAAAAAAAAABwIAAGRycy9kb3ducmV2LnhtbFBLBQYAAAAAAwADALcAAAD4AgAAAAA=&#10;" stroked="f"/>
                </v:group>
              </v:group>
            </w:pict>
          </mc:Fallback>
        </mc:AlternateContent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29216D05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43C622C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B8F05AE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28D9B9EE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43BEB182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5AC9E19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4A39DEB4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6094A0B4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2601331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ACCDF05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 xml:space="preserve">Der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Zahlenraum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bis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2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0</w:t>
            </w:r>
          </w:p>
        </w:tc>
      </w:tr>
    </w:tbl>
    <w:p w14:paraId="40E5FAB9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1" layoutInCell="1" allowOverlap="1" wp14:anchorId="1791043E" wp14:editId="315C8AF4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77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DBA2A" id="docshape200" o:spid="_x0000_s1026" style="position:absolute;margin-left:-84.75pt;margin-top:19.55pt;width:575.1pt;height:30.3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E860F4" w:rsidRPr="00CC4D8E" w14:paraId="65E99945" w14:textId="77777777" w:rsidTr="000A6BB5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51D0632C" w14:textId="58DB4914" w:rsidR="00E860F4" w:rsidRPr="000A6BB5" w:rsidRDefault="00E860F4" w:rsidP="00CC4D8E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 xml:space="preserve">Seite im </w:t>
            </w:r>
            <w:r w:rsidR="000A6BB5">
              <w:rPr>
                <w:rFonts w:cs="Arial"/>
                <w:color w:val="8BBA00"/>
                <w:w w:val="105"/>
                <w:sz w:val="16"/>
                <w:szCs w:val="16"/>
              </w:rPr>
              <w:t>Schulbuch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42797244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48216807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proofErr w:type="gramStart"/>
            <w:r w:rsidRPr="00EF37D0">
              <w:rPr>
                <w:rFonts w:cs="Arial"/>
                <w:color w:val="8BBA00"/>
                <w:w w:val="105"/>
              </w:rPr>
              <w:t>geklappt</w:t>
            </w:r>
            <w:proofErr w:type="gramEnd"/>
            <w:r w:rsidRPr="00EF37D0">
              <w:rPr>
                <w:rFonts w:cs="Arial"/>
                <w:color w:val="8BBA00"/>
                <w:w w:val="105"/>
              </w:rPr>
              <w:t>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44A0BFC4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6853D7" w:rsidRPr="00CC4D8E" w14:paraId="25E40345" w14:textId="77777777" w:rsidTr="000A6BB5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4DA9C874" w14:textId="0E465588" w:rsidR="006853D7" w:rsidRPr="006853D7" w:rsidRDefault="006853D7" w:rsidP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24"/>
              </w:rPr>
            </w:pPr>
            <w:r w:rsidRPr="006853D7">
              <w:rPr>
                <w:rFonts w:cs="Arial"/>
                <w:color w:val="8BBA00"/>
                <w:sz w:val="16"/>
                <w:szCs w:val="24"/>
              </w:rPr>
              <w:t>65-67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057BE28F" w14:textId="77777777" w:rsidR="006853D7" w:rsidRDefault="006853D7" w:rsidP="006853D7">
            <w:pPr>
              <w:rPr>
                <w:rFonts w:cs="Arial"/>
              </w:rPr>
            </w:pPr>
            <w:r>
              <w:rPr>
                <w:rFonts w:cs="Arial"/>
              </w:rPr>
              <w:t>Zehner bündeln</w:t>
            </w:r>
          </w:p>
          <w:p w14:paraId="7CAF484F" w14:textId="77777777" w:rsidR="006853D7" w:rsidRDefault="006853D7" w:rsidP="006853D7">
            <w:pPr>
              <w:rPr>
                <w:rFonts w:cs="Arial"/>
              </w:rPr>
            </w:pPr>
          </w:p>
          <w:p w14:paraId="6B760006" w14:textId="77777777" w:rsidR="006853D7" w:rsidRDefault="006853D7" w:rsidP="006853D7">
            <w:pPr>
              <w:rPr>
                <w:rFonts w:cs="Arial"/>
              </w:rPr>
            </w:pPr>
          </w:p>
          <w:p w14:paraId="28EBD3CD" w14:textId="77777777" w:rsidR="006853D7" w:rsidRPr="00CC4D8E" w:rsidRDefault="006853D7" w:rsidP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64B709B" wp14:editId="572BCC77">
                  <wp:extent cx="1230923" cy="637331"/>
                  <wp:effectExtent l="0" t="0" r="762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624" cy="6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7A292F6B" w14:textId="77777777" w:rsidR="006853D7" w:rsidRPr="00CC4D8E" w:rsidRDefault="006853D7" w:rsidP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64FC91F" wp14:editId="7DE38692">
                  <wp:extent cx="1583690" cy="687070"/>
                  <wp:effectExtent l="0" t="0" r="0" b="0"/>
                  <wp:docPr id="99" name="Grafik 99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190D14CF" w14:textId="77777777" w:rsidR="006853D7" w:rsidRPr="00CC4D8E" w:rsidRDefault="006853D7" w:rsidP="006853D7">
            <w:pPr>
              <w:rPr>
                <w:rFonts w:cs="Arial"/>
              </w:rPr>
            </w:pPr>
          </w:p>
        </w:tc>
      </w:tr>
      <w:tr w:rsidR="006853D7" w:rsidRPr="00CC4D8E" w14:paraId="7EA90D89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6D978017" w14:textId="77777777" w:rsidR="006853D7" w:rsidRPr="006853D7" w:rsidRDefault="006853D7" w:rsidP="006853D7">
            <w:pPr>
              <w:spacing w:before="106" w:line="240" w:lineRule="auto"/>
              <w:ind w:right="38"/>
              <w:rPr>
                <w:rFonts w:cs="Arial"/>
                <w:color w:val="8BBA00"/>
                <w:sz w:val="16"/>
                <w:szCs w:val="24"/>
              </w:rPr>
            </w:pPr>
            <w:r w:rsidRPr="006853D7">
              <w:rPr>
                <w:rFonts w:cs="Arial"/>
                <w:color w:val="8BBA00"/>
                <w:sz w:val="16"/>
                <w:szCs w:val="24"/>
              </w:rPr>
              <w:t>62-63</w:t>
            </w:r>
          </w:p>
          <w:p w14:paraId="35A91016" w14:textId="6819D136" w:rsidR="006853D7" w:rsidRPr="006853D7" w:rsidRDefault="006853D7" w:rsidP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24"/>
              </w:rPr>
            </w:pPr>
            <w:r w:rsidRPr="006853D7">
              <w:rPr>
                <w:rFonts w:cs="Arial"/>
                <w:color w:val="8BBA00"/>
                <w:sz w:val="16"/>
                <w:szCs w:val="24"/>
              </w:rPr>
              <w:t>66-67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31DAE4D3" w14:textId="77777777" w:rsidR="006853D7" w:rsidRDefault="006853D7" w:rsidP="006853D7">
            <w:pPr>
              <w:rPr>
                <w:rFonts w:cs="Arial"/>
              </w:rPr>
            </w:pPr>
            <w:r>
              <w:rPr>
                <w:rFonts w:cs="Arial"/>
              </w:rPr>
              <w:t>Anzahlen erkennen und darstellen</w:t>
            </w:r>
          </w:p>
          <w:p w14:paraId="35893B69" w14:textId="77777777" w:rsidR="006853D7" w:rsidRDefault="006853D7" w:rsidP="006853D7">
            <w:pPr>
              <w:rPr>
                <w:rFonts w:cs="Arial"/>
              </w:rPr>
            </w:pPr>
          </w:p>
          <w:p w14:paraId="6CB8ECEE" w14:textId="77777777" w:rsidR="006853D7" w:rsidRDefault="006853D7" w:rsidP="006853D7">
            <w:pPr>
              <w:rPr>
                <w:rFonts w:cs="Arial"/>
              </w:rPr>
            </w:pPr>
          </w:p>
          <w:p w14:paraId="0D6652BC" w14:textId="77777777" w:rsidR="006853D7" w:rsidRDefault="006853D7" w:rsidP="006853D7">
            <w:pPr>
              <w:rPr>
                <w:rFonts w:cs="Arial"/>
              </w:rPr>
            </w:pPr>
          </w:p>
          <w:p w14:paraId="2980BBE8" w14:textId="77777777" w:rsidR="006853D7" w:rsidRPr="00CC4D8E" w:rsidRDefault="006853D7" w:rsidP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CAE86DA" wp14:editId="6E781DC1">
                  <wp:extent cx="1802423" cy="742671"/>
                  <wp:effectExtent l="0" t="0" r="7620" b="635"/>
                  <wp:docPr id="100" name="Grafik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318" cy="7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4AB5834E" w14:textId="77777777" w:rsidR="006853D7" w:rsidRPr="00CC4D8E" w:rsidRDefault="006853D7" w:rsidP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11A56AC" wp14:editId="3A7BCB24">
                  <wp:extent cx="1583690" cy="687070"/>
                  <wp:effectExtent l="0" t="0" r="0" b="0"/>
                  <wp:docPr id="101" name="Grafik 101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307B20E0" w14:textId="77777777" w:rsidR="006853D7" w:rsidRPr="00CC4D8E" w:rsidRDefault="006853D7" w:rsidP="006853D7">
            <w:pPr>
              <w:rPr>
                <w:rFonts w:cs="Arial"/>
              </w:rPr>
            </w:pPr>
          </w:p>
        </w:tc>
      </w:tr>
      <w:tr w:rsidR="006853D7" w:rsidRPr="00CC4D8E" w14:paraId="323A4657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4D98408C" w14:textId="77777777" w:rsidR="006853D7" w:rsidRPr="006853D7" w:rsidRDefault="006853D7" w:rsidP="006853D7">
            <w:pPr>
              <w:spacing w:before="106" w:line="240" w:lineRule="auto"/>
              <w:ind w:right="38"/>
              <w:rPr>
                <w:rFonts w:cs="Arial"/>
                <w:color w:val="8BBA00"/>
                <w:sz w:val="16"/>
                <w:szCs w:val="24"/>
              </w:rPr>
            </w:pPr>
            <w:r w:rsidRPr="006853D7">
              <w:rPr>
                <w:rFonts w:cs="Arial"/>
                <w:color w:val="8BBA00"/>
                <w:sz w:val="16"/>
                <w:szCs w:val="24"/>
              </w:rPr>
              <w:t>64</w:t>
            </w:r>
          </w:p>
          <w:p w14:paraId="6165C8BE" w14:textId="64F119F1" w:rsidR="006853D7" w:rsidRPr="006853D7" w:rsidRDefault="006853D7" w:rsidP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24"/>
              </w:rPr>
            </w:pPr>
            <w:r w:rsidRPr="006853D7">
              <w:rPr>
                <w:rFonts w:cs="Arial"/>
                <w:color w:val="8BBA00"/>
                <w:sz w:val="16"/>
                <w:szCs w:val="24"/>
              </w:rPr>
              <w:t>68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18D301D5" w14:textId="77777777" w:rsidR="006853D7" w:rsidRDefault="006853D7" w:rsidP="006853D7">
            <w:pPr>
              <w:rPr>
                <w:rFonts w:cs="Arial"/>
              </w:rPr>
            </w:pPr>
            <w:r>
              <w:rPr>
                <w:rFonts w:cs="Arial"/>
              </w:rPr>
              <w:t>Zahlen ordnen und vergleichen</w:t>
            </w:r>
          </w:p>
          <w:p w14:paraId="71FA15ED" w14:textId="77777777" w:rsidR="006853D7" w:rsidRDefault="006853D7" w:rsidP="006853D7">
            <w:pPr>
              <w:rPr>
                <w:rFonts w:cs="Arial"/>
              </w:rPr>
            </w:pPr>
          </w:p>
          <w:p w14:paraId="2228253A" w14:textId="77777777" w:rsidR="006853D7" w:rsidRDefault="006853D7" w:rsidP="006853D7">
            <w:pPr>
              <w:rPr>
                <w:rFonts w:cs="Arial"/>
              </w:rPr>
            </w:pPr>
          </w:p>
          <w:p w14:paraId="7928ECEC" w14:textId="77777777" w:rsidR="006853D7" w:rsidRPr="00CC4D8E" w:rsidRDefault="006853D7" w:rsidP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3A2D08EF" wp14:editId="6CBC7F08">
                  <wp:extent cx="1916723" cy="638908"/>
                  <wp:effectExtent l="0" t="0" r="7620" b="8890"/>
                  <wp:docPr id="102" name="Grafik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169" cy="641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3216052F" w14:textId="77777777" w:rsidR="006853D7" w:rsidRPr="00CC4D8E" w:rsidRDefault="006853D7" w:rsidP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6623751" wp14:editId="50F0D6FF">
                  <wp:extent cx="1583690" cy="687070"/>
                  <wp:effectExtent l="0" t="0" r="0" b="0"/>
                  <wp:docPr id="103" name="Grafik 103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11D1A1D6" w14:textId="77777777" w:rsidR="006853D7" w:rsidRPr="00CC4D8E" w:rsidRDefault="006853D7" w:rsidP="006853D7">
            <w:pPr>
              <w:rPr>
                <w:rFonts w:cs="Arial"/>
              </w:rPr>
            </w:pPr>
          </w:p>
        </w:tc>
      </w:tr>
      <w:tr w:rsidR="006853D7" w:rsidRPr="00CC4D8E" w14:paraId="1188634A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2B33E8C4" w14:textId="77777777" w:rsidR="006853D7" w:rsidRPr="006853D7" w:rsidRDefault="006853D7" w:rsidP="006853D7">
            <w:pPr>
              <w:spacing w:before="106" w:line="240" w:lineRule="auto"/>
              <w:ind w:right="38"/>
              <w:rPr>
                <w:rFonts w:cs="Arial"/>
                <w:color w:val="8BBA00"/>
                <w:sz w:val="16"/>
                <w:szCs w:val="24"/>
              </w:rPr>
            </w:pPr>
            <w:r w:rsidRPr="006853D7">
              <w:rPr>
                <w:rFonts w:cs="Arial"/>
                <w:color w:val="8BBA00"/>
                <w:sz w:val="16"/>
                <w:szCs w:val="24"/>
              </w:rPr>
              <w:t>67</w:t>
            </w:r>
          </w:p>
          <w:p w14:paraId="795EA2D3" w14:textId="107D1FA6" w:rsidR="006853D7" w:rsidRPr="006853D7" w:rsidRDefault="006853D7" w:rsidP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24"/>
              </w:rPr>
            </w:pP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3E9981D9" w14:textId="77777777" w:rsidR="006853D7" w:rsidRDefault="006853D7" w:rsidP="006853D7">
            <w:pPr>
              <w:rPr>
                <w:rFonts w:cs="Arial"/>
              </w:rPr>
            </w:pPr>
            <w:r>
              <w:rPr>
                <w:rFonts w:cs="Arial"/>
              </w:rPr>
              <w:t>Zahlen zerlegen</w:t>
            </w:r>
          </w:p>
          <w:p w14:paraId="22173754" w14:textId="77777777" w:rsidR="006853D7" w:rsidRDefault="006853D7" w:rsidP="006853D7">
            <w:pPr>
              <w:rPr>
                <w:rFonts w:cs="Arial"/>
              </w:rPr>
            </w:pPr>
          </w:p>
          <w:p w14:paraId="6FB24EA8" w14:textId="77777777" w:rsidR="006853D7" w:rsidRDefault="006853D7" w:rsidP="006853D7">
            <w:pPr>
              <w:rPr>
                <w:rFonts w:cs="Arial"/>
              </w:rPr>
            </w:pPr>
          </w:p>
          <w:p w14:paraId="26806544" w14:textId="77777777" w:rsidR="006853D7" w:rsidRDefault="006853D7" w:rsidP="006853D7">
            <w:pPr>
              <w:rPr>
                <w:rFonts w:cs="Arial"/>
              </w:rPr>
            </w:pPr>
          </w:p>
          <w:p w14:paraId="26B99A47" w14:textId="77777777" w:rsidR="006853D7" w:rsidRPr="00CC4D8E" w:rsidRDefault="006853D7" w:rsidP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274D3CC" wp14:editId="16EE06D0">
                  <wp:extent cx="888023" cy="888023"/>
                  <wp:effectExtent l="0" t="0" r="7620" b="762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774" cy="890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39604E97" w14:textId="77777777" w:rsidR="006853D7" w:rsidRPr="00CC4D8E" w:rsidRDefault="006853D7" w:rsidP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4881AE6" wp14:editId="347CD261">
                  <wp:extent cx="1583690" cy="687070"/>
                  <wp:effectExtent l="0" t="0" r="0" b="0"/>
                  <wp:docPr id="104" name="Grafik 104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3EB3C48E" w14:textId="77777777" w:rsidR="006853D7" w:rsidRPr="00CC4D8E" w:rsidRDefault="006853D7" w:rsidP="006853D7">
            <w:pPr>
              <w:rPr>
                <w:rFonts w:cs="Arial"/>
              </w:rPr>
            </w:pPr>
          </w:p>
        </w:tc>
      </w:tr>
    </w:tbl>
    <w:p w14:paraId="3855D058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39FB180" wp14:editId="1069424F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78" name="Gruppieren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79" name="Gruppieren 79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81" name="Gruppieren 81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82" name="Gruppieren 82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83" name="Gruppieren 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84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BC397D5" w14:textId="77777777" w:rsidR="00E860F4" w:rsidRPr="000A6BB5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19A4D14C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62FE2175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4A565EF8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6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B514F84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7" name="Gruppieren 87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88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1058B2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59278AF1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5D0A1711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6723C702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0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642445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91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0CC7C" w14:textId="77777777" w:rsidR="00E860F4" w:rsidRPr="000A6BB5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42DFE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9FB180" id="Gruppieren 78" o:spid="_x0000_s1060" style="position:absolute;margin-left:-87pt;margin-top:16.6pt;width:578.75pt;height:203.7pt;z-index:251700224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">
                <v:group id="Gruppieren 79" o:spid="_x0000_s1061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group id="Gruppieren 81" o:spid="_x0000_s1062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<v:group id="Gruppieren 82" o:spid="_x0000_s1063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<v:group id="Gruppieren 83" o:spid="_x0000_s1064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  <v:shape id="docshape200" o:spid="_x0000_s1065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066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" stroked="f">
                          <v:textbox inset="0,0,0,0">
                            <w:txbxContent>
                              <w:p w14:paraId="7BC397D5" w14:textId="77777777" w:rsidR="00E860F4" w:rsidRPr="000A6BB5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19A4D14C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62FE2175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4A565EF8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067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" fillcolor="#f0f4dc" stroked="f">
                        <v:textbox inset="0,0,0,0">
                          <w:txbxContent>
                            <w:p w14:paraId="2B514F84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87" o:spid="_x0000_s1068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<v:shape id="docshape200" o:spid="_x0000_s1069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070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" stroked="f">
                        <v:textbox inset="0,0,0,0">
                          <w:txbxContent>
                            <w:p w14:paraId="471058B2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59278AF1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5D0A1711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6723C702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071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" stroked="f">
                    <v:textbox inset="0,0,0,0">
                      <w:txbxContent>
                        <w:p w14:paraId="42642445" w14:textId="77777777" w:rsidR="00E860F4" w:rsidRPr="000A6BB5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0A6BB5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072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" fillcolor="#f0f4dc" stroked="f">
                  <v:textbox inset="0,0,0,0">
                    <w:txbxContent>
                      <w:p w14:paraId="4BF0CC7C" w14:textId="77777777" w:rsidR="00E860F4" w:rsidRPr="000A6BB5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073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" stroked="f">
                  <v:textbox inset="0,0,0,0">
                    <w:txbxContent>
                      <w:p w14:paraId="38B42DFE" w14:textId="77777777" w:rsidR="00E860F4" w:rsidRPr="000A6BB5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1BD3F8" w14:textId="77777777" w:rsidR="002E4606" w:rsidRDefault="002E4606" w:rsidP="00D60378">
      <w:pPr>
        <w:rPr>
          <w:rFonts w:cs="Arial"/>
        </w:rPr>
        <w:sectPr w:rsidR="002E4606" w:rsidSect="00F51850">
          <w:footerReference w:type="default" r:id="rId30"/>
          <w:footerReference w:type="first" r:id="rId31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249D49D8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7861048C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CF86BD7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214DF00C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45FEC723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A2A6E31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8D23DE5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58F3842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1269A2B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0F52E07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Rechnen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bis</w:t>
            </w:r>
            <w:r w:rsidRPr="004514EC">
              <w:rPr>
                <w:rFonts w:cs="Arial"/>
                <w:b/>
                <w:bCs/>
                <w:color w:val="414042"/>
                <w:spacing w:val="10"/>
                <w:sz w:val="44"/>
                <w:szCs w:val="44"/>
              </w:rPr>
              <w:t xml:space="preserve"> </w:t>
            </w: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2</w:t>
            </w:r>
            <w:r w:rsidRPr="004514EC">
              <w:rPr>
                <w:rFonts w:cs="Arial"/>
                <w:b/>
                <w:bCs/>
                <w:color w:val="414042"/>
                <w:sz w:val="44"/>
                <w:szCs w:val="44"/>
              </w:rPr>
              <w:t>0</w:t>
            </w:r>
          </w:p>
        </w:tc>
      </w:tr>
    </w:tbl>
    <w:p w14:paraId="1122B70D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1" layoutInCell="1" allowOverlap="1" wp14:anchorId="2314F5BE" wp14:editId="76244E3D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107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4C3D4" id="docshape200" o:spid="_x0000_s1026" style="position:absolute;margin-left:-84.75pt;margin-top:19.55pt;width:575.1pt;height:30.3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E860F4" w:rsidRPr="00CC4D8E" w14:paraId="2916072A" w14:textId="77777777" w:rsidTr="000A6BB5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BD52098" w14:textId="6CC624B3" w:rsidR="00E860F4" w:rsidRPr="000A6BB5" w:rsidRDefault="00E860F4" w:rsidP="00CC4D8E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 xml:space="preserve">Seite im </w:t>
            </w:r>
            <w:r w:rsidR="000A6BB5">
              <w:rPr>
                <w:rFonts w:cs="Arial"/>
                <w:color w:val="8BBA00"/>
                <w:w w:val="105"/>
                <w:sz w:val="16"/>
                <w:szCs w:val="16"/>
              </w:rPr>
              <w:t>Schulbuch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3A50743C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B87F5F1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proofErr w:type="gramStart"/>
            <w:r w:rsidRPr="00EF37D0">
              <w:rPr>
                <w:rFonts w:cs="Arial"/>
                <w:color w:val="8BBA00"/>
                <w:w w:val="105"/>
              </w:rPr>
              <w:t>geklappt</w:t>
            </w:r>
            <w:proofErr w:type="gramEnd"/>
            <w:r w:rsidRPr="00EF37D0">
              <w:rPr>
                <w:rFonts w:cs="Arial"/>
                <w:color w:val="8BBA00"/>
                <w:w w:val="105"/>
              </w:rPr>
              <w:t>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69F2F7B7" w14:textId="77777777" w:rsidR="00E860F4" w:rsidRPr="00EF37D0" w:rsidRDefault="00E860F4" w:rsidP="00CC4D8E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E860F4" w:rsidRPr="00CC4D8E" w14:paraId="3E80C517" w14:textId="77777777" w:rsidTr="000A6BB5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4D1DAE5F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70-71</w:t>
            </w:r>
          </w:p>
          <w:p w14:paraId="06B763BB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74-77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4479C204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Plusaufgaben rechnen</w:t>
            </w:r>
          </w:p>
          <w:p w14:paraId="0E14FF6E" w14:textId="77777777" w:rsidR="00E860F4" w:rsidRDefault="00E860F4" w:rsidP="00CC4D8E">
            <w:pPr>
              <w:rPr>
                <w:rFonts w:cs="Arial"/>
              </w:rPr>
            </w:pPr>
          </w:p>
          <w:p w14:paraId="5697C89F" w14:textId="77777777" w:rsidR="00E860F4" w:rsidRDefault="00E860F4" w:rsidP="00CC4D8E">
            <w:pPr>
              <w:rPr>
                <w:rFonts w:cs="Arial"/>
              </w:rPr>
            </w:pPr>
          </w:p>
          <w:p w14:paraId="17F8554E" w14:textId="77777777" w:rsidR="00E860F4" w:rsidRDefault="00E860F4" w:rsidP="00CC4D8E">
            <w:pPr>
              <w:rPr>
                <w:rFonts w:cs="Arial"/>
              </w:rPr>
            </w:pPr>
          </w:p>
          <w:p w14:paraId="2CED4723" w14:textId="77777777" w:rsidR="00E860F4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9DA80A7" wp14:editId="7E8688AA">
                  <wp:extent cx="993140" cy="678374"/>
                  <wp:effectExtent l="0" t="0" r="0" b="7620"/>
                  <wp:docPr id="128" name="Grafik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510" cy="685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0A35E795" wp14:editId="5102027D">
                  <wp:extent cx="1032949" cy="883730"/>
                  <wp:effectExtent l="0" t="0" r="0" b="0"/>
                  <wp:docPr id="129" name="Grafik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112" cy="888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CECD3A" w14:textId="77777777" w:rsidR="00E860F4" w:rsidRDefault="00E860F4" w:rsidP="00CC4D8E">
            <w:pPr>
              <w:rPr>
                <w:rFonts w:cs="Arial"/>
              </w:rPr>
            </w:pPr>
          </w:p>
          <w:p w14:paraId="09A3F6CD" w14:textId="77777777" w:rsidR="00E860F4" w:rsidRDefault="00E860F4" w:rsidP="00CC4D8E">
            <w:pPr>
              <w:rPr>
                <w:rFonts w:cs="Arial"/>
              </w:rPr>
            </w:pPr>
          </w:p>
          <w:p w14:paraId="723FC9F2" w14:textId="77777777" w:rsidR="00E860F4" w:rsidRPr="00CC4D8E" w:rsidRDefault="00E860F4" w:rsidP="00CC4D8E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143340F4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5265A90" wp14:editId="3B6D2865">
                  <wp:extent cx="1583690" cy="687070"/>
                  <wp:effectExtent l="0" t="0" r="0" b="0"/>
                  <wp:docPr id="130" name="Grafik 130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0D4F83D2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3C711ED4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6D15C6DD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72-73</w:t>
            </w:r>
          </w:p>
          <w:p w14:paraId="777AFF5F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74-77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44A3DFB7" w14:textId="77777777" w:rsidR="00E860F4" w:rsidRDefault="00E860F4" w:rsidP="005717D1">
            <w:pPr>
              <w:rPr>
                <w:rFonts w:cs="Arial"/>
              </w:rPr>
            </w:pPr>
            <w:r>
              <w:rPr>
                <w:rFonts w:cs="Arial"/>
              </w:rPr>
              <w:t>Minusaufgaben rechnen</w:t>
            </w:r>
          </w:p>
          <w:p w14:paraId="5DCA413A" w14:textId="77777777" w:rsidR="00E860F4" w:rsidRDefault="00E860F4" w:rsidP="005717D1">
            <w:pPr>
              <w:rPr>
                <w:rFonts w:cs="Arial"/>
              </w:rPr>
            </w:pPr>
          </w:p>
          <w:p w14:paraId="33352E6E" w14:textId="77777777" w:rsidR="00E860F4" w:rsidRDefault="00E860F4" w:rsidP="005717D1">
            <w:pPr>
              <w:rPr>
                <w:rFonts w:cs="Arial"/>
              </w:rPr>
            </w:pPr>
          </w:p>
          <w:p w14:paraId="1A42FC11" w14:textId="77777777" w:rsidR="00E860F4" w:rsidRDefault="00E860F4" w:rsidP="005717D1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5B37B9D" wp14:editId="319A1678">
                  <wp:extent cx="993531" cy="685752"/>
                  <wp:effectExtent l="0" t="0" r="0" b="635"/>
                  <wp:docPr id="131" name="Grafik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093" cy="69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7F5CCAAA" wp14:editId="25D7CA21">
                  <wp:extent cx="819981" cy="678134"/>
                  <wp:effectExtent l="0" t="0" r="0" b="8255"/>
                  <wp:docPr id="132" name="Grafik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694" cy="684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CCE44E" w14:textId="77777777" w:rsidR="00E860F4" w:rsidRDefault="00E860F4" w:rsidP="00CC4D8E">
            <w:pPr>
              <w:rPr>
                <w:rFonts w:cs="Arial"/>
              </w:rPr>
            </w:pPr>
          </w:p>
          <w:p w14:paraId="4D5F4CCB" w14:textId="77777777" w:rsidR="00E860F4" w:rsidRDefault="00E860F4" w:rsidP="00CC4D8E">
            <w:pPr>
              <w:rPr>
                <w:rFonts w:cs="Arial"/>
              </w:rPr>
            </w:pPr>
          </w:p>
          <w:p w14:paraId="5C11D406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tab/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32FFC093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2721CE4" wp14:editId="4ECB4CEA">
                  <wp:extent cx="1583690" cy="687070"/>
                  <wp:effectExtent l="0" t="0" r="0" b="0"/>
                  <wp:docPr id="133" name="Grafik 133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188B8B71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7064B30B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5AB88E5F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86-92</w:t>
            </w:r>
          </w:p>
          <w:p w14:paraId="753AA6CE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98-99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661E13EF" w14:textId="77777777" w:rsidR="00E860F4" w:rsidRDefault="00E860F4" w:rsidP="005717D1">
            <w:pPr>
              <w:rPr>
                <w:rFonts w:cs="Arial"/>
              </w:rPr>
            </w:pPr>
            <w:r>
              <w:rPr>
                <w:rFonts w:cs="Arial"/>
              </w:rPr>
              <w:t xml:space="preserve">Plusaufgaben über die 10 </w:t>
            </w:r>
          </w:p>
          <w:p w14:paraId="2AEFB5A1" w14:textId="77777777" w:rsidR="00E860F4" w:rsidRDefault="00E860F4" w:rsidP="00CC4D8E">
            <w:pPr>
              <w:rPr>
                <w:rFonts w:cs="Arial"/>
              </w:rPr>
            </w:pPr>
          </w:p>
          <w:p w14:paraId="4917BA5A" w14:textId="77777777" w:rsidR="00E860F4" w:rsidRDefault="00E860F4" w:rsidP="00CC4D8E">
            <w:pPr>
              <w:rPr>
                <w:rFonts w:cs="Arial"/>
              </w:rPr>
            </w:pPr>
          </w:p>
          <w:p w14:paraId="2E54F8DF" w14:textId="77777777" w:rsidR="00E860F4" w:rsidRDefault="00E860F4" w:rsidP="00CC4D8E">
            <w:pPr>
              <w:rPr>
                <w:rFonts w:cs="Arial"/>
              </w:rPr>
            </w:pPr>
          </w:p>
          <w:p w14:paraId="0CDC4540" w14:textId="77777777" w:rsidR="00E860F4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8529109" wp14:editId="4292F2EA">
                  <wp:extent cx="1008820" cy="877466"/>
                  <wp:effectExtent l="0" t="0" r="1270" b="0"/>
                  <wp:docPr id="134" name="Grafik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026" cy="887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1A7DE363" wp14:editId="6A89016A">
                  <wp:extent cx="527539" cy="543855"/>
                  <wp:effectExtent l="0" t="0" r="6350" b="8890"/>
                  <wp:docPr id="135" name="Grafik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18" cy="554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59719A" w14:textId="77777777" w:rsidR="00E860F4" w:rsidRDefault="00E860F4" w:rsidP="00CC4D8E">
            <w:pPr>
              <w:rPr>
                <w:rFonts w:cs="Arial"/>
              </w:rPr>
            </w:pPr>
          </w:p>
          <w:p w14:paraId="77681A7A" w14:textId="77777777" w:rsidR="00E860F4" w:rsidRDefault="00E860F4" w:rsidP="00CC4D8E">
            <w:pPr>
              <w:rPr>
                <w:rFonts w:cs="Arial"/>
              </w:rPr>
            </w:pPr>
          </w:p>
          <w:p w14:paraId="6FCCAC22" w14:textId="77777777" w:rsidR="00E860F4" w:rsidRPr="00CC4D8E" w:rsidRDefault="00E860F4" w:rsidP="00CC4D8E">
            <w:pPr>
              <w:rPr>
                <w:rFonts w:cs="Arial"/>
              </w:rPr>
            </w:pP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19F49142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5081F0B" wp14:editId="439BB32D">
                  <wp:extent cx="1583690" cy="687070"/>
                  <wp:effectExtent l="0" t="0" r="0" b="0"/>
                  <wp:docPr id="136" name="Grafik 136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56756306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  <w:tr w:rsidR="00E860F4" w:rsidRPr="00CC4D8E" w14:paraId="495422C3" w14:textId="77777777" w:rsidTr="000A6BB5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6235B357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93-97</w:t>
            </w:r>
          </w:p>
          <w:p w14:paraId="412E04AB" w14:textId="77777777" w:rsidR="00E860F4" w:rsidRPr="000A6BB5" w:rsidRDefault="00E860F4" w:rsidP="004E28D3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 w:rsidRPr="000A6BB5">
              <w:rPr>
                <w:rFonts w:cs="Arial"/>
                <w:color w:val="8BBA00"/>
                <w:w w:val="105"/>
                <w:sz w:val="16"/>
                <w:szCs w:val="16"/>
              </w:rPr>
              <w:t>98-99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1D75FBD3" w14:textId="77777777" w:rsidR="00E860F4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>Minusaufgaben über die 10</w:t>
            </w:r>
          </w:p>
          <w:p w14:paraId="524A901D" w14:textId="77777777" w:rsidR="00E860F4" w:rsidRDefault="00E860F4" w:rsidP="00CC4D8E">
            <w:pPr>
              <w:rPr>
                <w:rFonts w:cs="Arial"/>
              </w:rPr>
            </w:pPr>
          </w:p>
          <w:p w14:paraId="118786CC" w14:textId="77777777" w:rsidR="00E860F4" w:rsidRDefault="00E860F4" w:rsidP="00CC4D8E">
            <w:pPr>
              <w:rPr>
                <w:rFonts w:cs="Arial"/>
              </w:rPr>
            </w:pPr>
          </w:p>
          <w:p w14:paraId="174B06EB" w14:textId="77777777" w:rsidR="00E860F4" w:rsidRDefault="00E860F4" w:rsidP="00CC4D8E">
            <w:pPr>
              <w:rPr>
                <w:rFonts w:cs="Arial"/>
              </w:rPr>
            </w:pPr>
          </w:p>
          <w:p w14:paraId="345531CD" w14:textId="77777777" w:rsidR="00E860F4" w:rsidRDefault="00E860F4" w:rsidP="00CC4D8E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7359871" wp14:editId="6E2611BF">
                  <wp:extent cx="993140" cy="869545"/>
                  <wp:effectExtent l="0" t="0" r="0" b="6985"/>
                  <wp:docPr id="137" name="Grafik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833" cy="871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4583BF67" wp14:editId="6A52A55D">
                  <wp:extent cx="870439" cy="361867"/>
                  <wp:effectExtent l="0" t="0" r="6350" b="635"/>
                  <wp:docPr id="138" name="Grafik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894" cy="367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644370" w14:textId="77777777" w:rsidR="00E860F4" w:rsidRDefault="00E860F4" w:rsidP="00CC4D8E">
            <w:pPr>
              <w:rPr>
                <w:rFonts w:cs="Arial"/>
              </w:rPr>
            </w:pPr>
          </w:p>
          <w:p w14:paraId="787C01D7" w14:textId="77777777" w:rsidR="00E860F4" w:rsidRDefault="00E860F4" w:rsidP="00CC4D8E">
            <w:pPr>
              <w:rPr>
                <w:rFonts w:cs="Arial"/>
              </w:rPr>
            </w:pPr>
          </w:p>
          <w:p w14:paraId="485F935C" w14:textId="77777777" w:rsidR="00E860F4" w:rsidRPr="00CC4D8E" w:rsidRDefault="00E860F4" w:rsidP="00CC4D8E">
            <w:pPr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15A50CD0" w14:textId="77777777" w:rsidR="00E860F4" w:rsidRPr="00CC4D8E" w:rsidRDefault="00E860F4" w:rsidP="001862C5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F9EBD8B" wp14:editId="07DA78C2">
                  <wp:extent cx="1583690" cy="687070"/>
                  <wp:effectExtent l="0" t="0" r="0" b="0"/>
                  <wp:docPr id="139" name="Grafik 139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77E9399D" w14:textId="77777777" w:rsidR="00E860F4" w:rsidRPr="00CC4D8E" w:rsidRDefault="00E860F4" w:rsidP="00CC4D8E">
            <w:pPr>
              <w:rPr>
                <w:rFonts w:cs="Arial"/>
              </w:rPr>
            </w:pPr>
          </w:p>
        </w:tc>
      </w:tr>
    </w:tbl>
    <w:p w14:paraId="3BC66DE1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357564F" wp14:editId="4DC8CB58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108" name="Gruppieren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109" name="Gruppieren 109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110" name="Gruppieren 110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111" name="Gruppieren 111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112" name="Gruppieren 1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113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154D161" w14:textId="77777777" w:rsidR="00E860F4" w:rsidRPr="000A6BB5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7DF12BCF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282A9F88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0636FDA6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5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846037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6" name="Gruppieren 1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117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DE7E2D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0B9B8215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67DA0B4F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32F0D1EE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19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9D1E0A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20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64ABC" w14:textId="77777777" w:rsidR="00E860F4" w:rsidRPr="000A6BB5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0935D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57564F" id="Gruppieren 108" o:spid="_x0000_s1074" style="position:absolute;margin-left:-87pt;margin-top:16.6pt;width:578.75pt;height:203.7pt;z-index:251704320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">
                <v:group id="Gruppieren 109" o:spid="_x0000_s1075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group id="Gruppieren 110" o:spid="_x0000_s1076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<v:group id="Gruppieren 111" o:spid="_x0000_s1077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<v:group id="Gruppieren 112" o:spid="_x0000_s1078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<v:shape id="docshape200" o:spid="_x0000_s1079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080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" stroked="f">
                          <v:textbox inset="0,0,0,0">
                            <w:txbxContent>
                              <w:p w14:paraId="1154D161" w14:textId="77777777" w:rsidR="00E860F4" w:rsidRPr="000A6BB5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7DF12BCF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282A9F88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0636FDA6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081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" fillcolor="#f0f4dc" stroked="f">
                        <v:textbox inset="0,0,0,0">
                          <w:txbxContent>
                            <w:p w14:paraId="4A846037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116" o:spid="_x0000_s1082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    <v:shape id="docshape200" o:spid="_x0000_s1083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084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" stroked="f">
                        <v:textbox inset="0,0,0,0">
                          <w:txbxContent>
                            <w:p w14:paraId="6DDE7E2D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0B9B8215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67DA0B4F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32F0D1EE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085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" stroked="f">
                    <v:textbox inset="0,0,0,0">
                      <w:txbxContent>
                        <w:p w14:paraId="689D1E0A" w14:textId="77777777" w:rsidR="00E860F4" w:rsidRPr="000A6BB5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0A6BB5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086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" fillcolor="#f0f4dc" stroked="f">
                  <v:textbox inset="0,0,0,0">
                    <w:txbxContent>
                      <w:p w14:paraId="16164ABC" w14:textId="77777777" w:rsidR="00E860F4" w:rsidRPr="000A6BB5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087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" stroked="f">
                  <v:textbox inset="0,0,0,0">
                    <w:txbxContent>
                      <w:p w14:paraId="0CE0935D" w14:textId="77777777" w:rsidR="00E860F4" w:rsidRPr="000A6BB5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351F94" w14:textId="77777777" w:rsidR="002E4606" w:rsidRDefault="002E4606" w:rsidP="00D60378">
      <w:pPr>
        <w:rPr>
          <w:rFonts w:cs="Arial"/>
        </w:rPr>
        <w:sectPr w:rsidR="002E4606" w:rsidSect="00F51850">
          <w:footerReference w:type="first" r:id="rId40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7BDB73FA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966E9A4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0C1E1C03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7A2553FC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0513F3E5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98049B8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998F427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2DD41482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CFD28BF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710E2A9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Raum und Form</w:t>
            </w:r>
          </w:p>
        </w:tc>
      </w:tr>
    </w:tbl>
    <w:p w14:paraId="3C239206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1" layoutInCell="1" allowOverlap="1" wp14:anchorId="3CE0B6A5" wp14:editId="13CBB36F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140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B9A25" id="docshape200" o:spid="_x0000_s1026" style="position:absolute;margin-left:-84.75pt;margin-top:19.55pt;width:575.1pt;height:30.3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2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4"/>
        <w:gridCol w:w="2834"/>
        <w:gridCol w:w="1359"/>
      </w:tblGrid>
      <w:tr w:rsidR="006853D7" w14:paraId="37556FE9" w14:textId="77777777" w:rsidTr="006853D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D6684" w14:textId="38C67DE0" w:rsidR="006853D7" w:rsidRPr="006853D7" w:rsidRDefault="006853D7">
            <w:pPr>
              <w:spacing w:before="106" w:line="240" w:lineRule="auto"/>
              <w:ind w:right="38"/>
              <w:rPr>
                <w:rFonts w:cs="Arial"/>
                <w:color w:val="8BBA00"/>
                <w:sz w:val="16"/>
                <w:szCs w:val="24"/>
              </w:rPr>
            </w:pPr>
            <w:r w:rsidRPr="006853D7">
              <w:rPr>
                <w:rFonts w:cs="Arial"/>
                <w:color w:val="8BBA00"/>
                <w:w w:val="105"/>
                <w:sz w:val="16"/>
                <w:szCs w:val="24"/>
              </w:rPr>
              <w:t>Seite im</w:t>
            </w:r>
            <w:r w:rsidRPr="006853D7">
              <w:rPr>
                <w:rFonts w:cs="Arial"/>
                <w:color w:val="8BBA00"/>
                <w:spacing w:val="-43"/>
                <w:w w:val="105"/>
                <w:sz w:val="16"/>
                <w:szCs w:val="24"/>
              </w:rPr>
              <w:t xml:space="preserve"> </w:t>
            </w:r>
            <w:r w:rsidRPr="006853D7">
              <w:rPr>
                <w:rFonts w:cs="Arial"/>
                <w:color w:val="8BBA00"/>
                <w:sz w:val="16"/>
                <w:szCs w:val="24"/>
              </w:rPr>
              <w:t>Schul</w:t>
            </w:r>
            <w:r w:rsidRPr="006853D7">
              <w:rPr>
                <w:rFonts w:cs="Arial"/>
                <w:color w:val="8BBA00"/>
                <w:w w:val="105"/>
                <w:sz w:val="16"/>
                <w:szCs w:val="24"/>
              </w:rPr>
              <w:t>buch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2A8E6" w14:textId="77777777" w:rsidR="006853D7" w:rsidRDefault="006853D7">
            <w:pPr>
              <w:spacing w:line="240" w:lineRule="auto"/>
              <w:rPr>
                <w:rFonts w:cs="Arial"/>
                <w:color w:val="8BBA00"/>
              </w:rPr>
            </w:pPr>
            <w:r>
              <w:rPr>
                <w:rFonts w:cs="Arial"/>
                <w:color w:val="8BBA00"/>
                <w:w w:val="105"/>
              </w:rPr>
              <w:t>Das</w:t>
            </w:r>
            <w:r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>
              <w:rPr>
                <w:rFonts w:cs="Arial"/>
                <w:color w:val="8BBA00"/>
                <w:w w:val="105"/>
              </w:rPr>
              <w:t>habe</w:t>
            </w:r>
            <w:r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>
              <w:rPr>
                <w:rFonts w:cs="Arial"/>
                <w:color w:val="8BBA00"/>
                <w:w w:val="105"/>
              </w:rPr>
              <w:t>ich</w:t>
            </w:r>
            <w:r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>
              <w:rPr>
                <w:rFonts w:cs="Arial"/>
                <w:color w:val="8BBA00"/>
                <w:w w:val="105"/>
              </w:rPr>
              <w:t>gelernt: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65C52" w14:textId="77777777" w:rsidR="006853D7" w:rsidRDefault="006853D7">
            <w:pPr>
              <w:spacing w:line="240" w:lineRule="auto"/>
              <w:rPr>
                <w:rFonts w:cs="Arial"/>
                <w:color w:val="8BBA00"/>
              </w:rPr>
            </w:pPr>
            <w:r>
              <w:rPr>
                <w:rFonts w:cs="Arial"/>
                <w:color w:val="8BBA00"/>
                <w:w w:val="105"/>
              </w:rPr>
              <w:t>So</w:t>
            </w:r>
            <w:r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>
              <w:rPr>
                <w:rFonts w:cs="Arial"/>
                <w:color w:val="8BBA00"/>
                <w:w w:val="105"/>
              </w:rPr>
              <w:t>hat</w:t>
            </w:r>
            <w:r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>
              <w:rPr>
                <w:rFonts w:cs="Arial"/>
                <w:color w:val="8BBA00"/>
                <w:w w:val="105"/>
              </w:rPr>
              <w:t>es</w:t>
            </w:r>
            <w:r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proofErr w:type="gramStart"/>
            <w:r>
              <w:rPr>
                <w:rFonts w:cs="Arial"/>
                <w:color w:val="8BBA00"/>
                <w:w w:val="105"/>
              </w:rPr>
              <w:t>geklappt</w:t>
            </w:r>
            <w:proofErr w:type="gramEnd"/>
            <w:r>
              <w:rPr>
                <w:rFonts w:cs="Arial"/>
                <w:color w:val="8BBA00"/>
                <w:w w:val="105"/>
              </w:rPr>
              <w:t>: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06451" w14:textId="77777777" w:rsidR="006853D7" w:rsidRDefault="006853D7">
            <w:pPr>
              <w:spacing w:line="240" w:lineRule="auto"/>
              <w:rPr>
                <w:rFonts w:cs="Arial"/>
                <w:color w:val="8BBA00"/>
              </w:rPr>
            </w:pPr>
            <w:r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6853D7" w14:paraId="7B10A584" w14:textId="77777777" w:rsidTr="006853D7">
        <w:trPr>
          <w:trHeight w:hRule="exact" w:val="1984"/>
        </w:trPr>
        <w:tc>
          <w:tcPr>
            <w:tcW w:w="1135" w:type="dxa"/>
            <w:tcBorders>
              <w:top w:val="nil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3B31A7B" w14:textId="77777777" w:rsidR="006853D7" w:rsidRPr="006853D7" w:rsidRDefault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24"/>
              </w:rPr>
            </w:pPr>
            <w:r w:rsidRPr="006853D7">
              <w:rPr>
                <w:rFonts w:cs="Arial"/>
                <w:color w:val="8BBA00"/>
                <w:w w:val="105"/>
                <w:sz w:val="16"/>
                <w:szCs w:val="24"/>
              </w:rPr>
              <w:t>6-7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42" w:type="dxa"/>
            </w:tcMar>
          </w:tcPr>
          <w:p w14:paraId="690BBC8B" w14:textId="77777777" w:rsidR="006853D7" w:rsidRDefault="006853D7">
            <w:pPr>
              <w:rPr>
                <w:rFonts w:cs="Arial"/>
              </w:rPr>
            </w:pPr>
            <w:r>
              <w:rPr>
                <w:rFonts w:cs="Arial"/>
              </w:rPr>
              <w:t>Lagebeziehungen beschreiben</w:t>
            </w:r>
          </w:p>
          <w:p w14:paraId="024D14DD" w14:textId="77777777" w:rsidR="006853D7" w:rsidRDefault="006853D7">
            <w:pPr>
              <w:rPr>
                <w:rFonts w:cs="Arial"/>
              </w:rPr>
            </w:pPr>
          </w:p>
          <w:p w14:paraId="62261922" w14:textId="77777777" w:rsidR="006853D7" w:rsidRDefault="006853D7">
            <w:pPr>
              <w:rPr>
                <w:rFonts w:cs="Arial"/>
              </w:rPr>
            </w:pPr>
          </w:p>
          <w:p w14:paraId="6A9F05B1" w14:textId="77777777" w:rsidR="006853D7" w:rsidRDefault="006853D7">
            <w:pPr>
              <w:rPr>
                <w:rFonts w:cs="Arial"/>
              </w:rPr>
            </w:pPr>
          </w:p>
          <w:p w14:paraId="71AA4E0F" w14:textId="7D94C53B" w:rsidR="006853D7" w:rsidRDefault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A26455A" wp14:editId="57DE0836">
                  <wp:extent cx="2083918" cy="612917"/>
                  <wp:effectExtent l="0" t="0" r="0" b="0"/>
                  <wp:docPr id="94" name="Grafik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728" cy="615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8191D5" w14:textId="77777777" w:rsidR="006853D7" w:rsidRDefault="006853D7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EC45FEF" w14:textId="08D8A5B5" w:rsidR="006853D7" w:rsidRDefault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93F4943" wp14:editId="7B57581E">
                  <wp:extent cx="1584000" cy="682381"/>
                  <wp:effectExtent l="0" t="0" r="0" b="0"/>
                  <wp:docPr id="93" name="Grafik 93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2" descr="Ein Bild, das Rad, ClipArt, Zahnra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68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EA13F93" w14:textId="77777777" w:rsidR="006853D7" w:rsidRDefault="006853D7">
            <w:pPr>
              <w:rPr>
                <w:rFonts w:cs="Arial"/>
              </w:rPr>
            </w:pPr>
          </w:p>
        </w:tc>
      </w:tr>
      <w:tr w:rsidR="006853D7" w14:paraId="2FF0764F" w14:textId="77777777" w:rsidTr="006853D7">
        <w:trPr>
          <w:trHeight w:hRule="exact" w:val="1984"/>
        </w:trPr>
        <w:tc>
          <w:tcPr>
            <w:tcW w:w="1135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8AAC538" w14:textId="77777777" w:rsidR="006853D7" w:rsidRPr="006853D7" w:rsidRDefault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24"/>
              </w:rPr>
            </w:pPr>
            <w:r w:rsidRPr="006853D7">
              <w:rPr>
                <w:rFonts w:cs="Arial"/>
                <w:color w:val="8BBA00"/>
                <w:w w:val="105"/>
                <w:sz w:val="16"/>
                <w:szCs w:val="24"/>
              </w:rPr>
              <w:t>47-49</w:t>
            </w:r>
          </w:p>
        </w:tc>
        <w:tc>
          <w:tcPr>
            <w:tcW w:w="4534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42" w:type="dxa"/>
            </w:tcMar>
          </w:tcPr>
          <w:p w14:paraId="5A5CD061" w14:textId="77777777" w:rsidR="006853D7" w:rsidRDefault="006853D7">
            <w:pPr>
              <w:rPr>
                <w:rFonts w:cs="Arial"/>
              </w:rPr>
            </w:pPr>
            <w:r>
              <w:rPr>
                <w:rFonts w:cs="Arial"/>
              </w:rPr>
              <w:t>Figuren beschreiben und legen</w:t>
            </w:r>
            <w:r>
              <w:rPr>
                <w:rFonts w:cs="Arial"/>
              </w:rPr>
              <w:tab/>
            </w:r>
          </w:p>
          <w:p w14:paraId="35B30DAE" w14:textId="77777777" w:rsidR="006853D7" w:rsidRDefault="006853D7">
            <w:pPr>
              <w:rPr>
                <w:rFonts w:cs="Arial"/>
              </w:rPr>
            </w:pPr>
          </w:p>
          <w:p w14:paraId="31208A07" w14:textId="5E0D15DE" w:rsidR="006853D7" w:rsidRDefault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BEA78B1" wp14:editId="641B0631">
                  <wp:extent cx="580030" cy="437822"/>
                  <wp:effectExtent l="0" t="0" r="0" b="635"/>
                  <wp:docPr id="255" name="Grafik 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 rotWithShape="1">
                          <a:blip r:embed="rId43"/>
                          <a:srcRect l="-3201" t="8974" r="59007" b="67231"/>
                          <a:stretch/>
                        </pic:blipFill>
                        <pic:spPr bwMode="auto">
                          <a:xfrm>
                            <a:off x="0" y="0"/>
                            <a:ext cx="595365" cy="449397"/>
                          </a:xfrm>
                          <a:prstGeom prst="triangl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D24E0C3" wp14:editId="2E056E65">
                  <wp:extent cx="470997" cy="395567"/>
                  <wp:effectExtent l="0" t="0" r="5715" b="5080"/>
                  <wp:docPr id="254" name="Grafik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699" r="61467" b="-2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35" cy="39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</w:p>
          <w:p w14:paraId="485C02C3" w14:textId="317C5BFE" w:rsidR="006853D7" w:rsidRDefault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ACF7719" wp14:editId="1F0CDEA9">
                  <wp:extent cx="797858" cy="288499"/>
                  <wp:effectExtent l="0" t="0" r="2540" b="0"/>
                  <wp:docPr id="253" name="Grafik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05826" cy="29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1418E741" wp14:editId="4C499B46">
                  <wp:extent cx="911707" cy="331243"/>
                  <wp:effectExtent l="0" t="0" r="3175" b="0"/>
                  <wp:docPr id="252" name="Grafik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543" cy="338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A6C750B" wp14:editId="7193DEC7">
                  <wp:extent cx="776694" cy="556317"/>
                  <wp:effectExtent l="0" t="0" r="4445" b="0"/>
                  <wp:docPr id="251" name="Grafik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61" cy="56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0CE2D2FA" w14:textId="008D684B" w:rsidR="006853D7" w:rsidRDefault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DD2E4F6" wp14:editId="055BEBFD">
                  <wp:extent cx="1584000" cy="682381"/>
                  <wp:effectExtent l="0" t="0" r="0" b="0"/>
                  <wp:docPr id="250" name="Grafik 250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5" descr="Ein Bild, das Rad, ClipArt, Zahnra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68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9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4C47604" w14:textId="77777777" w:rsidR="006853D7" w:rsidRDefault="006853D7">
            <w:pPr>
              <w:rPr>
                <w:rFonts w:cs="Arial"/>
              </w:rPr>
            </w:pPr>
          </w:p>
        </w:tc>
      </w:tr>
      <w:tr w:rsidR="006853D7" w14:paraId="4DDE20EC" w14:textId="77777777" w:rsidTr="006853D7">
        <w:trPr>
          <w:trHeight w:hRule="exact" w:val="1984"/>
        </w:trPr>
        <w:tc>
          <w:tcPr>
            <w:tcW w:w="1135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6F77C1B" w14:textId="77777777" w:rsidR="006853D7" w:rsidRPr="006853D7" w:rsidRDefault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24"/>
              </w:rPr>
            </w:pPr>
            <w:r w:rsidRPr="006853D7">
              <w:rPr>
                <w:rFonts w:cs="Arial"/>
                <w:color w:val="8BBA00"/>
                <w:w w:val="105"/>
                <w:sz w:val="16"/>
                <w:szCs w:val="24"/>
              </w:rPr>
              <w:t>78-81</w:t>
            </w:r>
          </w:p>
        </w:tc>
        <w:tc>
          <w:tcPr>
            <w:tcW w:w="4534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42" w:type="dxa"/>
            </w:tcMar>
          </w:tcPr>
          <w:p w14:paraId="4F60F59E" w14:textId="77777777" w:rsidR="006853D7" w:rsidRDefault="006853D7">
            <w:pPr>
              <w:rPr>
                <w:rFonts w:cs="Arial"/>
              </w:rPr>
            </w:pPr>
            <w:r>
              <w:rPr>
                <w:rFonts w:cs="Arial"/>
              </w:rPr>
              <w:t>Figuren und Muster herstellen</w:t>
            </w:r>
          </w:p>
          <w:p w14:paraId="55BB981F" w14:textId="77777777" w:rsidR="006853D7" w:rsidRDefault="006853D7">
            <w:pPr>
              <w:rPr>
                <w:rFonts w:cs="Arial"/>
              </w:rPr>
            </w:pPr>
          </w:p>
          <w:p w14:paraId="18C7C26B" w14:textId="77777777" w:rsidR="006853D7" w:rsidRDefault="006853D7">
            <w:pPr>
              <w:rPr>
                <w:noProof/>
              </w:rPr>
            </w:pPr>
          </w:p>
          <w:p w14:paraId="427A3E97" w14:textId="2B59D17F" w:rsidR="006853D7" w:rsidRDefault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EA69386" wp14:editId="43CA7C69">
                  <wp:extent cx="525439" cy="536348"/>
                  <wp:effectExtent l="0" t="0" r="8255" b="0"/>
                  <wp:docPr id="249" name="Grafik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451" cy="54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7765392" wp14:editId="585C5ED2">
                  <wp:extent cx="1413400" cy="440159"/>
                  <wp:effectExtent l="0" t="0" r="0" b="0"/>
                  <wp:docPr id="248" name="Grafik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593" cy="45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170E45A" wp14:editId="1EB389ED">
                  <wp:extent cx="620973" cy="634940"/>
                  <wp:effectExtent l="0" t="0" r="8255" b="0"/>
                  <wp:docPr id="247" name="Grafik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007" cy="640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BFF7C7" w14:textId="77777777" w:rsidR="006853D7" w:rsidRDefault="006853D7">
            <w:pPr>
              <w:rPr>
                <w:rFonts w:cs="Arial"/>
              </w:rPr>
            </w:pPr>
          </w:p>
          <w:p w14:paraId="6D916DB9" w14:textId="77777777" w:rsidR="006853D7" w:rsidRDefault="006853D7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7F2B49A4" w14:textId="1679A598" w:rsidR="006853D7" w:rsidRDefault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2F52225" wp14:editId="668B52BB">
                  <wp:extent cx="1584000" cy="682381"/>
                  <wp:effectExtent l="0" t="0" r="0" b="0"/>
                  <wp:docPr id="246" name="Grafik 246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1" descr="Ein Bild, das Rad, ClipArt, Zahnra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68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9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AB50719" w14:textId="77777777" w:rsidR="006853D7" w:rsidRDefault="006853D7">
            <w:pPr>
              <w:rPr>
                <w:rFonts w:cs="Arial"/>
              </w:rPr>
            </w:pPr>
          </w:p>
        </w:tc>
      </w:tr>
      <w:tr w:rsidR="006853D7" w14:paraId="06B60BE6" w14:textId="77777777" w:rsidTr="006853D7">
        <w:trPr>
          <w:trHeight w:hRule="exact" w:val="1984"/>
        </w:trPr>
        <w:tc>
          <w:tcPr>
            <w:tcW w:w="1135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DA1EB94" w14:textId="77777777" w:rsidR="006853D7" w:rsidRPr="006853D7" w:rsidRDefault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24"/>
              </w:rPr>
            </w:pPr>
            <w:r w:rsidRPr="006853D7">
              <w:rPr>
                <w:rFonts w:cs="Arial"/>
                <w:color w:val="8BBA00"/>
                <w:w w:val="105"/>
                <w:sz w:val="16"/>
                <w:szCs w:val="24"/>
              </w:rPr>
              <w:t>110-111</w:t>
            </w:r>
          </w:p>
        </w:tc>
        <w:tc>
          <w:tcPr>
            <w:tcW w:w="4534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42" w:type="dxa"/>
            </w:tcMar>
          </w:tcPr>
          <w:p w14:paraId="27D7718C" w14:textId="77777777" w:rsidR="006853D7" w:rsidRDefault="006853D7">
            <w:pPr>
              <w:rPr>
                <w:rFonts w:cs="Arial"/>
              </w:rPr>
            </w:pPr>
            <w:r>
              <w:rPr>
                <w:rFonts w:cs="Arial"/>
              </w:rPr>
              <w:t>Baupläne lesen und anfertigen</w:t>
            </w:r>
          </w:p>
          <w:p w14:paraId="0F2BC71A" w14:textId="77777777" w:rsidR="006853D7" w:rsidRDefault="006853D7">
            <w:pPr>
              <w:rPr>
                <w:rFonts w:cs="Arial"/>
              </w:rPr>
            </w:pPr>
          </w:p>
          <w:p w14:paraId="1D81EF9D" w14:textId="77777777" w:rsidR="006853D7" w:rsidRDefault="006853D7">
            <w:pPr>
              <w:rPr>
                <w:rFonts w:cs="Arial"/>
              </w:rPr>
            </w:pPr>
          </w:p>
          <w:p w14:paraId="1CD2123C" w14:textId="77777777" w:rsidR="006853D7" w:rsidRDefault="006853D7">
            <w:pPr>
              <w:rPr>
                <w:rFonts w:cs="Arial"/>
              </w:rPr>
            </w:pPr>
          </w:p>
          <w:p w14:paraId="4212441D" w14:textId="5F6DEA13" w:rsidR="006853D7" w:rsidRDefault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12BA9EE" wp14:editId="03248FF8">
                  <wp:extent cx="723132" cy="849492"/>
                  <wp:effectExtent l="0" t="0" r="1270" b="8255"/>
                  <wp:docPr id="245" name="Grafik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090" cy="857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322C3B0" wp14:editId="155BDA82">
                  <wp:extent cx="736798" cy="285541"/>
                  <wp:effectExtent l="0" t="0" r="6350" b="635"/>
                  <wp:docPr id="244" name="Grafik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207" cy="28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51CBEED7" w14:textId="119C1346" w:rsidR="006853D7" w:rsidRDefault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7BA1891" wp14:editId="1866B2F5">
                  <wp:extent cx="1584000" cy="682381"/>
                  <wp:effectExtent l="0" t="0" r="0" b="0"/>
                  <wp:docPr id="243" name="Grafik 243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2" descr="Ein Bild, das Rad, ClipArt, Zahnra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68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9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79693F0" w14:textId="77777777" w:rsidR="006853D7" w:rsidRDefault="006853D7">
            <w:pPr>
              <w:rPr>
                <w:rFonts w:cs="Arial"/>
              </w:rPr>
            </w:pPr>
          </w:p>
        </w:tc>
      </w:tr>
    </w:tbl>
    <w:p w14:paraId="6D8AAA77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F8B4795" wp14:editId="4D460854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141" name="Gruppieren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142" name="Gruppieren 142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143" name="Gruppieren 143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144" name="Gruppieren 144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145" name="Gruppieren 1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146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DD8EE00" w14:textId="77777777" w:rsidR="00E860F4" w:rsidRPr="000A6BB5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662F621F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42D41D39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5E71E501" w14:textId="77777777" w:rsidR="00E860F4" w:rsidRPr="000A6BB5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0A6BB5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8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5C14442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9" name="Gruppieren 149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150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CAAA14" w14:textId="77777777" w:rsidR="00E860F4" w:rsidRPr="000A6BB5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3AEBA406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7D003D16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0D347D11" w14:textId="77777777" w:rsidR="00E860F4" w:rsidRPr="000A6BB5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0A6BB5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52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B9E9A8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53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877044" w14:textId="77777777" w:rsidR="00E860F4" w:rsidRPr="000A6BB5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7EA59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F8B4795" id="Gruppieren 141" o:spid="_x0000_s1088" style="position:absolute;margin-left:-87pt;margin-top:16.6pt;width:578.75pt;height:203.7pt;z-index:251707392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">
                <v:group id="Gruppieren 142" o:spid="_x0000_s1089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group id="Gruppieren 143" o:spid="_x0000_s1090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  <v:group id="Gruppieren 144" o:spid="_x0000_s1091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<v:group id="Gruppieren 145" o:spid="_x0000_s1092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    <v:shape id="docshape200" o:spid="_x0000_s1093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094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" stroked="f">
                          <v:textbox inset="0,0,0,0">
                            <w:txbxContent>
                              <w:p w14:paraId="5DD8EE00" w14:textId="77777777" w:rsidR="00E860F4" w:rsidRPr="000A6BB5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662F621F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42D41D39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5E71E501" w14:textId="77777777" w:rsidR="00E860F4" w:rsidRPr="000A6BB5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0A6BB5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0A6BB5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095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" fillcolor="#f0f4dc" stroked="f">
                        <v:textbox inset="0,0,0,0">
                          <w:txbxContent>
                            <w:p w14:paraId="75C14442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149" o:spid="_x0000_s1096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<v:shape id="docshape200" o:spid="_x0000_s1097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098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" stroked="f">
                        <v:textbox inset="0,0,0,0">
                          <w:txbxContent>
                            <w:p w14:paraId="35CAAA14" w14:textId="77777777" w:rsidR="00E860F4" w:rsidRPr="000A6BB5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3AEBA406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7D003D16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0D347D11" w14:textId="77777777" w:rsidR="00E860F4" w:rsidRPr="000A6BB5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A6BB5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0A6BB5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099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" stroked="f">
                    <v:textbox inset="0,0,0,0">
                      <w:txbxContent>
                        <w:p w14:paraId="13B9E9A8" w14:textId="77777777" w:rsidR="00E860F4" w:rsidRPr="000A6BB5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0A6BB5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100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" fillcolor="#f0f4dc" stroked="f">
                  <v:textbox inset="0,0,0,0">
                    <w:txbxContent>
                      <w:p w14:paraId="2A877044" w14:textId="77777777" w:rsidR="00E860F4" w:rsidRPr="000A6BB5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101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" stroked="f">
                  <v:textbox inset="0,0,0,0">
                    <w:txbxContent>
                      <w:p w14:paraId="4BA7EA59" w14:textId="77777777" w:rsidR="00E860F4" w:rsidRPr="000A6BB5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0A6BB5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7B4B0B6" w14:textId="77777777" w:rsidR="002E4606" w:rsidRDefault="002E4606" w:rsidP="00D60378">
      <w:pPr>
        <w:rPr>
          <w:rFonts w:cs="Arial"/>
        </w:rPr>
        <w:sectPr w:rsidR="002E4606" w:rsidSect="00F51850">
          <w:footerReference w:type="first" r:id="rId53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1D1DC253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8EF065B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14D3AF65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17FC8378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4D4C5AE6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5480E43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857D89D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19172AF2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9B4A1FA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1B6B3A9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Größen und Messen</w:t>
            </w:r>
          </w:p>
        </w:tc>
      </w:tr>
    </w:tbl>
    <w:p w14:paraId="28D74382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1" layoutInCell="1" allowOverlap="1" wp14:anchorId="5AB67A04" wp14:editId="2573CDB0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161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924B5" id="docshape200" o:spid="_x0000_s1026" style="position:absolute;margin-left:-84.75pt;margin-top:19.55pt;width:575.1pt;height:30.3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6853D7" w:rsidRPr="00CC4D8E" w14:paraId="4EA6CEF4" w14:textId="77777777" w:rsidTr="00E8264E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545918A" w14:textId="1709F42B" w:rsidR="006853D7" w:rsidRPr="00E8264E" w:rsidRDefault="006853D7" w:rsidP="006853D7">
            <w:pPr>
              <w:spacing w:before="106" w:line="240" w:lineRule="auto"/>
              <w:ind w:right="38"/>
              <w:rPr>
                <w:rFonts w:cs="Arial"/>
                <w:color w:val="8BBA00"/>
                <w:sz w:val="16"/>
                <w:szCs w:val="16"/>
              </w:rPr>
            </w:pPr>
            <w:r w:rsidRPr="00E8264E">
              <w:rPr>
                <w:rFonts w:cs="Arial"/>
                <w:color w:val="8BBA00"/>
                <w:w w:val="105"/>
                <w:sz w:val="16"/>
                <w:szCs w:val="16"/>
              </w:rPr>
              <w:t>Seite im</w:t>
            </w:r>
            <w:r w:rsidRPr="00E8264E">
              <w:rPr>
                <w:rFonts w:cs="Arial"/>
                <w:color w:val="8BBA00"/>
                <w:spacing w:val="-43"/>
                <w:w w:val="105"/>
                <w:sz w:val="16"/>
                <w:szCs w:val="16"/>
              </w:rPr>
              <w:t xml:space="preserve"> </w:t>
            </w:r>
            <w:r w:rsidRPr="00E8264E">
              <w:rPr>
                <w:rFonts w:cs="Arial"/>
                <w:color w:val="8BBA00"/>
                <w:sz w:val="16"/>
                <w:szCs w:val="16"/>
              </w:rPr>
              <w:t>Schul</w:t>
            </w:r>
            <w:r w:rsidRPr="00E8264E">
              <w:rPr>
                <w:rFonts w:cs="Arial"/>
                <w:color w:val="8BBA00"/>
                <w:w w:val="105"/>
                <w:sz w:val="16"/>
                <w:szCs w:val="16"/>
              </w:rPr>
              <w:t>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38ED47A1" w14:textId="73E8D8FB" w:rsidR="006853D7" w:rsidRPr="00EF37D0" w:rsidRDefault="006853D7" w:rsidP="006853D7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</w:t>
            </w:r>
            <w:r>
              <w:rPr>
                <w:rFonts w:cs="Arial"/>
                <w:color w:val="8BBA00"/>
                <w:w w:val="105"/>
              </w:rPr>
              <w:t>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01E1C5EE" w14:textId="77777777" w:rsidR="006853D7" w:rsidRPr="00EF37D0" w:rsidRDefault="006853D7" w:rsidP="006853D7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proofErr w:type="gramStart"/>
            <w:r w:rsidRPr="00EF37D0">
              <w:rPr>
                <w:rFonts w:cs="Arial"/>
                <w:color w:val="8BBA00"/>
                <w:w w:val="105"/>
              </w:rPr>
              <w:t>geklappt</w:t>
            </w:r>
            <w:proofErr w:type="gramEnd"/>
            <w:r w:rsidRPr="00EF37D0">
              <w:rPr>
                <w:rFonts w:cs="Arial"/>
                <w:color w:val="8BBA00"/>
                <w:w w:val="105"/>
              </w:rPr>
              <w:t>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4D72F827" w14:textId="77777777" w:rsidR="006853D7" w:rsidRPr="00EF37D0" w:rsidRDefault="006853D7" w:rsidP="006853D7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6853D7" w:rsidRPr="00CC4D8E" w14:paraId="7B435ADB" w14:textId="77777777" w:rsidTr="00E8264E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705E4EDD" w14:textId="46D8FA56" w:rsidR="006853D7" w:rsidRPr="00E8264E" w:rsidRDefault="006853D7" w:rsidP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84-85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0D08977A" w14:textId="77777777" w:rsidR="006853D7" w:rsidRDefault="006853D7" w:rsidP="006853D7">
            <w:pPr>
              <w:rPr>
                <w:rFonts w:cs="Arial"/>
              </w:rPr>
            </w:pPr>
            <w:r>
              <w:rPr>
                <w:rFonts w:cs="Arial"/>
              </w:rPr>
              <w:t xml:space="preserve">Geldwerte bestimmen, </w:t>
            </w:r>
            <w:r>
              <w:rPr>
                <w:rFonts w:cs="Arial"/>
              </w:rPr>
              <w:br/>
              <w:t>mit Geld rechnen</w:t>
            </w:r>
          </w:p>
          <w:p w14:paraId="1DA7DBD2" w14:textId="77777777" w:rsidR="006853D7" w:rsidRDefault="006853D7" w:rsidP="006853D7">
            <w:pPr>
              <w:rPr>
                <w:rFonts w:cs="Arial"/>
              </w:rPr>
            </w:pPr>
          </w:p>
          <w:p w14:paraId="4BA8B91E" w14:textId="77777777" w:rsidR="006853D7" w:rsidRDefault="006853D7" w:rsidP="006853D7">
            <w:pPr>
              <w:rPr>
                <w:rFonts w:cs="Arial"/>
              </w:rPr>
            </w:pPr>
          </w:p>
          <w:p w14:paraId="7349AA9D" w14:textId="22D285B9" w:rsidR="006853D7" w:rsidRPr="00CC4D8E" w:rsidRDefault="006853D7" w:rsidP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160CB2D" wp14:editId="795F1CF7">
                  <wp:extent cx="1752600" cy="615005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220" cy="618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0E72299" wp14:editId="4E271821">
                  <wp:extent cx="657225" cy="717235"/>
                  <wp:effectExtent l="0" t="0" r="0" b="6985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888" cy="722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6C233335" w14:textId="77777777" w:rsidR="006853D7" w:rsidRPr="00CC4D8E" w:rsidRDefault="006853D7" w:rsidP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5AD28F3" wp14:editId="7F08A9F2">
                  <wp:extent cx="1583690" cy="687070"/>
                  <wp:effectExtent l="0" t="0" r="0" b="0"/>
                  <wp:docPr id="178" name="Grafik 178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1D7060EE" w14:textId="77777777" w:rsidR="006853D7" w:rsidRPr="00CC4D8E" w:rsidRDefault="006853D7" w:rsidP="006853D7">
            <w:pPr>
              <w:rPr>
                <w:rFonts w:cs="Arial"/>
              </w:rPr>
            </w:pPr>
          </w:p>
        </w:tc>
      </w:tr>
      <w:tr w:rsidR="006853D7" w:rsidRPr="00CC4D8E" w14:paraId="7A40E82E" w14:textId="77777777" w:rsidTr="00E8264E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62017FF0" w14:textId="4CD58DF1" w:rsidR="006853D7" w:rsidRPr="00E8264E" w:rsidRDefault="006853D7" w:rsidP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107-108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0600CDAB" w14:textId="3379BEE6" w:rsidR="006853D7" w:rsidRDefault="006853D7" w:rsidP="006853D7">
            <w:pPr>
              <w:rPr>
                <w:rFonts w:cs="Arial"/>
              </w:rPr>
            </w:pPr>
            <w:r>
              <w:rPr>
                <w:rFonts w:cs="Arial"/>
              </w:rPr>
              <w:t>Längen vergleichen, Strecken messen und zeichnen (cm)</w:t>
            </w:r>
          </w:p>
          <w:p w14:paraId="67DED895" w14:textId="77777777" w:rsidR="006853D7" w:rsidRDefault="006853D7" w:rsidP="006853D7">
            <w:pPr>
              <w:rPr>
                <w:rFonts w:cs="Arial"/>
              </w:rPr>
            </w:pPr>
          </w:p>
          <w:p w14:paraId="6B27C68F" w14:textId="77777777" w:rsidR="006853D7" w:rsidRDefault="006853D7" w:rsidP="006853D7">
            <w:pPr>
              <w:rPr>
                <w:rFonts w:cs="Arial"/>
              </w:rPr>
            </w:pPr>
          </w:p>
          <w:p w14:paraId="373DA416" w14:textId="6FF95482" w:rsidR="006853D7" w:rsidRPr="00CC4D8E" w:rsidRDefault="006853D7" w:rsidP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3C10D571" wp14:editId="6CD925FE">
                  <wp:extent cx="935355" cy="397565"/>
                  <wp:effectExtent l="0" t="0" r="0" b="2540"/>
                  <wp:docPr id="348" name="Grafik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6"/>
                          <a:srcRect b="68443"/>
                          <a:stretch/>
                        </pic:blipFill>
                        <pic:spPr bwMode="auto">
                          <a:xfrm>
                            <a:off x="0" y="0"/>
                            <a:ext cx="935355" cy="397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61936839" wp14:editId="6F1242B9">
                  <wp:extent cx="437322" cy="405240"/>
                  <wp:effectExtent l="0" t="0" r="127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6"/>
                          <a:srcRect t="60612" r="53199" b="7190"/>
                          <a:stretch/>
                        </pic:blipFill>
                        <pic:spPr bwMode="auto">
                          <a:xfrm>
                            <a:off x="0" y="0"/>
                            <a:ext cx="437750" cy="405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noProof/>
              </w:rPr>
              <w:drawing>
                <wp:inline distT="0" distB="0" distL="0" distR="0" wp14:anchorId="2A96A241" wp14:editId="6FDB5294">
                  <wp:extent cx="443065" cy="886129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42" cy="894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52CCAED1" w14:textId="77777777" w:rsidR="006853D7" w:rsidRPr="00CC4D8E" w:rsidRDefault="006853D7" w:rsidP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DBB12B0" wp14:editId="5CC89A91">
                  <wp:extent cx="1583690" cy="687070"/>
                  <wp:effectExtent l="0" t="0" r="0" b="0"/>
                  <wp:docPr id="179" name="Grafik 179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115B6511" w14:textId="77777777" w:rsidR="006853D7" w:rsidRPr="00CC4D8E" w:rsidRDefault="006853D7" w:rsidP="006853D7">
            <w:pPr>
              <w:rPr>
                <w:rFonts w:cs="Arial"/>
              </w:rPr>
            </w:pPr>
          </w:p>
        </w:tc>
      </w:tr>
      <w:tr w:rsidR="006853D7" w:rsidRPr="00CC4D8E" w14:paraId="692E696B" w14:textId="77777777" w:rsidTr="00E8264E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271836F5" w14:textId="4BFBF618" w:rsidR="006853D7" w:rsidRPr="00E8264E" w:rsidRDefault="006853D7" w:rsidP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122-123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3753D228" w14:textId="77777777" w:rsidR="006853D7" w:rsidRDefault="006853D7" w:rsidP="006853D7">
            <w:pPr>
              <w:rPr>
                <w:rFonts w:cs="Arial"/>
              </w:rPr>
            </w:pPr>
            <w:r>
              <w:rPr>
                <w:rFonts w:cs="Arial"/>
              </w:rPr>
              <w:t>Uhrzeit ablesen und einstellen</w:t>
            </w:r>
          </w:p>
          <w:p w14:paraId="25B22059" w14:textId="77777777" w:rsidR="006853D7" w:rsidRDefault="006853D7" w:rsidP="006853D7">
            <w:pPr>
              <w:rPr>
                <w:rFonts w:cs="Arial"/>
              </w:rPr>
            </w:pPr>
          </w:p>
          <w:p w14:paraId="3D8FCBAD" w14:textId="609D4077" w:rsidR="006853D7" w:rsidRDefault="006853D7" w:rsidP="006853D7">
            <w:pPr>
              <w:rPr>
                <w:rFonts w:cs="Arial"/>
              </w:rPr>
            </w:pPr>
          </w:p>
          <w:p w14:paraId="5085816A" w14:textId="77777777" w:rsidR="006853D7" w:rsidRDefault="006853D7" w:rsidP="006853D7">
            <w:pPr>
              <w:rPr>
                <w:rFonts w:cs="Arial"/>
              </w:rPr>
            </w:pPr>
          </w:p>
          <w:p w14:paraId="2CED3E79" w14:textId="2CC2A9FB" w:rsidR="006853D7" w:rsidRPr="00CC4D8E" w:rsidRDefault="006853D7" w:rsidP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A504F5B" wp14:editId="6601136C">
                  <wp:extent cx="1160848" cy="1002665"/>
                  <wp:effectExtent l="0" t="0" r="1270" b="0"/>
                  <wp:docPr id="349" name="Grafik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848" cy="100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248262B4" w14:textId="77777777" w:rsidR="006853D7" w:rsidRPr="00CC4D8E" w:rsidRDefault="006853D7" w:rsidP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3F93596F" wp14:editId="12DAD5A9">
                  <wp:extent cx="1583690" cy="687070"/>
                  <wp:effectExtent l="0" t="0" r="0" b="0"/>
                  <wp:docPr id="181" name="Grafik 181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39115674" w14:textId="77777777" w:rsidR="006853D7" w:rsidRPr="00CC4D8E" w:rsidRDefault="006853D7" w:rsidP="006853D7">
            <w:pPr>
              <w:rPr>
                <w:rFonts w:cs="Arial"/>
              </w:rPr>
            </w:pPr>
          </w:p>
        </w:tc>
      </w:tr>
      <w:tr w:rsidR="006853D7" w:rsidRPr="00CC4D8E" w14:paraId="39A8AC32" w14:textId="77777777" w:rsidTr="00E8264E">
        <w:trPr>
          <w:trHeight w:hRule="exact" w:val="1984"/>
        </w:trPr>
        <w:tc>
          <w:tcPr>
            <w:tcW w:w="1135" w:type="dxa"/>
            <w:tcMar>
              <w:top w:w="108" w:type="dxa"/>
              <w:bottom w:w="108" w:type="dxa"/>
            </w:tcMar>
          </w:tcPr>
          <w:p w14:paraId="348F2070" w14:textId="52530D5F" w:rsidR="006853D7" w:rsidRPr="00E8264E" w:rsidRDefault="006853D7" w:rsidP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124</w:t>
            </w:r>
          </w:p>
        </w:tc>
        <w:tc>
          <w:tcPr>
            <w:tcW w:w="4536" w:type="dxa"/>
            <w:tcMar>
              <w:top w:w="108" w:type="dxa"/>
              <w:bottom w:w="108" w:type="dxa"/>
              <w:right w:w="142" w:type="dxa"/>
            </w:tcMar>
          </w:tcPr>
          <w:p w14:paraId="5734C802" w14:textId="77777777" w:rsidR="006853D7" w:rsidRDefault="006853D7" w:rsidP="006853D7">
            <w:pPr>
              <w:rPr>
                <w:rFonts w:cs="Arial"/>
              </w:rPr>
            </w:pPr>
            <w:r>
              <w:rPr>
                <w:rFonts w:cs="Arial"/>
              </w:rPr>
              <w:t>Wochentage und Datum kennen</w:t>
            </w:r>
          </w:p>
          <w:p w14:paraId="1EE9CE0B" w14:textId="77777777" w:rsidR="006853D7" w:rsidRDefault="006853D7" w:rsidP="006853D7">
            <w:pPr>
              <w:rPr>
                <w:rFonts w:cs="Arial"/>
              </w:rPr>
            </w:pPr>
          </w:p>
          <w:p w14:paraId="3E5FF525" w14:textId="0A924342" w:rsidR="006853D7" w:rsidRPr="00CC4D8E" w:rsidRDefault="006853D7" w:rsidP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82AE47D" wp14:editId="108C5B04">
                  <wp:extent cx="2721610" cy="309880"/>
                  <wp:effectExtent l="0" t="0" r="2540" b="0"/>
                  <wp:docPr id="350" name="Grafik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61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Mar>
              <w:top w:w="108" w:type="dxa"/>
              <w:bottom w:w="108" w:type="dxa"/>
            </w:tcMar>
            <w:vAlign w:val="center"/>
          </w:tcPr>
          <w:p w14:paraId="024C53ED" w14:textId="77777777" w:rsidR="006853D7" w:rsidRPr="00CC4D8E" w:rsidRDefault="006853D7" w:rsidP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B5CEDA9" wp14:editId="471651FF">
                  <wp:extent cx="1583690" cy="687070"/>
                  <wp:effectExtent l="0" t="0" r="0" b="0"/>
                  <wp:docPr id="183" name="Grafik 183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Mar>
              <w:top w:w="108" w:type="dxa"/>
              <w:bottom w:w="108" w:type="dxa"/>
            </w:tcMar>
            <w:vAlign w:val="center"/>
          </w:tcPr>
          <w:p w14:paraId="453C6983" w14:textId="77777777" w:rsidR="006853D7" w:rsidRPr="00CC4D8E" w:rsidRDefault="006853D7" w:rsidP="006853D7">
            <w:pPr>
              <w:rPr>
                <w:rFonts w:cs="Arial"/>
              </w:rPr>
            </w:pPr>
          </w:p>
        </w:tc>
      </w:tr>
    </w:tbl>
    <w:p w14:paraId="16E2D056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E54892A" wp14:editId="4C1EEED1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162" name="Gruppieren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163" name="Gruppieren 163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164" name="Gruppieren 164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165" name="Gruppieren 165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166" name="Gruppieren 1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167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C3F7384" w14:textId="77777777" w:rsidR="00E860F4" w:rsidRPr="00E8264E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093F833F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649AB7C4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1E88B6AB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9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EB82AF" w14:textId="77777777" w:rsidR="00E860F4" w:rsidRPr="00E8264E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70" name="Gruppieren 1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171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3D2A99" w14:textId="77777777" w:rsidR="00E860F4" w:rsidRPr="00E8264E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1697DCEB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5B02D2B9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165AFB9F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73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8ABAAF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74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49D80B" w14:textId="77777777" w:rsidR="00E860F4" w:rsidRPr="00E8264E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9A9D70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54892A" id="Gruppieren 162" o:spid="_x0000_s1104" style="position:absolute;margin-left:-87pt;margin-top:16.6pt;width:578.75pt;height:203.7pt;z-index:251710464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">
                <v:group id="Gruppieren 163" o:spid="_x0000_s1105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group id="Gruppieren 164" o:spid="_x0000_s1106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  <v:group id="Gruppieren 165" o:spid="_x0000_s1107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    <v:group id="Gruppieren 166" o:spid="_x0000_s1108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      <v:shape id="docshape200" o:spid="_x0000_s1109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110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" stroked="f">
                          <v:textbox inset="0,0,0,0">
                            <w:txbxContent>
                              <w:p w14:paraId="5C3F7384" w14:textId="77777777" w:rsidR="00E860F4" w:rsidRPr="00E8264E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093F833F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649AB7C4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1E88B6AB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111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" fillcolor="#f0f4dc" stroked="f">
                        <v:textbox inset="0,0,0,0">
                          <w:txbxContent>
                            <w:p w14:paraId="5AEB82AF" w14:textId="77777777" w:rsidR="00E860F4" w:rsidRPr="00E8264E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170" o:spid="_x0000_s1112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    <v:shape id="docshape200" o:spid="_x0000_s1113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114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" stroked="f">
                        <v:textbox inset="0,0,0,0">
                          <w:txbxContent>
                            <w:p w14:paraId="053D2A99" w14:textId="77777777" w:rsidR="00E860F4" w:rsidRPr="00E8264E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1697DCEB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5B02D2B9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165AFB9F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115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" stroked="f">
                    <v:textbox inset="0,0,0,0">
                      <w:txbxContent>
                        <w:p w14:paraId="608ABAAF" w14:textId="77777777" w:rsidR="00E860F4" w:rsidRPr="00E8264E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264E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116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" fillcolor="#f0f4dc" stroked="f">
                  <v:textbox inset="0,0,0,0">
                    <w:txbxContent>
                      <w:p w14:paraId="4749D80B" w14:textId="77777777" w:rsidR="00E860F4" w:rsidRPr="00E8264E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E8264E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117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" stroked="f">
                  <v:textbox inset="0,0,0,0">
                    <w:txbxContent>
                      <w:p w14:paraId="3E9A9D70" w14:textId="77777777" w:rsidR="00E860F4" w:rsidRPr="00E8264E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E8264E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2941FFF" w14:textId="77777777" w:rsidR="002E4606" w:rsidRDefault="002E4606" w:rsidP="00D60378">
      <w:pPr>
        <w:rPr>
          <w:rFonts w:cs="Arial"/>
        </w:rPr>
        <w:sectPr w:rsidR="002E4606" w:rsidSect="00F51850">
          <w:footerReference w:type="first" r:id="rId60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781763A4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904D677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9A4704A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1474B7A7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5CB6434E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740E5AB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FB7C542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29A06FD0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45695B9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8BA9985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Sachrechnen</w:t>
            </w:r>
          </w:p>
        </w:tc>
      </w:tr>
    </w:tbl>
    <w:p w14:paraId="0AEE5901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1" layoutInCell="1" allowOverlap="1" wp14:anchorId="6605F615" wp14:editId="0DBE72AD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184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DE52D" id="docshape200" o:spid="_x0000_s1026" style="position:absolute;margin-left:-84.75pt;margin-top:19.55pt;width:575.1pt;height:30.3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70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8"/>
        <w:gridCol w:w="2836"/>
        <w:gridCol w:w="1361"/>
      </w:tblGrid>
      <w:tr w:rsidR="006853D7" w14:paraId="1BE9420C" w14:textId="77777777" w:rsidTr="006853D7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D8539" w14:textId="77777777" w:rsidR="006853D7" w:rsidRDefault="006853D7">
            <w:pPr>
              <w:spacing w:before="106" w:line="240" w:lineRule="auto"/>
              <w:ind w:right="38"/>
              <w:rPr>
                <w:rFonts w:cs="Arial"/>
                <w:color w:val="8BBA00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Seite im</w:t>
            </w:r>
            <w:r>
              <w:rPr>
                <w:rFonts w:cs="Arial"/>
                <w:color w:val="8BBA00"/>
                <w:spacing w:val="-43"/>
                <w:w w:val="105"/>
                <w:sz w:val="16"/>
                <w:szCs w:val="16"/>
              </w:rPr>
              <w:t xml:space="preserve"> </w:t>
            </w:r>
            <w:r>
              <w:rPr>
                <w:rFonts w:cs="Arial"/>
                <w:color w:val="8BBA00"/>
                <w:sz w:val="16"/>
                <w:szCs w:val="16"/>
              </w:rPr>
              <w:t>Schul</w:t>
            </w:r>
            <w:r>
              <w:rPr>
                <w:rFonts w:cs="Arial"/>
                <w:color w:val="8BBA00"/>
                <w:w w:val="105"/>
                <w:sz w:val="16"/>
                <w:szCs w:val="16"/>
              </w:rPr>
              <w:t>buch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CADAD" w14:textId="77777777" w:rsidR="006853D7" w:rsidRDefault="006853D7">
            <w:pPr>
              <w:spacing w:line="240" w:lineRule="auto"/>
              <w:rPr>
                <w:rFonts w:cs="Arial"/>
                <w:color w:val="8BBA00"/>
              </w:rPr>
            </w:pPr>
            <w:r>
              <w:rPr>
                <w:rFonts w:cs="Arial"/>
                <w:color w:val="8BBA00"/>
                <w:w w:val="105"/>
              </w:rPr>
              <w:t>Das</w:t>
            </w:r>
            <w:r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>
              <w:rPr>
                <w:rFonts w:cs="Arial"/>
                <w:color w:val="8BBA00"/>
                <w:w w:val="105"/>
              </w:rPr>
              <w:t>habe</w:t>
            </w:r>
            <w:r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>
              <w:rPr>
                <w:rFonts w:cs="Arial"/>
                <w:color w:val="8BBA00"/>
                <w:w w:val="105"/>
              </w:rPr>
              <w:t>ich</w:t>
            </w:r>
            <w:r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>
              <w:rPr>
                <w:rFonts w:cs="Arial"/>
                <w:color w:val="8BBA00"/>
                <w:w w:val="105"/>
              </w:rPr>
              <w:t>gelernt: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FBB1D" w14:textId="77777777" w:rsidR="006853D7" w:rsidRDefault="006853D7">
            <w:pPr>
              <w:spacing w:line="240" w:lineRule="auto"/>
              <w:rPr>
                <w:rFonts w:cs="Arial"/>
                <w:color w:val="8BBA00"/>
              </w:rPr>
            </w:pPr>
            <w:r>
              <w:rPr>
                <w:rFonts w:cs="Arial"/>
                <w:color w:val="8BBA00"/>
                <w:w w:val="105"/>
              </w:rPr>
              <w:t>So</w:t>
            </w:r>
            <w:r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>
              <w:rPr>
                <w:rFonts w:cs="Arial"/>
                <w:color w:val="8BBA00"/>
                <w:w w:val="105"/>
              </w:rPr>
              <w:t>hat</w:t>
            </w:r>
            <w:r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>
              <w:rPr>
                <w:rFonts w:cs="Arial"/>
                <w:color w:val="8BBA00"/>
                <w:w w:val="105"/>
              </w:rPr>
              <w:t>es</w:t>
            </w:r>
            <w:r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proofErr w:type="gramStart"/>
            <w:r>
              <w:rPr>
                <w:rFonts w:cs="Arial"/>
                <w:color w:val="8BBA00"/>
                <w:w w:val="105"/>
              </w:rPr>
              <w:t>geklappt</w:t>
            </w:r>
            <w:proofErr w:type="gramEnd"/>
            <w:r>
              <w:rPr>
                <w:rFonts w:cs="Arial"/>
                <w:color w:val="8BBA00"/>
                <w:w w:val="105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A0547" w14:textId="77777777" w:rsidR="006853D7" w:rsidRDefault="006853D7">
            <w:pPr>
              <w:spacing w:line="240" w:lineRule="auto"/>
              <w:rPr>
                <w:rFonts w:cs="Arial"/>
                <w:color w:val="8BBA00"/>
              </w:rPr>
            </w:pPr>
            <w:r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6853D7" w14:paraId="39F1B9E9" w14:textId="77777777" w:rsidTr="006853D7">
        <w:trPr>
          <w:trHeight w:hRule="exact" w:val="1984"/>
        </w:trPr>
        <w:tc>
          <w:tcPr>
            <w:tcW w:w="1135" w:type="dxa"/>
            <w:tcBorders>
              <w:top w:val="nil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E978440" w14:textId="77777777" w:rsidR="006853D7" w:rsidRDefault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42" w:type="dxa"/>
            </w:tcMar>
          </w:tcPr>
          <w:p w14:paraId="75B9666F" w14:textId="77777777" w:rsidR="006853D7" w:rsidRDefault="006853D7">
            <w:pPr>
              <w:rPr>
                <w:rFonts w:cs="Arial"/>
              </w:rPr>
            </w:pPr>
            <w:r>
              <w:rPr>
                <w:rFonts w:cs="Arial"/>
              </w:rPr>
              <w:t>Mit Fragen arbeiten</w:t>
            </w:r>
          </w:p>
          <w:p w14:paraId="649BB2B3" w14:textId="77777777" w:rsidR="006853D7" w:rsidRDefault="006853D7">
            <w:pPr>
              <w:rPr>
                <w:rFonts w:cs="Arial"/>
              </w:rPr>
            </w:pPr>
          </w:p>
          <w:p w14:paraId="442358F7" w14:textId="77777777" w:rsidR="006853D7" w:rsidRDefault="006853D7">
            <w:pPr>
              <w:rPr>
                <w:rFonts w:cs="Arial"/>
              </w:rPr>
            </w:pPr>
          </w:p>
          <w:p w14:paraId="1B18D0B4" w14:textId="77777777" w:rsidR="006853D7" w:rsidRDefault="006853D7">
            <w:pPr>
              <w:rPr>
                <w:rFonts w:cs="Arial"/>
              </w:rPr>
            </w:pPr>
          </w:p>
          <w:p w14:paraId="220B3C1F" w14:textId="1905DDB9" w:rsidR="006853D7" w:rsidRDefault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3D812757" wp14:editId="5E463A7A">
                  <wp:extent cx="2114947" cy="858406"/>
                  <wp:effectExtent l="0" t="0" r="0" b="0"/>
                  <wp:docPr id="122" name="Grafik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527" cy="877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240E239E" w14:textId="4F574561" w:rsidR="006853D7" w:rsidRDefault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ECF16C4" wp14:editId="19CC2501">
                  <wp:extent cx="1584000" cy="682551"/>
                  <wp:effectExtent l="0" t="0" r="0" b="0"/>
                  <wp:docPr id="105" name="Grafik 105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2" descr="Ein Bild, das Rad, ClipArt, Zahnra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68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D791A45" w14:textId="77777777" w:rsidR="006853D7" w:rsidRDefault="006853D7">
            <w:pPr>
              <w:rPr>
                <w:rFonts w:cs="Arial"/>
              </w:rPr>
            </w:pPr>
          </w:p>
        </w:tc>
      </w:tr>
      <w:tr w:rsidR="006853D7" w14:paraId="4862D5E8" w14:textId="77777777" w:rsidTr="006853D7">
        <w:trPr>
          <w:trHeight w:hRule="exact" w:val="1984"/>
        </w:trPr>
        <w:tc>
          <w:tcPr>
            <w:tcW w:w="1135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975E841" w14:textId="77777777" w:rsidR="006853D7" w:rsidRDefault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126</w:t>
            </w:r>
          </w:p>
        </w:tc>
        <w:tc>
          <w:tcPr>
            <w:tcW w:w="4536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42" w:type="dxa"/>
            </w:tcMar>
          </w:tcPr>
          <w:p w14:paraId="0B5BB978" w14:textId="0BBF0DF2" w:rsidR="006853D7" w:rsidRDefault="006853D7">
            <w:pPr>
              <w:rPr>
                <w:rFonts w:cs="Arial"/>
              </w:rPr>
            </w:pPr>
            <w:r>
              <w:rPr>
                <w:rFonts w:cs="Arial"/>
              </w:rPr>
              <w:t>Mit Skizzen arbeiten</w:t>
            </w:r>
          </w:p>
          <w:p w14:paraId="58E6D861" w14:textId="77777777" w:rsidR="006853D7" w:rsidRDefault="006853D7">
            <w:pPr>
              <w:rPr>
                <w:rFonts w:cs="Arial"/>
              </w:rPr>
            </w:pPr>
          </w:p>
          <w:p w14:paraId="2B07EC63" w14:textId="77777777" w:rsidR="006853D7" w:rsidRDefault="006853D7">
            <w:pPr>
              <w:rPr>
                <w:rFonts w:cs="Arial"/>
              </w:rPr>
            </w:pPr>
          </w:p>
          <w:p w14:paraId="6A046210" w14:textId="77777777" w:rsidR="006853D7" w:rsidRDefault="006853D7">
            <w:pPr>
              <w:rPr>
                <w:rFonts w:cs="Arial"/>
              </w:rPr>
            </w:pPr>
          </w:p>
          <w:p w14:paraId="4532E052" w14:textId="0B030196" w:rsidR="006853D7" w:rsidRDefault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9A90EBC" wp14:editId="3D54109B">
                  <wp:extent cx="1173903" cy="827736"/>
                  <wp:effectExtent l="0" t="0" r="7620" b="0"/>
                  <wp:docPr id="98" name="Grafik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595" cy="831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BD481D4" w14:textId="37269869" w:rsidR="006853D7" w:rsidRDefault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35A6F83F" wp14:editId="6DAD28FC">
                  <wp:extent cx="1584000" cy="682551"/>
                  <wp:effectExtent l="0" t="0" r="0" b="0"/>
                  <wp:docPr id="97" name="Grafik 97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5" descr="Ein Bild, das Rad, ClipArt, Zahnra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68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2858C44" w14:textId="77777777" w:rsidR="006853D7" w:rsidRDefault="006853D7">
            <w:pPr>
              <w:rPr>
                <w:rFonts w:cs="Arial"/>
              </w:rPr>
            </w:pPr>
          </w:p>
        </w:tc>
      </w:tr>
      <w:tr w:rsidR="006853D7" w14:paraId="69E91D01" w14:textId="77777777" w:rsidTr="006853D7">
        <w:trPr>
          <w:trHeight w:hRule="exact" w:val="1984"/>
        </w:trPr>
        <w:tc>
          <w:tcPr>
            <w:tcW w:w="1135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2B510E2" w14:textId="77777777" w:rsidR="006853D7" w:rsidRDefault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127</w:t>
            </w:r>
          </w:p>
        </w:tc>
        <w:tc>
          <w:tcPr>
            <w:tcW w:w="4536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42" w:type="dxa"/>
            </w:tcMar>
          </w:tcPr>
          <w:p w14:paraId="47555B49" w14:textId="77777777" w:rsidR="006853D7" w:rsidRDefault="006853D7">
            <w:pPr>
              <w:rPr>
                <w:rFonts w:cs="Arial"/>
              </w:rPr>
            </w:pPr>
            <w:r>
              <w:rPr>
                <w:rFonts w:cs="Arial"/>
              </w:rPr>
              <w:t>Mit Gleichungen arbeiten</w:t>
            </w:r>
          </w:p>
          <w:p w14:paraId="309BC74D" w14:textId="77777777" w:rsidR="006853D7" w:rsidRDefault="006853D7">
            <w:pPr>
              <w:rPr>
                <w:rFonts w:cs="Arial"/>
              </w:rPr>
            </w:pPr>
          </w:p>
          <w:p w14:paraId="6339AF42" w14:textId="36FEF6F6" w:rsidR="006853D7" w:rsidRDefault="006853D7">
            <w:pPr>
              <w:rPr>
                <w:rFonts w:cs="Arial"/>
              </w:rPr>
            </w:pPr>
          </w:p>
          <w:p w14:paraId="37057276" w14:textId="77777777" w:rsidR="006853D7" w:rsidRDefault="006853D7">
            <w:pPr>
              <w:rPr>
                <w:rFonts w:cs="Arial"/>
              </w:rPr>
            </w:pPr>
          </w:p>
          <w:p w14:paraId="6704D987" w14:textId="3E3C782D" w:rsidR="006853D7" w:rsidRDefault="006853D7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618E5A55" wp14:editId="4535019E">
                  <wp:extent cx="1299987" cy="903908"/>
                  <wp:effectExtent l="0" t="0" r="0" b="0"/>
                  <wp:docPr id="96" name="Grafik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914" cy="908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  <w:hideMark/>
          </w:tcPr>
          <w:p w14:paraId="401A06E1" w14:textId="7B392F51" w:rsidR="006853D7" w:rsidRDefault="006853D7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D2C59BA" wp14:editId="518FF07E">
                  <wp:extent cx="1584000" cy="682551"/>
                  <wp:effectExtent l="0" t="0" r="0" b="0"/>
                  <wp:docPr id="95" name="Grafik 95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1" descr="Ein Bild, das Rad, ClipArt, Zahnra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68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single" w:sz="4" w:space="0" w:color="8BBA00"/>
              <w:left w:val="nil"/>
              <w:bottom w:val="single" w:sz="4" w:space="0" w:color="8BBA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186C2B9" w14:textId="77777777" w:rsidR="006853D7" w:rsidRDefault="006853D7">
            <w:pPr>
              <w:rPr>
                <w:rFonts w:cs="Arial"/>
              </w:rPr>
            </w:pPr>
          </w:p>
        </w:tc>
      </w:tr>
      <w:tr w:rsidR="006853D7" w14:paraId="36EF8430" w14:textId="77777777" w:rsidTr="006853D7">
        <w:trPr>
          <w:trHeight w:hRule="exact" w:val="1984"/>
        </w:trPr>
        <w:tc>
          <w:tcPr>
            <w:tcW w:w="1135" w:type="dxa"/>
            <w:tcBorders>
              <w:top w:val="single" w:sz="4" w:space="0" w:color="8BBA00"/>
              <w:left w:val="nil"/>
              <w:bottom w:val="nil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F0A9B7C" w14:textId="77777777" w:rsidR="006853D7" w:rsidRDefault="006853D7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8BBA00"/>
              <w:left w:val="nil"/>
              <w:bottom w:val="nil"/>
              <w:right w:val="nil"/>
            </w:tcBorders>
            <w:tcMar>
              <w:top w:w="108" w:type="dxa"/>
              <w:left w:w="108" w:type="dxa"/>
              <w:bottom w:w="108" w:type="dxa"/>
              <w:right w:w="142" w:type="dxa"/>
            </w:tcMar>
          </w:tcPr>
          <w:p w14:paraId="44FBC202" w14:textId="77777777" w:rsidR="006853D7" w:rsidRDefault="006853D7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8BBA00"/>
              <w:left w:val="nil"/>
              <w:bottom w:val="nil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94E9807" w14:textId="77777777" w:rsidR="006853D7" w:rsidRDefault="006853D7">
            <w:pPr>
              <w:jc w:val="center"/>
              <w:rPr>
                <w:rFonts w:cs="Arial"/>
              </w:rPr>
            </w:pPr>
          </w:p>
        </w:tc>
        <w:tc>
          <w:tcPr>
            <w:tcW w:w="1360" w:type="dxa"/>
            <w:tcBorders>
              <w:top w:val="single" w:sz="4" w:space="0" w:color="8BBA00"/>
              <w:left w:val="nil"/>
              <w:bottom w:val="nil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72AFB18" w14:textId="77777777" w:rsidR="006853D7" w:rsidRDefault="006853D7">
            <w:pPr>
              <w:rPr>
                <w:rFonts w:cs="Arial"/>
              </w:rPr>
            </w:pPr>
          </w:p>
        </w:tc>
      </w:tr>
    </w:tbl>
    <w:p w14:paraId="510D9E58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73B0B4C" wp14:editId="1F2D3735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187" name="Gruppieren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188" name="Gruppieren 188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189" name="Gruppieren 189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190" name="Gruppieren 190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191" name="Gruppieren 1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192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48006E6" w14:textId="77777777" w:rsidR="00E860F4" w:rsidRPr="00E8264E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7E958E00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4A759E25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1D40CCEE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4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8D6A00" w14:textId="77777777" w:rsidR="00E860F4" w:rsidRPr="00E8264E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95" name="Gruppieren 195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196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D6BE98" w14:textId="77777777" w:rsidR="00E860F4" w:rsidRPr="00E8264E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335AC69B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3C81E5AD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5E54EE9E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98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6FE94B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99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5489BC" w14:textId="77777777" w:rsidR="00E860F4" w:rsidRPr="00E8264E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FF65D2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3B0B4C" id="Gruppieren 187" o:spid="_x0000_s1120" style="position:absolute;margin-left:-87pt;margin-top:16.6pt;width:578.75pt;height:203.7pt;z-index:251715584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">
                <v:group id="Gruppieren 188" o:spid="_x0000_s1121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group id="Gruppieren 189" o:spid="_x0000_s1122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  <v:group id="Gruppieren 190" o:spid="_x0000_s1123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    <v:group id="Gruppieren 191" o:spid="_x0000_s1124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      <v:shape id="docshape200" o:spid="_x0000_s1125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126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" stroked="f">
                          <v:textbox inset="0,0,0,0">
                            <w:txbxContent>
                              <w:p w14:paraId="448006E6" w14:textId="77777777" w:rsidR="00E860F4" w:rsidRPr="00E8264E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7E958E00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4A759E25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1D40CCEE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127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" fillcolor="#f0f4dc" stroked="f">
                        <v:textbox inset="0,0,0,0">
                          <w:txbxContent>
                            <w:p w14:paraId="308D6A00" w14:textId="77777777" w:rsidR="00E860F4" w:rsidRPr="00E8264E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195" o:spid="_x0000_s1128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    <v:shape id="docshape200" o:spid="_x0000_s1129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130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" stroked="f">
                        <v:textbox inset="0,0,0,0">
                          <w:txbxContent>
                            <w:p w14:paraId="72D6BE98" w14:textId="77777777" w:rsidR="00E860F4" w:rsidRPr="00E8264E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335AC69B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3C81E5AD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5E54EE9E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131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" stroked="f">
                    <v:textbox inset="0,0,0,0">
                      <w:txbxContent>
                        <w:p w14:paraId="3E6FE94B" w14:textId="77777777" w:rsidR="00E860F4" w:rsidRPr="00E8264E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264E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132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" fillcolor="#f0f4dc" stroked="f">
                  <v:textbox inset="0,0,0,0">
                    <w:txbxContent>
                      <w:p w14:paraId="7F5489BC" w14:textId="77777777" w:rsidR="00E860F4" w:rsidRPr="00E8264E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E8264E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133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" stroked="f">
                  <v:textbox inset="0,0,0,0">
                    <w:txbxContent>
                      <w:p w14:paraId="2CFF65D2" w14:textId="77777777" w:rsidR="00E860F4" w:rsidRPr="00E8264E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E8264E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FAFEDB" w14:textId="77777777" w:rsidR="002E4606" w:rsidRDefault="002E4606" w:rsidP="00D60378">
      <w:pPr>
        <w:rPr>
          <w:rFonts w:cs="Arial"/>
        </w:rPr>
        <w:sectPr w:rsidR="002E4606" w:rsidSect="00F51850">
          <w:footerReference w:type="first" r:id="rId64"/>
          <w:pgSz w:w="11906" w:h="16838" w:code="9"/>
          <w:pgMar w:top="454" w:right="851" w:bottom="1531" w:left="1701" w:header="454" w:footer="454" w:gutter="0"/>
          <w:cols w:space="720"/>
          <w:titlePg/>
          <w:docGrid w:linePitch="394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414"/>
        <w:gridCol w:w="1673"/>
      </w:tblGrid>
      <w:tr w:rsidR="00E860F4" w:rsidRPr="00CC4D8E" w14:paraId="70319A18" w14:textId="77777777" w:rsidTr="00CC4D8E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58AD97B" w14:textId="77777777" w:rsidR="00E860F4" w:rsidRPr="00CC4D8E" w:rsidRDefault="00E860F4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AC63067" w14:textId="77777777" w:rsidR="00E860F4" w:rsidRPr="00CC4D8E" w:rsidRDefault="00E860F4" w:rsidP="0006258C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303BCEC3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0177E589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414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FAD7250" w14:textId="77777777" w:rsidR="00E860F4" w:rsidRPr="00CC4D8E" w:rsidRDefault="00E860F4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C075415" w14:textId="77777777" w:rsidR="00E860F4" w:rsidRPr="00CC4D8E" w:rsidRDefault="00E860F4" w:rsidP="00CC4D8E">
            <w:pPr>
              <w:pStyle w:val="ekvkolumnentitel"/>
              <w:rPr>
                <w:rFonts w:cs="Arial"/>
              </w:rPr>
            </w:pPr>
            <w:r w:rsidRPr="00CC4D8E">
              <w:rPr>
                <w:rFonts w:cs="Arial"/>
              </w:rPr>
              <w:t>Lerntagebuch</w:t>
            </w:r>
          </w:p>
        </w:tc>
      </w:tr>
      <w:tr w:rsidR="00E860F4" w:rsidRPr="00CC4D8E" w14:paraId="041273F2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9F17D49" w14:textId="77777777" w:rsidR="00E860F4" w:rsidRPr="00EF37D0" w:rsidRDefault="00E860F4" w:rsidP="00AE65F6">
            <w:pPr>
              <w:rPr>
                <w:rFonts w:cs="Arial"/>
                <w:color w:val="41404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0602906" w14:textId="77777777" w:rsidR="00E860F4" w:rsidRPr="004514EC" w:rsidRDefault="00E860F4" w:rsidP="004514EC">
            <w:pPr>
              <w:spacing w:line="240" w:lineRule="auto"/>
              <w:rPr>
                <w:rFonts w:cs="Arial"/>
                <w:b/>
                <w:bCs/>
                <w:color w:val="414042"/>
                <w:sz w:val="44"/>
                <w:szCs w:val="44"/>
              </w:rPr>
            </w:pPr>
            <w:r>
              <w:rPr>
                <w:rFonts w:cs="Arial"/>
                <w:b/>
                <w:bCs/>
                <w:color w:val="414042"/>
                <w:sz w:val="44"/>
                <w:szCs w:val="44"/>
              </w:rPr>
              <w:t>Daten, Häufigkeit, Wahrscheinlichkeit</w:t>
            </w:r>
          </w:p>
        </w:tc>
      </w:tr>
    </w:tbl>
    <w:p w14:paraId="52F6B733" w14:textId="77777777" w:rsidR="00E860F4" w:rsidRDefault="00E860F4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1" layoutInCell="1" allowOverlap="1" wp14:anchorId="4FEE1CC1" wp14:editId="7CD2068E">
                <wp:simplePos x="0" y="0"/>
                <wp:positionH relativeFrom="column">
                  <wp:posOffset>-1076325</wp:posOffset>
                </wp:positionH>
                <wp:positionV relativeFrom="paragraph">
                  <wp:posOffset>248285</wp:posOffset>
                </wp:positionV>
                <wp:extent cx="7303770" cy="384810"/>
                <wp:effectExtent l="0" t="0" r="11430" b="15240"/>
                <wp:wrapNone/>
                <wp:docPr id="207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3770" cy="384810"/>
                        </a:xfrm>
                        <a:custGeom>
                          <a:avLst/>
                          <a:gdLst>
                            <a:gd name="T0" fmla="+- 0 23811 12472"/>
                            <a:gd name="T1" fmla="*/ T0 w 11339"/>
                            <a:gd name="T2" fmla="+- 0 13436 13436"/>
                            <a:gd name="T3" fmla="*/ 13436 h 2291"/>
                            <a:gd name="T4" fmla="+- 0 12472 12472"/>
                            <a:gd name="T5" fmla="*/ T4 w 11339"/>
                            <a:gd name="T6" fmla="+- 0 13436 13436"/>
                            <a:gd name="T7" fmla="*/ 13436 h 2291"/>
                            <a:gd name="T8" fmla="+- 0 12472 12472"/>
                            <a:gd name="T9" fmla="*/ T8 w 11339"/>
                            <a:gd name="T10" fmla="+- 0 15727 13436"/>
                            <a:gd name="T11" fmla="*/ 15727 h 2291"/>
                            <a:gd name="T12" fmla="+- 0 20803 12472"/>
                            <a:gd name="T13" fmla="*/ T12 w 11339"/>
                            <a:gd name="T14" fmla="+- 0 15727 13436"/>
                            <a:gd name="T15" fmla="*/ 15727 h 2291"/>
                            <a:gd name="T16" fmla="+- 0 21600 12472"/>
                            <a:gd name="T17" fmla="*/ T16 w 11339"/>
                            <a:gd name="T18" fmla="+- 0 15637 13436"/>
                            <a:gd name="T19" fmla="*/ 15637 h 2291"/>
                            <a:gd name="T20" fmla="+- 0 22023 12472"/>
                            <a:gd name="T21" fmla="*/ T20 w 11339"/>
                            <a:gd name="T22" fmla="+- 0 15591 13436"/>
                            <a:gd name="T23" fmla="*/ 15591 h 2291"/>
                            <a:gd name="T24" fmla="+- 0 22213 12472"/>
                            <a:gd name="T25" fmla="*/ T24 w 11339"/>
                            <a:gd name="T26" fmla="+- 0 15574 13436"/>
                            <a:gd name="T27" fmla="*/ 15574 h 2291"/>
                            <a:gd name="T28" fmla="+- 0 22312 12472"/>
                            <a:gd name="T29" fmla="*/ T28 w 11339"/>
                            <a:gd name="T30" fmla="+- 0 15572 13436"/>
                            <a:gd name="T31" fmla="*/ 15572 h 2291"/>
                            <a:gd name="T32" fmla="+- 0 22664 12472"/>
                            <a:gd name="T33" fmla="*/ T32 w 11339"/>
                            <a:gd name="T34" fmla="+- 0 15556 13436"/>
                            <a:gd name="T35" fmla="*/ 15556 h 2291"/>
                            <a:gd name="T36" fmla="+- 0 23227 12472"/>
                            <a:gd name="T37" fmla="*/ T36 w 11339"/>
                            <a:gd name="T38" fmla="+- 0 15522 13436"/>
                            <a:gd name="T39" fmla="*/ 15522 h 2291"/>
                            <a:gd name="T40" fmla="+- 0 23811 12472"/>
                            <a:gd name="T41" fmla="*/ T40 w 11339"/>
                            <a:gd name="T42" fmla="+- 0 15484 13436"/>
                            <a:gd name="T43" fmla="*/ 15484 h 2291"/>
                            <a:gd name="T44" fmla="+- 0 23811 12472"/>
                            <a:gd name="T45" fmla="*/ T44 w 11339"/>
                            <a:gd name="T46" fmla="+- 0 13436 13436"/>
                            <a:gd name="T47" fmla="*/ 13436 h 22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1339" h="2291">
                              <a:moveTo>
                                <a:pt x="11339" y="0"/>
                              </a:moveTo>
                              <a:lnTo>
                                <a:pt x="0" y="0"/>
                              </a:lnTo>
                              <a:lnTo>
                                <a:pt x="0" y="2291"/>
                              </a:lnTo>
                              <a:lnTo>
                                <a:pt x="8331" y="2291"/>
                              </a:lnTo>
                              <a:lnTo>
                                <a:pt x="9128" y="2201"/>
                              </a:lnTo>
                              <a:lnTo>
                                <a:pt x="9551" y="2155"/>
                              </a:lnTo>
                              <a:lnTo>
                                <a:pt x="9741" y="2138"/>
                              </a:lnTo>
                              <a:lnTo>
                                <a:pt x="9840" y="2136"/>
                              </a:lnTo>
                              <a:lnTo>
                                <a:pt x="10192" y="2120"/>
                              </a:lnTo>
                              <a:lnTo>
                                <a:pt x="10755" y="2086"/>
                              </a:lnTo>
                              <a:lnTo>
                                <a:pt x="11339" y="2048"/>
                              </a:lnTo>
                              <a:lnTo>
                                <a:pt x="11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4DC"/>
                        </a:solidFill>
                        <a:ln w="9525">
                          <a:solidFill>
                            <a:srgbClr val="8BBA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83B02" id="docshape200" o:spid="_x0000_s1026" style="position:absolute;margin-left:-84.75pt;margin-top:19.55pt;width:575.1pt;height:30.3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39,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" path="m11339,l,,,2291r8331,l9128,2201r423,-46l9741,2138r99,-2l10192,2120r563,-34l11339,2048,11339,xe" fillcolor="#f0f4dc" strokecolor="#8bba00">
                <v:path arrowok="t" o:connecttype="custom" o:connectlocs="7303770,2256791;0,2256791;0,2641601;5366232,2641601;5879602,2626484;6152069,2618757;6274453,2615902;6338222,2615566;6564955,2612878;6927599,2607168;7303770,2600785;7303770,2256791" o:connectangles="0,0,0,0,0,0,0,0,0,0,0,0"/>
                <w10:anchorlock/>
              </v:shape>
            </w:pict>
          </mc:Fallback>
        </mc:AlternateContent>
      </w:r>
    </w:p>
    <w:tbl>
      <w:tblPr>
        <w:tblStyle w:val="Tabellenraster"/>
        <w:tblW w:w="9866" w:type="dxa"/>
        <w:tblInd w:w="-142" w:type="dxa"/>
        <w:tblBorders>
          <w:top w:val="none" w:sz="0" w:space="0" w:color="auto"/>
          <w:left w:val="none" w:sz="0" w:space="0" w:color="auto"/>
          <w:bottom w:val="single" w:sz="4" w:space="0" w:color="8BBA00"/>
          <w:right w:val="none" w:sz="0" w:space="0" w:color="auto"/>
          <w:insideH w:val="single" w:sz="4" w:space="0" w:color="8BBA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835"/>
        <w:gridCol w:w="1360"/>
      </w:tblGrid>
      <w:tr w:rsidR="006853D7" w:rsidRPr="00CC4D8E" w14:paraId="4E51EB97" w14:textId="77777777" w:rsidTr="00AF65CA"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73E07CA" w14:textId="77777777" w:rsidR="006853D7" w:rsidRPr="00E8264E" w:rsidRDefault="006853D7" w:rsidP="00AF65CA">
            <w:pPr>
              <w:spacing w:before="106" w:line="240" w:lineRule="auto"/>
              <w:ind w:right="38"/>
              <w:rPr>
                <w:rFonts w:cs="Arial"/>
                <w:color w:val="8BBA00"/>
                <w:sz w:val="16"/>
                <w:szCs w:val="16"/>
              </w:rPr>
            </w:pPr>
            <w:r w:rsidRPr="00E8264E">
              <w:rPr>
                <w:rFonts w:cs="Arial"/>
                <w:color w:val="8BBA00"/>
                <w:w w:val="105"/>
                <w:sz w:val="16"/>
                <w:szCs w:val="16"/>
              </w:rPr>
              <w:t>Seite im</w:t>
            </w:r>
            <w:r w:rsidRPr="00E8264E">
              <w:rPr>
                <w:rFonts w:cs="Arial"/>
                <w:color w:val="8BBA00"/>
                <w:spacing w:val="-43"/>
                <w:w w:val="105"/>
                <w:sz w:val="16"/>
                <w:szCs w:val="16"/>
              </w:rPr>
              <w:t xml:space="preserve"> </w:t>
            </w:r>
            <w:r w:rsidRPr="00E8264E">
              <w:rPr>
                <w:rFonts w:cs="Arial"/>
                <w:color w:val="8BBA00"/>
                <w:sz w:val="16"/>
                <w:szCs w:val="16"/>
              </w:rPr>
              <w:t>Schul</w:t>
            </w:r>
            <w:r w:rsidRPr="00E8264E">
              <w:rPr>
                <w:rFonts w:cs="Arial"/>
                <w:color w:val="8BBA00"/>
                <w:w w:val="105"/>
                <w:sz w:val="16"/>
                <w:szCs w:val="16"/>
              </w:rPr>
              <w:t>buch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21BDBA1C" w14:textId="77777777" w:rsidR="006853D7" w:rsidRPr="00EF37D0" w:rsidRDefault="006853D7" w:rsidP="00AF65CA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Das</w:t>
            </w:r>
            <w:r w:rsidRPr="00EF37D0">
              <w:rPr>
                <w:rFonts w:cs="Arial"/>
                <w:color w:val="8BBA00"/>
                <w:spacing w:val="-7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habe</w:t>
            </w:r>
            <w:r w:rsidRPr="00EF37D0">
              <w:rPr>
                <w:rFonts w:cs="Arial"/>
                <w:color w:val="8BBA00"/>
                <w:spacing w:val="-8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ich</w:t>
            </w:r>
            <w:r w:rsidRPr="00EF37D0">
              <w:rPr>
                <w:rFonts w:cs="Arial"/>
                <w:color w:val="8BBA00"/>
                <w:spacing w:val="-6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gelernt</w:t>
            </w:r>
            <w:r>
              <w:rPr>
                <w:rFonts w:cs="Arial"/>
                <w:color w:val="8BBA00"/>
                <w:w w:val="105"/>
              </w:rPr>
              <w:t>: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0699830A" w14:textId="77777777" w:rsidR="006853D7" w:rsidRPr="00EF37D0" w:rsidRDefault="006853D7" w:rsidP="00AF65CA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So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hat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r w:rsidRPr="00EF37D0">
              <w:rPr>
                <w:rFonts w:cs="Arial"/>
                <w:color w:val="8BBA00"/>
                <w:w w:val="105"/>
              </w:rPr>
              <w:t>es</w:t>
            </w:r>
            <w:r w:rsidRPr="00EF37D0">
              <w:rPr>
                <w:rFonts w:cs="Arial"/>
                <w:color w:val="8BBA00"/>
                <w:spacing w:val="3"/>
                <w:w w:val="105"/>
              </w:rPr>
              <w:t xml:space="preserve"> </w:t>
            </w:r>
            <w:proofErr w:type="gramStart"/>
            <w:r w:rsidRPr="00EF37D0">
              <w:rPr>
                <w:rFonts w:cs="Arial"/>
                <w:color w:val="8BBA00"/>
                <w:w w:val="105"/>
              </w:rPr>
              <w:t>geklappt</w:t>
            </w:r>
            <w:proofErr w:type="gramEnd"/>
            <w:r w:rsidRPr="00EF37D0">
              <w:rPr>
                <w:rFonts w:cs="Arial"/>
                <w:color w:val="8BBA00"/>
                <w:w w:val="105"/>
              </w:rPr>
              <w:t>: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center"/>
          </w:tcPr>
          <w:p w14:paraId="4A44D952" w14:textId="77777777" w:rsidR="006853D7" w:rsidRPr="00EF37D0" w:rsidRDefault="006853D7" w:rsidP="00AF65CA">
            <w:pPr>
              <w:spacing w:line="240" w:lineRule="auto"/>
              <w:rPr>
                <w:rFonts w:cs="Arial"/>
                <w:color w:val="8BBA00"/>
              </w:rPr>
            </w:pPr>
            <w:r w:rsidRPr="00EF37D0">
              <w:rPr>
                <w:rFonts w:cs="Arial"/>
                <w:color w:val="8BBA00"/>
                <w:w w:val="105"/>
              </w:rPr>
              <w:t>Datum:</w:t>
            </w:r>
          </w:p>
        </w:tc>
      </w:tr>
      <w:tr w:rsidR="006853D7" w:rsidRPr="00CC4D8E" w14:paraId="3934C8DB" w14:textId="77777777" w:rsidTr="00AF65CA">
        <w:trPr>
          <w:trHeight w:hRule="exact" w:val="1984"/>
        </w:trPr>
        <w:tc>
          <w:tcPr>
            <w:tcW w:w="1135" w:type="dxa"/>
            <w:tcBorders>
              <w:top w:val="nil"/>
            </w:tcBorders>
            <w:tcMar>
              <w:top w:w="108" w:type="dxa"/>
              <w:bottom w:w="108" w:type="dxa"/>
            </w:tcMar>
          </w:tcPr>
          <w:p w14:paraId="37C7E0AA" w14:textId="77777777" w:rsidR="006853D7" w:rsidRPr="00E8264E" w:rsidRDefault="006853D7" w:rsidP="00AF65CA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120</w:t>
            </w:r>
          </w:p>
        </w:tc>
        <w:tc>
          <w:tcPr>
            <w:tcW w:w="4536" w:type="dxa"/>
            <w:tcBorders>
              <w:top w:val="nil"/>
            </w:tcBorders>
            <w:tcMar>
              <w:top w:w="108" w:type="dxa"/>
              <w:bottom w:w="108" w:type="dxa"/>
              <w:right w:w="142" w:type="dxa"/>
            </w:tcMar>
          </w:tcPr>
          <w:p w14:paraId="0A02A750" w14:textId="77777777" w:rsidR="006853D7" w:rsidRDefault="006853D7" w:rsidP="00AF65C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Pr="00F71747">
              <w:rPr>
                <w:rFonts w:cs="Arial"/>
              </w:rPr>
              <w:t>ombinatorische Aufgaben</w:t>
            </w:r>
            <w:r>
              <w:rPr>
                <w:rFonts w:cs="Arial"/>
              </w:rPr>
              <w:t xml:space="preserve"> lösen</w:t>
            </w:r>
          </w:p>
          <w:p w14:paraId="22D95B77" w14:textId="77777777" w:rsidR="006853D7" w:rsidRDefault="006853D7" w:rsidP="00AF65CA">
            <w:pPr>
              <w:rPr>
                <w:rFonts w:cs="Arial"/>
              </w:rPr>
            </w:pPr>
          </w:p>
          <w:p w14:paraId="0796AEF0" w14:textId="77777777" w:rsidR="006853D7" w:rsidRDefault="006853D7" w:rsidP="00AF65CA">
            <w:pPr>
              <w:rPr>
                <w:rFonts w:cs="Arial"/>
              </w:rPr>
            </w:pPr>
          </w:p>
          <w:p w14:paraId="3AC1E456" w14:textId="77777777" w:rsidR="006853D7" w:rsidRPr="00CC4D8E" w:rsidRDefault="006853D7" w:rsidP="00AF65CA">
            <w:pPr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3A979EE" wp14:editId="17B74F7E">
                  <wp:extent cx="1359673" cy="583773"/>
                  <wp:effectExtent l="0" t="0" r="0" b="6985"/>
                  <wp:docPr id="238" name="Grafik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263" cy="58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3B618518" w14:textId="77777777" w:rsidR="006853D7" w:rsidRPr="00CC4D8E" w:rsidRDefault="006853D7" w:rsidP="00AF65CA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E7158CE" wp14:editId="0D68D458">
                  <wp:extent cx="1583690" cy="687070"/>
                  <wp:effectExtent l="0" t="0" r="0" b="0"/>
                  <wp:docPr id="239" name="Grafik 239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nil"/>
            </w:tcBorders>
            <w:tcMar>
              <w:top w:w="108" w:type="dxa"/>
              <w:bottom w:w="108" w:type="dxa"/>
            </w:tcMar>
            <w:vAlign w:val="center"/>
          </w:tcPr>
          <w:p w14:paraId="273BB8FF" w14:textId="77777777" w:rsidR="006853D7" w:rsidRPr="00CC4D8E" w:rsidRDefault="006853D7" w:rsidP="00AF65CA">
            <w:pPr>
              <w:rPr>
                <w:rFonts w:cs="Arial"/>
              </w:rPr>
            </w:pPr>
          </w:p>
        </w:tc>
      </w:tr>
      <w:tr w:rsidR="006853D7" w:rsidRPr="00CC4D8E" w14:paraId="6D67379F" w14:textId="77777777" w:rsidTr="00AF65CA">
        <w:trPr>
          <w:trHeight w:hRule="exact" w:val="1984"/>
        </w:trPr>
        <w:tc>
          <w:tcPr>
            <w:tcW w:w="1135" w:type="dxa"/>
            <w:tcBorders>
              <w:bottom w:val="single" w:sz="4" w:space="0" w:color="8BBA00"/>
            </w:tcBorders>
            <w:tcMar>
              <w:top w:w="108" w:type="dxa"/>
              <w:bottom w:w="108" w:type="dxa"/>
            </w:tcMar>
          </w:tcPr>
          <w:p w14:paraId="390A5892" w14:textId="77777777" w:rsidR="006853D7" w:rsidRPr="00E8264E" w:rsidRDefault="006853D7" w:rsidP="00AF65CA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  <w:r>
              <w:rPr>
                <w:rFonts w:cs="Arial"/>
                <w:color w:val="8BBA00"/>
                <w:w w:val="105"/>
                <w:sz w:val="16"/>
                <w:szCs w:val="16"/>
              </w:rPr>
              <w:t>121</w:t>
            </w:r>
          </w:p>
        </w:tc>
        <w:tc>
          <w:tcPr>
            <w:tcW w:w="4536" w:type="dxa"/>
            <w:tcBorders>
              <w:bottom w:val="single" w:sz="4" w:space="0" w:color="8BBA00"/>
            </w:tcBorders>
            <w:tcMar>
              <w:top w:w="108" w:type="dxa"/>
              <w:bottom w:w="108" w:type="dxa"/>
              <w:right w:w="142" w:type="dxa"/>
            </w:tcMar>
          </w:tcPr>
          <w:p w14:paraId="5CF498CD" w14:textId="77777777" w:rsidR="006853D7" w:rsidRDefault="006853D7" w:rsidP="00AF65CA">
            <w:pPr>
              <w:rPr>
                <w:rFonts w:cs="Arial"/>
              </w:rPr>
            </w:pPr>
            <w:r>
              <w:rPr>
                <w:rFonts w:cs="Arial"/>
              </w:rPr>
              <w:t>Zufallsversuche beschreiben</w:t>
            </w:r>
          </w:p>
          <w:p w14:paraId="2E96E06B" w14:textId="77777777" w:rsidR="006853D7" w:rsidRDefault="006853D7" w:rsidP="00AF65CA">
            <w:pPr>
              <w:rPr>
                <w:rFonts w:cs="Arial"/>
              </w:rPr>
            </w:pPr>
          </w:p>
          <w:p w14:paraId="6D2C2A95" w14:textId="77777777" w:rsidR="006853D7" w:rsidRDefault="006853D7" w:rsidP="00AF65CA">
            <w:pPr>
              <w:tabs>
                <w:tab w:val="clear" w:pos="340"/>
                <w:tab w:val="clear" w:pos="595"/>
                <w:tab w:val="clear" w:pos="851"/>
                <w:tab w:val="left" w:pos="1450"/>
                <w:tab w:val="left" w:pos="1592"/>
              </w:tabs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ab/>
            </w:r>
          </w:p>
          <w:p w14:paraId="526A7B6E" w14:textId="77777777" w:rsidR="006853D7" w:rsidRDefault="006853D7" w:rsidP="00AF65CA">
            <w:pPr>
              <w:tabs>
                <w:tab w:val="clear" w:pos="340"/>
                <w:tab w:val="clear" w:pos="595"/>
                <w:tab w:val="clear" w:pos="851"/>
                <w:tab w:val="left" w:pos="1166"/>
                <w:tab w:val="left" w:pos="1450"/>
                <w:tab w:val="left" w:pos="1592"/>
              </w:tabs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ab/>
            </w:r>
            <w:r>
              <w:rPr>
                <w:noProof/>
              </w:rPr>
              <w:drawing>
                <wp:inline distT="0" distB="0" distL="0" distR="0" wp14:anchorId="09A6F10A" wp14:editId="6479C188">
                  <wp:extent cx="1789044" cy="187616"/>
                  <wp:effectExtent l="0" t="0" r="1905" b="3175"/>
                  <wp:docPr id="240" name="Grafik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893" cy="190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0E1AFA" w14:textId="77777777" w:rsidR="006853D7" w:rsidRPr="00CC4D8E" w:rsidRDefault="006853D7" w:rsidP="00AF65CA">
            <w:pPr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E026163" wp14:editId="2C5EEAC8">
                  <wp:extent cx="1001865" cy="1094549"/>
                  <wp:effectExtent l="0" t="0" r="0" b="0"/>
                  <wp:docPr id="241" name="Grafik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477" cy="1099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8BBA00"/>
            </w:tcBorders>
            <w:tcMar>
              <w:top w:w="108" w:type="dxa"/>
              <w:bottom w:w="108" w:type="dxa"/>
            </w:tcMar>
            <w:vAlign w:val="center"/>
          </w:tcPr>
          <w:p w14:paraId="6A2DD7DD" w14:textId="77777777" w:rsidR="006853D7" w:rsidRPr="00CC4D8E" w:rsidRDefault="006853D7" w:rsidP="00AF65CA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061D000" wp14:editId="53756591">
                  <wp:extent cx="1583690" cy="687070"/>
                  <wp:effectExtent l="0" t="0" r="0" b="0"/>
                  <wp:docPr id="242" name="Grafik 242" descr="Ein Bild, das Rad, ClipArt, Zahnr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fik 52" descr="Ein Bild, das Rad, ClipArt, Zahnrad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bottom w:val="single" w:sz="4" w:space="0" w:color="8BBA00"/>
            </w:tcBorders>
            <w:tcMar>
              <w:top w:w="108" w:type="dxa"/>
              <w:bottom w:w="108" w:type="dxa"/>
            </w:tcMar>
            <w:vAlign w:val="center"/>
          </w:tcPr>
          <w:p w14:paraId="7BBF1A77" w14:textId="77777777" w:rsidR="006853D7" w:rsidRPr="00CC4D8E" w:rsidRDefault="006853D7" w:rsidP="00AF65CA">
            <w:pPr>
              <w:rPr>
                <w:rFonts w:cs="Arial"/>
              </w:rPr>
            </w:pPr>
          </w:p>
        </w:tc>
      </w:tr>
      <w:tr w:rsidR="006853D7" w:rsidRPr="00CC4D8E" w14:paraId="11E3C5B7" w14:textId="77777777" w:rsidTr="00AF65CA">
        <w:trPr>
          <w:trHeight w:hRule="exact" w:val="1984"/>
        </w:trPr>
        <w:tc>
          <w:tcPr>
            <w:tcW w:w="1135" w:type="dxa"/>
            <w:tcBorders>
              <w:top w:val="single" w:sz="4" w:space="0" w:color="8BBA00"/>
              <w:bottom w:val="nil"/>
            </w:tcBorders>
            <w:tcMar>
              <w:top w:w="108" w:type="dxa"/>
              <w:bottom w:w="108" w:type="dxa"/>
            </w:tcMar>
          </w:tcPr>
          <w:p w14:paraId="2BCDBA49" w14:textId="77777777" w:rsidR="006853D7" w:rsidRPr="00E8264E" w:rsidRDefault="006853D7" w:rsidP="00AF65CA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8BBA00"/>
              <w:bottom w:val="nil"/>
            </w:tcBorders>
            <w:tcMar>
              <w:top w:w="108" w:type="dxa"/>
              <w:bottom w:w="108" w:type="dxa"/>
              <w:right w:w="142" w:type="dxa"/>
            </w:tcMar>
          </w:tcPr>
          <w:p w14:paraId="0E704F2D" w14:textId="6E550A7D" w:rsidR="006853D7" w:rsidRPr="00CC4D8E" w:rsidRDefault="006853D7" w:rsidP="00AF65CA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8BBA00"/>
              <w:bottom w:val="nil"/>
            </w:tcBorders>
            <w:tcMar>
              <w:top w:w="108" w:type="dxa"/>
              <w:bottom w:w="108" w:type="dxa"/>
            </w:tcMar>
            <w:vAlign w:val="center"/>
          </w:tcPr>
          <w:p w14:paraId="059A1DDC" w14:textId="77777777" w:rsidR="006853D7" w:rsidRPr="00CC4D8E" w:rsidRDefault="006853D7" w:rsidP="00AF65CA">
            <w:pPr>
              <w:jc w:val="center"/>
              <w:rPr>
                <w:rFonts w:cs="Arial"/>
              </w:rPr>
            </w:pPr>
          </w:p>
        </w:tc>
        <w:tc>
          <w:tcPr>
            <w:tcW w:w="1360" w:type="dxa"/>
            <w:tcBorders>
              <w:top w:val="single" w:sz="4" w:space="0" w:color="8BBA00"/>
              <w:bottom w:val="nil"/>
            </w:tcBorders>
            <w:tcMar>
              <w:top w:w="108" w:type="dxa"/>
              <w:bottom w:w="108" w:type="dxa"/>
            </w:tcMar>
            <w:vAlign w:val="center"/>
          </w:tcPr>
          <w:p w14:paraId="0478305B" w14:textId="77777777" w:rsidR="006853D7" w:rsidRPr="00CC4D8E" w:rsidRDefault="006853D7" w:rsidP="00AF65CA">
            <w:pPr>
              <w:rPr>
                <w:rFonts w:cs="Arial"/>
              </w:rPr>
            </w:pPr>
          </w:p>
        </w:tc>
      </w:tr>
      <w:tr w:rsidR="006853D7" w:rsidRPr="00CC4D8E" w14:paraId="50C07DDD" w14:textId="77777777" w:rsidTr="00AF65CA">
        <w:trPr>
          <w:trHeight w:hRule="exact" w:val="1984"/>
        </w:trPr>
        <w:tc>
          <w:tcPr>
            <w:tcW w:w="1135" w:type="dxa"/>
            <w:tcBorders>
              <w:top w:val="nil"/>
              <w:bottom w:val="nil"/>
            </w:tcBorders>
            <w:tcMar>
              <w:top w:w="108" w:type="dxa"/>
              <w:bottom w:w="108" w:type="dxa"/>
            </w:tcMar>
          </w:tcPr>
          <w:p w14:paraId="6A24A8DD" w14:textId="77777777" w:rsidR="006853D7" w:rsidRPr="00E8264E" w:rsidRDefault="006853D7" w:rsidP="00AF65CA">
            <w:pPr>
              <w:spacing w:before="106" w:line="240" w:lineRule="auto"/>
              <w:ind w:right="38"/>
              <w:rPr>
                <w:rFonts w:cs="Arial"/>
                <w:color w:val="8BBA00"/>
                <w:w w:val="105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tcMar>
              <w:top w:w="108" w:type="dxa"/>
              <w:bottom w:w="108" w:type="dxa"/>
              <w:right w:w="142" w:type="dxa"/>
            </w:tcMar>
          </w:tcPr>
          <w:p w14:paraId="1B6F06A5" w14:textId="77777777" w:rsidR="006853D7" w:rsidRPr="00CC4D8E" w:rsidRDefault="006853D7" w:rsidP="00AF65CA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tcMar>
              <w:top w:w="108" w:type="dxa"/>
              <w:bottom w:w="108" w:type="dxa"/>
            </w:tcMar>
            <w:vAlign w:val="center"/>
          </w:tcPr>
          <w:p w14:paraId="0D5EB20D" w14:textId="77777777" w:rsidR="006853D7" w:rsidRPr="00CC4D8E" w:rsidRDefault="006853D7" w:rsidP="00AF65CA">
            <w:pPr>
              <w:jc w:val="center"/>
              <w:rPr>
                <w:rFonts w:cs="Arial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  <w:tcMar>
              <w:top w:w="108" w:type="dxa"/>
              <w:bottom w:w="108" w:type="dxa"/>
            </w:tcMar>
            <w:vAlign w:val="center"/>
          </w:tcPr>
          <w:p w14:paraId="04E1427E" w14:textId="77777777" w:rsidR="006853D7" w:rsidRPr="00CC4D8E" w:rsidRDefault="006853D7" w:rsidP="00AF65CA">
            <w:pPr>
              <w:rPr>
                <w:rFonts w:cs="Arial"/>
              </w:rPr>
            </w:pPr>
          </w:p>
        </w:tc>
      </w:tr>
    </w:tbl>
    <w:p w14:paraId="02676529" w14:textId="77777777" w:rsidR="00E860F4" w:rsidRDefault="00E860F4" w:rsidP="00D60378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6060D0B4" wp14:editId="7D3377C2">
                <wp:simplePos x="0" y="0"/>
                <wp:positionH relativeFrom="column">
                  <wp:posOffset>-1104665</wp:posOffset>
                </wp:positionH>
                <wp:positionV relativeFrom="paragraph">
                  <wp:posOffset>210639</wp:posOffset>
                </wp:positionV>
                <wp:extent cx="7350434" cy="2586754"/>
                <wp:effectExtent l="0" t="0" r="3175" b="4445"/>
                <wp:wrapNone/>
                <wp:docPr id="209" name="Gruppieren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0434" cy="2586754"/>
                          <a:chOff x="-194310" y="0"/>
                          <a:chExt cx="7350434" cy="2586754"/>
                        </a:xfrm>
                      </wpg:grpSpPr>
                      <wpg:grpSp>
                        <wpg:cNvPr id="210" name="Gruppieren 210"/>
                        <wpg:cNvGrpSpPr/>
                        <wpg:grpSpPr>
                          <a:xfrm>
                            <a:off x="-194310" y="0"/>
                            <a:ext cx="7350434" cy="2586754"/>
                            <a:chOff x="-194310" y="0"/>
                            <a:chExt cx="7350434" cy="2586754"/>
                          </a:xfrm>
                        </wpg:grpSpPr>
                        <wpg:grpSp>
                          <wpg:cNvPr id="211" name="Gruppieren 211"/>
                          <wpg:cNvGrpSpPr/>
                          <wpg:grpSpPr>
                            <a:xfrm>
                              <a:off x="-194310" y="0"/>
                              <a:ext cx="7350434" cy="2586754"/>
                              <a:chOff x="-194310" y="0"/>
                              <a:chExt cx="7350434" cy="2586754"/>
                            </a:xfrm>
                          </wpg:grpSpPr>
                          <wpg:grpSp>
                            <wpg:cNvPr id="212" name="Gruppieren 212"/>
                            <wpg:cNvGrpSpPr/>
                            <wpg:grpSpPr>
                              <a:xfrm>
                                <a:off x="-194310" y="0"/>
                                <a:ext cx="7327265" cy="1219200"/>
                                <a:chOff x="-194310" y="0"/>
                                <a:chExt cx="7327265" cy="1219200"/>
                              </a:xfrm>
                            </wpg:grpSpPr>
                            <wpg:grpSp>
                              <wpg:cNvPr id="213" name="Gruppieren 2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194310" y="0"/>
                                  <a:ext cx="7327265" cy="1219200"/>
                                  <a:chOff x="12166" y="13436"/>
                                  <a:chExt cx="11539" cy="1920"/>
                                </a:xfrm>
                              </wpg:grpSpPr>
                              <wps:wsp>
                                <wps:cNvPr id="214" name="docshape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6" y="13436"/>
                                    <a:ext cx="11539" cy="1920"/>
                                  </a:xfrm>
                                  <a:custGeom>
                                    <a:avLst/>
                                    <a:gdLst>
                                      <a:gd name="T0" fmla="+- 0 23811 12472"/>
                                      <a:gd name="T1" fmla="*/ T0 w 11339"/>
                                      <a:gd name="T2" fmla="+- 0 13436 13436"/>
                                      <a:gd name="T3" fmla="*/ 13436 h 2291"/>
                                      <a:gd name="T4" fmla="+- 0 12472 12472"/>
                                      <a:gd name="T5" fmla="*/ T4 w 11339"/>
                                      <a:gd name="T6" fmla="+- 0 13436 13436"/>
                                      <a:gd name="T7" fmla="*/ 13436 h 2291"/>
                                      <a:gd name="T8" fmla="+- 0 12472 12472"/>
                                      <a:gd name="T9" fmla="*/ T8 w 11339"/>
                                      <a:gd name="T10" fmla="+- 0 15727 13436"/>
                                      <a:gd name="T11" fmla="*/ 15727 h 2291"/>
                                      <a:gd name="T12" fmla="+- 0 20803 12472"/>
                                      <a:gd name="T13" fmla="*/ T12 w 11339"/>
                                      <a:gd name="T14" fmla="+- 0 15727 13436"/>
                                      <a:gd name="T15" fmla="*/ 15727 h 2291"/>
                                      <a:gd name="T16" fmla="+- 0 21600 12472"/>
                                      <a:gd name="T17" fmla="*/ T16 w 11339"/>
                                      <a:gd name="T18" fmla="+- 0 15637 13436"/>
                                      <a:gd name="T19" fmla="*/ 15637 h 2291"/>
                                      <a:gd name="T20" fmla="+- 0 22023 12472"/>
                                      <a:gd name="T21" fmla="*/ T20 w 11339"/>
                                      <a:gd name="T22" fmla="+- 0 15591 13436"/>
                                      <a:gd name="T23" fmla="*/ 15591 h 2291"/>
                                      <a:gd name="T24" fmla="+- 0 22213 12472"/>
                                      <a:gd name="T25" fmla="*/ T24 w 11339"/>
                                      <a:gd name="T26" fmla="+- 0 15574 13436"/>
                                      <a:gd name="T27" fmla="*/ 15574 h 2291"/>
                                      <a:gd name="T28" fmla="+- 0 22312 12472"/>
                                      <a:gd name="T29" fmla="*/ T28 w 11339"/>
                                      <a:gd name="T30" fmla="+- 0 15572 13436"/>
                                      <a:gd name="T31" fmla="*/ 15572 h 2291"/>
                                      <a:gd name="T32" fmla="+- 0 22664 12472"/>
                                      <a:gd name="T33" fmla="*/ T32 w 11339"/>
                                      <a:gd name="T34" fmla="+- 0 15556 13436"/>
                                      <a:gd name="T35" fmla="*/ 15556 h 2291"/>
                                      <a:gd name="T36" fmla="+- 0 23227 12472"/>
                                      <a:gd name="T37" fmla="*/ T36 w 11339"/>
                                      <a:gd name="T38" fmla="+- 0 15522 13436"/>
                                      <a:gd name="T39" fmla="*/ 15522 h 2291"/>
                                      <a:gd name="T40" fmla="+- 0 23811 12472"/>
                                      <a:gd name="T41" fmla="*/ T40 w 11339"/>
                                      <a:gd name="T42" fmla="+- 0 15484 13436"/>
                                      <a:gd name="T43" fmla="*/ 15484 h 2291"/>
                                      <a:gd name="T44" fmla="+- 0 23811 12472"/>
                                      <a:gd name="T45" fmla="*/ T44 w 11339"/>
                                      <a:gd name="T46" fmla="+- 0 13436 13436"/>
                                      <a:gd name="T47" fmla="*/ 13436 h 229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1339" h="2291">
                                        <a:moveTo>
                                          <a:pt x="113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91"/>
                                        </a:lnTo>
                                        <a:lnTo>
                                          <a:pt x="8331" y="2291"/>
                                        </a:lnTo>
                                        <a:lnTo>
                                          <a:pt x="9128" y="2201"/>
                                        </a:lnTo>
                                        <a:lnTo>
                                          <a:pt x="9551" y="2155"/>
                                        </a:lnTo>
                                        <a:lnTo>
                                          <a:pt x="9741" y="2138"/>
                                        </a:lnTo>
                                        <a:lnTo>
                                          <a:pt x="9840" y="2136"/>
                                        </a:lnTo>
                                        <a:lnTo>
                                          <a:pt x="10192" y="2120"/>
                                        </a:lnTo>
                                        <a:lnTo>
                                          <a:pt x="10755" y="2086"/>
                                        </a:lnTo>
                                        <a:lnTo>
                                          <a:pt x="11339" y="2048"/>
                                        </a:lnTo>
                                        <a:lnTo>
                                          <a:pt x="113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0F4DC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5" name="docshape2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882" y="13610"/>
                                    <a:ext cx="7345" cy="14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C84574B" w14:textId="77777777" w:rsidR="00E860F4" w:rsidRPr="00E8264E" w:rsidRDefault="00E860F4" w:rsidP="004514EC">
                                      <w:pPr>
                                        <w:spacing w:before="16"/>
                                        <w:ind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</w:rPr>
                                        <w:t>Nachricht von deiner Lehrerin/deinem Lehrer</w:t>
                                      </w:r>
                                    </w:p>
                                    <w:p w14:paraId="7C15DAC5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6D76A196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  <w:p w14:paraId="7B21F897" w14:textId="77777777" w:rsidR="00E860F4" w:rsidRPr="00E8264E" w:rsidRDefault="00E860F4" w:rsidP="006A536F">
                                      <w:pPr>
                                        <w:widowControl w:val="0"/>
                                        <w:tabs>
                                          <w:tab w:val="clear" w:pos="340"/>
                                          <w:tab w:val="clear" w:pos="595"/>
                                          <w:tab w:val="clear" w:pos="851"/>
                                          <w:tab w:val="left" w:pos="312"/>
                                          <w:tab w:val="left" w:pos="7020"/>
                                        </w:tabs>
                                        <w:autoSpaceDE w:val="0"/>
                                        <w:autoSpaceDN w:val="0"/>
                                        <w:spacing w:before="47" w:line="240" w:lineRule="auto"/>
                                        <w:ind w:left="-1" w:right="281" w:firstLine="142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w w:val="105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  <w:r w:rsidRPr="00E8264E">
                                        <w:rPr>
                                          <w:rFonts w:cs="Arial"/>
                                          <w:color w:val="414042"/>
                                          <w:sz w:val="18"/>
                                          <w:szCs w:val="18"/>
                                          <w:u w:val="single" w:color="A7A9AC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16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94685" y="726431"/>
                                  <a:ext cx="1283420" cy="2944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7C4845" w14:textId="77777777" w:rsidR="00E860F4" w:rsidRPr="00E8264E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Datum, Unterschrift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18" name="Gruppieren 218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62886" y="1367554"/>
                                <a:ext cx="7319010" cy="1219200"/>
                                <a:chOff x="12190" y="13436"/>
                                <a:chExt cx="11526" cy="1920"/>
                              </a:xfrm>
                            </wpg:grpSpPr>
                            <wps:wsp>
                              <wps:cNvPr id="219" name="docshape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90" y="13436"/>
                                  <a:ext cx="11526" cy="1920"/>
                                </a:xfrm>
                                <a:custGeom>
                                  <a:avLst/>
                                  <a:gdLst>
                                    <a:gd name="T0" fmla="+- 0 23811 12472"/>
                                    <a:gd name="T1" fmla="*/ T0 w 11339"/>
                                    <a:gd name="T2" fmla="+- 0 13436 13436"/>
                                    <a:gd name="T3" fmla="*/ 13436 h 2291"/>
                                    <a:gd name="T4" fmla="+- 0 12472 12472"/>
                                    <a:gd name="T5" fmla="*/ T4 w 11339"/>
                                    <a:gd name="T6" fmla="+- 0 13436 13436"/>
                                    <a:gd name="T7" fmla="*/ 13436 h 2291"/>
                                    <a:gd name="T8" fmla="+- 0 12472 12472"/>
                                    <a:gd name="T9" fmla="*/ T8 w 11339"/>
                                    <a:gd name="T10" fmla="+- 0 15727 13436"/>
                                    <a:gd name="T11" fmla="*/ 15727 h 2291"/>
                                    <a:gd name="T12" fmla="+- 0 20803 12472"/>
                                    <a:gd name="T13" fmla="*/ T12 w 11339"/>
                                    <a:gd name="T14" fmla="+- 0 15727 13436"/>
                                    <a:gd name="T15" fmla="*/ 15727 h 2291"/>
                                    <a:gd name="T16" fmla="+- 0 21600 12472"/>
                                    <a:gd name="T17" fmla="*/ T16 w 11339"/>
                                    <a:gd name="T18" fmla="+- 0 15637 13436"/>
                                    <a:gd name="T19" fmla="*/ 15637 h 2291"/>
                                    <a:gd name="T20" fmla="+- 0 22023 12472"/>
                                    <a:gd name="T21" fmla="*/ T20 w 11339"/>
                                    <a:gd name="T22" fmla="+- 0 15591 13436"/>
                                    <a:gd name="T23" fmla="*/ 15591 h 2291"/>
                                    <a:gd name="T24" fmla="+- 0 22213 12472"/>
                                    <a:gd name="T25" fmla="*/ T24 w 11339"/>
                                    <a:gd name="T26" fmla="+- 0 15574 13436"/>
                                    <a:gd name="T27" fmla="*/ 15574 h 2291"/>
                                    <a:gd name="T28" fmla="+- 0 22312 12472"/>
                                    <a:gd name="T29" fmla="*/ T28 w 11339"/>
                                    <a:gd name="T30" fmla="+- 0 15572 13436"/>
                                    <a:gd name="T31" fmla="*/ 15572 h 2291"/>
                                    <a:gd name="T32" fmla="+- 0 22664 12472"/>
                                    <a:gd name="T33" fmla="*/ T32 w 11339"/>
                                    <a:gd name="T34" fmla="+- 0 15556 13436"/>
                                    <a:gd name="T35" fmla="*/ 15556 h 2291"/>
                                    <a:gd name="T36" fmla="+- 0 23227 12472"/>
                                    <a:gd name="T37" fmla="*/ T36 w 11339"/>
                                    <a:gd name="T38" fmla="+- 0 15522 13436"/>
                                    <a:gd name="T39" fmla="*/ 15522 h 2291"/>
                                    <a:gd name="T40" fmla="+- 0 23811 12472"/>
                                    <a:gd name="T41" fmla="*/ T40 w 11339"/>
                                    <a:gd name="T42" fmla="+- 0 15484 13436"/>
                                    <a:gd name="T43" fmla="*/ 15484 h 2291"/>
                                    <a:gd name="T44" fmla="+- 0 23811 12472"/>
                                    <a:gd name="T45" fmla="*/ T44 w 11339"/>
                                    <a:gd name="T46" fmla="+- 0 13436 13436"/>
                                    <a:gd name="T47" fmla="*/ 13436 h 229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11339" h="2291">
                                      <a:moveTo>
                                        <a:pt x="11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91"/>
                                      </a:lnTo>
                                      <a:lnTo>
                                        <a:pt x="8331" y="2291"/>
                                      </a:lnTo>
                                      <a:lnTo>
                                        <a:pt x="9128" y="2201"/>
                                      </a:lnTo>
                                      <a:lnTo>
                                        <a:pt x="9551" y="2155"/>
                                      </a:lnTo>
                                      <a:lnTo>
                                        <a:pt x="9741" y="2138"/>
                                      </a:lnTo>
                                      <a:lnTo>
                                        <a:pt x="9840" y="2136"/>
                                      </a:lnTo>
                                      <a:lnTo>
                                        <a:pt x="10192" y="2120"/>
                                      </a:lnTo>
                                      <a:lnTo>
                                        <a:pt x="10755" y="2086"/>
                                      </a:lnTo>
                                      <a:lnTo>
                                        <a:pt x="11339" y="2048"/>
                                      </a:lnTo>
                                      <a:lnTo>
                                        <a:pt x="11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4D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docshape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56" y="13610"/>
                                  <a:ext cx="7370" cy="1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214F78B" w14:textId="77777777" w:rsidR="00E860F4" w:rsidRPr="00E8264E" w:rsidRDefault="00E860F4" w:rsidP="004514EC">
                                    <w:pPr>
                                      <w:spacing w:before="16"/>
                                      <w:ind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</w:rPr>
                                      <w:t>Nachricht von deinen Eltern</w:t>
                                    </w:r>
                                  </w:p>
                                  <w:p w14:paraId="4969473E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66DEF4C1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  <w:p w14:paraId="12608B26" w14:textId="77777777" w:rsidR="00E860F4" w:rsidRPr="00E8264E" w:rsidRDefault="00E860F4" w:rsidP="006A536F">
                                    <w:pPr>
                                      <w:widowControl w:val="0"/>
                                      <w:tabs>
                                        <w:tab w:val="clear" w:pos="340"/>
                                        <w:tab w:val="clear" w:pos="595"/>
                                        <w:tab w:val="clear" w:pos="851"/>
                                        <w:tab w:val="left" w:pos="312"/>
                                        <w:tab w:val="left" w:pos="7020"/>
                                      </w:tabs>
                                      <w:autoSpaceDE w:val="0"/>
                                      <w:autoSpaceDN w:val="0"/>
                                      <w:spacing w:before="47" w:line="240" w:lineRule="auto"/>
                                      <w:ind w:left="-1" w:right="281" w:firstLine="142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w w:val="105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  <w:r w:rsidRPr="00E8264E">
                                      <w:rPr>
                                        <w:rFonts w:cs="Arial"/>
                                        <w:color w:val="414042"/>
                                        <w:sz w:val="18"/>
                                        <w:szCs w:val="18"/>
                                        <w:u w:val="single" w:color="A7A9AC"/>
                                      </w:rPr>
                                      <w:tab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21" name="docshape2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2140" y="534924"/>
                              <a:ext cx="1173345" cy="2508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A61F05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1701"/>
                                    <w:tab w:val="left" w:pos="808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222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92140" y="2102796"/>
                            <a:ext cx="1285965" cy="243840"/>
                          </a:xfrm>
                          <a:prstGeom prst="rect">
                            <a:avLst/>
                          </a:prstGeom>
                          <a:solidFill>
                            <a:srgbClr val="F0F4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0AB5D" w14:textId="77777777" w:rsidR="00E860F4" w:rsidRPr="00E8264E" w:rsidRDefault="00E860F4" w:rsidP="006A536F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87568" y="1911096"/>
                            <a:ext cx="1173295" cy="250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5E550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1701"/>
                                  <w:tab w:val="left" w:pos="808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060D0B4" id="Gruppieren 209" o:spid="_x0000_s1135" style="position:absolute;margin-left:-87pt;margin-top:16.6pt;width:578.75pt;height:203.7pt;z-index:251720704;mso-width-relative:margin" coordorigin="-1943" coordsize="73504,2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">
                <v:group id="Gruppieren 210" o:spid="_x0000_s1136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group id="Gruppieren 211" o:spid="_x0000_s1137" style="position:absolute;left:-1943;width:73504;height:25867" coordorigin="-1943" coordsize="73504,2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  <v:group id="Gruppieren 212" o:spid="_x0000_s1138" style="position:absolute;left:-1943;width:73272;height:12192" coordorigin="-1943" coordsize="732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  <v:group id="Gruppieren 213" o:spid="_x0000_s1139" style="position:absolute;left:-1943;width:73272;height:12192" coordorigin="12166,13436" coordsize="11539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      <v:shape id="docshape200" o:spid="_x0000_s1140" style="position:absolute;left:12166;top:13436;width:11539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" path="m11339,l,,,2291r8331,l9128,2201r423,-46l9741,2138r99,-2l10192,2120r563,-34l11339,2048,11339,xe" fillcolor="#f0f4dc" stroked="f">
                          <v:path arrowok="t" o:connecttype="custom" o:connectlocs="11539,11260;0,11260;0,13180;8478,13180;9289,13105;9719,13066;9913,13052;10014,13050;10372,13037;10945,13008;11539,12977;11539,11260" o:connectangles="0,0,0,0,0,0,0,0,0,0,0,0"/>
                        </v:shape>
                        <v:shape id="docshape205" o:spid="_x0000_s1141" type="#_x0000_t202" style="position:absolute;left:13882;top:13610;width:73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" stroked="f">
                          <v:textbox inset="0,0,0,0">
                            <w:txbxContent>
                              <w:p w14:paraId="7C84574B" w14:textId="77777777" w:rsidR="00E860F4" w:rsidRPr="00E8264E" w:rsidRDefault="00E860F4" w:rsidP="004514EC">
                                <w:pPr>
                                  <w:spacing w:before="16"/>
                                  <w:ind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</w:rPr>
                                  <w:t>Nachricht von deiner Lehrerin/deinem Lehrer</w:t>
                                </w:r>
                              </w:p>
                              <w:p w14:paraId="7C15DAC5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6D76A196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  <w:p w14:paraId="7B21F897" w14:textId="77777777" w:rsidR="00E860F4" w:rsidRPr="00E8264E" w:rsidRDefault="00E860F4" w:rsidP="006A536F">
                                <w:pPr>
                                  <w:widowControl w:val="0"/>
                                  <w:tabs>
                                    <w:tab w:val="clear" w:pos="340"/>
                                    <w:tab w:val="clear" w:pos="595"/>
                                    <w:tab w:val="clear" w:pos="851"/>
                                    <w:tab w:val="left" w:pos="312"/>
                                    <w:tab w:val="left" w:pos="7020"/>
                                  </w:tabs>
                                  <w:autoSpaceDE w:val="0"/>
                                  <w:autoSpaceDN w:val="0"/>
                                  <w:spacing w:before="47" w:line="240" w:lineRule="auto"/>
                                  <w:ind w:left="-1" w:right="281" w:firstLine="142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E8264E">
                                  <w:rPr>
                                    <w:rFonts w:cs="Arial"/>
                                    <w:color w:val="414042"/>
                                    <w:w w:val="105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  <w:r w:rsidRPr="00E8264E">
                                  <w:rPr>
                                    <w:rFonts w:cs="Arial"/>
                                    <w:color w:val="414042"/>
                                    <w:sz w:val="18"/>
                                    <w:szCs w:val="18"/>
                                    <w:u w:val="single" w:color="A7A9AC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</v:group>
                      <v:shape id="docshape205" o:spid="_x0000_s1142" type="#_x0000_t202" style="position:absolute;left:56946;top:7264;width:12835;height:2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" fillcolor="#f0f4dc" stroked="f">
                        <v:textbox inset="0,0,0,0">
                          <w:txbxContent>
                            <w:p w14:paraId="0A7C4845" w14:textId="77777777" w:rsidR="00E860F4" w:rsidRPr="00E8264E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Datum, Unterschrift</w:t>
                              </w:r>
                            </w:p>
                          </w:txbxContent>
                        </v:textbox>
                      </v:shape>
                    </v:group>
                    <v:group id="Gruppieren 218" o:spid="_x0000_s1143" style="position:absolute;left:-1628;top:13675;width:73189;height:12192" coordorigin="12190,13436" coordsize="11526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  <v:shape id="docshape200" o:spid="_x0000_s1144" style="position:absolute;left:12190;top:13436;width:11526;height:1920;visibility:visible;mso-wrap-style:square;v-text-anchor:top" coordsize="11339,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" path="m11339,l,,,2291r8331,l9128,2201r423,-46l9741,2138r99,-2l10192,2120r563,-34l11339,2048,11339,xe" fillcolor="#f0f4dc" stroked="f">
                        <v:path arrowok="t" o:connecttype="custom" o:connectlocs="11526,11260;0,11260;0,13180;8468,13180;9279,13105;9709,13066;9902,13052;10002,13050;10360,13037;10932,13008;11526,12977;11526,11260" o:connectangles="0,0,0,0,0,0,0,0,0,0,0,0"/>
                      </v:shape>
                      <v:shape id="docshape205" o:spid="_x0000_s1145" type="#_x0000_t202" style="position:absolute;left:13856;top:13610;width:7370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" stroked="f">
                        <v:textbox inset="0,0,0,0">
                          <w:txbxContent>
                            <w:p w14:paraId="1214F78B" w14:textId="77777777" w:rsidR="00E860F4" w:rsidRPr="00E8264E" w:rsidRDefault="00E860F4" w:rsidP="004514EC">
                              <w:pPr>
                                <w:spacing w:before="16"/>
                                <w:ind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</w:rPr>
                                <w:t>Nachricht von deinen Eltern</w:t>
                              </w:r>
                            </w:p>
                            <w:p w14:paraId="4969473E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66DEF4C1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  <w:p w14:paraId="12608B26" w14:textId="77777777" w:rsidR="00E860F4" w:rsidRPr="00E8264E" w:rsidRDefault="00E860F4" w:rsidP="006A536F">
                              <w:pPr>
                                <w:widowControl w:val="0"/>
                                <w:tabs>
                                  <w:tab w:val="clear" w:pos="340"/>
                                  <w:tab w:val="clear" w:pos="595"/>
                                  <w:tab w:val="clear" w:pos="851"/>
                                  <w:tab w:val="left" w:pos="312"/>
                                  <w:tab w:val="left" w:pos="7020"/>
                                </w:tabs>
                                <w:autoSpaceDE w:val="0"/>
                                <w:autoSpaceDN w:val="0"/>
                                <w:spacing w:before="47" w:line="240" w:lineRule="auto"/>
                                <w:ind w:left="-1" w:right="281" w:firstLine="142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E8264E">
                                <w:rPr>
                                  <w:rFonts w:cs="Arial"/>
                                  <w:color w:val="414042"/>
                                  <w:w w:val="105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  <w:r w:rsidRPr="00E8264E">
                                <w:rPr>
                                  <w:rFonts w:cs="Arial"/>
                                  <w:color w:val="414042"/>
                                  <w:sz w:val="18"/>
                                  <w:szCs w:val="18"/>
                                  <w:u w:val="single" w:color="A7A9AC"/>
                                </w:rPr>
                                <w:tab/>
                              </w:r>
                            </w:p>
                          </w:txbxContent>
                        </v:textbox>
                      </v:shape>
                    </v:group>
                  </v:group>
                  <v:shape id="docshape205" o:spid="_x0000_s1146" type="#_x0000_t202" style="position:absolute;left:56921;top:5349;width:11733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y6MxAAAANw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TSfwOhOPgFw8AQAA//8DAFBLAQItABQABgAIAAAAIQDb4fbL7gAAAIUBAAATAAAAAAAAAAAA&#10;AAAAAAAAAABbQ29udGVudF9UeXBlc10ueG1sUEsBAi0AFAAGAAgAAAAhAFr0LFu/AAAAFQEAAAsA&#10;AAAAAAAAAAAAAAAAHwEAAF9yZWxzLy5yZWxzUEsBAi0AFAAGAAgAAAAhAI67LozEAAAA3AAAAA8A&#10;AAAAAAAAAAAAAAAABwIAAGRycy9kb3ducmV2LnhtbFBLBQYAAAAAAwADALcAAAD4AgAAAAA=&#10;" stroked="f">
                    <v:textbox inset="0,0,0,0">
                      <w:txbxContent>
                        <w:p w14:paraId="16A61F05" w14:textId="77777777" w:rsidR="00E860F4" w:rsidRPr="00E8264E" w:rsidRDefault="00E860F4" w:rsidP="006A536F">
                          <w:pPr>
                            <w:widowControl w:val="0"/>
                            <w:tabs>
                              <w:tab w:val="clear" w:pos="340"/>
                              <w:tab w:val="clear" w:pos="595"/>
                              <w:tab w:val="clear" w:pos="851"/>
                              <w:tab w:val="left" w:pos="1701"/>
                              <w:tab w:val="left" w:pos="8080"/>
                            </w:tabs>
                            <w:autoSpaceDE w:val="0"/>
                            <w:autoSpaceDN w:val="0"/>
                            <w:spacing w:before="47" w:line="240" w:lineRule="auto"/>
                            <w:ind w:left="-1" w:right="281" w:firstLine="142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264E">
                            <w:rPr>
                              <w:rFonts w:cs="Arial"/>
                              <w:color w:val="414042"/>
                              <w:w w:val="105"/>
                              <w:sz w:val="18"/>
                              <w:szCs w:val="18"/>
                              <w:u w:val="single" w:color="A7A9AC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docshape205" o:spid="_x0000_s1147" type="#_x0000_t202" style="position:absolute;left:56921;top:21027;width:1286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" fillcolor="#f0f4dc" stroked="f">
                  <v:textbox inset="0,0,0,0">
                    <w:txbxContent>
                      <w:p w14:paraId="7C80AB5D" w14:textId="77777777" w:rsidR="00E860F4" w:rsidRPr="00E8264E" w:rsidRDefault="00E860F4" w:rsidP="006A536F">
                        <w:pPr>
                          <w:spacing w:before="16"/>
                          <w:ind w:right="281" w:firstLine="142"/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</w:pPr>
                        <w:r w:rsidRPr="00E8264E">
                          <w:rPr>
                            <w:rFonts w:cs="Arial"/>
                            <w:color w:val="414042"/>
                            <w:sz w:val="18"/>
                            <w:szCs w:val="18"/>
                          </w:rPr>
                          <w:t>Datum, Unterschrift</w:t>
                        </w:r>
                      </w:p>
                    </w:txbxContent>
                  </v:textbox>
                </v:shape>
                <v:shape id="docshape205" o:spid="_x0000_s1148" type="#_x0000_t202" style="position:absolute;left:56875;top:19110;width:11733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" stroked="f">
                  <v:textbox inset="0,0,0,0">
                    <w:txbxContent>
                      <w:p w14:paraId="4605E550" w14:textId="77777777" w:rsidR="00E860F4" w:rsidRPr="00E8264E" w:rsidRDefault="00E860F4" w:rsidP="006A536F">
                        <w:pPr>
                          <w:widowControl w:val="0"/>
                          <w:tabs>
                            <w:tab w:val="clear" w:pos="340"/>
                            <w:tab w:val="clear" w:pos="595"/>
                            <w:tab w:val="clear" w:pos="851"/>
                            <w:tab w:val="left" w:pos="1701"/>
                            <w:tab w:val="left" w:pos="8080"/>
                          </w:tabs>
                          <w:autoSpaceDE w:val="0"/>
                          <w:autoSpaceDN w:val="0"/>
                          <w:spacing w:before="47" w:line="240" w:lineRule="auto"/>
                          <w:ind w:left="-1" w:right="281" w:firstLine="142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E8264E">
                          <w:rPr>
                            <w:rFonts w:cs="Arial"/>
                            <w:color w:val="414042"/>
                            <w:w w:val="105"/>
                            <w:sz w:val="18"/>
                            <w:szCs w:val="18"/>
                            <w:u w:val="single" w:color="A7A9AC"/>
                          </w:rPr>
                          <w:tab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A083D3" w14:textId="77777777" w:rsidR="00E860F4" w:rsidRPr="00CC4D8E" w:rsidRDefault="00E860F4" w:rsidP="00D60378">
      <w:pPr>
        <w:rPr>
          <w:rFonts w:cs="Arial"/>
        </w:rPr>
      </w:pPr>
    </w:p>
    <w:p w14:paraId="6ACC9EB3" w14:textId="135C0BCA" w:rsidR="007058DA" w:rsidRPr="00CC4D8E" w:rsidRDefault="007058DA">
      <w:pPr>
        <w:rPr>
          <w:rFonts w:cs="Arial"/>
        </w:rPr>
      </w:pPr>
    </w:p>
    <w:sectPr w:rsidR="007058DA" w:rsidRPr="00CC4D8E" w:rsidSect="00F51850">
      <w:footerReference w:type="first" r:id="rId68"/>
      <w:pgSz w:w="11906" w:h="16838" w:code="9"/>
      <w:pgMar w:top="454" w:right="851" w:bottom="1531" w:left="1701" w:header="454" w:footer="454" w:gutter="0"/>
      <w:cols w:space="720"/>
      <w:titlePg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DFBF5" w14:textId="77777777" w:rsidR="00F171D5" w:rsidRDefault="00F171D5" w:rsidP="003C599D">
      <w:pPr>
        <w:spacing w:line="240" w:lineRule="auto"/>
      </w:pPr>
      <w:r>
        <w:separator/>
      </w:r>
    </w:p>
  </w:endnote>
  <w:endnote w:type="continuationSeparator" w:id="0">
    <w:p w14:paraId="39C40B62" w14:textId="77777777" w:rsidR="00F171D5" w:rsidRDefault="00F171D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E860F4" w:rsidRPr="00F42294" w14:paraId="5FC49990" w14:textId="77777777" w:rsidTr="006B2D23">
      <w:trPr>
        <w:trHeight w:hRule="exact" w:val="680"/>
      </w:trPr>
      <w:tc>
        <w:tcPr>
          <w:tcW w:w="1131" w:type="dxa"/>
          <w:noWrap/>
        </w:tcPr>
        <w:p w14:paraId="4FE8D905" w14:textId="77777777" w:rsidR="00E860F4" w:rsidRPr="00913892" w:rsidRDefault="00E860F4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1538E74B" wp14:editId="430DE2D7">
                <wp:extent cx="468000" cy="234000"/>
                <wp:effectExtent l="0" t="0" r="8255" b="0"/>
                <wp:docPr id="76" name="Grafi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2DA764D" w14:textId="77777777" w:rsidR="00E860F4" w:rsidRPr="00913892" w:rsidRDefault="00E860F4" w:rsidP="00322FDD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1F92784" w14:textId="77777777" w:rsidR="00E860F4" w:rsidRPr="00913892" w:rsidRDefault="00E860F4" w:rsidP="00294F2A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4E6DA7A1" w14:textId="77777777" w:rsidR="00E860F4" w:rsidRPr="00913892" w:rsidRDefault="00E860F4" w:rsidP="00913892">
          <w:pPr>
            <w:pStyle w:val="ekvpagina"/>
          </w:pPr>
        </w:p>
      </w:tc>
    </w:tr>
  </w:tbl>
  <w:p w14:paraId="1444247F" w14:textId="77777777" w:rsidR="00E860F4" w:rsidRDefault="00E860F4">
    <w:pPr>
      <w:pStyle w:val="Fuzeile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95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6"/>
      <w:gridCol w:w="3608"/>
      <w:gridCol w:w="5852"/>
      <w:gridCol w:w="399"/>
    </w:tblGrid>
    <w:tr w:rsidR="001B377C" w14:paraId="6CEFFFE4" w14:textId="77777777" w:rsidTr="001B377C">
      <w:trPr>
        <w:trHeight w:hRule="exact" w:val="680"/>
      </w:trPr>
      <w:tc>
        <w:tcPr>
          <w:tcW w:w="1131" w:type="dxa"/>
          <w:noWrap/>
          <w:hideMark/>
        </w:tcPr>
        <w:p w14:paraId="1B17FCE1" w14:textId="7B98DDDF" w:rsidR="001B377C" w:rsidRDefault="001B377C" w:rsidP="001B377C">
          <w:pPr>
            <w:pStyle w:val="ekvpaginabild"/>
            <w:spacing w:line="256" w:lineRule="auto"/>
          </w:pPr>
          <w:r>
            <w:rPr>
              <w:noProof/>
              <w:lang w:eastAsia="de-DE"/>
            </w:rPr>
            <w:drawing>
              <wp:inline distT="0" distB="0" distL="0" distR="0" wp14:anchorId="29A787F8" wp14:editId="6C1EFB3A">
                <wp:extent cx="464185" cy="231775"/>
                <wp:effectExtent l="0" t="0" r="0" b="0"/>
                <wp:docPr id="230" name="Grafik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top w:w="0" w:type="dxa"/>
            <w:left w:w="0" w:type="dxa"/>
            <w:bottom w:w="0" w:type="dxa"/>
            <w:right w:w="57" w:type="dxa"/>
          </w:tcMar>
          <w:hideMark/>
        </w:tcPr>
        <w:p w14:paraId="024CF7AB" w14:textId="77777777" w:rsidR="001B377C" w:rsidRDefault="001B377C" w:rsidP="001B377C">
          <w:pPr>
            <w:pStyle w:val="ekvpagina"/>
          </w:pPr>
          <w:r>
            <w:t>© Ernst Klett Verlag GmbH, Stuttgart 2021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  <w:hideMark/>
        </w:tcPr>
        <w:p w14:paraId="5DC609E0" w14:textId="77777777" w:rsidR="001B377C" w:rsidRDefault="001B377C" w:rsidP="001B377C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 xml:space="preserve">Abbildungen: Imke Stotz, Münster; Klett-Archiv; Svetlana Kilian, Bonn; Oliver Eger, Langerringen; </w:t>
          </w:r>
        </w:p>
      </w:tc>
      <w:tc>
        <w:tcPr>
          <w:tcW w:w="397" w:type="dxa"/>
        </w:tcPr>
        <w:p w14:paraId="1175BD68" w14:textId="77777777" w:rsidR="001B377C" w:rsidRDefault="001B377C" w:rsidP="001B377C">
          <w:pPr>
            <w:pStyle w:val="ekvpagina"/>
          </w:pPr>
        </w:p>
      </w:tc>
    </w:tr>
  </w:tbl>
  <w:p w14:paraId="4E38C81C" w14:textId="77777777" w:rsidR="001B377C" w:rsidRDefault="001B377C" w:rsidP="001B377C">
    <w:pPr>
      <w:pStyle w:val="Fuzeile"/>
    </w:pPr>
  </w:p>
  <w:p w14:paraId="528BE6EF" w14:textId="77777777" w:rsidR="002E4606" w:rsidRDefault="002E4606">
    <w:pPr>
      <w:pStyle w:val="Fuzeile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B377C" w:rsidRPr="00F42294" w14:paraId="0E0636A2" w14:textId="77777777" w:rsidTr="00AF65CA">
      <w:trPr>
        <w:trHeight w:hRule="exact" w:val="680"/>
      </w:trPr>
      <w:tc>
        <w:tcPr>
          <w:tcW w:w="1131" w:type="dxa"/>
          <w:noWrap/>
        </w:tcPr>
        <w:p w14:paraId="0A4CF195" w14:textId="77777777" w:rsidR="001B377C" w:rsidRPr="00913892" w:rsidRDefault="001B377C" w:rsidP="001B377C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55BC1333" wp14:editId="2B395CE7">
                <wp:extent cx="468000" cy="234000"/>
                <wp:effectExtent l="0" t="0" r="8255" b="0"/>
                <wp:docPr id="231" name="Grafik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4DCA4DD" w14:textId="77777777" w:rsidR="001B377C" w:rsidRPr="00913892" w:rsidRDefault="001B377C" w:rsidP="001B377C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FAD93EA" w14:textId="77777777" w:rsidR="001B377C" w:rsidRPr="00913892" w:rsidRDefault="001B377C" w:rsidP="001B377C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21106BD9" w14:textId="77777777" w:rsidR="001B377C" w:rsidRPr="00913892" w:rsidRDefault="001B377C" w:rsidP="001B377C">
          <w:pPr>
            <w:pStyle w:val="ekvpagina"/>
          </w:pPr>
        </w:p>
      </w:tc>
    </w:tr>
  </w:tbl>
  <w:p w14:paraId="1F6A8D51" w14:textId="77777777" w:rsidR="001B377C" w:rsidRDefault="001B377C" w:rsidP="001B377C">
    <w:pPr>
      <w:pStyle w:val="Fuzeile"/>
    </w:pPr>
  </w:p>
  <w:p w14:paraId="08A3617F" w14:textId="77777777" w:rsidR="002E4606" w:rsidRDefault="002E46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A5271F" w:rsidRPr="00F42294" w14:paraId="1A572D3A" w14:textId="77777777" w:rsidTr="00AF65CA">
      <w:trPr>
        <w:trHeight w:hRule="exact" w:val="680"/>
      </w:trPr>
      <w:tc>
        <w:tcPr>
          <w:tcW w:w="1131" w:type="dxa"/>
          <w:noWrap/>
        </w:tcPr>
        <w:p w14:paraId="3E3D2F1E" w14:textId="77777777" w:rsidR="00A5271F" w:rsidRPr="00913892" w:rsidRDefault="00A5271F" w:rsidP="00A5271F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1B77853" wp14:editId="368FDF85">
                <wp:extent cx="468000" cy="234000"/>
                <wp:effectExtent l="0" t="0" r="8255" b="0"/>
                <wp:docPr id="237" name="Grafik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C45599B" w14:textId="77777777" w:rsidR="00A5271F" w:rsidRPr="00913892" w:rsidRDefault="00A5271F" w:rsidP="00A5271F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B8B62A2" w14:textId="77777777" w:rsidR="00A5271F" w:rsidRPr="00913892" w:rsidRDefault="00A5271F" w:rsidP="00A5271F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4D5393BA" w14:textId="77777777" w:rsidR="00A5271F" w:rsidRPr="00913892" w:rsidRDefault="00A5271F" w:rsidP="00A5271F">
          <w:pPr>
            <w:pStyle w:val="ekvpagina"/>
          </w:pPr>
        </w:p>
      </w:tc>
    </w:tr>
  </w:tbl>
  <w:p w14:paraId="1D6EB7B4" w14:textId="77777777" w:rsidR="00A5271F" w:rsidRDefault="00A5271F" w:rsidP="00A5271F">
    <w:pPr>
      <w:pStyle w:val="Fuzeile"/>
    </w:pPr>
  </w:p>
  <w:p w14:paraId="3B8A3F9F" w14:textId="77777777" w:rsidR="00A5271F" w:rsidRDefault="00A5271F" w:rsidP="00A5271F">
    <w:pPr>
      <w:pStyle w:val="Fuzeile"/>
    </w:pPr>
  </w:p>
  <w:p w14:paraId="3E04F2AD" w14:textId="77777777" w:rsidR="00A5271F" w:rsidRDefault="00A5271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A5271F" w:rsidRPr="00F42294" w14:paraId="7EB78731" w14:textId="77777777" w:rsidTr="00AF65CA">
      <w:trPr>
        <w:trHeight w:hRule="exact" w:val="680"/>
      </w:trPr>
      <w:tc>
        <w:tcPr>
          <w:tcW w:w="1131" w:type="dxa"/>
          <w:noWrap/>
        </w:tcPr>
        <w:p w14:paraId="792D6A08" w14:textId="77777777" w:rsidR="00A5271F" w:rsidRPr="00913892" w:rsidRDefault="00A5271F" w:rsidP="00A5271F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5EF45B9" wp14:editId="7752CADB">
                <wp:extent cx="468000" cy="234000"/>
                <wp:effectExtent l="0" t="0" r="8255" b="0"/>
                <wp:docPr id="236" name="Grafik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E49BBC7" w14:textId="77777777" w:rsidR="00A5271F" w:rsidRPr="00913892" w:rsidRDefault="00A5271F" w:rsidP="00A5271F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DB59955" w14:textId="77777777" w:rsidR="00A5271F" w:rsidRPr="00913892" w:rsidRDefault="00A5271F" w:rsidP="00A5271F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4AC83C20" w14:textId="77777777" w:rsidR="00A5271F" w:rsidRPr="00913892" w:rsidRDefault="00A5271F" w:rsidP="00A5271F">
          <w:pPr>
            <w:pStyle w:val="ekvpagina"/>
          </w:pPr>
        </w:p>
      </w:tc>
    </w:tr>
  </w:tbl>
  <w:p w14:paraId="61CA4E65" w14:textId="77777777" w:rsidR="00A5271F" w:rsidRDefault="00A5271F" w:rsidP="00A5271F">
    <w:pPr>
      <w:pStyle w:val="Fuzeile"/>
    </w:pPr>
  </w:p>
  <w:p w14:paraId="292E729A" w14:textId="77777777" w:rsidR="00A5271F" w:rsidRDefault="00A5271F" w:rsidP="00A5271F">
    <w:pPr>
      <w:pStyle w:val="Fuzeile"/>
    </w:pPr>
  </w:p>
  <w:p w14:paraId="0B95B3AB" w14:textId="77777777" w:rsidR="002E4606" w:rsidRDefault="002E4606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B377C" w:rsidRPr="00F42294" w14:paraId="2D3BC9AB" w14:textId="77777777" w:rsidTr="00AF65CA">
      <w:trPr>
        <w:trHeight w:hRule="exact" w:val="680"/>
      </w:trPr>
      <w:tc>
        <w:tcPr>
          <w:tcW w:w="1131" w:type="dxa"/>
          <w:noWrap/>
        </w:tcPr>
        <w:p w14:paraId="50385465" w14:textId="77777777" w:rsidR="001B377C" w:rsidRPr="00913892" w:rsidRDefault="001B377C" w:rsidP="001B377C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AF3667F" wp14:editId="76B002C8">
                <wp:extent cx="468000" cy="234000"/>
                <wp:effectExtent l="0" t="0" r="8255" b="0"/>
                <wp:docPr id="232" name="Grafik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C0A967D" w14:textId="77777777" w:rsidR="001B377C" w:rsidRPr="00913892" w:rsidRDefault="001B377C" w:rsidP="001B377C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D3BED2F" w14:textId="77777777" w:rsidR="001B377C" w:rsidRPr="00913892" w:rsidRDefault="001B377C" w:rsidP="001B377C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Langerringen; Svetlana Kilian, Bonn</w:t>
          </w:r>
        </w:p>
      </w:tc>
      <w:tc>
        <w:tcPr>
          <w:tcW w:w="397" w:type="dxa"/>
        </w:tcPr>
        <w:p w14:paraId="5F07119E" w14:textId="77777777" w:rsidR="001B377C" w:rsidRPr="00913892" w:rsidRDefault="001B377C" w:rsidP="001B377C">
          <w:pPr>
            <w:pStyle w:val="ekvpagina"/>
          </w:pPr>
        </w:p>
      </w:tc>
    </w:tr>
  </w:tbl>
  <w:p w14:paraId="69B474D8" w14:textId="77777777" w:rsidR="001B377C" w:rsidRDefault="001B377C" w:rsidP="001B377C">
    <w:pPr>
      <w:pStyle w:val="Fuzeile"/>
    </w:pPr>
  </w:p>
  <w:p w14:paraId="2A9B42A1" w14:textId="77777777" w:rsidR="002E4606" w:rsidRDefault="002E4606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5B75147A" w14:textId="77777777" w:rsidTr="006B2D23">
      <w:trPr>
        <w:trHeight w:hRule="exact" w:val="680"/>
      </w:trPr>
      <w:tc>
        <w:tcPr>
          <w:tcW w:w="1131" w:type="dxa"/>
          <w:noWrap/>
        </w:tcPr>
        <w:p w14:paraId="17E54AC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01B81146" wp14:editId="0D7B5930">
                <wp:extent cx="468000" cy="234000"/>
                <wp:effectExtent l="0" t="0" r="8255" b="0"/>
                <wp:docPr id="106" name="Grafik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2734C26" w14:textId="77777777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294F2A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C3D380E" w14:textId="77777777" w:rsidR="00193A18" w:rsidRPr="00913892" w:rsidRDefault="005F3265" w:rsidP="00294F2A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439C3A4A" w14:textId="77777777" w:rsidR="00193A18" w:rsidRPr="00913892" w:rsidRDefault="00193A18" w:rsidP="00913892">
          <w:pPr>
            <w:pStyle w:val="ekvpagina"/>
          </w:pPr>
        </w:p>
      </w:tc>
    </w:tr>
  </w:tbl>
  <w:p w14:paraId="359F863B" w14:textId="77777777" w:rsidR="00193A18" w:rsidRDefault="00193A18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E4606" w:rsidRPr="00F42294" w14:paraId="1A84C869" w14:textId="77777777" w:rsidTr="00AF65CA">
      <w:trPr>
        <w:trHeight w:hRule="exact" w:val="680"/>
      </w:trPr>
      <w:tc>
        <w:tcPr>
          <w:tcW w:w="1131" w:type="dxa"/>
          <w:noWrap/>
        </w:tcPr>
        <w:p w14:paraId="03FBE5A3" w14:textId="77777777" w:rsidR="002E4606" w:rsidRPr="00913892" w:rsidRDefault="002E4606" w:rsidP="002E4606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13A8525" wp14:editId="7D12C2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1A54A7F" w14:textId="77777777" w:rsidR="002E4606" w:rsidRPr="00913892" w:rsidRDefault="002E4606" w:rsidP="002E4606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D27D163" w14:textId="77777777" w:rsidR="002E4606" w:rsidRPr="00913892" w:rsidRDefault="002E4606" w:rsidP="002E4606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2B98A87F" w14:textId="77777777" w:rsidR="002E4606" w:rsidRPr="00913892" w:rsidRDefault="002E4606" w:rsidP="002E4606">
          <w:pPr>
            <w:pStyle w:val="ekvpagina"/>
          </w:pPr>
        </w:p>
      </w:tc>
    </w:tr>
  </w:tbl>
  <w:p w14:paraId="7309276D" w14:textId="77777777" w:rsidR="002E4606" w:rsidRDefault="002E4606" w:rsidP="002E4606">
    <w:pPr>
      <w:pStyle w:val="Fuzeile"/>
    </w:pPr>
  </w:p>
  <w:p w14:paraId="17E1C051" w14:textId="48025A3F" w:rsidR="00E860F4" w:rsidRDefault="00E860F4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A5271F" w:rsidRPr="00F42294" w14:paraId="00453583" w14:textId="77777777" w:rsidTr="00AF65CA">
      <w:trPr>
        <w:trHeight w:hRule="exact" w:val="680"/>
      </w:trPr>
      <w:tc>
        <w:tcPr>
          <w:tcW w:w="1131" w:type="dxa"/>
          <w:noWrap/>
        </w:tcPr>
        <w:p w14:paraId="5EDEAC0A" w14:textId="77777777" w:rsidR="00A5271F" w:rsidRPr="00913892" w:rsidRDefault="00A5271F" w:rsidP="00A5271F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34EF2913" wp14:editId="560782AF">
                <wp:extent cx="468000" cy="234000"/>
                <wp:effectExtent l="0" t="0" r="8255" b="0"/>
                <wp:docPr id="235" name="Grafik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F7AE9A1" w14:textId="77777777" w:rsidR="00A5271F" w:rsidRPr="00913892" w:rsidRDefault="00A5271F" w:rsidP="00A5271F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96191D7" w14:textId="77777777" w:rsidR="00A5271F" w:rsidRPr="00913892" w:rsidRDefault="00A5271F" w:rsidP="00A5271F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3F24C277" w14:textId="77777777" w:rsidR="00A5271F" w:rsidRPr="00913892" w:rsidRDefault="00A5271F" w:rsidP="00A5271F">
          <w:pPr>
            <w:pStyle w:val="ekvpagina"/>
          </w:pPr>
        </w:p>
      </w:tc>
    </w:tr>
  </w:tbl>
  <w:p w14:paraId="7A2293BD" w14:textId="77777777" w:rsidR="00A5271F" w:rsidRDefault="00A5271F" w:rsidP="00A5271F">
    <w:pPr>
      <w:pStyle w:val="Fuzeile"/>
    </w:pPr>
  </w:p>
  <w:p w14:paraId="1B8ABFDC" w14:textId="77777777" w:rsidR="00A5271F" w:rsidRDefault="00A5271F" w:rsidP="00A5271F">
    <w:pPr>
      <w:pStyle w:val="Fuzeile"/>
    </w:pPr>
  </w:p>
  <w:p w14:paraId="5FE45AAC" w14:textId="77777777" w:rsidR="002E4606" w:rsidRDefault="002E4606">
    <w:pPr>
      <w:pStyle w:val="Fuzeil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B377C" w:rsidRPr="00F42294" w14:paraId="1852DC03" w14:textId="77777777" w:rsidTr="00AF65CA">
      <w:trPr>
        <w:trHeight w:hRule="exact" w:val="680"/>
      </w:trPr>
      <w:tc>
        <w:tcPr>
          <w:tcW w:w="1131" w:type="dxa"/>
          <w:noWrap/>
        </w:tcPr>
        <w:p w14:paraId="6068568B" w14:textId="77777777" w:rsidR="001B377C" w:rsidRPr="00913892" w:rsidRDefault="001B377C" w:rsidP="001B377C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0E9C3BAA" wp14:editId="1AA9B317">
                <wp:extent cx="468000" cy="234000"/>
                <wp:effectExtent l="0" t="0" r="8255" b="0"/>
                <wp:docPr id="233" name="Grafik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DCD0AE9" w14:textId="77777777" w:rsidR="001B377C" w:rsidRPr="00913892" w:rsidRDefault="001B377C" w:rsidP="001B377C">
          <w:pPr>
            <w:pStyle w:val="ekvpagina"/>
          </w:pPr>
          <w:r w:rsidRPr="00913892">
            <w:t xml:space="preserve">© Ernst Klett Verlag GmbH, </w:t>
          </w:r>
          <w:r>
            <w:t>Stuttgart 2021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E283C26" w14:textId="77777777" w:rsidR="001B377C" w:rsidRPr="00913892" w:rsidRDefault="001B377C" w:rsidP="001B377C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Oliver Eger, Langerringen</w:t>
          </w:r>
        </w:p>
      </w:tc>
      <w:tc>
        <w:tcPr>
          <w:tcW w:w="397" w:type="dxa"/>
        </w:tcPr>
        <w:p w14:paraId="48985DCA" w14:textId="77777777" w:rsidR="001B377C" w:rsidRPr="00913892" w:rsidRDefault="001B377C" w:rsidP="001B377C">
          <w:pPr>
            <w:pStyle w:val="ekvpagina"/>
          </w:pPr>
        </w:p>
      </w:tc>
    </w:tr>
  </w:tbl>
  <w:p w14:paraId="3DCF1976" w14:textId="77777777" w:rsidR="001B377C" w:rsidRDefault="001B377C" w:rsidP="001B377C">
    <w:pPr>
      <w:pStyle w:val="Fuzeile"/>
    </w:pPr>
  </w:p>
  <w:p w14:paraId="4D108A73" w14:textId="77777777" w:rsidR="001B377C" w:rsidRDefault="001B377C" w:rsidP="001B377C">
    <w:pPr>
      <w:pStyle w:val="Fuzeile"/>
    </w:pPr>
  </w:p>
  <w:p w14:paraId="299024FA" w14:textId="77777777" w:rsidR="002E4606" w:rsidRDefault="002E4606">
    <w:pPr>
      <w:pStyle w:val="Fuzeil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95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6"/>
      <w:gridCol w:w="3608"/>
      <w:gridCol w:w="5852"/>
      <w:gridCol w:w="399"/>
    </w:tblGrid>
    <w:tr w:rsidR="002E4606" w14:paraId="72BC0D73" w14:textId="77777777" w:rsidTr="002E4606">
      <w:trPr>
        <w:trHeight w:hRule="exact" w:val="680"/>
      </w:trPr>
      <w:tc>
        <w:tcPr>
          <w:tcW w:w="1131" w:type="dxa"/>
          <w:noWrap/>
          <w:hideMark/>
        </w:tcPr>
        <w:p w14:paraId="7DB964EB" w14:textId="240CE089" w:rsidR="002E4606" w:rsidRDefault="002E4606" w:rsidP="002E4606">
          <w:pPr>
            <w:pStyle w:val="ekvpaginabild"/>
            <w:spacing w:line="256" w:lineRule="auto"/>
          </w:pPr>
          <w:r>
            <w:rPr>
              <w:noProof/>
              <w:lang w:eastAsia="de-DE"/>
            </w:rPr>
            <w:drawing>
              <wp:inline distT="0" distB="0" distL="0" distR="0" wp14:anchorId="0E91781B" wp14:editId="23919BA5">
                <wp:extent cx="464185" cy="231775"/>
                <wp:effectExtent l="0" t="0" r="0" b="0"/>
                <wp:docPr id="229" name="Grafik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top w:w="0" w:type="dxa"/>
            <w:left w:w="0" w:type="dxa"/>
            <w:bottom w:w="0" w:type="dxa"/>
            <w:right w:w="57" w:type="dxa"/>
          </w:tcMar>
          <w:hideMark/>
        </w:tcPr>
        <w:p w14:paraId="4C6185A7" w14:textId="77777777" w:rsidR="002E4606" w:rsidRDefault="002E4606" w:rsidP="002E4606">
          <w:pPr>
            <w:pStyle w:val="ekvpagina"/>
          </w:pPr>
          <w:r>
            <w:t>© Ernst Klett Verlag GmbH, Stuttgart 2021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  <w:hideMark/>
        </w:tcPr>
        <w:p w14:paraId="5451424A" w14:textId="7D0A4E82" w:rsidR="002E4606" w:rsidRDefault="002E4606" w:rsidP="002E4606">
          <w:pPr>
            <w:pStyle w:val="ekvquelle"/>
          </w:pPr>
          <w:r>
            <w:rPr>
              <w:rStyle w:val="Fett"/>
            </w:rPr>
            <w:t>Quellennachweis</w:t>
          </w:r>
          <w:r>
            <w:br/>
          </w:r>
          <w:r>
            <w:rPr>
              <w:rStyle w:val="Fett"/>
            </w:rPr>
            <w:t>Abbildungen: Klett-Archiv; Oliver Eger, Langerringen</w:t>
          </w:r>
          <w:r w:rsidR="006853D7">
            <w:rPr>
              <w:rStyle w:val="Fett"/>
            </w:rPr>
            <w:t>; Anke Rauschenbach, Leipzig</w:t>
          </w:r>
        </w:p>
      </w:tc>
      <w:tc>
        <w:tcPr>
          <w:tcW w:w="397" w:type="dxa"/>
        </w:tcPr>
        <w:p w14:paraId="4C68FCEE" w14:textId="77777777" w:rsidR="002E4606" w:rsidRDefault="002E4606" w:rsidP="002E4606">
          <w:pPr>
            <w:pStyle w:val="ekvpagina"/>
          </w:pPr>
        </w:p>
      </w:tc>
    </w:tr>
  </w:tbl>
  <w:p w14:paraId="335CF08F" w14:textId="77777777" w:rsidR="002E4606" w:rsidRDefault="002E4606" w:rsidP="002E4606">
    <w:pPr>
      <w:pStyle w:val="Fuzeile"/>
    </w:pPr>
  </w:p>
  <w:p w14:paraId="4BDA0303" w14:textId="77777777" w:rsidR="002E4606" w:rsidRDefault="002E46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E21FC" w14:textId="77777777" w:rsidR="00F171D5" w:rsidRDefault="00F171D5" w:rsidP="003C599D">
      <w:pPr>
        <w:spacing w:line="240" w:lineRule="auto"/>
      </w:pPr>
      <w:r>
        <w:separator/>
      </w:r>
    </w:p>
  </w:footnote>
  <w:footnote w:type="continuationSeparator" w:id="0">
    <w:p w14:paraId="598AAB39" w14:textId="77777777" w:rsidR="00F171D5" w:rsidRDefault="00F171D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abstractNum w:abstractNumId="3" w15:restartNumberingAfterBreak="0">
    <w:nsid w:val="7170337B"/>
    <w:multiLevelType w:val="hybridMultilevel"/>
    <w:tmpl w:val="4680F322"/>
    <w:lvl w:ilvl="0" w:tplc="EEAE40AA">
      <w:start w:val="1"/>
      <w:numFmt w:val="decimal"/>
      <w:lvlText w:val="%1"/>
      <w:lvlJc w:val="left"/>
      <w:pPr>
        <w:ind w:left="311" w:hanging="312"/>
      </w:pPr>
      <w:rPr>
        <w:rFonts w:ascii="Trebuchet MS" w:eastAsia="Trebuchet MS" w:hAnsi="Trebuchet MS" w:cs="Trebuchet MS" w:hint="default"/>
        <w:b/>
        <w:bCs/>
        <w:i w:val="0"/>
        <w:iCs w:val="0"/>
        <w:color w:val="414042"/>
        <w:w w:val="100"/>
        <w:sz w:val="24"/>
        <w:szCs w:val="24"/>
      </w:rPr>
    </w:lvl>
    <w:lvl w:ilvl="1" w:tplc="0B8A04AE">
      <w:numFmt w:val="bullet"/>
      <w:lvlText w:val="•"/>
      <w:lvlJc w:val="left"/>
      <w:pPr>
        <w:ind w:left="1137" w:hanging="312"/>
      </w:pPr>
      <w:rPr>
        <w:rFonts w:hint="default"/>
      </w:rPr>
    </w:lvl>
    <w:lvl w:ilvl="2" w:tplc="030C610C">
      <w:numFmt w:val="bullet"/>
      <w:lvlText w:val="•"/>
      <w:lvlJc w:val="left"/>
      <w:pPr>
        <w:ind w:left="1955" w:hanging="312"/>
      </w:pPr>
      <w:rPr>
        <w:rFonts w:hint="default"/>
      </w:rPr>
    </w:lvl>
    <w:lvl w:ilvl="3" w:tplc="7A660760">
      <w:numFmt w:val="bullet"/>
      <w:lvlText w:val="•"/>
      <w:lvlJc w:val="left"/>
      <w:pPr>
        <w:ind w:left="2772" w:hanging="312"/>
      </w:pPr>
      <w:rPr>
        <w:rFonts w:hint="default"/>
      </w:rPr>
    </w:lvl>
    <w:lvl w:ilvl="4" w:tplc="54ACD0EC">
      <w:numFmt w:val="bullet"/>
      <w:lvlText w:val="•"/>
      <w:lvlJc w:val="left"/>
      <w:pPr>
        <w:ind w:left="3590" w:hanging="312"/>
      </w:pPr>
      <w:rPr>
        <w:rFonts w:hint="default"/>
      </w:rPr>
    </w:lvl>
    <w:lvl w:ilvl="5" w:tplc="7486B2E4">
      <w:numFmt w:val="bullet"/>
      <w:lvlText w:val="•"/>
      <w:lvlJc w:val="left"/>
      <w:pPr>
        <w:ind w:left="4407" w:hanging="312"/>
      </w:pPr>
      <w:rPr>
        <w:rFonts w:hint="default"/>
      </w:rPr>
    </w:lvl>
    <w:lvl w:ilvl="6" w:tplc="6150A548">
      <w:numFmt w:val="bullet"/>
      <w:lvlText w:val="•"/>
      <w:lvlJc w:val="left"/>
      <w:pPr>
        <w:ind w:left="5225" w:hanging="312"/>
      </w:pPr>
      <w:rPr>
        <w:rFonts w:hint="default"/>
      </w:rPr>
    </w:lvl>
    <w:lvl w:ilvl="7" w:tplc="3B1C1D08">
      <w:numFmt w:val="bullet"/>
      <w:lvlText w:val="•"/>
      <w:lvlJc w:val="left"/>
      <w:pPr>
        <w:ind w:left="6042" w:hanging="312"/>
      </w:pPr>
      <w:rPr>
        <w:rFonts w:hint="default"/>
      </w:rPr>
    </w:lvl>
    <w:lvl w:ilvl="8" w:tplc="320EA04C">
      <w:numFmt w:val="bullet"/>
      <w:lvlText w:val="•"/>
      <w:lvlJc w:val="left"/>
      <w:pPr>
        <w:ind w:left="6860" w:hanging="312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CC"/>
    <w:rsid w:val="000040E2"/>
    <w:rsid w:val="00005913"/>
    <w:rsid w:val="00005BCD"/>
    <w:rsid w:val="000065C2"/>
    <w:rsid w:val="000160A7"/>
    <w:rsid w:val="00020440"/>
    <w:rsid w:val="00025655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804D6"/>
    <w:rsid w:val="000812E6"/>
    <w:rsid w:val="00090AB2"/>
    <w:rsid w:val="000928AA"/>
    <w:rsid w:val="00092E87"/>
    <w:rsid w:val="000939F5"/>
    <w:rsid w:val="00094A1F"/>
    <w:rsid w:val="00094F01"/>
    <w:rsid w:val="000A49CB"/>
    <w:rsid w:val="000A6BB5"/>
    <w:rsid w:val="000B098D"/>
    <w:rsid w:val="000B7BD3"/>
    <w:rsid w:val="000C11E0"/>
    <w:rsid w:val="000C4A3A"/>
    <w:rsid w:val="000D0BA0"/>
    <w:rsid w:val="000D40DE"/>
    <w:rsid w:val="000D4791"/>
    <w:rsid w:val="000D52C8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2C5"/>
    <w:rsid w:val="00186866"/>
    <w:rsid w:val="00190B65"/>
    <w:rsid w:val="00193A18"/>
    <w:rsid w:val="001A4E8B"/>
    <w:rsid w:val="001A5BD5"/>
    <w:rsid w:val="001B0C00"/>
    <w:rsid w:val="001B1266"/>
    <w:rsid w:val="001B377C"/>
    <w:rsid w:val="001B5326"/>
    <w:rsid w:val="001C3792"/>
    <w:rsid w:val="001C60CD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E4606"/>
    <w:rsid w:val="002E5B8A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41C3D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14EC"/>
    <w:rsid w:val="00454148"/>
    <w:rsid w:val="004621B3"/>
    <w:rsid w:val="004674D2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77795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E40DE"/>
    <w:rsid w:val="005F2AB3"/>
    <w:rsid w:val="005F3265"/>
    <w:rsid w:val="005F3914"/>
    <w:rsid w:val="005F439D"/>
    <w:rsid w:val="0060113C"/>
    <w:rsid w:val="00603AD5"/>
    <w:rsid w:val="006201CB"/>
    <w:rsid w:val="00622F6B"/>
    <w:rsid w:val="00627765"/>
    <w:rsid w:val="0063215E"/>
    <w:rsid w:val="0064692C"/>
    <w:rsid w:val="00647125"/>
    <w:rsid w:val="00653F68"/>
    <w:rsid w:val="0065576E"/>
    <w:rsid w:val="006802C4"/>
    <w:rsid w:val="0068429A"/>
    <w:rsid w:val="006853D7"/>
    <w:rsid w:val="00685FDD"/>
    <w:rsid w:val="00691881"/>
    <w:rsid w:val="00693676"/>
    <w:rsid w:val="006A536F"/>
    <w:rsid w:val="006B2D23"/>
    <w:rsid w:val="006B6247"/>
    <w:rsid w:val="006C2C80"/>
    <w:rsid w:val="006C4E52"/>
    <w:rsid w:val="006C6A77"/>
    <w:rsid w:val="006D49F0"/>
    <w:rsid w:val="006D6E84"/>
    <w:rsid w:val="006E235E"/>
    <w:rsid w:val="006F0D3C"/>
    <w:rsid w:val="006F2EDC"/>
    <w:rsid w:val="007058DA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0DA7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1479"/>
    <w:rsid w:val="00854D77"/>
    <w:rsid w:val="008576F6"/>
    <w:rsid w:val="00857713"/>
    <w:rsid w:val="00862C21"/>
    <w:rsid w:val="00874376"/>
    <w:rsid w:val="00882053"/>
    <w:rsid w:val="008942A2"/>
    <w:rsid w:val="0089534A"/>
    <w:rsid w:val="008A3FD9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30E0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463F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3D30"/>
    <w:rsid w:val="009A50D4"/>
    <w:rsid w:val="009A7614"/>
    <w:rsid w:val="009C26DF"/>
    <w:rsid w:val="009C2A7B"/>
    <w:rsid w:val="009C3C75"/>
    <w:rsid w:val="009D08F7"/>
    <w:rsid w:val="009D37CC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07149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5271F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333C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4D8E"/>
    <w:rsid w:val="00CC54E0"/>
    <w:rsid w:val="00CC65A8"/>
    <w:rsid w:val="00CD6369"/>
    <w:rsid w:val="00CE2A37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43B56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A717A"/>
    <w:rsid w:val="00DB0557"/>
    <w:rsid w:val="00DB2925"/>
    <w:rsid w:val="00DB2C80"/>
    <w:rsid w:val="00DB5680"/>
    <w:rsid w:val="00DC2340"/>
    <w:rsid w:val="00DC30DA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2A8A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85EF1"/>
    <w:rsid w:val="00E860F4"/>
    <w:rsid w:val="00E9355F"/>
    <w:rsid w:val="00E95ED3"/>
    <w:rsid w:val="00EA7542"/>
    <w:rsid w:val="00EB2280"/>
    <w:rsid w:val="00EC1621"/>
    <w:rsid w:val="00EC662E"/>
    <w:rsid w:val="00EE049D"/>
    <w:rsid w:val="00EE2721"/>
    <w:rsid w:val="00EE2A0B"/>
    <w:rsid w:val="00EF37D0"/>
    <w:rsid w:val="00EF6029"/>
    <w:rsid w:val="00F030FC"/>
    <w:rsid w:val="00F16DA0"/>
    <w:rsid w:val="00F171D5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28FF"/>
    <w:rsid w:val="00F6336A"/>
    <w:rsid w:val="00F72065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5510A6"/>
  <w15:chartTrackingRefBased/>
  <w15:docId w15:val="{46402D1F-AA48-4658-AC10-197B85CB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styleId="Fett">
    <w:name w:val="Strong"/>
    <w:basedOn w:val="Absatz-Standardschriftart"/>
    <w:uiPriority w:val="22"/>
    <w:qFormat/>
    <w:rsid w:val="005F32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footer" Target="footer3.xml"/><Relationship Id="rId26" Type="http://schemas.openxmlformats.org/officeDocument/2006/relationships/image" Target="media/image16.png"/><Relationship Id="rId39" Type="http://schemas.openxmlformats.org/officeDocument/2006/relationships/image" Target="media/image27.png"/><Relationship Id="rId21" Type="http://schemas.openxmlformats.org/officeDocument/2006/relationships/image" Target="media/image12.png"/><Relationship Id="rId34" Type="http://schemas.openxmlformats.org/officeDocument/2006/relationships/image" Target="media/image22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1.png"/><Relationship Id="rId63" Type="http://schemas.openxmlformats.org/officeDocument/2006/relationships/image" Target="media/image48.png"/><Relationship Id="rId68" Type="http://schemas.openxmlformats.org/officeDocument/2006/relationships/footer" Target="footer1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footer" Target="footer7.xml"/><Relationship Id="rId45" Type="http://schemas.openxmlformats.org/officeDocument/2006/relationships/image" Target="media/image32.png"/><Relationship Id="rId53" Type="http://schemas.openxmlformats.org/officeDocument/2006/relationships/footer" Target="footer8.xml"/><Relationship Id="rId58" Type="http://schemas.openxmlformats.org/officeDocument/2006/relationships/image" Target="media/image44.png"/><Relationship Id="rId66" Type="http://schemas.openxmlformats.org/officeDocument/2006/relationships/image" Target="media/image50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openxmlformats.org/officeDocument/2006/relationships/image" Target="media/image36.png"/><Relationship Id="rId57" Type="http://schemas.openxmlformats.org/officeDocument/2006/relationships/image" Target="media/image43.png"/><Relationship Id="rId61" Type="http://schemas.openxmlformats.org/officeDocument/2006/relationships/image" Target="media/image46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oter" Target="footer6.xml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footer" Target="footer9.xml"/><Relationship Id="rId65" Type="http://schemas.openxmlformats.org/officeDocument/2006/relationships/image" Target="media/image4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footer" Target="footer5.xml"/><Relationship Id="rId35" Type="http://schemas.openxmlformats.org/officeDocument/2006/relationships/image" Target="media/image23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2.png"/><Relationship Id="rId64" Type="http://schemas.openxmlformats.org/officeDocument/2006/relationships/footer" Target="footer10.xml"/><Relationship Id="rId69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image" Target="media/image38.png"/><Relationship Id="rId3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footer" Target="footer4.xml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3.png"/><Relationship Id="rId59" Type="http://schemas.openxmlformats.org/officeDocument/2006/relationships/image" Target="media/image45.png"/><Relationship Id="rId67" Type="http://schemas.openxmlformats.org/officeDocument/2006/relationships/image" Target="media/image51.tiff"/><Relationship Id="rId20" Type="http://schemas.openxmlformats.org/officeDocument/2006/relationships/image" Target="media/image11.png"/><Relationship Id="rId41" Type="http://schemas.openxmlformats.org/officeDocument/2006/relationships/image" Target="media/image28.png"/><Relationship Id="rId54" Type="http://schemas.openxmlformats.org/officeDocument/2006/relationships/image" Target="media/image40.png"/><Relationship Id="rId62" Type="http://schemas.openxmlformats.org/officeDocument/2006/relationships/image" Target="media/image47.png"/><Relationship Id="rId7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r866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9</Pages>
  <Words>325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Nixdorf, Marie-Luise</dc:creator>
  <cp:keywords/>
  <dc:description/>
  <cp:lastModifiedBy>Schramm, Nicole</cp:lastModifiedBy>
  <cp:revision>4</cp:revision>
  <cp:lastPrinted>2016-12-08T14:25:00Z</cp:lastPrinted>
  <dcterms:created xsi:type="dcterms:W3CDTF">2021-08-06T09:00:00Z</dcterms:created>
  <dcterms:modified xsi:type="dcterms:W3CDTF">2021-09-03T10:29:00Z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