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7EFEF13E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E09D84F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ABC39C5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2012A0F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1B76615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3D3E4EF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3026C3B" w14:textId="6C6D4E12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7C3B26">
              <w:t>2</w:t>
            </w:r>
          </w:p>
        </w:tc>
      </w:tr>
      <w:tr w:rsidR="00BF17F2" w:rsidRPr="00BF17F2" w14:paraId="0208089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579C140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AF7731D" w14:textId="165DDD3F" w:rsidR="00FB59FB" w:rsidRPr="00BF17F2" w:rsidRDefault="006F586A" w:rsidP="006F586A">
            <w:pPr>
              <w:pStyle w:val="ekvue2arial"/>
              <w:rPr>
                <w:color w:val="FFFFFF" w:themeColor="background1"/>
              </w:rPr>
            </w:pPr>
            <w:r>
              <w:t>Planungsraster für Videokonferenzen</w:t>
            </w:r>
          </w:p>
        </w:tc>
      </w:tr>
    </w:tbl>
    <w:p w14:paraId="784C3EBE" w14:textId="77777777" w:rsidR="006F586A" w:rsidRDefault="006F586A" w:rsidP="006F586A">
      <w:pPr>
        <w:rPr>
          <w:noProof w:val="0"/>
          <w:sz w:val="12"/>
          <w:szCs w:val="12"/>
        </w:rPr>
      </w:pPr>
      <w:bookmarkStart w:id="0" w:name="bmStart"/>
      <w:bookmarkEnd w:id="0"/>
    </w:p>
    <w:p w14:paraId="200FF796" w14:textId="77777777" w:rsidR="006F586A" w:rsidRDefault="006F586A" w:rsidP="006F586A">
      <w:pPr>
        <w:spacing w:line="480" w:lineRule="auto"/>
        <w:rPr>
          <w:sz w:val="21"/>
          <w:szCs w:val="21"/>
        </w:rPr>
      </w:pPr>
      <w:r>
        <w:rPr>
          <w:sz w:val="21"/>
          <w:szCs w:val="21"/>
        </w:rPr>
        <w:t>Datum, Uhrzeit und Klasse: ________________________________________________</w:t>
      </w:r>
    </w:p>
    <w:p w14:paraId="1F99F303" w14:textId="77777777" w:rsidR="006F586A" w:rsidRDefault="006F586A" w:rsidP="006F586A">
      <w:pPr>
        <w:spacing w:line="480" w:lineRule="auto"/>
        <w:rPr>
          <w:sz w:val="21"/>
          <w:szCs w:val="21"/>
        </w:rPr>
      </w:pPr>
      <w:r>
        <w:rPr>
          <w:sz w:val="21"/>
          <w:szCs w:val="21"/>
        </w:rPr>
        <w:t>Thema: ________________________________________________________________</w:t>
      </w:r>
    </w:p>
    <w:p w14:paraId="700C726F" w14:textId="77777777" w:rsidR="006F586A" w:rsidRDefault="006F586A" w:rsidP="006F586A">
      <w:pPr>
        <w:spacing w:line="480" w:lineRule="auto"/>
        <w:rPr>
          <w:sz w:val="21"/>
          <w:szCs w:val="21"/>
        </w:rPr>
      </w:pPr>
      <w:r>
        <w:rPr>
          <w:sz w:val="21"/>
          <w:szCs w:val="21"/>
        </w:rPr>
        <w:t>Materialien: _____________________________________________________________</w:t>
      </w:r>
    </w:p>
    <w:p w14:paraId="288EFCF1" w14:textId="77777777" w:rsidR="006F586A" w:rsidRDefault="006F586A" w:rsidP="006F586A">
      <w:pPr>
        <w:spacing w:line="480" w:lineRule="auto"/>
        <w:rPr>
          <w:sz w:val="12"/>
          <w:szCs w:val="12"/>
        </w:rPr>
      </w:pPr>
      <w:bookmarkStart w:id="1" w:name="Bookmark"/>
      <w:bookmarkEnd w:id="1"/>
    </w:p>
    <w:tbl>
      <w:tblPr>
        <w:tblW w:w="976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8"/>
        <w:gridCol w:w="5057"/>
      </w:tblGrid>
      <w:tr w:rsidR="007C3B26" w14:paraId="33621DC8" w14:textId="77777777" w:rsidTr="006F586A">
        <w:trPr>
          <w:cantSplit/>
          <w:trHeight w:val="3231"/>
        </w:trPr>
        <w:tc>
          <w:tcPr>
            <w:tcW w:w="4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2B05" w14:textId="77777777" w:rsidR="007C3B26" w:rsidRDefault="007C3B26" w:rsidP="007C3B26">
            <w:pPr>
              <w:spacing w:line="240" w:lineRule="auto"/>
              <w:rPr>
                <w:noProof w:val="0"/>
                <w:sz w:val="22"/>
                <w:u w:val="single"/>
              </w:rPr>
            </w:pPr>
            <w:r>
              <w:rPr>
                <w:sz w:val="22"/>
                <w:u w:val="single"/>
              </w:rPr>
              <w:t>1. Begrüßung, Erzählrunde und Feedback:</w:t>
            </w:r>
          </w:p>
          <w:p w14:paraId="3113300A" w14:textId="77777777" w:rsidR="007C3B26" w:rsidRDefault="007C3B26" w:rsidP="007C3B26">
            <w:pPr>
              <w:spacing w:line="240" w:lineRule="auto"/>
              <w:rPr>
                <w:sz w:val="20"/>
                <w:szCs w:val="20"/>
              </w:rPr>
            </w:pPr>
          </w:p>
          <w:p w14:paraId="4826C593" w14:textId="77777777" w:rsidR="007C3B26" w:rsidRDefault="007C3B26" w:rsidP="00A9666B">
            <w:pPr>
              <w:tabs>
                <w:tab w:val="clear" w:pos="340"/>
                <w:tab w:val="clear" w:pos="595"/>
                <w:tab w:val="clear" w:pos="851"/>
                <w:tab w:val="left" w:pos="525"/>
                <w:tab w:val="left" w:pos="820"/>
                <w:tab w:val="left" w:pos="1076"/>
              </w:tabs>
              <w:spacing w:line="240" w:lineRule="auto"/>
              <w:ind w:right="525"/>
              <w:rPr>
                <w:rFonts w:eastAsia="Corbel Light" w:cs="Corbel Light"/>
                <w:sz w:val="22"/>
              </w:rPr>
            </w:pPr>
            <w:r>
              <w:rPr>
                <w:rFonts w:eastAsia="Corbel Light" w:cs="Corbel Light"/>
                <w:sz w:val="22"/>
              </w:rPr>
              <w:t>Wie geht es dir?</w:t>
            </w:r>
          </w:p>
          <w:p w14:paraId="12767F5B" w14:textId="77777777" w:rsidR="007C3B26" w:rsidRDefault="007C3B26" w:rsidP="00A9666B">
            <w:pPr>
              <w:tabs>
                <w:tab w:val="clear" w:pos="340"/>
                <w:tab w:val="clear" w:pos="595"/>
                <w:tab w:val="clear" w:pos="851"/>
                <w:tab w:val="left" w:pos="525"/>
                <w:tab w:val="left" w:pos="820"/>
                <w:tab w:val="left" w:pos="1076"/>
              </w:tabs>
              <w:spacing w:line="240" w:lineRule="auto"/>
              <w:ind w:right="525"/>
              <w:rPr>
                <w:rFonts w:eastAsia="Corbel Light" w:cs="Corbel Light"/>
                <w:sz w:val="22"/>
              </w:rPr>
            </w:pPr>
            <w:r>
              <w:rPr>
                <w:rFonts w:eastAsia="Corbel Light" w:cs="Corbel Light"/>
                <w:sz w:val="22"/>
              </w:rPr>
              <w:t>Was hast du erlebt?</w:t>
            </w:r>
          </w:p>
          <w:p w14:paraId="67008F90" w14:textId="77777777" w:rsidR="007C3B26" w:rsidRDefault="007C3B26" w:rsidP="00A9666B">
            <w:pPr>
              <w:tabs>
                <w:tab w:val="clear" w:pos="340"/>
                <w:tab w:val="clear" w:pos="595"/>
                <w:tab w:val="clear" w:pos="851"/>
                <w:tab w:val="left" w:pos="525"/>
                <w:tab w:val="left" w:pos="820"/>
                <w:tab w:val="left" w:pos="1076"/>
              </w:tabs>
              <w:spacing w:line="240" w:lineRule="auto"/>
              <w:ind w:right="525"/>
              <w:rPr>
                <w:rFonts w:eastAsia="Corbel Light" w:cs="Corbel Light"/>
                <w:sz w:val="22"/>
              </w:rPr>
            </w:pPr>
            <w:r>
              <w:rPr>
                <w:rFonts w:eastAsia="Corbel Light" w:cs="Corbel Light"/>
                <w:sz w:val="22"/>
              </w:rPr>
              <w:t>Was hat gut geklappt?</w:t>
            </w:r>
          </w:p>
          <w:p w14:paraId="1B90686C" w14:textId="77777777" w:rsidR="007C3B26" w:rsidRDefault="007C3B26" w:rsidP="00A9666B">
            <w:pPr>
              <w:tabs>
                <w:tab w:val="clear" w:pos="340"/>
                <w:tab w:val="clear" w:pos="595"/>
                <w:tab w:val="clear" w:pos="851"/>
                <w:tab w:val="left" w:pos="525"/>
                <w:tab w:val="left" w:pos="820"/>
                <w:tab w:val="left" w:pos="1076"/>
              </w:tabs>
              <w:spacing w:line="240" w:lineRule="auto"/>
              <w:ind w:right="525"/>
              <w:rPr>
                <w:rFonts w:eastAsia="Corbel Light" w:cs="Corbel Light"/>
                <w:sz w:val="22"/>
              </w:rPr>
            </w:pPr>
            <w:r>
              <w:rPr>
                <w:rFonts w:eastAsia="Corbel Light" w:cs="Corbel Light"/>
                <w:sz w:val="22"/>
              </w:rPr>
              <w:t>An welchen Stellen gab es Schwierigkeiten?</w:t>
            </w:r>
          </w:p>
          <w:p w14:paraId="0E02BA4C" w14:textId="77777777" w:rsidR="007C3B26" w:rsidRDefault="007C3B26" w:rsidP="00A9666B">
            <w:pPr>
              <w:tabs>
                <w:tab w:val="clear" w:pos="340"/>
                <w:tab w:val="clear" w:pos="595"/>
                <w:tab w:val="clear" w:pos="851"/>
                <w:tab w:val="left" w:pos="525"/>
                <w:tab w:val="left" w:pos="820"/>
                <w:tab w:val="left" w:pos="1076"/>
              </w:tabs>
              <w:spacing w:line="240" w:lineRule="auto"/>
              <w:ind w:right="525"/>
              <w:rPr>
                <w:rFonts w:eastAsia="Corbel Light" w:cs="Corbel Light"/>
                <w:sz w:val="22"/>
              </w:rPr>
            </w:pPr>
            <w:r>
              <w:rPr>
                <w:rFonts w:eastAsia="Corbel Light" w:cs="Corbel Light"/>
                <w:sz w:val="22"/>
              </w:rPr>
              <w:t>Was hat dir Spaß gemacht?</w:t>
            </w:r>
          </w:p>
          <w:p w14:paraId="19B1BEE4" w14:textId="77777777" w:rsidR="007C3B26" w:rsidRDefault="007C3B26" w:rsidP="00A9666B">
            <w:pPr>
              <w:tabs>
                <w:tab w:val="clear" w:pos="340"/>
                <w:tab w:val="clear" w:pos="595"/>
                <w:tab w:val="clear" w:pos="851"/>
                <w:tab w:val="left" w:pos="525"/>
                <w:tab w:val="left" w:pos="820"/>
                <w:tab w:val="left" w:pos="1076"/>
              </w:tabs>
              <w:spacing w:line="240" w:lineRule="auto"/>
              <w:ind w:right="525"/>
              <w:rPr>
                <w:rFonts w:eastAsia="Corbel Light" w:cs="Corbel Light"/>
                <w:sz w:val="22"/>
              </w:rPr>
            </w:pPr>
            <w:r>
              <w:rPr>
                <w:rFonts w:eastAsia="Corbel Light" w:cs="Corbel Light"/>
                <w:sz w:val="22"/>
              </w:rPr>
              <w:t>Einsatz von bekannten Erzählritualen (z.B. Sonnen/Wolken)</w:t>
            </w:r>
          </w:p>
          <w:p w14:paraId="52F4FD08" w14:textId="77777777" w:rsidR="007C3B26" w:rsidRDefault="007C3B26" w:rsidP="00A9666B">
            <w:pPr>
              <w:tabs>
                <w:tab w:val="clear" w:pos="340"/>
                <w:tab w:val="clear" w:pos="595"/>
                <w:tab w:val="clear" w:pos="851"/>
                <w:tab w:val="left" w:pos="525"/>
                <w:tab w:val="left" w:pos="820"/>
                <w:tab w:val="left" w:pos="1076"/>
              </w:tabs>
              <w:spacing w:line="240" w:lineRule="auto"/>
              <w:ind w:right="525"/>
              <w:rPr>
                <w:rFonts w:eastAsia="Corbel Light" w:cs="Corbel Light"/>
                <w:sz w:val="22"/>
              </w:rPr>
            </w:pPr>
            <w:r>
              <w:rPr>
                <w:rFonts w:eastAsia="Corbel Light" w:cs="Corbel Light"/>
                <w:sz w:val="22"/>
              </w:rPr>
              <w:t>Satzanfänge beenden</w:t>
            </w:r>
          </w:p>
          <w:p w14:paraId="4A4C31F4" w14:textId="77777777" w:rsidR="007C3B26" w:rsidRDefault="007C3B26" w:rsidP="007C3B26">
            <w:pPr>
              <w:spacing w:line="240" w:lineRule="auto"/>
            </w:pP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BEB55" w14:textId="77777777" w:rsidR="007C3B26" w:rsidRDefault="007C3B26" w:rsidP="007C3B26">
            <w:pPr>
              <w:spacing w:line="240" w:lineRule="auto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2. Lösungen und Lösungswege:</w:t>
            </w:r>
          </w:p>
          <w:p w14:paraId="479FE409" w14:textId="77777777" w:rsidR="007C3B26" w:rsidRDefault="007C3B26" w:rsidP="007C3B26">
            <w:pPr>
              <w:spacing w:line="240" w:lineRule="auto"/>
            </w:pPr>
          </w:p>
          <w:p w14:paraId="39A61436" w14:textId="5BFC0409" w:rsidR="007C3B26" w:rsidRDefault="007C3B26" w:rsidP="007C3B26">
            <w:pPr>
              <w:spacing w:line="240" w:lineRule="auto"/>
            </w:pPr>
            <w:r>
              <w:t>Exemplarisch Aufgaben vom Vortag besprechen und bei Schwierigkeiten gemeinsam Lösungen suchen.</w:t>
            </w:r>
          </w:p>
        </w:tc>
      </w:tr>
      <w:tr w:rsidR="007C3B26" w14:paraId="2FA4374E" w14:textId="77777777" w:rsidTr="006F586A">
        <w:trPr>
          <w:cantSplit/>
          <w:trHeight w:val="3231"/>
        </w:trPr>
        <w:tc>
          <w:tcPr>
            <w:tcW w:w="4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B425" w14:textId="77777777" w:rsidR="007C3B26" w:rsidRDefault="007C3B26" w:rsidP="007C3B26">
            <w:pP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3. Neue Inhalte und Aufgaben des Tages:</w:t>
            </w:r>
          </w:p>
          <w:p w14:paraId="5092D857" w14:textId="77777777" w:rsidR="007C3B26" w:rsidRDefault="007C3B26" w:rsidP="007C3B26">
            <w:pPr>
              <w:spacing w:line="240" w:lineRule="auto"/>
            </w:pPr>
          </w:p>
          <w:p w14:paraId="0A17AED1" w14:textId="2C8266D6" w:rsidR="007C3B26" w:rsidRDefault="007C3B26" w:rsidP="007C3B26">
            <w:pPr>
              <w:spacing w:line="240" w:lineRule="auto"/>
            </w:pPr>
            <w:r>
              <w:t>Einsatz von Dokumentenkamera oder geteiltem Bildschirm um z.B. Buchseiten oder mit Materialien Handlungen zu zeigen; Präsentationen; Handlungen aktiv ausführen lassen und neues Wissen Zuhause anwenden; Arbeit in Kleingruppen; gemeinsames Suchen nach Lösungen an (kollaborativen) Whiteboards, ...</w:t>
            </w: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E26E" w14:textId="77777777" w:rsidR="007C3B26" w:rsidRDefault="007C3B26" w:rsidP="007C3B26">
            <w:pPr>
              <w:spacing w:line="240" w:lineRule="auto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4. Aktion des Tages:</w:t>
            </w:r>
          </w:p>
          <w:p w14:paraId="738E62C2" w14:textId="77777777" w:rsidR="007C3B26" w:rsidRDefault="007C3B26" w:rsidP="007C3B26">
            <w:pPr>
              <w:spacing w:line="240" w:lineRule="auto"/>
            </w:pPr>
          </w:p>
          <w:p w14:paraId="386FB3A6" w14:textId="77777777" w:rsidR="007C3B26" w:rsidRDefault="007C3B26" w:rsidP="00A9666B">
            <w:pPr>
              <w:spacing w:line="240" w:lineRule="auto"/>
              <w:ind w:right="113"/>
            </w:pPr>
            <w:r>
              <w:t>Kleine Experimente mit Alltagsmaterialien, Bastelideen, Beobachtungsaufträge, Sitztänze, Gymnastik, Sammel- und Suchaufträge, Quiz, Rätsel, Präsentationen, Bilderbuchkino, Wimmelbilder,</w:t>
            </w:r>
          </w:p>
          <w:p w14:paraId="10051FDE" w14:textId="304BB4DB" w:rsidR="007C3B26" w:rsidRDefault="007C3B26" w:rsidP="007C3B26">
            <w:pPr>
              <w:spacing w:line="240" w:lineRule="auto"/>
            </w:pPr>
            <w:r>
              <w:t>Aktionen passend zur Jahreszeit ...</w:t>
            </w:r>
          </w:p>
        </w:tc>
      </w:tr>
      <w:tr w:rsidR="007C3B26" w14:paraId="2C88741B" w14:textId="77777777" w:rsidTr="006F586A">
        <w:trPr>
          <w:cantSplit/>
          <w:trHeight w:val="3231"/>
        </w:trPr>
        <w:tc>
          <w:tcPr>
            <w:tcW w:w="4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60F52" w14:textId="77777777" w:rsidR="007C3B26" w:rsidRDefault="007C3B26" w:rsidP="007C3B26">
            <w:pP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5. Spiel und Spaß:</w:t>
            </w:r>
          </w:p>
          <w:p w14:paraId="5D66ADDB" w14:textId="77777777" w:rsidR="007C3B26" w:rsidRDefault="007C3B26" w:rsidP="007C3B26">
            <w:pPr>
              <w:spacing w:line="240" w:lineRule="auto"/>
            </w:pPr>
          </w:p>
          <w:p w14:paraId="47288812" w14:textId="77777777" w:rsidR="007C3B26" w:rsidRDefault="007C3B26" w:rsidP="00A9666B">
            <w:pPr>
              <w:spacing w:line="240" w:lineRule="auto"/>
              <w:ind w:right="113"/>
            </w:pPr>
            <w:r>
              <w:t>Pantomime, Montagsmaler, Wer bin ich? Sachen suchen &amp; zeigen,</w:t>
            </w:r>
          </w:p>
          <w:p w14:paraId="78F8E863" w14:textId="77777777" w:rsidR="007C3B26" w:rsidRDefault="007C3B26" w:rsidP="00A9666B">
            <w:pPr>
              <w:spacing w:line="240" w:lineRule="auto"/>
              <w:ind w:right="113"/>
            </w:pPr>
            <w:r>
              <w:t>Wörter raten, Stadt/Land/Fluss, Tiere raten, Lieder, Bewegungsspiele...</w:t>
            </w:r>
          </w:p>
          <w:p w14:paraId="7FF81399" w14:textId="77777777" w:rsidR="007C3B26" w:rsidRDefault="007C3B26" w:rsidP="00A9666B">
            <w:pPr>
              <w:spacing w:line="240" w:lineRule="auto"/>
              <w:ind w:right="113"/>
            </w:pPr>
          </w:p>
          <w:p w14:paraId="6B14DBAD" w14:textId="77777777" w:rsidR="007C3B26" w:rsidRDefault="007C3B26" w:rsidP="00A9666B">
            <w:pPr>
              <w:spacing w:line="240" w:lineRule="auto"/>
              <w:ind w:right="113"/>
            </w:pPr>
            <w:r>
              <w:t>Mathematik: Kopfrechnenspiele</w:t>
            </w:r>
          </w:p>
          <w:p w14:paraId="25BF68E3" w14:textId="1A3C68DF" w:rsidR="007C3B26" w:rsidRDefault="007C3B26" w:rsidP="007C3B26">
            <w:pPr>
              <w:spacing w:line="240" w:lineRule="auto"/>
            </w:pPr>
            <w:r>
              <w:t>(Ergebnis aufschreiben, mit Fingern zeigen, an der Hundertertafel zeigen), Mathefußball, Bingo, ...</w:t>
            </w: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FF194" w14:textId="77777777" w:rsidR="007C3B26" w:rsidRDefault="007C3B26" w:rsidP="007C3B26">
            <w:pP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6. Reflexion und Abschied:</w:t>
            </w:r>
          </w:p>
          <w:p w14:paraId="1F3387F2" w14:textId="77777777" w:rsidR="007C3B26" w:rsidRDefault="007C3B26" w:rsidP="007C3B26">
            <w:pPr>
              <w:spacing w:line="240" w:lineRule="auto"/>
            </w:pPr>
          </w:p>
          <w:p w14:paraId="16F305D7" w14:textId="77777777" w:rsidR="007C3B26" w:rsidRDefault="007C3B26" w:rsidP="00A9666B">
            <w:pPr>
              <w:spacing w:line="240" w:lineRule="auto"/>
              <w:ind w:right="113"/>
            </w:pPr>
            <w:r>
              <w:t>Was wünschst du dir für das nächste Mal? Hast du alles gut verstanden?</w:t>
            </w:r>
          </w:p>
          <w:p w14:paraId="0433C20E" w14:textId="77777777" w:rsidR="007C3B26" w:rsidRDefault="007C3B26" w:rsidP="00A9666B">
            <w:pPr>
              <w:spacing w:line="240" w:lineRule="auto"/>
              <w:ind w:right="113"/>
            </w:pPr>
            <w:r>
              <w:t>Wie hat es dir gefallen?</w:t>
            </w:r>
          </w:p>
          <w:p w14:paraId="50A8485C" w14:textId="77777777" w:rsidR="007C3B26" w:rsidRDefault="007C3B26" w:rsidP="00A9666B">
            <w:pPr>
              <w:spacing w:line="240" w:lineRule="auto"/>
              <w:ind w:right="113"/>
            </w:pPr>
          </w:p>
          <w:p w14:paraId="62ECD0E1" w14:textId="77777777" w:rsidR="007C3B26" w:rsidRDefault="007C3B26" w:rsidP="00A9666B">
            <w:pPr>
              <w:spacing w:line="240" w:lineRule="auto"/>
              <w:ind w:right="113"/>
            </w:pPr>
            <w:r>
              <w:t>Verschiedene Methoden nutzen:</w:t>
            </w:r>
          </w:p>
          <w:p w14:paraId="32163150" w14:textId="77777777" w:rsidR="007C3B26" w:rsidRDefault="007C3B26" w:rsidP="00A9666B">
            <w:pPr>
              <w:spacing w:line="240" w:lineRule="auto"/>
              <w:ind w:right="113"/>
            </w:pPr>
            <w:r>
              <w:t>Smileys, Daumenprobe, Impulskarten, Zielscheibe, Blitzlicht, Symbole,</w:t>
            </w:r>
          </w:p>
          <w:p w14:paraId="7564867E" w14:textId="186EA148" w:rsidR="007C3B26" w:rsidRDefault="007C3B26" w:rsidP="007C3B26">
            <w:pPr>
              <w:spacing w:line="240" w:lineRule="auto"/>
            </w:pPr>
            <w:r>
              <w:t>Satzanfänge beenden, ...</w:t>
            </w:r>
          </w:p>
        </w:tc>
      </w:tr>
      <w:tr w:rsidR="006F586A" w14:paraId="2E902AB5" w14:textId="77777777" w:rsidTr="006F586A">
        <w:trPr>
          <w:cantSplit/>
          <w:trHeight w:val="1417"/>
        </w:trPr>
        <w:tc>
          <w:tcPr>
            <w:tcW w:w="97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EBAE" w14:textId="77777777" w:rsidR="006F586A" w:rsidRDefault="006F586A">
            <w:pPr>
              <w:spacing w:line="240" w:lineRule="auto"/>
            </w:pPr>
            <w:r>
              <w:rPr>
                <w:u w:val="single"/>
              </w:rPr>
              <w:t>Heute wichtig:</w:t>
            </w:r>
            <w:r>
              <w:t xml:space="preserve">  </w:t>
            </w:r>
          </w:p>
        </w:tc>
      </w:tr>
    </w:tbl>
    <w:p w14:paraId="093E2F72" w14:textId="77777777" w:rsidR="003879B4" w:rsidRDefault="003879B4" w:rsidP="00FF3613"/>
    <w:sectPr w:rsidR="003879B4" w:rsidSect="008D5A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CB940" w14:textId="77777777" w:rsidR="006F586A" w:rsidRDefault="006F586A" w:rsidP="003C599D">
      <w:pPr>
        <w:spacing w:line="240" w:lineRule="auto"/>
      </w:pPr>
      <w:r>
        <w:separator/>
      </w:r>
    </w:p>
  </w:endnote>
  <w:endnote w:type="continuationSeparator" w:id="0">
    <w:p w14:paraId="340ABB7A" w14:textId="77777777" w:rsidR="006F586A" w:rsidRDefault="006F586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D022C" w14:textId="77777777" w:rsidR="00A9666B" w:rsidRDefault="00A9666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5F11563" w14:textId="77777777" w:rsidTr="006B2D23">
      <w:trPr>
        <w:trHeight w:hRule="exact" w:val="680"/>
      </w:trPr>
      <w:tc>
        <w:tcPr>
          <w:tcW w:w="1131" w:type="dxa"/>
          <w:noWrap/>
        </w:tcPr>
        <w:p w14:paraId="62FE1726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B0C47BC" wp14:editId="3128CFA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8CB0092" w14:textId="1AB0CE66"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A9666B"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E8D20E9" w14:textId="65B54F21" w:rsidR="006F586A" w:rsidRDefault="006F586A" w:rsidP="006F586A">
          <w:pPr>
            <w:pStyle w:val="ekvquelle"/>
          </w:pPr>
          <w:r>
            <w:t>Textquellen: Lena Ermuth, Dassel</w:t>
          </w:r>
        </w:p>
        <w:p w14:paraId="11780AFC" w14:textId="6734866D"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14:paraId="454A1414" w14:textId="77777777" w:rsidR="00193A18" w:rsidRPr="00913892" w:rsidRDefault="00193A18" w:rsidP="00913892">
          <w:pPr>
            <w:pStyle w:val="ekvpagina"/>
          </w:pPr>
        </w:p>
      </w:tc>
    </w:tr>
  </w:tbl>
  <w:p w14:paraId="4CCE53CD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FC88C" w14:textId="77777777" w:rsidR="00A9666B" w:rsidRDefault="00A966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EF0CC" w14:textId="77777777" w:rsidR="006F586A" w:rsidRDefault="006F586A" w:rsidP="003C599D">
      <w:pPr>
        <w:spacing w:line="240" w:lineRule="auto"/>
      </w:pPr>
      <w:r>
        <w:separator/>
      </w:r>
    </w:p>
  </w:footnote>
  <w:footnote w:type="continuationSeparator" w:id="0">
    <w:p w14:paraId="25C20AB5" w14:textId="77777777" w:rsidR="006F586A" w:rsidRDefault="006F586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B242A" w14:textId="77777777" w:rsidR="00A9666B" w:rsidRDefault="00A966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A4E37" w14:textId="77777777" w:rsidR="00A9666B" w:rsidRDefault="00A9666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D6649" w14:textId="77777777" w:rsidR="00A9666B" w:rsidRDefault="00A9666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6A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12194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6F586A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C3B26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66B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E5859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0C39B6"/>
  <w15:chartTrackingRefBased/>
  <w15:docId w15:val="{788E1CF1-7135-4C69-A5FE-70FB094F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21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gb520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2016-12-20T14:33:00Z</cp:lastPrinted>
  <dcterms:created xsi:type="dcterms:W3CDTF">2021-03-19T13:14:00Z</dcterms:created>
  <dcterms:modified xsi:type="dcterms:W3CDTF">2021-03-19T13:21:00Z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