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7EFEF13E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E09D84F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ABC39C5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2012A0F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1B76615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3D3E4EF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3026C3B" w14:textId="4B925860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112194">
              <w:t>1</w:t>
            </w:r>
          </w:p>
        </w:tc>
      </w:tr>
      <w:tr w:rsidR="00BF17F2" w:rsidRPr="00BF17F2" w14:paraId="0208089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579C140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AF7731D" w14:textId="165DDD3F" w:rsidR="00FB59FB" w:rsidRPr="00BF17F2" w:rsidRDefault="006F586A" w:rsidP="006F586A">
            <w:pPr>
              <w:pStyle w:val="ekvue2arial"/>
              <w:rPr>
                <w:color w:val="FFFFFF" w:themeColor="background1"/>
              </w:rPr>
            </w:pPr>
            <w:r>
              <w:t>Planungsraster für Videokonferenzen</w:t>
            </w:r>
          </w:p>
        </w:tc>
      </w:tr>
    </w:tbl>
    <w:p w14:paraId="784C3EBE" w14:textId="77777777" w:rsidR="006F586A" w:rsidRDefault="006F586A" w:rsidP="006F586A">
      <w:pPr>
        <w:rPr>
          <w:noProof w:val="0"/>
          <w:sz w:val="12"/>
          <w:szCs w:val="12"/>
        </w:rPr>
      </w:pPr>
      <w:bookmarkStart w:id="0" w:name="bmStart"/>
      <w:bookmarkEnd w:id="0"/>
    </w:p>
    <w:p w14:paraId="200FF796" w14:textId="77777777" w:rsidR="006F586A" w:rsidRDefault="006F586A" w:rsidP="006F586A">
      <w:pPr>
        <w:spacing w:line="480" w:lineRule="auto"/>
        <w:rPr>
          <w:sz w:val="21"/>
          <w:szCs w:val="21"/>
        </w:rPr>
      </w:pPr>
      <w:r>
        <w:rPr>
          <w:sz w:val="21"/>
          <w:szCs w:val="21"/>
        </w:rPr>
        <w:t>Datum, Uhrzeit und Klasse: ________________________________________________</w:t>
      </w:r>
    </w:p>
    <w:p w14:paraId="1F99F303" w14:textId="77777777" w:rsidR="006F586A" w:rsidRDefault="006F586A" w:rsidP="006F586A">
      <w:pPr>
        <w:spacing w:line="480" w:lineRule="auto"/>
        <w:rPr>
          <w:sz w:val="21"/>
          <w:szCs w:val="21"/>
        </w:rPr>
      </w:pPr>
      <w:r>
        <w:rPr>
          <w:sz w:val="21"/>
          <w:szCs w:val="21"/>
        </w:rPr>
        <w:t>Thema: ________________________________________________________________</w:t>
      </w:r>
    </w:p>
    <w:p w14:paraId="700C726F" w14:textId="77777777" w:rsidR="006F586A" w:rsidRDefault="006F586A" w:rsidP="006F586A">
      <w:pPr>
        <w:spacing w:line="480" w:lineRule="auto"/>
        <w:rPr>
          <w:sz w:val="21"/>
          <w:szCs w:val="21"/>
        </w:rPr>
      </w:pPr>
      <w:r>
        <w:rPr>
          <w:sz w:val="21"/>
          <w:szCs w:val="21"/>
        </w:rPr>
        <w:t>Materialien: _____________________________________________________________</w:t>
      </w:r>
    </w:p>
    <w:p w14:paraId="288EFCF1" w14:textId="77777777" w:rsidR="006F586A" w:rsidRDefault="006F586A" w:rsidP="006F586A">
      <w:pPr>
        <w:spacing w:line="480" w:lineRule="auto"/>
        <w:rPr>
          <w:sz w:val="12"/>
          <w:szCs w:val="12"/>
        </w:rPr>
      </w:pPr>
      <w:bookmarkStart w:id="1" w:name="Bookmark"/>
      <w:bookmarkEnd w:id="1"/>
    </w:p>
    <w:tbl>
      <w:tblPr>
        <w:tblW w:w="976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8"/>
        <w:gridCol w:w="5057"/>
      </w:tblGrid>
      <w:tr w:rsidR="006F586A" w14:paraId="33621DC8" w14:textId="77777777" w:rsidTr="006F586A">
        <w:trPr>
          <w:cantSplit/>
          <w:trHeight w:val="3231"/>
        </w:trPr>
        <w:tc>
          <w:tcPr>
            <w:tcW w:w="4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A83B1" w14:textId="77777777" w:rsidR="006F586A" w:rsidRDefault="006F586A">
            <w:pP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1. Begrüßung, Erzählrunde und Feedback:</w:t>
            </w:r>
          </w:p>
          <w:p w14:paraId="2CEAE47C" w14:textId="77777777" w:rsidR="006F586A" w:rsidRDefault="006F586A">
            <w:pPr>
              <w:spacing w:line="240" w:lineRule="auto"/>
            </w:pPr>
          </w:p>
          <w:p w14:paraId="4A4C31F4" w14:textId="77777777" w:rsidR="006F586A" w:rsidRDefault="006F586A">
            <w:pPr>
              <w:spacing w:line="240" w:lineRule="auto"/>
            </w:pP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52D5D" w14:textId="77777777" w:rsidR="006F586A" w:rsidRDefault="006F586A">
            <w:pP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2. Lösungen und Lösungswege:</w:t>
            </w:r>
          </w:p>
          <w:p w14:paraId="754A2CD0" w14:textId="77777777" w:rsidR="006F586A" w:rsidRDefault="006F586A">
            <w:pPr>
              <w:spacing w:line="240" w:lineRule="auto"/>
            </w:pPr>
          </w:p>
          <w:p w14:paraId="39A61436" w14:textId="77777777" w:rsidR="006F586A" w:rsidRDefault="006F586A">
            <w:pPr>
              <w:spacing w:line="240" w:lineRule="auto"/>
            </w:pPr>
          </w:p>
        </w:tc>
      </w:tr>
      <w:tr w:rsidR="006F586A" w14:paraId="2FA4374E" w14:textId="77777777" w:rsidTr="006F586A">
        <w:trPr>
          <w:cantSplit/>
          <w:trHeight w:val="3231"/>
        </w:trPr>
        <w:tc>
          <w:tcPr>
            <w:tcW w:w="4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D440B" w14:textId="77777777" w:rsidR="006F586A" w:rsidRDefault="006F586A">
            <w:pP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3. Neue Inhalte und Aufgaben des Tages:</w:t>
            </w:r>
          </w:p>
          <w:p w14:paraId="3BC8314A" w14:textId="77777777" w:rsidR="006F586A" w:rsidRDefault="006F586A">
            <w:pPr>
              <w:spacing w:line="240" w:lineRule="auto"/>
            </w:pPr>
          </w:p>
          <w:p w14:paraId="0A17AED1" w14:textId="77777777" w:rsidR="006F586A" w:rsidRDefault="006F586A">
            <w:pPr>
              <w:spacing w:line="240" w:lineRule="auto"/>
            </w:pP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2D9D" w14:textId="77777777" w:rsidR="006F586A" w:rsidRDefault="006F586A">
            <w:pP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4. Aktion des Tages:</w:t>
            </w:r>
          </w:p>
          <w:p w14:paraId="3AD4C7E3" w14:textId="77777777" w:rsidR="006F586A" w:rsidRDefault="006F586A">
            <w:pPr>
              <w:spacing w:line="240" w:lineRule="auto"/>
            </w:pPr>
          </w:p>
          <w:p w14:paraId="10051FDE" w14:textId="77777777" w:rsidR="006F586A" w:rsidRDefault="006F586A">
            <w:pPr>
              <w:spacing w:line="240" w:lineRule="auto"/>
            </w:pPr>
          </w:p>
        </w:tc>
      </w:tr>
      <w:tr w:rsidR="006F586A" w14:paraId="2C88741B" w14:textId="77777777" w:rsidTr="006F586A">
        <w:trPr>
          <w:cantSplit/>
          <w:trHeight w:val="3231"/>
        </w:trPr>
        <w:tc>
          <w:tcPr>
            <w:tcW w:w="4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A72E4" w14:textId="77777777" w:rsidR="006F586A" w:rsidRDefault="006F586A">
            <w:pP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5. Spiel und Spaß:</w:t>
            </w:r>
          </w:p>
          <w:p w14:paraId="42468093" w14:textId="77777777" w:rsidR="006F586A" w:rsidRDefault="006F586A">
            <w:pPr>
              <w:spacing w:line="240" w:lineRule="auto"/>
            </w:pPr>
          </w:p>
          <w:p w14:paraId="25BF68E3" w14:textId="77777777" w:rsidR="006F586A" w:rsidRDefault="006F586A">
            <w:pPr>
              <w:spacing w:line="240" w:lineRule="auto"/>
            </w:pP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78C01" w14:textId="77777777" w:rsidR="006F586A" w:rsidRDefault="006F586A">
            <w:pP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6. Reflexion und Abschied:</w:t>
            </w:r>
          </w:p>
          <w:p w14:paraId="7732DD66" w14:textId="77777777" w:rsidR="006F586A" w:rsidRDefault="006F586A">
            <w:pPr>
              <w:spacing w:line="240" w:lineRule="auto"/>
            </w:pPr>
          </w:p>
          <w:p w14:paraId="7564867E" w14:textId="77777777" w:rsidR="006F586A" w:rsidRDefault="006F586A">
            <w:pPr>
              <w:spacing w:line="240" w:lineRule="auto"/>
            </w:pPr>
          </w:p>
        </w:tc>
      </w:tr>
      <w:tr w:rsidR="006F586A" w14:paraId="2E902AB5" w14:textId="77777777" w:rsidTr="006F586A">
        <w:trPr>
          <w:cantSplit/>
          <w:trHeight w:val="1417"/>
        </w:trPr>
        <w:tc>
          <w:tcPr>
            <w:tcW w:w="97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EBAE" w14:textId="77777777" w:rsidR="006F586A" w:rsidRDefault="006F586A">
            <w:pPr>
              <w:spacing w:line="240" w:lineRule="auto"/>
            </w:pPr>
            <w:r>
              <w:rPr>
                <w:u w:val="single"/>
              </w:rPr>
              <w:t>Heute wichtig:</w:t>
            </w:r>
            <w:r>
              <w:t xml:space="preserve">  </w:t>
            </w:r>
          </w:p>
        </w:tc>
      </w:tr>
    </w:tbl>
    <w:p w14:paraId="093E2F72" w14:textId="77777777" w:rsidR="003879B4" w:rsidRDefault="003879B4" w:rsidP="00FF3613"/>
    <w:sectPr w:rsidR="003879B4" w:rsidSect="008D5A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CB940" w14:textId="77777777" w:rsidR="006F586A" w:rsidRDefault="006F586A" w:rsidP="003C599D">
      <w:pPr>
        <w:spacing w:line="240" w:lineRule="auto"/>
      </w:pPr>
      <w:r>
        <w:separator/>
      </w:r>
    </w:p>
  </w:endnote>
  <w:endnote w:type="continuationSeparator" w:id="0">
    <w:p w14:paraId="340ABB7A" w14:textId="77777777" w:rsidR="006F586A" w:rsidRDefault="006F586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3D8E0" w14:textId="77777777" w:rsidR="00BA44FD" w:rsidRDefault="00BA44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5F11563" w14:textId="77777777" w:rsidTr="006B2D23">
      <w:trPr>
        <w:trHeight w:hRule="exact" w:val="680"/>
      </w:trPr>
      <w:tc>
        <w:tcPr>
          <w:tcW w:w="1131" w:type="dxa"/>
          <w:noWrap/>
        </w:tcPr>
        <w:p w14:paraId="62FE1726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B0C47BC" wp14:editId="3128CFA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8CB0092" w14:textId="255AFCBB"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BA44FD"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E8D20E9" w14:textId="65B54F21" w:rsidR="006F586A" w:rsidRDefault="006F586A" w:rsidP="006F586A">
          <w:pPr>
            <w:pStyle w:val="ekvquelle"/>
          </w:pPr>
          <w:r>
            <w:t>Textquellen: Lena Ermuth, Dassel</w:t>
          </w:r>
        </w:p>
        <w:p w14:paraId="11780AFC" w14:textId="6734866D"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14:paraId="454A1414" w14:textId="77777777" w:rsidR="00193A18" w:rsidRPr="00913892" w:rsidRDefault="00193A18" w:rsidP="00913892">
          <w:pPr>
            <w:pStyle w:val="ekvpagina"/>
          </w:pPr>
        </w:p>
      </w:tc>
    </w:tr>
  </w:tbl>
  <w:p w14:paraId="4CCE53CD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45ACB" w14:textId="77777777" w:rsidR="00BA44FD" w:rsidRDefault="00BA44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EF0CC" w14:textId="77777777" w:rsidR="006F586A" w:rsidRDefault="006F586A" w:rsidP="003C599D">
      <w:pPr>
        <w:spacing w:line="240" w:lineRule="auto"/>
      </w:pPr>
      <w:r>
        <w:separator/>
      </w:r>
    </w:p>
  </w:footnote>
  <w:footnote w:type="continuationSeparator" w:id="0">
    <w:p w14:paraId="25C20AB5" w14:textId="77777777" w:rsidR="006F586A" w:rsidRDefault="006F586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01F88" w14:textId="77777777" w:rsidR="00BA44FD" w:rsidRDefault="00BA44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6913E" w14:textId="77777777" w:rsidR="00BA44FD" w:rsidRDefault="00BA44F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837E8" w14:textId="77777777" w:rsidR="00BA44FD" w:rsidRDefault="00BA44F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6A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12194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6F586A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A44FD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0C39B6"/>
  <w15:chartTrackingRefBased/>
  <w15:docId w15:val="{788E1CF1-7135-4C69-A5FE-70FB094F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21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gb520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2016-12-20T14:33:00Z</cp:lastPrinted>
  <dcterms:created xsi:type="dcterms:W3CDTF">2021-03-19T13:09:00Z</dcterms:created>
  <dcterms:modified xsi:type="dcterms:W3CDTF">2021-03-19T13:20:00Z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