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89394D" w:rsidRPr="00AF0747" w:rsidTr="0046450B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:rsidR="0089394D" w:rsidRPr="00AF0747" w:rsidRDefault="0089394D" w:rsidP="0046450B">
            <w:pPr>
              <w:pStyle w:val="ekvkolumnentitel"/>
              <w:pageBreakBefore/>
              <w:rPr>
                <w:rFonts w:cs="Arial"/>
                <w:color w:val="FFFFFF"/>
              </w:rPr>
            </w:pPr>
          </w:p>
        </w:tc>
        <w:tc>
          <w:tcPr>
            <w:tcW w:w="4202" w:type="dxa"/>
            <w:shd w:val="clear" w:color="auto" w:fill="auto"/>
            <w:noWrap/>
            <w:vAlign w:val="bottom"/>
          </w:tcPr>
          <w:p w:rsidR="0089394D" w:rsidRPr="00AF0747" w:rsidRDefault="0089394D" w:rsidP="0046450B">
            <w:pPr>
              <w:pStyle w:val="ekvkolumnentitel"/>
              <w:rPr>
                <w:rFonts w:cs="Arial"/>
              </w:rPr>
            </w:pPr>
            <w:r w:rsidRPr="00AF0747">
              <w:rPr>
                <w:rFonts w:cs="Arial"/>
              </w:rPr>
              <w:t xml:space="preserve">Name: </w:t>
            </w:r>
          </w:p>
        </w:tc>
        <w:tc>
          <w:tcPr>
            <w:tcW w:w="1377" w:type="dxa"/>
            <w:shd w:val="clear" w:color="auto" w:fill="auto"/>
            <w:vAlign w:val="bottom"/>
          </w:tcPr>
          <w:p w:rsidR="0089394D" w:rsidRPr="00AF0747" w:rsidRDefault="0089394D" w:rsidP="0046450B">
            <w:pPr>
              <w:pStyle w:val="ekvkolumnentitel"/>
              <w:rPr>
                <w:rFonts w:cs="Arial"/>
              </w:rPr>
            </w:pPr>
            <w:r w:rsidRPr="00AF0747">
              <w:rPr>
                <w:rFonts w:cs="Arial"/>
              </w:rPr>
              <w:t xml:space="preserve">Klasse: 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89394D" w:rsidRPr="00AF0747" w:rsidRDefault="00AF0747" w:rsidP="0046450B">
            <w:pPr>
              <w:pStyle w:val="ekvkolumnentitel"/>
              <w:rPr>
                <w:rFonts w:cs="Arial"/>
              </w:rPr>
            </w:pPr>
            <w:r w:rsidRPr="00AF0747">
              <w:rPr>
                <w:rFonts w:cs="Arial"/>
              </w:rPr>
              <w:t xml:space="preserve">                     </w:t>
            </w:r>
            <w:r w:rsidR="0089394D" w:rsidRPr="00AF0747">
              <w:rPr>
                <w:rFonts w:cs="Arial"/>
              </w:rPr>
              <w:t xml:space="preserve">Datum: 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89394D" w:rsidRPr="00AF0747" w:rsidRDefault="0089394D" w:rsidP="0046450B">
            <w:pPr>
              <w:pStyle w:val="ekvkolumnentitel"/>
              <w:rPr>
                <w:rFonts w:cs="Arial"/>
              </w:rPr>
            </w:pPr>
          </w:p>
        </w:tc>
        <w:tc>
          <w:tcPr>
            <w:tcW w:w="1373" w:type="dxa"/>
            <w:shd w:val="clear" w:color="auto" w:fill="auto"/>
            <w:vAlign w:val="bottom"/>
          </w:tcPr>
          <w:p w:rsidR="0089394D" w:rsidRPr="00AF0747" w:rsidRDefault="0089394D" w:rsidP="00BC03C9">
            <w:pPr>
              <w:pStyle w:val="ekvkvnummer"/>
              <w:rPr>
                <w:rFonts w:cs="Arial"/>
              </w:rPr>
            </w:pPr>
          </w:p>
        </w:tc>
      </w:tr>
      <w:tr w:rsidR="008F7A68" w:rsidRPr="00AF0747" w:rsidTr="00CC384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900"/>
        </w:trPr>
        <w:tc>
          <w:tcPr>
            <w:tcW w:w="11000" w:type="dxa"/>
            <w:gridSpan w:val="6"/>
            <w:vAlign w:val="center"/>
          </w:tcPr>
          <w:p w:rsidR="00CC3843" w:rsidRPr="00AF0747" w:rsidRDefault="00CC3843" w:rsidP="00DA6D52">
            <w:pPr>
              <w:pStyle w:val="ekvue1arial"/>
              <w:ind w:left="1172"/>
              <w:rPr>
                <w:rFonts w:cs="Arial"/>
                <w:b w:val="0"/>
                <w:sz w:val="24"/>
                <w:szCs w:val="24"/>
              </w:rPr>
            </w:pPr>
            <w:r w:rsidRPr="00AF0747">
              <w:rPr>
                <w:rFonts w:cs="Arial"/>
                <w:b w:val="0"/>
                <w:sz w:val="24"/>
                <w:szCs w:val="24"/>
              </w:rPr>
              <w:t xml:space="preserve">                                                                                                     </w:t>
            </w:r>
          </w:p>
          <w:p w:rsidR="00CC3843" w:rsidRPr="00AF0747" w:rsidRDefault="00CA514F" w:rsidP="00AF0747">
            <w:pPr>
              <w:pStyle w:val="ekvue1arial"/>
              <w:ind w:left="1172"/>
              <w:rPr>
                <w:rFonts w:cs="Arial"/>
                <w:sz w:val="16"/>
                <w:szCs w:val="16"/>
              </w:rPr>
            </w:pPr>
            <w:bookmarkStart w:id="0" w:name="start"/>
            <w:bookmarkEnd w:id="0"/>
            <w:r>
              <w:rPr>
                <w:rFonts w:cs="Arial"/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4719320</wp:posOffset>
                  </wp:positionH>
                  <wp:positionV relativeFrom="paragraph">
                    <wp:posOffset>-4445</wp:posOffset>
                  </wp:positionV>
                  <wp:extent cx="227965" cy="227965"/>
                  <wp:effectExtent l="0" t="0" r="635" b="635"/>
                  <wp:wrapNone/>
                  <wp:docPr id="2" name="Grafik 1" descr="cid:image001.png@01D341AB.7EDFB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 descr="cid:image001.png@01D341AB.7EDFB7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965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F0747">
              <w:rPr>
                <w:rFonts w:cs="Arial"/>
                <w:b w:val="0"/>
                <w:sz w:val="24"/>
                <w:szCs w:val="24"/>
              </w:rPr>
              <w:t xml:space="preserve">                                                                                                     </w:t>
            </w:r>
            <w:r w:rsidR="00AF0747" w:rsidRPr="00AF0747">
              <w:rPr>
                <w:rFonts w:cs="Arial"/>
                <w:b w:val="0"/>
                <w:sz w:val="24"/>
                <w:szCs w:val="24"/>
              </w:rPr>
              <w:t>www</w:t>
            </w:r>
            <w:r w:rsidR="007C3F55">
              <w:rPr>
                <w:rFonts w:cs="Arial"/>
                <w:b w:val="0"/>
                <w:sz w:val="24"/>
                <w:szCs w:val="24"/>
              </w:rPr>
              <w:t>.grundschul-blog</w:t>
            </w:r>
            <w:r w:rsidR="00AF0747" w:rsidRPr="00AF0747">
              <w:rPr>
                <w:rFonts w:cs="Arial"/>
                <w:b w:val="0"/>
                <w:sz w:val="24"/>
                <w:szCs w:val="24"/>
              </w:rPr>
              <w:t>.de</w:t>
            </w:r>
          </w:p>
        </w:tc>
      </w:tr>
    </w:tbl>
    <w:p w:rsidR="00AF0747" w:rsidRPr="00AF0747" w:rsidRDefault="00AF0747" w:rsidP="00AF0747">
      <w:pPr>
        <w:rPr>
          <w:rFonts w:ascii="Arial" w:hAnsi="Arial" w:cs="Arial"/>
          <w:sz w:val="16"/>
          <w:szCs w:val="16"/>
        </w:rPr>
      </w:pPr>
    </w:p>
    <w:p w:rsidR="00AF0747" w:rsidRPr="00CA514F" w:rsidRDefault="00AF0747" w:rsidP="00CA514F">
      <w:pPr>
        <w:pStyle w:val="Titel"/>
        <w:pBdr>
          <w:bottom w:val="none" w:sz="0" w:space="0" w:color="auto"/>
        </w:pBdr>
        <w:rPr>
          <w:rFonts w:ascii="Arial" w:hAnsi="Arial" w:cs="Arial"/>
          <w:color w:val="000000" w:themeColor="text1"/>
          <w:sz w:val="36"/>
          <w:szCs w:val="36"/>
        </w:rPr>
      </w:pPr>
      <w:r w:rsidRPr="00CA514F">
        <w:rPr>
          <w:rFonts w:ascii="Arial" w:hAnsi="Arial" w:cs="Arial"/>
          <w:color w:val="000000" w:themeColor="text1"/>
          <w:sz w:val="36"/>
          <w:szCs w:val="36"/>
        </w:rPr>
        <w:t>Erstelle ein Plakat zur Symmetrie.</w:t>
      </w:r>
      <w:bookmarkStart w:id="1" w:name="_GoBack"/>
      <w:bookmarkEnd w:id="1"/>
      <w:r w:rsidRPr="00CA514F">
        <w:rPr>
          <w:rFonts w:ascii="Arial" w:hAnsi="Arial" w:cs="Arial"/>
          <w:color w:val="000000" w:themeColor="text1"/>
          <w:sz w:val="36"/>
          <w:szCs w:val="36"/>
        </w:rPr>
        <w:t xml:space="preserve"> </w:t>
      </w:r>
    </w:p>
    <w:p w:rsidR="00AF0747" w:rsidRPr="00AF0747" w:rsidRDefault="00AF0747" w:rsidP="00CA514F">
      <w:pPr>
        <w:rPr>
          <w:rFonts w:ascii="Arial" w:hAnsi="Arial" w:cs="Arial"/>
        </w:rPr>
      </w:pPr>
    </w:p>
    <w:p w:rsidR="00AF0747" w:rsidRPr="00AF0747" w:rsidRDefault="00AF0747" w:rsidP="00AF0747">
      <w:pPr>
        <w:pStyle w:val="Listenabsatz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4"/>
          <w:szCs w:val="24"/>
        </w:rPr>
      </w:pPr>
      <w:r w:rsidRPr="00AF0747">
        <w:rPr>
          <w:rFonts w:ascii="Arial" w:hAnsi="Arial" w:cs="Arial"/>
          <w:sz w:val="24"/>
          <w:szCs w:val="24"/>
        </w:rPr>
        <w:t>Schau dir die Seiten im Zahlenbuch und unsere Bilder noch einmal an.</w:t>
      </w:r>
    </w:p>
    <w:p w:rsidR="00AF0747" w:rsidRPr="00AF0747" w:rsidRDefault="00AF0747" w:rsidP="00AF0747">
      <w:pPr>
        <w:pStyle w:val="Listenabsatz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4"/>
          <w:szCs w:val="24"/>
        </w:rPr>
      </w:pPr>
      <w:r w:rsidRPr="00AF0747">
        <w:rPr>
          <w:rFonts w:ascii="Arial" w:hAnsi="Arial" w:cs="Arial"/>
          <w:sz w:val="24"/>
          <w:szCs w:val="24"/>
        </w:rPr>
        <w:t>Zeichne zwei bis drei eigene Beispiele auf kariertes Papier.</w:t>
      </w:r>
    </w:p>
    <w:p w:rsidR="00AF0747" w:rsidRPr="00AF0747" w:rsidRDefault="00AF0747" w:rsidP="00AF0747">
      <w:pPr>
        <w:pStyle w:val="Listenabsatz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4"/>
          <w:szCs w:val="24"/>
        </w:rPr>
      </w:pPr>
      <w:r w:rsidRPr="00AF0747">
        <w:rPr>
          <w:rFonts w:ascii="Arial" w:hAnsi="Arial" w:cs="Arial"/>
          <w:sz w:val="24"/>
          <w:szCs w:val="24"/>
        </w:rPr>
        <w:t>Beschrifte eine der Zeichnungen mit Fachbegriffen.</w:t>
      </w:r>
    </w:p>
    <w:p w:rsidR="00AF0747" w:rsidRPr="00AF0747" w:rsidRDefault="00AF0747" w:rsidP="00AF0747">
      <w:pPr>
        <w:pStyle w:val="Listenabsatz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4"/>
          <w:szCs w:val="24"/>
        </w:rPr>
      </w:pPr>
      <w:r w:rsidRPr="00AF0747">
        <w:rPr>
          <w:rFonts w:ascii="Arial" w:hAnsi="Arial" w:cs="Arial"/>
          <w:sz w:val="24"/>
          <w:szCs w:val="24"/>
        </w:rPr>
        <w:t xml:space="preserve">Zeichne ein falsches Beispiel. Erkläre, was daran falsch ist. </w:t>
      </w:r>
    </w:p>
    <w:p w:rsidR="00AF0747" w:rsidRPr="00AF0747" w:rsidRDefault="00AF0747" w:rsidP="00AF0747">
      <w:pPr>
        <w:pStyle w:val="Listenabsatz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4"/>
          <w:szCs w:val="24"/>
        </w:rPr>
      </w:pPr>
      <w:r w:rsidRPr="00AF0747">
        <w:rPr>
          <w:rFonts w:ascii="Arial" w:hAnsi="Arial" w:cs="Arial"/>
          <w:sz w:val="24"/>
          <w:szCs w:val="24"/>
        </w:rPr>
        <w:t>Verwende Forschermittel (Pfeile, Farben).</w:t>
      </w:r>
    </w:p>
    <w:p w:rsidR="00AF0747" w:rsidRPr="00AF0747" w:rsidRDefault="00AF0747" w:rsidP="00AF0747">
      <w:pPr>
        <w:pStyle w:val="Listenabsatz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4"/>
          <w:szCs w:val="24"/>
        </w:rPr>
      </w:pPr>
      <w:r w:rsidRPr="00AF0747">
        <w:rPr>
          <w:rFonts w:ascii="Arial" w:hAnsi="Arial" w:cs="Arial"/>
          <w:sz w:val="24"/>
          <w:szCs w:val="24"/>
        </w:rPr>
        <w:t xml:space="preserve">Schreibe eine Erklärung auf ein weißes Blatt. </w:t>
      </w:r>
      <w:r w:rsidRPr="00AF0747">
        <w:rPr>
          <w:rFonts w:ascii="Arial" w:hAnsi="Arial" w:cs="Arial"/>
          <w:sz w:val="24"/>
          <w:szCs w:val="24"/>
        </w:rPr>
        <w:br/>
        <w:t>Beginne mit „Bei der Symmetrie…“</w:t>
      </w:r>
    </w:p>
    <w:p w:rsidR="00AF0747" w:rsidRPr="00AF0747" w:rsidRDefault="00AF0747" w:rsidP="00AF0747">
      <w:pPr>
        <w:pStyle w:val="Listenabsatz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4"/>
          <w:szCs w:val="24"/>
        </w:rPr>
      </w:pPr>
      <w:r w:rsidRPr="00AF0747">
        <w:rPr>
          <w:rFonts w:ascii="Arial" w:hAnsi="Arial" w:cs="Arial"/>
          <w:sz w:val="24"/>
          <w:szCs w:val="24"/>
        </w:rPr>
        <w:t>Verwende Fachbegriffe.</w:t>
      </w:r>
    </w:p>
    <w:p w:rsidR="00AF0747" w:rsidRPr="00AF0747" w:rsidRDefault="00AF0747" w:rsidP="00AF0747">
      <w:pPr>
        <w:pStyle w:val="Listenabsatz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4"/>
          <w:szCs w:val="24"/>
        </w:rPr>
      </w:pPr>
      <w:r w:rsidRPr="00AF0747">
        <w:rPr>
          <w:rFonts w:ascii="Arial" w:hAnsi="Arial" w:cs="Arial"/>
          <w:sz w:val="24"/>
          <w:szCs w:val="24"/>
        </w:rPr>
        <w:t>Was ist besonders wichtig? Schreibe es auch auf ein weißes Blatt.</w:t>
      </w:r>
    </w:p>
    <w:p w:rsidR="00AF0747" w:rsidRPr="00AF0747" w:rsidRDefault="00AF0747" w:rsidP="00AF0747">
      <w:pPr>
        <w:pStyle w:val="Listenabsatz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4"/>
          <w:szCs w:val="24"/>
        </w:rPr>
      </w:pPr>
      <w:r w:rsidRPr="00AF0747">
        <w:rPr>
          <w:rFonts w:ascii="Arial" w:hAnsi="Arial" w:cs="Arial"/>
          <w:sz w:val="24"/>
          <w:szCs w:val="24"/>
        </w:rPr>
        <w:t>Gestalte eine Überschrift.</w:t>
      </w:r>
    </w:p>
    <w:p w:rsidR="00AF0747" w:rsidRPr="00AF0747" w:rsidRDefault="00AF0747" w:rsidP="00AF0747">
      <w:pPr>
        <w:pStyle w:val="Listenabsatz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4"/>
          <w:szCs w:val="24"/>
        </w:rPr>
      </w:pPr>
      <w:r w:rsidRPr="00AF0747">
        <w:rPr>
          <w:rFonts w:ascii="Arial" w:hAnsi="Arial" w:cs="Arial"/>
          <w:sz w:val="24"/>
          <w:szCs w:val="24"/>
        </w:rPr>
        <w:t xml:space="preserve">Zeige alle Texte deiner Lehrerin. Korrigiere sie bei Bedarf. </w:t>
      </w:r>
    </w:p>
    <w:p w:rsidR="00AF0747" w:rsidRPr="00AF0747" w:rsidRDefault="00AF0747" w:rsidP="00AF0747">
      <w:pPr>
        <w:pStyle w:val="Listenabsatz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4"/>
          <w:szCs w:val="24"/>
        </w:rPr>
      </w:pPr>
      <w:r w:rsidRPr="00AF0747">
        <w:rPr>
          <w:rFonts w:ascii="Arial" w:hAnsi="Arial" w:cs="Arial"/>
          <w:sz w:val="24"/>
          <w:szCs w:val="24"/>
        </w:rPr>
        <w:t xml:space="preserve">Schneide alle Bilder und Texte aus. </w:t>
      </w:r>
    </w:p>
    <w:p w:rsidR="00AF0747" w:rsidRPr="00AF0747" w:rsidRDefault="00AF0747" w:rsidP="00AF0747">
      <w:pPr>
        <w:pStyle w:val="Listenabsatz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4"/>
          <w:szCs w:val="24"/>
        </w:rPr>
      </w:pPr>
      <w:r w:rsidRPr="00AF0747">
        <w:rPr>
          <w:rFonts w:ascii="Arial" w:hAnsi="Arial" w:cs="Arial"/>
          <w:sz w:val="24"/>
          <w:szCs w:val="24"/>
        </w:rPr>
        <w:t>Lege deine Bilder und Texte auf dein Plakat. Verteile sie sinnvoll.</w:t>
      </w:r>
    </w:p>
    <w:p w:rsidR="00AF0747" w:rsidRPr="00AF0747" w:rsidRDefault="00AF0747" w:rsidP="00AF0747">
      <w:pPr>
        <w:pStyle w:val="Listenabsatz"/>
        <w:numPr>
          <w:ilvl w:val="0"/>
          <w:numId w:val="1"/>
        </w:numPr>
        <w:spacing w:line="360" w:lineRule="auto"/>
        <w:ind w:left="714" w:hanging="357"/>
        <w:rPr>
          <w:rFonts w:ascii="Arial" w:hAnsi="Arial" w:cs="Arial"/>
          <w:sz w:val="24"/>
          <w:szCs w:val="24"/>
        </w:rPr>
      </w:pPr>
      <w:r w:rsidRPr="00AF0747">
        <w:rPr>
          <w:rFonts w:ascii="Arial" w:hAnsi="Arial" w:cs="Arial"/>
          <w:sz w:val="24"/>
          <w:szCs w:val="24"/>
        </w:rPr>
        <w:t>Klebe Bilder und Texte ordentlich auf.</w:t>
      </w:r>
    </w:p>
    <w:p w:rsidR="00AF0747" w:rsidRPr="00AF0747" w:rsidRDefault="00AF0747" w:rsidP="00AF0747">
      <w:pPr>
        <w:rPr>
          <w:rFonts w:ascii="Arial" w:hAnsi="Arial" w:cs="Arial"/>
          <w:sz w:val="28"/>
        </w:rPr>
      </w:pPr>
    </w:p>
    <w:p w:rsidR="00AF0747" w:rsidRPr="00CA514F" w:rsidRDefault="00AF0747" w:rsidP="00CA514F">
      <w:pPr>
        <w:pStyle w:val="Titel"/>
        <w:pBdr>
          <w:bottom w:val="none" w:sz="0" w:space="0" w:color="auto"/>
        </w:pBdr>
        <w:rPr>
          <w:rFonts w:ascii="Arial" w:hAnsi="Arial" w:cs="Arial"/>
          <w:color w:val="000000" w:themeColor="text1"/>
          <w:sz w:val="36"/>
          <w:szCs w:val="36"/>
        </w:rPr>
      </w:pPr>
      <w:r w:rsidRPr="00CA514F">
        <w:rPr>
          <w:rFonts w:ascii="Arial" w:hAnsi="Arial" w:cs="Arial"/>
          <w:color w:val="000000" w:themeColor="text1"/>
          <w:sz w:val="36"/>
          <w:szCs w:val="36"/>
        </w:rPr>
        <w:t>Bewertung: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"/>
        <w:gridCol w:w="7511"/>
        <w:gridCol w:w="1212"/>
      </w:tblGrid>
      <w:tr w:rsidR="00AF0747" w:rsidRPr="00851CFE" w:rsidTr="00851CFE">
        <w:tc>
          <w:tcPr>
            <w:tcW w:w="5000" w:type="pct"/>
            <w:gridSpan w:val="3"/>
            <w:shd w:val="clear" w:color="auto" w:fill="D9D9D9"/>
          </w:tcPr>
          <w:p w:rsidR="00AF0747" w:rsidRPr="00851CFE" w:rsidRDefault="00AF0747" w:rsidP="00851C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51CFE">
              <w:rPr>
                <w:rFonts w:ascii="Arial" w:hAnsi="Arial" w:cs="Arial"/>
                <w:b/>
                <w:sz w:val="24"/>
                <w:szCs w:val="24"/>
              </w:rPr>
              <w:t>Inhalt</w:t>
            </w:r>
          </w:p>
        </w:tc>
      </w:tr>
      <w:tr w:rsidR="00AF0747" w:rsidRPr="00851CFE" w:rsidTr="00851CFE">
        <w:tc>
          <w:tcPr>
            <w:tcW w:w="443" w:type="pct"/>
            <w:shd w:val="clear" w:color="auto" w:fill="auto"/>
          </w:tcPr>
          <w:p w:rsidR="00AF0747" w:rsidRPr="00851CFE" w:rsidRDefault="00AF0747" w:rsidP="00851CFE">
            <w:pPr>
              <w:rPr>
                <w:rFonts w:ascii="Arial" w:hAnsi="Arial" w:cs="Arial"/>
                <w:sz w:val="24"/>
                <w:szCs w:val="24"/>
              </w:rPr>
            </w:pPr>
            <w:r w:rsidRPr="00851CFE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924" w:type="pct"/>
            <w:shd w:val="clear" w:color="auto" w:fill="auto"/>
          </w:tcPr>
          <w:p w:rsidR="00AF0747" w:rsidRPr="00851CFE" w:rsidRDefault="00AF0747" w:rsidP="00851CFE">
            <w:pPr>
              <w:rPr>
                <w:rFonts w:ascii="Arial" w:hAnsi="Arial" w:cs="Arial"/>
                <w:sz w:val="24"/>
                <w:szCs w:val="24"/>
              </w:rPr>
            </w:pPr>
            <w:r w:rsidRPr="00851CFE">
              <w:rPr>
                <w:rFonts w:ascii="Arial" w:hAnsi="Arial" w:cs="Arial"/>
                <w:sz w:val="24"/>
                <w:szCs w:val="24"/>
              </w:rPr>
              <w:t xml:space="preserve">Du hast geeignete Beispiele gewählt und gezeichnet. </w:t>
            </w:r>
          </w:p>
        </w:tc>
        <w:tc>
          <w:tcPr>
            <w:tcW w:w="633" w:type="pct"/>
            <w:shd w:val="clear" w:color="auto" w:fill="auto"/>
          </w:tcPr>
          <w:p w:rsidR="00AF0747" w:rsidRPr="00851CFE" w:rsidRDefault="00AF0747" w:rsidP="00851CFE">
            <w:pPr>
              <w:rPr>
                <w:rFonts w:ascii="Arial" w:hAnsi="Arial" w:cs="Arial"/>
                <w:sz w:val="28"/>
              </w:rPr>
            </w:pPr>
          </w:p>
        </w:tc>
      </w:tr>
      <w:tr w:rsidR="00AF0747" w:rsidRPr="00851CFE" w:rsidTr="00851CFE">
        <w:tc>
          <w:tcPr>
            <w:tcW w:w="443" w:type="pct"/>
            <w:shd w:val="clear" w:color="auto" w:fill="auto"/>
          </w:tcPr>
          <w:p w:rsidR="00AF0747" w:rsidRPr="00851CFE" w:rsidRDefault="00AF0747" w:rsidP="00851CFE">
            <w:pPr>
              <w:rPr>
                <w:rFonts w:ascii="Arial" w:hAnsi="Arial" w:cs="Arial"/>
                <w:sz w:val="24"/>
                <w:szCs w:val="24"/>
              </w:rPr>
            </w:pPr>
            <w:r w:rsidRPr="00851CFE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924" w:type="pct"/>
            <w:shd w:val="clear" w:color="auto" w:fill="auto"/>
          </w:tcPr>
          <w:p w:rsidR="00AF0747" w:rsidRPr="00851CFE" w:rsidRDefault="00AF0747" w:rsidP="00851CFE">
            <w:pPr>
              <w:rPr>
                <w:rFonts w:ascii="Arial" w:hAnsi="Arial" w:cs="Arial"/>
                <w:sz w:val="24"/>
                <w:szCs w:val="24"/>
              </w:rPr>
            </w:pPr>
            <w:r w:rsidRPr="00851CFE">
              <w:rPr>
                <w:rFonts w:ascii="Arial" w:hAnsi="Arial" w:cs="Arial"/>
                <w:sz w:val="24"/>
                <w:szCs w:val="24"/>
              </w:rPr>
              <w:t>Du hast deine Bilder / Zeichnungen mit passenden Fachbegriffen beschriftet.</w:t>
            </w:r>
          </w:p>
        </w:tc>
        <w:tc>
          <w:tcPr>
            <w:tcW w:w="633" w:type="pct"/>
            <w:shd w:val="clear" w:color="auto" w:fill="auto"/>
          </w:tcPr>
          <w:p w:rsidR="00AF0747" w:rsidRPr="00851CFE" w:rsidRDefault="00AF0747" w:rsidP="00851CFE">
            <w:pPr>
              <w:rPr>
                <w:rFonts w:ascii="Arial" w:hAnsi="Arial" w:cs="Arial"/>
                <w:sz w:val="28"/>
              </w:rPr>
            </w:pPr>
          </w:p>
        </w:tc>
      </w:tr>
      <w:tr w:rsidR="00AF0747" w:rsidRPr="00851CFE" w:rsidTr="00851CFE">
        <w:tc>
          <w:tcPr>
            <w:tcW w:w="443" w:type="pct"/>
            <w:shd w:val="clear" w:color="auto" w:fill="auto"/>
          </w:tcPr>
          <w:p w:rsidR="00AF0747" w:rsidRPr="00851CFE" w:rsidRDefault="00AF0747" w:rsidP="00851CFE">
            <w:pPr>
              <w:rPr>
                <w:rFonts w:ascii="Arial" w:hAnsi="Arial" w:cs="Arial"/>
                <w:sz w:val="24"/>
                <w:szCs w:val="24"/>
              </w:rPr>
            </w:pPr>
            <w:r w:rsidRPr="00851CFE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924" w:type="pct"/>
            <w:shd w:val="clear" w:color="auto" w:fill="auto"/>
          </w:tcPr>
          <w:p w:rsidR="00AF0747" w:rsidRPr="00851CFE" w:rsidRDefault="00AF0747" w:rsidP="00851CFE">
            <w:pPr>
              <w:rPr>
                <w:rFonts w:ascii="Arial" w:hAnsi="Arial" w:cs="Arial"/>
                <w:sz w:val="24"/>
                <w:szCs w:val="24"/>
              </w:rPr>
            </w:pPr>
            <w:r w:rsidRPr="00851CFE">
              <w:rPr>
                <w:rFonts w:ascii="Arial" w:hAnsi="Arial" w:cs="Arial"/>
                <w:sz w:val="24"/>
                <w:szCs w:val="24"/>
              </w:rPr>
              <w:t>Du hast eine passende Erklärung geschrieben.</w:t>
            </w:r>
          </w:p>
        </w:tc>
        <w:tc>
          <w:tcPr>
            <w:tcW w:w="633" w:type="pct"/>
            <w:shd w:val="clear" w:color="auto" w:fill="auto"/>
          </w:tcPr>
          <w:p w:rsidR="00AF0747" w:rsidRPr="00851CFE" w:rsidRDefault="00AF0747" w:rsidP="00851CFE">
            <w:pPr>
              <w:rPr>
                <w:rFonts w:ascii="Arial" w:hAnsi="Arial" w:cs="Arial"/>
                <w:sz w:val="28"/>
              </w:rPr>
            </w:pPr>
          </w:p>
        </w:tc>
      </w:tr>
      <w:tr w:rsidR="00AF0747" w:rsidRPr="00851CFE" w:rsidTr="00851CFE">
        <w:tc>
          <w:tcPr>
            <w:tcW w:w="443" w:type="pct"/>
            <w:shd w:val="clear" w:color="auto" w:fill="auto"/>
          </w:tcPr>
          <w:p w:rsidR="00AF0747" w:rsidRPr="00851CFE" w:rsidRDefault="00AF0747" w:rsidP="00851CFE">
            <w:pPr>
              <w:rPr>
                <w:rFonts w:ascii="Arial" w:hAnsi="Arial" w:cs="Arial"/>
                <w:sz w:val="24"/>
                <w:szCs w:val="24"/>
              </w:rPr>
            </w:pPr>
            <w:r w:rsidRPr="00851CFE">
              <w:rPr>
                <w:rFonts w:ascii="Arial" w:hAnsi="Arial" w:cs="Arial"/>
                <w:sz w:val="24"/>
                <w:szCs w:val="24"/>
              </w:rPr>
              <w:t xml:space="preserve">4. </w:t>
            </w:r>
          </w:p>
        </w:tc>
        <w:tc>
          <w:tcPr>
            <w:tcW w:w="3924" w:type="pct"/>
            <w:shd w:val="clear" w:color="auto" w:fill="auto"/>
          </w:tcPr>
          <w:p w:rsidR="00AF0747" w:rsidRPr="00851CFE" w:rsidRDefault="00AF0747" w:rsidP="00851CFE">
            <w:pPr>
              <w:rPr>
                <w:rFonts w:ascii="Arial" w:hAnsi="Arial" w:cs="Arial"/>
                <w:sz w:val="24"/>
                <w:szCs w:val="24"/>
              </w:rPr>
            </w:pPr>
            <w:r w:rsidRPr="00851CFE">
              <w:rPr>
                <w:rFonts w:ascii="Arial" w:hAnsi="Arial" w:cs="Arial"/>
                <w:sz w:val="24"/>
                <w:szCs w:val="24"/>
              </w:rPr>
              <w:t>Du hast passende Forschermittel verwendet. (Pfeile/ Farben)</w:t>
            </w:r>
          </w:p>
        </w:tc>
        <w:tc>
          <w:tcPr>
            <w:tcW w:w="633" w:type="pct"/>
            <w:shd w:val="clear" w:color="auto" w:fill="auto"/>
          </w:tcPr>
          <w:p w:rsidR="00AF0747" w:rsidRPr="00851CFE" w:rsidRDefault="00AF0747" w:rsidP="00851CFE">
            <w:pPr>
              <w:rPr>
                <w:rFonts w:ascii="Arial" w:hAnsi="Arial" w:cs="Arial"/>
                <w:sz w:val="28"/>
              </w:rPr>
            </w:pPr>
          </w:p>
        </w:tc>
      </w:tr>
      <w:tr w:rsidR="00AF0747" w:rsidRPr="00851CFE" w:rsidTr="00851CFE">
        <w:tc>
          <w:tcPr>
            <w:tcW w:w="443" w:type="pct"/>
            <w:shd w:val="clear" w:color="auto" w:fill="auto"/>
          </w:tcPr>
          <w:p w:rsidR="00AF0747" w:rsidRPr="00851CFE" w:rsidRDefault="00AF0747" w:rsidP="00851CFE">
            <w:pPr>
              <w:rPr>
                <w:rFonts w:ascii="Arial" w:hAnsi="Arial" w:cs="Arial"/>
                <w:sz w:val="24"/>
                <w:szCs w:val="24"/>
              </w:rPr>
            </w:pPr>
            <w:r w:rsidRPr="00851CFE">
              <w:rPr>
                <w:rFonts w:ascii="Arial" w:hAnsi="Arial" w:cs="Arial"/>
                <w:sz w:val="24"/>
                <w:szCs w:val="24"/>
              </w:rPr>
              <w:t xml:space="preserve">5. </w:t>
            </w:r>
          </w:p>
        </w:tc>
        <w:tc>
          <w:tcPr>
            <w:tcW w:w="3924" w:type="pct"/>
            <w:shd w:val="clear" w:color="auto" w:fill="auto"/>
          </w:tcPr>
          <w:p w:rsidR="00AF0747" w:rsidRPr="00851CFE" w:rsidRDefault="00AF0747" w:rsidP="00851CFE">
            <w:pPr>
              <w:rPr>
                <w:rFonts w:ascii="Arial" w:hAnsi="Arial" w:cs="Arial"/>
                <w:sz w:val="24"/>
                <w:szCs w:val="24"/>
              </w:rPr>
            </w:pPr>
            <w:r w:rsidRPr="00851CFE">
              <w:rPr>
                <w:rFonts w:ascii="Arial" w:hAnsi="Arial" w:cs="Arial"/>
                <w:sz w:val="24"/>
                <w:szCs w:val="24"/>
              </w:rPr>
              <w:t>Dein Plakat ist inhaltlich und mathematisch korrekt, außer: (ggf. streichen)</w:t>
            </w:r>
          </w:p>
        </w:tc>
        <w:tc>
          <w:tcPr>
            <w:tcW w:w="633" w:type="pct"/>
            <w:shd w:val="clear" w:color="auto" w:fill="auto"/>
          </w:tcPr>
          <w:p w:rsidR="00AF0747" w:rsidRPr="00851CFE" w:rsidRDefault="00AF0747" w:rsidP="00851CFE">
            <w:pPr>
              <w:rPr>
                <w:rFonts w:ascii="Arial" w:hAnsi="Arial" w:cs="Arial"/>
                <w:sz w:val="28"/>
              </w:rPr>
            </w:pPr>
          </w:p>
        </w:tc>
      </w:tr>
      <w:tr w:rsidR="00AF0747" w:rsidRPr="00851CFE" w:rsidTr="00851CFE">
        <w:tc>
          <w:tcPr>
            <w:tcW w:w="443" w:type="pct"/>
            <w:shd w:val="clear" w:color="auto" w:fill="auto"/>
          </w:tcPr>
          <w:p w:rsidR="00AF0747" w:rsidRPr="00851CFE" w:rsidRDefault="00AF0747" w:rsidP="00851CFE">
            <w:pPr>
              <w:rPr>
                <w:rFonts w:ascii="Arial" w:hAnsi="Arial" w:cs="Arial"/>
                <w:sz w:val="24"/>
                <w:szCs w:val="24"/>
              </w:rPr>
            </w:pPr>
            <w:r w:rsidRPr="00851CFE">
              <w:rPr>
                <w:rFonts w:ascii="Arial" w:hAnsi="Arial" w:cs="Arial"/>
                <w:sz w:val="24"/>
                <w:szCs w:val="24"/>
              </w:rPr>
              <w:t xml:space="preserve">6. </w:t>
            </w:r>
          </w:p>
        </w:tc>
        <w:tc>
          <w:tcPr>
            <w:tcW w:w="3924" w:type="pct"/>
            <w:shd w:val="clear" w:color="auto" w:fill="auto"/>
          </w:tcPr>
          <w:p w:rsidR="00AF0747" w:rsidRPr="00851CFE" w:rsidRDefault="00AF0747" w:rsidP="00851CFE">
            <w:pPr>
              <w:rPr>
                <w:rFonts w:ascii="Arial" w:hAnsi="Arial" w:cs="Arial"/>
                <w:sz w:val="24"/>
                <w:szCs w:val="24"/>
              </w:rPr>
            </w:pPr>
            <w:r w:rsidRPr="00851CFE">
              <w:rPr>
                <w:rFonts w:ascii="Arial" w:hAnsi="Arial" w:cs="Arial"/>
                <w:sz w:val="24"/>
                <w:szCs w:val="24"/>
              </w:rPr>
              <w:t>Du hast eigene Ideen eingebracht.</w:t>
            </w:r>
          </w:p>
        </w:tc>
        <w:tc>
          <w:tcPr>
            <w:tcW w:w="633" w:type="pct"/>
            <w:shd w:val="clear" w:color="auto" w:fill="auto"/>
          </w:tcPr>
          <w:p w:rsidR="00AF0747" w:rsidRPr="00851CFE" w:rsidRDefault="00AF0747" w:rsidP="00851CFE">
            <w:pPr>
              <w:rPr>
                <w:rFonts w:ascii="Arial" w:hAnsi="Arial" w:cs="Arial"/>
                <w:sz w:val="28"/>
              </w:rPr>
            </w:pPr>
          </w:p>
        </w:tc>
      </w:tr>
      <w:tr w:rsidR="00AF0747" w:rsidRPr="00851CFE" w:rsidTr="00851CFE">
        <w:tc>
          <w:tcPr>
            <w:tcW w:w="5000" w:type="pct"/>
            <w:gridSpan w:val="3"/>
            <w:shd w:val="clear" w:color="auto" w:fill="D9D9D9"/>
          </w:tcPr>
          <w:p w:rsidR="00AF0747" w:rsidRPr="00851CFE" w:rsidRDefault="00AF0747" w:rsidP="00851C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51CFE">
              <w:rPr>
                <w:rFonts w:ascii="Arial" w:hAnsi="Arial" w:cs="Arial"/>
                <w:b/>
                <w:sz w:val="24"/>
                <w:szCs w:val="24"/>
              </w:rPr>
              <w:t>Gestaltung</w:t>
            </w:r>
          </w:p>
        </w:tc>
      </w:tr>
      <w:tr w:rsidR="00AF0747" w:rsidRPr="00851CFE" w:rsidTr="00851CFE">
        <w:tc>
          <w:tcPr>
            <w:tcW w:w="443" w:type="pct"/>
            <w:shd w:val="clear" w:color="auto" w:fill="auto"/>
          </w:tcPr>
          <w:p w:rsidR="00AF0747" w:rsidRPr="00851CFE" w:rsidRDefault="00AF0747" w:rsidP="00851CFE">
            <w:pPr>
              <w:rPr>
                <w:rFonts w:ascii="Arial" w:hAnsi="Arial" w:cs="Arial"/>
                <w:sz w:val="24"/>
                <w:szCs w:val="24"/>
              </w:rPr>
            </w:pPr>
            <w:r w:rsidRPr="00851CFE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3924" w:type="pct"/>
            <w:shd w:val="clear" w:color="auto" w:fill="auto"/>
          </w:tcPr>
          <w:p w:rsidR="00AF0747" w:rsidRPr="00851CFE" w:rsidRDefault="00AF0747" w:rsidP="00851CFE">
            <w:pPr>
              <w:rPr>
                <w:rFonts w:ascii="Arial" w:hAnsi="Arial" w:cs="Arial"/>
                <w:sz w:val="24"/>
                <w:szCs w:val="24"/>
              </w:rPr>
            </w:pPr>
            <w:r w:rsidRPr="00851CFE">
              <w:rPr>
                <w:rFonts w:ascii="Arial" w:hAnsi="Arial" w:cs="Arial"/>
                <w:sz w:val="24"/>
                <w:szCs w:val="24"/>
              </w:rPr>
              <w:t>Du hast das Plakat übersichtlich/ ordentlich/ sauber gestaltet. (ggf. streichen)</w:t>
            </w:r>
          </w:p>
        </w:tc>
        <w:tc>
          <w:tcPr>
            <w:tcW w:w="633" w:type="pct"/>
            <w:shd w:val="clear" w:color="auto" w:fill="auto"/>
          </w:tcPr>
          <w:p w:rsidR="00AF0747" w:rsidRPr="00851CFE" w:rsidRDefault="00AF0747" w:rsidP="00851CFE">
            <w:pPr>
              <w:rPr>
                <w:rFonts w:ascii="Arial" w:hAnsi="Arial" w:cs="Arial"/>
                <w:sz w:val="28"/>
              </w:rPr>
            </w:pPr>
          </w:p>
        </w:tc>
      </w:tr>
      <w:tr w:rsidR="00AF0747" w:rsidRPr="00851CFE" w:rsidTr="00851CFE">
        <w:tc>
          <w:tcPr>
            <w:tcW w:w="443" w:type="pct"/>
            <w:shd w:val="clear" w:color="auto" w:fill="auto"/>
          </w:tcPr>
          <w:p w:rsidR="00AF0747" w:rsidRPr="00851CFE" w:rsidRDefault="00AF0747" w:rsidP="00851CFE">
            <w:pPr>
              <w:rPr>
                <w:rFonts w:ascii="Arial" w:hAnsi="Arial" w:cs="Arial"/>
                <w:sz w:val="24"/>
                <w:szCs w:val="24"/>
              </w:rPr>
            </w:pPr>
            <w:r w:rsidRPr="00851CFE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3924" w:type="pct"/>
            <w:shd w:val="clear" w:color="auto" w:fill="auto"/>
          </w:tcPr>
          <w:p w:rsidR="00AF0747" w:rsidRPr="00851CFE" w:rsidRDefault="00AF0747" w:rsidP="00851CFE">
            <w:pPr>
              <w:rPr>
                <w:rFonts w:ascii="Arial" w:hAnsi="Arial" w:cs="Arial"/>
                <w:sz w:val="24"/>
                <w:szCs w:val="24"/>
              </w:rPr>
            </w:pPr>
            <w:r w:rsidRPr="00851CFE">
              <w:rPr>
                <w:rFonts w:ascii="Arial" w:hAnsi="Arial" w:cs="Arial"/>
                <w:sz w:val="24"/>
                <w:szCs w:val="24"/>
              </w:rPr>
              <w:t>Du hast die Überschrift passend gewählt und geschrieben.</w:t>
            </w:r>
          </w:p>
        </w:tc>
        <w:tc>
          <w:tcPr>
            <w:tcW w:w="633" w:type="pct"/>
            <w:shd w:val="clear" w:color="auto" w:fill="auto"/>
          </w:tcPr>
          <w:p w:rsidR="00AF0747" w:rsidRPr="00851CFE" w:rsidRDefault="00AF0747" w:rsidP="00851CFE">
            <w:pPr>
              <w:rPr>
                <w:rFonts w:ascii="Arial" w:hAnsi="Arial" w:cs="Arial"/>
                <w:sz w:val="28"/>
              </w:rPr>
            </w:pPr>
          </w:p>
        </w:tc>
      </w:tr>
      <w:tr w:rsidR="00AF0747" w:rsidRPr="00851CFE" w:rsidTr="00851CFE">
        <w:tc>
          <w:tcPr>
            <w:tcW w:w="443" w:type="pct"/>
            <w:shd w:val="clear" w:color="auto" w:fill="auto"/>
          </w:tcPr>
          <w:p w:rsidR="00AF0747" w:rsidRPr="00851CFE" w:rsidRDefault="00AF0747" w:rsidP="00851CFE">
            <w:pPr>
              <w:rPr>
                <w:rFonts w:ascii="Arial" w:hAnsi="Arial" w:cs="Arial"/>
                <w:sz w:val="24"/>
                <w:szCs w:val="24"/>
              </w:rPr>
            </w:pPr>
            <w:r w:rsidRPr="00851CFE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3924" w:type="pct"/>
            <w:shd w:val="clear" w:color="auto" w:fill="auto"/>
          </w:tcPr>
          <w:p w:rsidR="00AF0747" w:rsidRPr="00851CFE" w:rsidRDefault="00AF0747" w:rsidP="00851CFE">
            <w:pPr>
              <w:rPr>
                <w:rFonts w:ascii="Arial" w:hAnsi="Arial" w:cs="Arial"/>
                <w:sz w:val="24"/>
                <w:szCs w:val="24"/>
              </w:rPr>
            </w:pPr>
            <w:r w:rsidRPr="00851CFE">
              <w:rPr>
                <w:rFonts w:ascii="Arial" w:hAnsi="Arial" w:cs="Arial"/>
                <w:sz w:val="24"/>
                <w:szCs w:val="24"/>
              </w:rPr>
              <w:t>Deine Bilder / Zeichnungen sind sauber und ordentlich gezeichnet.</w:t>
            </w:r>
          </w:p>
        </w:tc>
        <w:tc>
          <w:tcPr>
            <w:tcW w:w="633" w:type="pct"/>
            <w:shd w:val="clear" w:color="auto" w:fill="auto"/>
          </w:tcPr>
          <w:p w:rsidR="00AF0747" w:rsidRPr="00851CFE" w:rsidRDefault="00AF0747" w:rsidP="00851CFE">
            <w:pPr>
              <w:rPr>
                <w:rFonts w:ascii="Arial" w:hAnsi="Arial" w:cs="Arial"/>
                <w:sz w:val="28"/>
              </w:rPr>
            </w:pPr>
          </w:p>
        </w:tc>
      </w:tr>
    </w:tbl>
    <w:p w:rsidR="00AF0747" w:rsidRPr="00AF0747" w:rsidRDefault="00AF0747" w:rsidP="00AF0747">
      <w:pPr>
        <w:rPr>
          <w:rFonts w:ascii="Arial" w:hAnsi="Arial" w:cs="Arial"/>
          <w:sz w:val="16"/>
        </w:rPr>
      </w:pPr>
    </w:p>
    <w:p w:rsidR="00AF0747" w:rsidRPr="00AF0747" w:rsidRDefault="00AF0747" w:rsidP="00AF0747">
      <w:pPr>
        <w:rPr>
          <w:rFonts w:ascii="Arial" w:hAnsi="Arial" w:cs="Arial"/>
          <w:sz w:val="28"/>
        </w:rPr>
      </w:pPr>
    </w:p>
    <w:p w:rsidR="00AF0747" w:rsidRPr="00AF0747" w:rsidRDefault="00AF0747" w:rsidP="00AF0747">
      <w:pPr>
        <w:rPr>
          <w:rFonts w:ascii="Arial" w:hAnsi="Arial" w:cs="Arial"/>
        </w:rPr>
      </w:pPr>
    </w:p>
    <w:p w:rsidR="009F1CE6" w:rsidRPr="00AF0747" w:rsidRDefault="009F1CE6" w:rsidP="009F1CE6">
      <w:pPr>
        <w:pStyle w:val="ekvgrundtexthalbe"/>
        <w:rPr>
          <w:rFonts w:cs="Arial"/>
        </w:rPr>
      </w:pPr>
    </w:p>
    <w:sectPr w:rsidR="009F1CE6" w:rsidRPr="00AF0747" w:rsidSect="00CC78BC">
      <w:headerReference w:type="default" r:id="rId10"/>
      <w:footerReference w:type="default" r:id="rId11"/>
      <w:type w:val="continuous"/>
      <w:pgSz w:w="11906" w:h="16838" w:code="9"/>
      <w:pgMar w:top="454" w:right="851" w:bottom="1531" w:left="1701" w:header="454" w:footer="454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BA0" w:rsidRDefault="00B24BA0" w:rsidP="000C224E">
      <w:pPr>
        <w:pStyle w:val="ekvue1arial"/>
      </w:pPr>
      <w:r>
        <w:separator/>
      </w:r>
    </w:p>
  </w:endnote>
  <w:endnote w:type="continuationSeparator" w:id="0">
    <w:p w:rsidR="00B24BA0" w:rsidRDefault="00B24BA0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72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4819"/>
      <w:gridCol w:w="1134"/>
    </w:tblGrid>
    <w:tr w:rsidR="00752E19" w:rsidRPr="008F7BC3" w:rsidTr="00752E19">
      <w:trPr>
        <w:trHeight w:hRule="exact" w:val="680"/>
      </w:trPr>
      <w:tc>
        <w:tcPr>
          <w:tcW w:w="1121" w:type="dxa"/>
          <w:shd w:val="clear" w:color="auto" w:fill="auto"/>
        </w:tcPr>
        <w:p w:rsidR="00752E19" w:rsidRPr="00D608A8" w:rsidRDefault="00CA514F" w:rsidP="008F7BC3">
          <w:pPr>
            <w:pStyle w:val="ekvpagina"/>
            <w:spacing w:line="240" w:lineRule="auto"/>
            <w:jc w:val="right"/>
          </w:pPr>
          <w:r>
            <w:rPr>
              <w:noProof/>
            </w:rPr>
            <w:drawing>
              <wp:inline distT="0" distB="0" distL="0" distR="0">
                <wp:extent cx="466725" cy="238125"/>
                <wp:effectExtent l="0" t="0" r="9525" b="9525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:rsidR="00752E19" w:rsidRPr="009E0854" w:rsidRDefault="00752E19" w:rsidP="0089394D">
          <w:pPr>
            <w:pStyle w:val="ekvpagina"/>
          </w:pPr>
          <w:r w:rsidRPr="009E0854">
            <w:t>© Ernst Klett Verlag GmbH, Stuttgart 201</w:t>
          </w:r>
          <w:r w:rsidR="00AF0747">
            <w:t xml:space="preserve">8 </w:t>
          </w:r>
          <w:r w:rsidRPr="009E0854">
            <w:t>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4819" w:type="dxa"/>
          <w:shd w:val="clear" w:color="auto" w:fill="auto"/>
        </w:tcPr>
        <w:p w:rsidR="0067757B" w:rsidRPr="000835AA" w:rsidRDefault="000835AA" w:rsidP="00AF0747">
          <w:pPr>
            <w:pStyle w:val="ekvpagina"/>
          </w:pPr>
          <w:r w:rsidRPr="008F7BC3">
            <w:rPr>
              <w:b/>
            </w:rPr>
            <w:t>Textquellen:</w:t>
          </w:r>
          <w:r>
            <w:rPr>
              <w:b/>
            </w:rPr>
            <w:t xml:space="preserve"> </w:t>
          </w:r>
          <w:r w:rsidR="00AF0747">
            <w:t xml:space="preserve">Silke Pyroth </w:t>
          </w:r>
        </w:p>
      </w:tc>
      <w:tc>
        <w:tcPr>
          <w:tcW w:w="1134" w:type="dxa"/>
          <w:shd w:val="clear" w:color="auto" w:fill="auto"/>
        </w:tcPr>
        <w:p w:rsidR="00752E19" w:rsidRPr="00752E19" w:rsidRDefault="008F7A68" w:rsidP="00394F92">
          <w:pPr>
            <w:pStyle w:val="ekvpagina"/>
            <w:tabs>
              <w:tab w:val="center" w:pos="459"/>
              <w:tab w:val="right" w:pos="918"/>
            </w:tabs>
            <w:spacing w:line="240" w:lineRule="auto"/>
            <w:rPr>
              <w:szCs w:val="10"/>
            </w:rPr>
          </w:pPr>
          <w:r>
            <w:rPr>
              <w:sz w:val="29"/>
              <w:szCs w:val="29"/>
            </w:rPr>
            <w:tab/>
          </w:r>
          <w:r>
            <w:rPr>
              <w:sz w:val="29"/>
              <w:szCs w:val="29"/>
            </w:rPr>
            <w:tab/>
          </w:r>
        </w:p>
      </w:tc>
    </w:tr>
  </w:tbl>
  <w:p w:rsidR="00426E3A" w:rsidRPr="008D0286" w:rsidRDefault="00426E3A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BA0" w:rsidRDefault="00B24BA0" w:rsidP="000C224E">
      <w:pPr>
        <w:pStyle w:val="ekvue1arial"/>
      </w:pPr>
      <w:r>
        <w:separator/>
      </w:r>
    </w:p>
  </w:footnote>
  <w:footnote w:type="continuationSeparator" w:id="0">
    <w:p w:rsidR="00B24BA0" w:rsidRDefault="00B24BA0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B533E"/>
    <w:multiLevelType w:val="hybridMultilevel"/>
    <w:tmpl w:val="5A5CEE4C"/>
    <w:lvl w:ilvl="0" w:tplc="A26E07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>
      <o:colormru v:ext="edit" colors="#bfbfb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1E4"/>
    <w:rsid w:val="00003097"/>
    <w:rsid w:val="00003C5A"/>
    <w:rsid w:val="00003D0B"/>
    <w:rsid w:val="000059E8"/>
    <w:rsid w:val="00011175"/>
    <w:rsid w:val="00015825"/>
    <w:rsid w:val="0002153B"/>
    <w:rsid w:val="000230D8"/>
    <w:rsid w:val="00036BF6"/>
    <w:rsid w:val="00037395"/>
    <w:rsid w:val="00037701"/>
    <w:rsid w:val="00040167"/>
    <w:rsid w:val="0004239E"/>
    <w:rsid w:val="000447E0"/>
    <w:rsid w:val="00044A3F"/>
    <w:rsid w:val="00050530"/>
    <w:rsid w:val="000543BF"/>
    <w:rsid w:val="00054747"/>
    <w:rsid w:val="00064E4A"/>
    <w:rsid w:val="00065A29"/>
    <w:rsid w:val="00070A30"/>
    <w:rsid w:val="00073D39"/>
    <w:rsid w:val="00073E7D"/>
    <w:rsid w:val="00073FAE"/>
    <w:rsid w:val="000829E6"/>
    <w:rsid w:val="000835AA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5B68"/>
    <w:rsid w:val="000F21ED"/>
    <w:rsid w:val="000F242C"/>
    <w:rsid w:val="00103EDD"/>
    <w:rsid w:val="00106013"/>
    <w:rsid w:val="001128A9"/>
    <w:rsid w:val="00115E37"/>
    <w:rsid w:val="00122E9C"/>
    <w:rsid w:val="00145CAA"/>
    <w:rsid w:val="00146BDF"/>
    <w:rsid w:val="00155C7E"/>
    <w:rsid w:val="001637EC"/>
    <w:rsid w:val="00163E2A"/>
    <w:rsid w:val="0016573F"/>
    <w:rsid w:val="00166E44"/>
    <w:rsid w:val="00171270"/>
    <w:rsid w:val="00175C1F"/>
    <w:rsid w:val="001810E2"/>
    <w:rsid w:val="0018583F"/>
    <w:rsid w:val="00190585"/>
    <w:rsid w:val="0019229D"/>
    <w:rsid w:val="001942BC"/>
    <w:rsid w:val="001A08CC"/>
    <w:rsid w:val="001A3705"/>
    <w:rsid w:val="001A4E18"/>
    <w:rsid w:val="001A65CD"/>
    <w:rsid w:val="001B0169"/>
    <w:rsid w:val="001B15D3"/>
    <w:rsid w:val="001B7AA3"/>
    <w:rsid w:val="001C14A4"/>
    <w:rsid w:val="001C3669"/>
    <w:rsid w:val="001D291D"/>
    <w:rsid w:val="001D4F58"/>
    <w:rsid w:val="001E3752"/>
    <w:rsid w:val="001E5F95"/>
    <w:rsid w:val="001E6D48"/>
    <w:rsid w:val="001F3106"/>
    <w:rsid w:val="001F5A21"/>
    <w:rsid w:val="001F633B"/>
    <w:rsid w:val="001F6E8C"/>
    <w:rsid w:val="001F70FB"/>
    <w:rsid w:val="001F777A"/>
    <w:rsid w:val="00200D86"/>
    <w:rsid w:val="00200EB1"/>
    <w:rsid w:val="00201C62"/>
    <w:rsid w:val="00202B6B"/>
    <w:rsid w:val="0021753B"/>
    <w:rsid w:val="002212ED"/>
    <w:rsid w:val="00225895"/>
    <w:rsid w:val="00226DA9"/>
    <w:rsid w:val="002272E9"/>
    <w:rsid w:val="00230C6C"/>
    <w:rsid w:val="00234ADC"/>
    <w:rsid w:val="0024132F"/>
    <w:rsid w:val="00243AE0"/>
    <w:rsid w:val="00243F54"/>
    <w:rsid w:val="00245ECD"/>
    <w:rsid w:val="00245FAA"/>
    <w:rsid w:val="00246355"/>
    <w:rsid w:val="002502D2"/>
    <w:rsid w:val="002577C9"/>
    <w:rsid w:val="00257C76"/>
    <w:rsid w:val="00262491"/>
    <w:rsid w:val="00262A97"/>
    <w:rsid w:val="002645F3"/>
    <w:rsid w:val="00276A64"/>
    <w:rsid w:val="00277E8C"/>
    <w:rsid w:val="0028361D"/>
    <w:rsid w:val="00291120"/>
    <w:rsid w:val="00292200"/>
    <w:rsid w:val="00292DBE"/>
    <w:rsid w:val="0029769F"/>
    <w:rsid w:val="002B2AD7"/>
    <w:rsid w:val="002B42EC"/>
    <w:rsid w:val="002B72CC"/>
    <w:rsid w:val="002C2E74"/>
    <w:rsid w:val="002D00CC"/>
    <w:rsid w:val="002D0AE9"/>
    <w:rsid w:val="002D189B"/>
    <w:rsid w:val="002D243D"/>
    <w:rsid w:val="002D52A7"/>
    <w:rsid w:val="002D7294"/>
    <w:rsid w:val="002E4445"/>
    <w:rsid w:val="002E4B89"/>
    <w:rsid w:val="002E5887"/>
    <w:rsid w:val="002E5D2A"/>
    <w:rsid w:val="002F6322"/>
    <w:rsid w:val="00302B32"/>
    <w:rsid w:val="00312905"/>
    <w:rsid w:val="0031300F"/>
    <w:rsid w:val="00313C1B"/>
    <w:rsid w:val="0032138A"/>
    <w:rsid w:val="00324D27"/>
    <w:rsid w:val="00334F22"/>
    <w:rsid w:val="00341DA8"/>
    <w:rsid w:val="00342974"/>
    <w:rsid w:val="003576D8"/>
    <w:rsid w:val="00361D2C"/>
    <w:rsid w:val="0036219B"/>
    <w:rsid w:val="00362AE8"/>
    <w:rsid w:val="00363C80"/>
    <w:rsid w:val="003653A5"/>
    <w:rsid w:val="00373EB1"/>
    <w:rsid w:val="003745C4"/>
    <w:rsid w:val="00380B1F"/>
    <w:rsid w:val="00381049"/>
    <w:rsid w:val="003813A6"/>
    <w:rsid w:val="00383853"/>
    <w:rsid w:val="00386C35"/>
    <w:rsid w:val="00392F30"/>
    <w:rsid w:val="00393AF4"/>
    <w:rsid w:val="00394F92"/>
    <w:rsid w:val="003956E2"/>
    <w:rsid w:val="0039624D"/>
    <w:rsid w:val="00397A01"/>
    <w:rsid w:val="003A50DE"/>
    <w:rsid w:val="003B35C1"/>
    <w:rsid w:val="003C0A01"/>
    <w:rsid w:val="003C2FBE"/>
    <w:rsid w:val="003C3CBB"/>
    <w:rsid w:val="003C6236"/>
    <w:rsid w:val="003C7818"/>
    <w:rsid w:val="003C7DBD"/>
    <w:rsid w:val="003C7E8C"/>
    <w:rsid w:val="003D2EEB"/>
    <w:rsid w:val="003D3843"/>
    <w:rsid w:val="003E017E"/>
    <w:rsid w:val="003E2A14"/>
    <w:rsid w:val="003E31CC"/>
    <w:rsid w:val="003E46E4"/>
    <w:rsid w:val="003F0840"/>
    <w:rsid w:val="00400B74"/>
    <w:rsid w:val="00401B76"/>
    <w:rsid w:val="004071A2"/>
    <w:rsid w:val="00407BE5"/>
    <w:rsid w:val="00410771"/>
    <w:rsid w:val="00413CA0"/>
    <w:rsid w:val="00417EB3"/>
    <w:rsid w:val="004216FC"/>
    <w:rsid w:val="00421873"/>
    <w:rsid w:val="00426E3A"/>
    <w:rsid w:val="004367CC"/>
    <w:rsid w:val="0044254A"/>
    <w:rsid w:val="00452288"/>
    <w:rsid w:val="004522F9"/>
    <w:rsid w:val="00455728"/>
    <w:rsid w:val="004601F5"/>
    <w:rsid w:val="0046450B"/>
    <w:rsid w:val="00472175"/>
    <w:rsid w:val="004747BA"/>
    <w:rsid w:val="004747FD"/>
    <w:rsid w:val="00475FA6"/>
    <w:rsid w:val="00482530"/>
    <w:rsid w:val="00484D20"/>
    <w:rsid w:val="004B09B2"/>
    <w:rsid w:val="004B15A4"/>
    <w:rsid w:val="004B19F6"/>
    <w:rsid w:val="004C00A0"/>
    <w:rsid w:val="004D1F89"/>
    <w:rsid w:val="004D2832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47191"/>
    <w:rsid w:val="005500B2"/>
    <w:rsid w:val="00552E0C"/>
    <w:rsid w:val="00553389"/>
    <w:rsid w:val="00554158"/>
    <w:rsid w:val="00554234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EF3"/>
    <w:rsid w:val="00597D62"/>
    <w:rsid w:val="005A0B60"/>
    <w:rsid w:val="005A26DB"/>
    <w:rsid w:val="005A5C0E"/>
    <w:rsid w:val="005B2F93"/>
    <w:rsid w:val="005C1654"/>
    <w:rsid w:val="005C2061"/>
    <w:rsid w:val="005C50D8"/>
    <w:rsid w:val="005C7A6F"/>
    <w:rsid w:val="005D1F10"/>
    <w:rsid w:val="005D248C"/>
    <w:rsid w:val="005D707F"/>
    <w:rsid w:val="005E5F47"/>
    <w:rsid w:val="005F2B93"/>
    <w:rsid w:val="005F4604"/>
    <w:rsid w:val="0060257B"/>
    <w:rsid w:val="00605148"/>
    <w:rsid w:val="00607C00"/>
    <w:rsid w:val="00610799"/>
    <w:rsid w:val="006139FF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72064"/>
    <w:rsid w:val="00673A6C"/>
    <w:rsid w:val="00673B4B"/>
    <w:rsid w:val="0067559A"/>
    <w:rsid w:val="0067757B"/>
    <w:rsid w:val="006815DD"/>
    <w:rsid w:val="006834AD"/>
    <w:rsid w:val="00683D23"/>
    <w:rsid w:val="00686CCD"/>
    <w:rsid w:val="006926CA"/>
    <w:rsid w:val="00695D05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D2DAE"/>
    <w:rsid w:val="006E17BB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102A1"/>
    <w:rsid w:val="007105AD"/>
    <w:rsid w:val="00711669"/>
    <w:rsid w:val="00732AAE"/>
    <w:rsid w:val="007404AC"/>
    <w:rsid w:val="00744B04"/>
    <w:rsid w:val="00752230"/>
    <w:rsid w:val="00752E19"/>
    <w:rsid w:val="007547BC"/>
    <w:rsid w:val="00756272"/>
    <w:rsid w:val="007571BD"/>
    <w:rsid w:val="00761180"/>
    <w:rsid w:val="00761CBE"/>
    <w:rsid w:val="00772947"/>
    <w:rsid w:val="00772E12"/>
    <w:rsid w:val="007744AF"/>
    <w:rsid w:val="0077732A"/>
    <w:rsid w:val="00780254"/>
    <w:rsid w:val="0078772E"/>
    <w:rsid w:val="00787878"/>
    <w:rsid w:val="007901C3"/>
    <w:rsid w:val="00793DB3"/>
    <w:rsid w:val="00794B9A"/>
    <w:rsid w:val="007950FA"/>
    <w:rsid w:val="007958A4"/>
    <w:rsid w:val="00797194"/>
    <w:rsid w:val="007978AD"/>
    <w:rsid w:val="007A1957"/>
    <w:rsid w:val="007B1179"/>
    <w:rsid w:val="007B3F48"/>
    <w:rsid w:val="007C0C55"/>
    <w:rsid w:val="007C30CE"/>
    <w:rsid w:val="007C3D47"/>
    <w:rsid w:val="007C3F55"/>
    <w:rsid w:val="007C6145"/>
    <w:rsid w:val="007C708D"/>
    <w:rsid w:val="007D0F3C"/>
    <w:rsid w:val="007E069B"/>
    <w:rsid w:val="007E6DA4"/>
    <w:rsid w:val="007F1E3F"/>
    <w:rsid w:val="007F2B5F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5ADA"/>
    <w:rsid w:val="00837D28"/>
    <w:rsid w:val="00851CFE"/>
    <w:rsid w:val="00852CF7"/>
    <w:rsid w:val="00853F7E"/>
    <w:rsid w:val="00854A6B"/>
    <w:rsid w:val="008616A0"/>
    <w:rsid w:val="00865728"/>
    <w:rsid w:val="008662B3"/>
    <w:rsid w:val="00871436"/>
    <w:rsid w:val="008723C4"/>
    <w:rsid w:val="00873AA1"/>
    <w:rsid w:val="00880F99"/>
    <w:rsid w:val="008861C8"/>
    <w:rsid w:val="00892C3C"/>
    <w:rsid w:val="008931AD"/>
    <w:rsid w:val="0089394D"/>
    <w:rsid w:val="00894EA8"/>
    <w:rsid w:val="00895421"/>
    <w:rsid w:val="008A4846"/>
    <w:rsid w:val="008A67D4"/>
    <w:rsid w:val="008B0E48"/>
    <w:rsid w:val="008B3F79"/>
    <w:rsid w:val="008B7B0F"/>
    <w:rsid w:val="008C1080"/>
    <w:rsid w:val="008C77AE"/>
    <w:rsid w:val="008D0286"/>
    <w:rsid w:val="008D1B50"/>
    <w:rsid w:val="008D4652"/>
    <w:rsid w:val="008D4C96"/>
    <w:rsid w:val="008D71A3"/>
    <w:rsid w:val="008E0DE8"/>
    <w:rsid w:val="008E2AEC"/>
    <w:rsid w:val="008E3B13"/>
    <w:rsid w:val="008F3515"/>
    <w:rsid w:val="008F7A68"/>
    <w:rsid w:val="008F7BC3"/>
    <w:rsid w:val="00901C85"/>
    <w:rsid w:val="00903A32"/>
    <w:rsid w:val="00905AAE"/>
    <w:rsid w:val="009078D8"/>
    <w:rsid w:val="009108FB"/>
    <w:rsid w:val="00912BFF"/>
    <w:rsid w:val="00912FC7"/>
    <w:rsid w:val="00920FC2"/>
    <w:rsid w:val="00922989"/>
    <w:rsid w:val="009249F3"/>
    <w:rsid w:val="00933C13"/>
    <w:rsid w:val="00933FEB"/>
    <w:rsid w:val="00937A54"/>
    <w:rsid w:val="00941531"/>
    <w:rsid w:val="00941CE8"/>
    <w:rsid w:val="009423A3"/>
    <w:rsid w:val="009423F1"/>
    <w:rsid w:val="00942B1D"/>
    <w:rsid w:val="009543C2"/>
    <w:rsid w:val="00954B31"/>
    <w:rsid w:val="00960ECF"/>
    <w:rsid w:val="00963964"/>
    <w:rsid w:val="00966236"/>
    <w:rsid w:val="009664C4"/>
    <w:rsid w:val="00972ADF"/>
    <w:rsid w:val="0098371E"/>
    <w:rsid w:val="00990AFF"/>
    <w:rsid w:val="00990B3B"/>
    <w:rsid w:val="0099288A"/>
    <w:rsid w:val="009935B7"/>
    <w:rsid w:val="0099565B"/>
    <w:rsid w:val="009A13CC"/>
    <w:rsid w:val="009A2349"/>
    <w:rsid w:val="009A5470"/>
    <w:rsid w:val="009A7A6B"/>
    <w:rsid w:val="009B0000"/>
    <w:rsid w:val="009B114D"/>
    <w:rsid w:val="009B18BB"/>
    <w:rsid w:val="009B67F4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1CE6"/>
    <w:rsid w:val="009F58DF"/>
    <w:rsid w:val="009F7455"/>
    <w:rsid w:val="00A01916"/>
    <w:rsid w:val="00A03231"/>
    <w:rsid w:val="00A103D9"/>
    <w:rsid w:val="00A133CA"/>
    <w:rsid w:val="00A177FF"/>
    <w:rsid w:val="00A2025D"/>
    <w:rsid w:val="00A2278A"/>
    <w:rsid w:val="00A22B3E"/>
    <w:rsid w:val="00A34F11"/>
    <w:rsid w:val="00A371DC"/>
    <w:rsid w:val="00A40779"/>
    <w:rsid w:val="00A41CB2"/>
    <w:rsid w:val="00A4301C"/>
    <w:rsid w:val="00A468DB"/>
    <w:rsid w:val="00A4771B"/>
    <w:rsid w:val="00A514C3"/>
    <w:rsid w:val="00A518F1"/>
    <w:rsid w:val="00A56CFA"/>
    <w:rsid w:val="00A67A80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6ABF"/>
    <w:rsid w:val="00AA7398"/>
    <w:rsid w:val="00AB4A7F"/>
    <w:rsid w:val="00AB79AE"/>
    <w:rsid w:val="00AC29F5"/>
    <w:rsid w:val="00AD0098"/>
    <w:rsid w:val="00AD5C34"/>
    <w:rsid w:val="00AE252D"/>
    <w:rsid w:val="00AE3294"/>
    <w:rsid w:val="00AE4A06"/>
    <w:rsid w:val="00AE740A"/>
    <w:rsid w:val="00AF0747"/>
    <w:rsid w:val="00AF631B"/>
    <w:rsid w:val="00B069F3"/>
    <w:rsid w:val="00B077CC"/>
    <w:rsid w:val="00B07FAF"/>
    <w:rsid w:val="00B10E3C"/>
    <w:rsid w:val="00B11AF8"/>
    <w:rsid w:val="00B13A7D"/>
    <w:rsid w:val="00B14197"/>
    <w:rsid w:val="00B17C12"/>
    <w:rsid w:val="00B17F9B"/>
    <w:rsid w:val="00B20AF0"/>
    <w:rsid w:val="00B20DFF"/>
    <w:rsid w:val="00B21C14"/>
    <w:rsid w:val="00B2402B"/>
    <w:rsid w:val="00B24BA0"/>
    <w:rsid w:val="00B25F46"/>
    <w:rsid w:val="00B27C25"/>
    <w:rsid w:val="00B30BA0"/>
    <w:rsid w:val="00B32F62"/>
    <w:rsid w:val="00B435BF"/>
    <w:rsid w:val="00B463BD"/>
    <w:rsid w:val="00B51CBE"/>
    <w:rsid w:val="00B557E2"/>
    <w:rsid w:val="00B5701D"/>
    <w:rsid w:val="00B65089"/>
    <w:rsid w:val="00B70360"/>
    <w:rsid w:val="00B761E4"/>
    <w:rsid w:val="00B817D6"/>
    <w:rsid w:val="00B82FAA"/>
    <w:rsid w:val="00B83F1F"/>
    <w:rsid w:val="00B858B0"/>
    <w:rsid w:val="00B86BFE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7C23"/>
    <w:rsid w:val="00BC03C9"/>
    <w:rsid w:val="00BC04C7"/>
    <w:rsid w:val="00BC14F7"/>
    <w:rsid w:val="00BC2DEC"/>
    <w:rsid w:val="00BC636C"/>
    <w:rsid w:val="00BD3736"/>
    <w:rsid w:val="00BD735C"/>
    <w:rsid w:val="00BE54C6"/>
    <w:rsid w:val="00BE5C24"/>
    <w:rsid w:val="00BF3B0B"/>
    <w:rsid w:val="00BF41DC"/>
    <w:rsid w:val="00C01894"/>
    <w:rsid w:val="00C02D10"/>
    <w:rsid w:val="00C103E3"/>
    <w:rsid w:val="00C14CF2"/>
    <w:rsid w:val="00C1531C"/>
    <w:rsid w:val="00C17DFC"/>
    <w:rsid w:val="00C3108B"/>
    <w:rsid w:val="00C32DFA"/>
    <w:rsid w:val="00C331E4"/>
    <w:rsid w:val="00C34E62"/>
    <w:rsid w:val="00C36004"/>
    <w:rsid w:val="00C40830"/>
    <w:rsid w:val="00C4485B"/>
    <w:rsid w:val="00C616BC"/>
    <w:rsid w:val="00C63985"/>
    <w:rsid w:val="00C701A8"/>
    <w:rsid w:val="00C709E6"/>
    <w:rsid w:val="00C74B84"/>
    <w:rsid w:val="00C82A98"/>
    <w:rsid w:val="00C8304A"/>
    <w:rsid w:val="00C830E5"/>
    <w:rsid w:val="00C9120B"/>
    <w:rsid w:val="00C95981"/>
    <w:rsid w:val="00CA33B7"/>
    <w:rsid w:val="00CA39B6"/>
    <w:rsid w:val="00CA514F"/>
    <w:rsid w:val="00CC3328"/>
    <w:rsid w:val="00CC3843"/>
    <w:rsid w:val="00CC78BC"/>
    <w:rsid w:val="00CD42C1"/>
    <w:rsid w:val="00CD7E1F"/>
    <w:rsid w:val="00CE0F1F"/>
    <w:rsid w:val="00CE134E"/>
    <w:rsid w:val="00CE1F0B"/>
    <w:rsid w:val="00CE4F39"/>
    <w:rsid w:val="00CF2341"/>
    <w:rsid w:val="00CF4B84"/>
    <w:rsid w:val="00D01C87"/>
    <w:rsid w:val="00D01F55"/>
    <w:rsid w:val="00D13376"/>
    <w:rsid w:val="00D16BBC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606"/>
    <w:rsid w:val="00D5277E"/>
    <w:rsid w:val="00D54EA4"/>
    <w:rsid w:val="00D552BA"/>
    <w:rsid w:val="00D564AA"/>
    <w:rsid w:val="00D608A8"/>
    <w:rsid w:val="00D62BA6"/>
    <w:rsid w:val="00D738A6"/>
    <w:rsid w:val="00D76749"/>
    <w:rsid w:val="00D80A1D"/>
    <w:rsid w:val="00D80D58"/>
    <w:rsid w:val="00D855B3"/>
    <w:rsid w:val="00DA00E9"/>
    <w:rsid w:val="00DA316D"/>
    <w:rsid w:val="00DA459C"/>
    <w:rsid w:val="00DA6D52"/>
    <w:rsid w:val="00DB2940"/>
    <w:rsid w:val="00DB295F"/>
    <w:rsid w:val="00DC1A7B"/>
    <w:rsid w:val="00DD52D0"/>
    <w:rsid w:val="00DD6291"/>
    <w:rsid w:val="00DE2023"/>
    <w:rsid w:val="00DE3122"/>
    <w:rsid w:val="00DE7BDE"/>
    <w:rsid w:val="00DF0821"/>
    <w:rsid w:val="00DF4A2B"/>
    <w:rsid w:val="00DF52ED"/>
    <w:rsid w:val="00DF596C"/>
    <w:rsid w:val="00DF6125"/>
    <w:rsid w:val="00E0002D"/>
    <w:rsid w:val="00E0005D"/>
    <w:rsid w:val="00E02947"/>
    <w:rsid w:val="00E0443F"/>
    <w:rsid w:val="00E1379D"/>
    <w:rsid w:val="00E15DE0"/>
    <w:rsid w:val="00E17816"/>
    <w:rsid w:val="00E17BFE"/>
    <w:rsid w:val="00E21C25"/>
    <w:rsid w:val="00E25199"/>
    <w:rsid w:val="00E27463"/>
    <w:rsid w:val="00E338A1"/>
    <w:rsid w:val="00E37A1C"/>
    <w:rsid w:val="00E412F0"/>
    <w:rsid w:val="00E452F2"/>
    <w:rsid w:val="00E57E15"/>
    <w:rsid w:val="00E61BDF"/>
    <w:rsid w:val="00E61F67"/>
    <w:rsid w:val="00E640F5"/>
    <w:rsid w:val="00E653EF"/>
    <w:rsid w:val="00E6748E"/>
    <w:rsid w:val="00E7244D"/>
    <w:rsid w:val="00E73890"/>
    <w:rsid w:val="00E7591E"/>
    <w:rsid w:val="00E81E23"/>
    <w:rsid w:val="00E82298"/>
    <w:rsid w:val="00E86350"/>
    <w:rsid w:val="00E87947"/>
    <w:rsid w:val="00E9046A"/>
    <w:rsid w:val="00EA08AC"/>
    <w:rsid w:val="00EA3C61"/>
    <w:rsid w:val="00EA7187"/>
    <w:rsid w:val="00EB3639"/>
    <w:rsid w:val="00EB394C"/>
    <w:rsid w:val="00EB68E4"/>
    <w:rsid w:val="00EC47D8"/>
    <w:rsid w:val="00ED67B1"/>
    <w:rsid w:val="00ED6B10"/>
    <w:rsid w:val="00ED7E5B"/>
    <w:rsid w:val="00EE00DB"/>
    <w:rsid w:val="00EF1BAE"/>
    <w:rsid w:val="00EF262E"/>
    <w:rsid w:val="00EF4BA2"/>
    <w:rsid w:val="00EF6408"/>
    <w:rsid w:val="00EF6E5F"/>
    <w:rsid w:val="00F00367"/>
    <w:rsid w:val="00F05130"/>
    <w:rsid w:val="00F063A8"/>
    <w:rsid w:val="00F10B91"/>
    <w:rsid w:val="00F1207F"/>
    <w:rsid w:val="00F15221"/>
    <w:rsid w:val="00F15D00"/>
    <w:rsid w:val="00F2147C"/>
    <w:rsid w:val="00F25459"/>
    <w:rsid w:val="00F25D35"/>
    <w:rsid w:val="00F3709B"/>
    <w:rsid w:val="00F40E2F"/>
    <w:rsid w:val="00F46EB8"/>
    <w:rsid w:val="00F54D00"/>
    <w:rsid w:val="00F6247D"/>
    <w:rsid w:val="00F70557"/>
    <w:rsid w:val="00F72470"/>
    <w:rsid w:val="00F76A90"/>
    <w:rsid w:val="00F772F1"/>
    <w:rsid w:val="00F80BE4"/>
    <w:rsid w:val="00F82063"/>
    <w:rsid w:val="00F82A51"/>
    <w:rsid w:val="00F84143"/>
    <w:rsid w:val="00F841E4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0857"/>
    <w:rsid w:val="00FC3CC4"/>
    <w:rsid w:val="00FC4557"/>
    <w:rsid w:val="00FD1849"/>
    <w:rsid w:val="00FD350F"/>
    <w:rsid w:val="00FD393D"/>
    <w:rsid w:val="00FE33BC"/>
    <w:rsid w:val="00FE71F6"/>
    <w:rsid w:val="00FF1125"/>
    <w:rsid w:val="00FF21A1"/>
    <w:rsid w:val="00FF2590"/>
    <w:rsid w:val="00FF43E5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bfbfb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B17C12"/>
    <w:rPr>
      <w:rFonts w:eastAsia="Calibri"/>
      <w:lang w:eastAsia="en-US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uiPriority w:val="99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uiPriority w:val="5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99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Listenabsatz">
    <w:name w:val="List Paragraph"/>
    <w:basedOn w:val="Standard"/>
    <w:uiPriority w:val="34"/>
    <w:qFormat/>
    <w:rsid w:val="00AF0747"/>
    <w:pPr>
      <w:ind w:left="720"/>
      <w:contextualSpacing/>
    </w:pPr>
    <w:rPr>
      <w:rFonts w:ascii="Calibri" w:hAnsi="Calibr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AF0747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elZchn">
    <w:name w:val="Titel Zchn"/>
    <w:link w:val="Titel"/>
    <w:uiPriority w:val="10"/>
    <w:rsid w:val="00AF0747"/>
    <w:rPr>
      <w:rFonts w:ascii="Cambria" w:hAnsi="Cambria"/>
      <w:color w:val="17365D"/>
      <w:spacing w:val="5"/>
      <w:kern w:val="28"/>
      <w:sz w:val="52"/>
      <w:szCs w:val="5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B17C12"/>
    <w:rPr>
      <w:rFonts w:eastAsia="Calibri"/>
      <w:lang w:eastAsia="en-US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uiPriority w:val="99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uiPriority w:val="5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99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Listenabsatz">
    <w:name w:val="List Paragraph"/>
    <w:basedOn w:val="Standard"/>
    <w:uiPriority w:val="34"/>
    <w:qFormat/>
    <w:rsid w:val="00AF0747"/>
    <w:pPr>
      <w:ind w:left="720"/>
      <w:contextualSpacing/>
    </w:pPr>
    <w:rPr>
      <w:rFonts w:ascii="Calibri" w:hAnsi="Calibr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AF0747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elZchn">
    <w:name w:val="Titel Zchn"/>
    <w:link w:val="Titel"/>
    <w:uiPriority w:val="10"/>
    <w:rsid w:val="00AF0747"/>
    <w:rPr>
      <w:rFonts w:ascii="Cambria" w:hAnsi="Cambria"/>
      <w:color w:val="17365D"/>
      <w:spacing w:val="5"/>
      <w:kern w:val="28"/>
      <w:sz w:val="52"/>
      <w:szCs w:val="5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cid:image001.png@01D341AB.7EDFB70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blage\Klett%20GSV\Mathematik\Zahlenbuch\201781_Zahlenbuch_MB2\00_Satz\WD_KV_KL2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1633</CharactersWithSpaces>
  <SharedDoc>false</SharedDoc>
  <HLinks>
    <vt:vector size="6" baseType="variant">
      <vt:variant>
        <vt:i4>6553610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cid:image001.png@01D341AB.7EDFB700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dc:description>09.03.2016</dc:description>
  <cp:lastModifiedBy/>
  <cp:revision>2</cp:revision>
  <cp:lastPrinted>2017-03-31T09:18:00Z</cp:lastPrinted>
  <dcterms:created xsi:type="dcterms:W3CDTF">2018-08-09T13:46:00Z</dcterms:created>
  <dcterms:modified xsi:type="dcterms:W3CDTF">2018-08-09T13:46:00Z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