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AE65F6">
            <w:pPr>
              <w:pStyle w:val="ekvkvnummer"/>
            </w:pP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246451" w:rsidP="00246451">
            <w:pPr>
              <w:pStyle w:val="ekvue1arial"/>
              <w:rPr>
                <w:color w:val="FFFFFF" w:themeColor="background1"/>
              </w:rPr>
            </w:pPr>
            <w:r w:rsidRPr="00246451">
              <w:t>Zahlenfolgen</w:t>
            </w:r>
          </w:p>
        </w:tc>
      </w:tr>
    </w:tbl>
    <w:p w:rsidR="008E2194" w:rsidRDefault="008E2194" w:rsidP="00D60378">
      <w:bookmarkStart w:id="0" w:name="bmStart"/>
      <w:bookmarkEnd w:id="0"/>
    </w:p>
    <w:p w:rsidR="00246451" w:rsidRDefault="00246451" w:rsidP="00246451">
      <w:pPr>
        <w:pStyle w:val="ekvnummerierung"/>
        <w:framePr w:wrap="around"/>
      </w:pPr>
      <w:r>
        <w:t>1</w:t>
      </w:r>
    </w:p>
    <w:p w:rsidR="00246451" w:rsidRPr="00287B24" w:rsidRDefault="00246451" w:rsidP="00246451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c_leich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6451" w:rsidRDefault="00246451" w:rsidP="00D60378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246451" w:rsidRPr="00BB4E61" w:rsidTr="002464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246451" w:rsidRPr="00BB4E61" w:rsidRDefault="00246451" w:rsidP="004248CD">
            <w:pPr>
              <w:pStyle w:val="ekvzahlenfolgen"/>
            </w:pPr>
            <w:r>
              <w:t>Immer + 2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246451" w:rsidRPr="00925E7A" w:rsidRDefault="00246451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246451" w:rsidRPr="00BB4E61" w:rsidRDefault="00246451" w:rsidP="00246451">
            <w:pPr>
              <w:pStyle w:val="ekvzahlenfolgen"/>
              <w:jc w:val="center"/>
            </w:pPr>
            <w:r>
              <w:t>0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46451" w:rsidRPr="00925E7A" w:rsidRDefault="00246451" w:rsidP="00246451">
            <w:pPr>
              <w:pStyle w:val="ekvzahlenfolgen"/>
              <w:jc w:val="center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246451" w:rsidRPr="00BB4E61" w:rsidRDefault="00246451" w:rsidP="00246451">
            <w:pPr>
              <w:pStyle w:val="ekvzahlenfolgen"/>
              <w:jc w:val="center"/>
            </w:pPr>
            <w:r>
              <w:t>2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46451" w:rsidRPr="00925E7A" w:rsidRDefault="00246451" w:rsidP="00246451">
            <w:pPr>
              <w:pStyle w:val="ekvzahlenfolgen"/>
              <w:jc w:val="center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246451" w:rsidRPr="00BB4E61" w:rsidRDefault="00246451" w:rsidP="00246451">
            <w:pPr>
              <w:pStyle w:val="ekvzahlenfolgen"/>
              <w:jc w:val="center"/>
            </w:pPr>
            <w:r>
              <w:t>4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246451" w:rsidRPr="00925E7A" w:rsidRDefault="00246451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</w:tcPr>
          <w:p w:rsidR="00246451" w:rsidRPr="00BB4E61" w:rsidRDefault="00246451" w:rsidP="004248CD">
            <w:pPr>
              <w:pStyle w:val="ekvzahlenfolgen"/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246451" w:rsidRPr="00925E7A" w:rsidRDefault="00246451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</w:tcPr>
          <w:p w:rsidR="00246451" w:rsidRPr="00BB4E61" w:rsidRDefault="00246451" w:rsidP="004248CD">
            <w:pPr>
              <w:pStyle w:val="ekvzahlenfolgen"/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246451" w:rsidRPr="00925E7A" w:rsidRDefault="00246451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</w:tcPr>
          <w:p w:rsidR="00246451" w:rsidRPr="00BB4E61" w:rsidRDefault="00246451" w:rsidP="004248CD">
            <w:pPr>
              <w:pStyle w:val="ekvzahlenfolgen"/>
            </w:pPr>
          </w:p>
        </w:tc>
      </w:tr>
      <w:tr w:rsidR="00246451" w:rsidTr="002464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</w:tr>
    </w:tbl>
    <w:p w:rsidR="00246451" w:rsidRDefault="00246451" w:rsidP="00D60378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246451" w:rsidRPr="00BB4E61" w:rsidTr="002464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246451" w:rsidRPr="00BB4E61" w:rsidRDefault="001114C6" w:rsidP="004248CD">
            <w:pPr>
              <w:pStyle w:val="ekvzahlenfolgen"/>
            </w:pPr>
            <w:r>
              <w:t>Immer - 2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246451" w:rsidRPr="00925E7A" w:rsidRDefault="00246451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246451" w:rsidRPr="00BB4E61" w:rsidRDefault="001114C6" w:rsidP="00246451">
            <w:pPr>
              <w:pStyle w:val="ekvzahlenfolgen"/>
              <w:jc w:val="center"/>
            </w:pPr>
            <w:r>
              <w:t>12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46451" w:rsidRPr="00925E7A" w:rsidRDefault="00246451" w:rsidP="00246451">
            <w:pPr>
              <w:pStyle w:val="ekvzahlenfolgen"/>
              <w:jc w:val="center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246451" w:rsidRPr="00BB4E61" w:rsidRDefault="001114C6" w:rsidP="00246451">
            <w:pPr>
              <w:pStyle w:val="ekvzahlenfolgen"/>
              <w:jc w:val="center"/>
            </w:pPr>
            <w:r>
              <w:t>10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246451" w:rsidRPr="00925E7A" w:rsidRDefault="00246451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</w:tcPr>
          <w:p w:rsidR="00246451" w:rsidRPr="00BB4E61" w:rsidRDefault="00246451" w:rsidP="004248CD">
            <w:pPr>
              <w:pStyle w:val="ekvzahlenfolgen"/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246451" w:rsidRPr="00925E7A" w:rsidRDefault="00246451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</w:tcPr>
          <w:p w:rsidR="00246451" w:rsidRPr="00BB4E61" w:rsidRDefault="00246451" w:rsidP="004248CD">
            <w:pPr>
              <w:pStyle w:val="ekvzahlenfolgen"/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246451" w:rsidRPr="00925E7A" w:rsidRDefault="00246451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</w:tcPr>
          <w:p w:rsidR="00246451" w:rsidRPr="00BB4E61" w:rsidRDefault="00246451" w:rsidP="004248CD">
            <w:pPr>
              <w:pStyle w:val="ekvzahlenfolgen"/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246451" w:rsidRPr="00925E7A" w:rsidRDefault="00246451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</w:tcPr>
          <w:p w:rsidR="00246451" w:rsidRPr="00BB4E61" w:rsidRDefault="00246451" w:rsidP="004248CD">
            <w:pPr>
              <w:pStyle w:val="ekvzahlenfolgen"/>
            </w:pPr>
          </w:p>
        </w:tc>
      </w:tr>
      <w:tr w:rsidR="00246451" w:rsidTr="004248CD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</w:tr>
    </w:tbl>
    <w:p w:rsidR="00246451" w:rsidRDefault="00246451" w:rsidP="00246451">
      <w:pPr>
        <w:jc w:val="both"/>
      </w:pPr>
    </w:p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1114C6" w:rsidRPr="00BB4E61" w:rsidTr="004248CD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1114C6" w:rsidRPr="00BB4E61" w:rsidRDefault="001114C6" w:rsidP="004248CD">
            <w:pPr>
              <w:pStyle w:val="ekvzahlenfolgen"/>
            </w:pPr>
            <w:r>
              <w:t>Immer - 3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1114C6" w:rsidRPr="00925E7A" w:rsidRDefault="001114C6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1114C6" w:rsidRPr="00BB4E61" w:rsidRDefault="001114C6" w:rsidP="004248CD">
            <w:pPr>
              <w:pStyle w:val="ekvzahlenfolgen"/>
              <w:jc w:val="center"/>
            </w:pPr>
            <w:r>
              <w:t>16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14C6" w:rsidRPr="00925E7A" w:rsidRDefault="001114C6" w:rsidP="004248CD">
            <w:pPr>
              <w:pStyle w:val="ekvzahlenfolgen"/>
              <w:jc w:val="center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1114C6" w:rsidRPr="00BB4E61" w:rsidRDefault="001114C6" w:rsidP="004248CD">
            <w:pPr>
              <w:pStyle w:val="ekvzahlenfolgen"/>
              <w:jc w:val="center"/>
            </w:pPr>
            <w:r>
              <w:t>13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1114C6" w:rsidRPr="00925E7A" w:rsidRDefault="001114C6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1114C6" w:rsidRPr="00BB4E61" w:rsidRDefault="001114C6" w:rsidP="004248CD">
            <w:pPr>
              <w:pStyle w:val="ekvzahlenfolgen"/>
              <w:jc w:val="center"/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14C6" w:rsidRPr="00925E7A" w:rsidRDefault="001114C6" w:rsidP="004248CD">
            <w:pPr>
              <w:pStyle w:val="ekvzahlenfolgen"/>
              <w:jc w:val="center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1114C6" w:rsidRPr="00BB4E61" w:rsidRDefault="001114C6" w:rsidP="004248CD">
            <w:pPr>
              <w:pStyle w:val="ekvzahlenfolgen"/>
              <w:jc w:val="center"/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1114C6" w:rsidRPr="00925E7A" w:rsidRDefault="001114C6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1114C6" w:rsidRPr="00BB4E61" w:rsidRDefault="001114C6" w:rsidP="004248CD">
            <w:pPr>
              <w:pStyle w:val="ekvzahlenfolgen"/>
              <w:jc w:val="center"/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1114C6" w:rsidRPr="00925E7A" w:rsidRDefault="001114C6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</w:tcPr>
          <w:p w:rsidR="001114C6" w:rsidRPr="00BB4E61" w:rsidRDefault="001114C6" w:rsidP="004248CD">
            <w:pPr>
              <w:pStyle w:val="ekvzahlenfolgen"/>
            </w:pPr>
          </w:p>
        </w:tc>
      </w:tr>
      <w:tr w:rsidR="001114C6" w:rsidTr="004248CD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1114C6" w:rsidRDefault="001114C6" w:rsidP="004248CD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1114C6" w:rsidRPr="00925E7A" w:rsidRDefault="001114C6" w:rsidP="004248CD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1114C6" w:rsidRDefault="001114C6" w:rsidP="004248CD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1114C6" w:rsidRPr="00925E7A" w:rsidRDefault="001114C6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1114C6" w:rsidRDefault="001114C6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1114C6" w:rsidRPr="00925E7A" w:rsidRDefault="001114C6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1114C6" w:rsidRDefault="001114C6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1114C6" w:rsidRPr="00925E7A" w:rsidRDefault="001114C6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1114C6" w:rsidRDefault="001114C6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1114C6" w:rsidRPr="00925E7A" w:rsidRDefault="001114C6" w:rsidP="004248CD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1114C6" w:rsidRDefault="001114C6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1114C6" w:rsidRPr="00925E7A" w:rsidRDefault="001114C6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1114C6" w:rsidRDefault="001114C6" w:rsidP="004248CD"/>
        </w:tc>
      </w:tr>
    </w:tbl>
    <w:p w:rsidR="001114C6" w:rsidRDefault="001114C6" w:rsidP="00246451">
      <w:pPr>
        <w:jc w:val="both"/>
      </w:pPr>
    </w:p>
    <w:p w:rsidR="00246451" w:rsidRDefault="00246451" w:rsidP="00246451">
      <w:pPr>
        <w:pStyle w:val="ekvnummerierung"/>
        <w:framePr w:wrap="around"/>
      </w:pPr>
      <w:r>
        <w:t>2</w:t>
      </w:r>
    </w:p>
    <w:p w:rsidR="00246451" w:rsidRPr="00287B24" w:rsidRDefault="00246451" w:rsidP="00246451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6451" w:rsidRDefault="00246451" w:rsidP="00246451">
      <w:pPr>
        <w:jc w:val="both"/>
      </w:pPr>
    </w:p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246451" w:rsidRPr="00BB4E61" w:rsidTr="004248CD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246451" w:rsidRPr="00BB4E61" w:rsidRDefault="00246451" w:rsidP="004248CD">
            <w:pPr>
              <w:pStyle w:val="ekvzahlenfolgen"/>
            </w:pPr>
            <w:r>
              <w:t>Immer + 1, + 2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246451" w:rsidRPr="00925E7A" w:rsidRDefault="00246451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246451" w:rsidRPr="00BB4E61" w:rsidRDefault="00246451" w:rsidP="004248CD">
            <w:pPr>
              <w:pStyle w:val="ekvzahlenfolgen"/>
              <w:jc w:val="center"/>
            </w:pPr>
            <w:r>
              <w:t>2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46451" w:rsidRPr="00925E7A" w:rsidRDefault="00246451" w:rsidP="004248CD">
            <w:pPr>
              <w:pStyle w:val="ekvzahlenfolgen"/>
              <w:jc w:val="center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246451" w:rsidRPr="00BB4E61" w:rsidRDefault="00246451" w:rsidP="004248CD">
            <w:pPr>
              <w:pStyle w:val="ekvzahlenfolgen"/>
              <w:jc w:val="center"/>
            </w:pPr>
            <w:r>
              <w:t>3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246451" w:rsidRPr="00925E7A" w:rsidRDefault="00246451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246451" w:rsidRPr="00BB4E61" w:rsidRDefault="00246451" w:rsidP="004248CD">
            <w:pPr>
              <w:pStyle w:val="ekvzahlenfolgen"/>
              <w:jc w:val="center"/>
            </w:pPr>
            <w:r>
              <w:t>5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46451" w:rsidRPr="00925E7A" w:rsidRDefault="00246451" w:rsidP="004248CD">
            <w:pPr>
              <w:pStyle w:val="ekvzahlenfolgen"/>
              <w:jc w:val="center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246451" w:rsidRPr="00BB4E61" w:rsidRDefault="00246451" w:rsidP="004248CD">
            <w:pPr>
              <w:pStyle w:val="ekvzahlenfolgen"/>
              <w:jc w:val="center"/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246451" w:rsidRPr="00925E7A" w:rsidRDefault="00246451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</w:tcPr>
          <w:p w:rsidR="00246451" w:rsidRPr="00BB4E61" w:rsidRDefault="00246451" w:rsidP="004248CD">
            <w:pPr>
              <w:pStyle w:val="ekvzahlenfolgen"/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246451" w:rsidRPr="00925E7A" w:rsidRDefault="00246451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</w:tcPr>
          <w:p w:rsidR="00246451" w:rsidRPr="00BB4E61" w:rsidRDefault="00246451" w:rsidP="004248CD">
            <w:pPr>
              <w:pStyle w:val="ekvzahlenfolgen"/>
            </w:pPr>
          </w:p>
        </w:tc>
      </w:tr>
      <w:tr w:rsidR="00246451" w:rsidTr="004248CD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</w:tr>
    </w:tbl>
    <w:p w:rsidR="00246451" w:rsidRDefault="00246451" w:rsidP="00246451">
      <w:pPr>
        <w:jc w:val="both"/>
      </w:pPr>
    </w:p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246451" w:rsidRPr="00BB4E61" w:rsidTr="004248CD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246451" w:rsidRPr="00BB4E61" w:rsidRDefault="00246451" w:rsidP="004248CD">
            <w:pPr>
              <w:pStyle w:val="ekvzahlenfolgen"/>
            </w:pPr>
            <w:r>
              <w:t>Immer - 3, + 2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246451" w:rsidRPr="00925E7A" w:rsidRDefault="00246451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246451" w:rsidRPr="00BB4E61" w:rsidRDefault="00246451" w:rsidP="004248CD">
            <w:pPr>
              <w:pStyle w:val="ekvzahlenfolgen"/>
              <w:jc w:val="center"/>
            </w:pPr>
            <w:r>
              <w:t>18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46451" w:rsidRPr="00925E7A" w:rsidRDefault="00246451" w:rsidP="004248CD">
            <w:pPr>
              <w:pStyle w:val="ekvzahlenfolgen"/>
              <w:jc w:val="center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246451" w:rsidRPr="00BB4E61" w:rsidRDefault="00246451" w:rsidP="004248CD">
            <w:pPr>
              <w:pStyle w:val="ekvzahlenfolgen"/>
              <w:jc w:val="center"/>
            </w:pPr>
            <w:r>
              <w:t>15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246451" w:rsidRPr="00925E7A" w:rsidRDefault="00246451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246451" w:rsidRPr="00BB4E61" w:rsidRDefault="00246451" w:rsidP="004248CD">
            <w:pPr>
              <w:pStyle w:val="ekvzahlenfolgen"/>
              <w:jc w:val="center"/>
            </w:pPr>
            <w:r>
              <w:t>17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46451" w:rsidRPr="00925E7A" w:rsidRDefault="00246451" w:rsidP="004248CD">
            <w:pPr>
              <w:pStyle w:val="ekvzahlenfolgen"/>
              <w:jc w:val="center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246451" w:rsidRPr="00BB4E61" w:rsidRDefault="00246451" w:rsidP="004248CD">
            <w:pPr>
              <w:pStyle w:val="ekvzahlenfolgen"/>
              <w:jc w:val="center"/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246451" w:rsidRPr="00925E7A" w:rsidRDefault="00246451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</w:tcPr>
          <w:p w:rsidR="00246451" w:rsidRPr="00BB4E61" w:rsidRDefault="00246451" w:rsidP="004248CD">
            <w:pPr>
              <w:pStyle w:val="ekvzahlenfolgen"/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246451" w:rsidRPr="00925E7A" w:rsidRDefault="00246451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</w:tcPr>
          <w:p w:rsidR="00246451" w:rsidRPr="00BB4E61" w:rsidRDefault="00246451" w:rsidP="004248CD">
            <w:pPr>
              <w:pStyle w:val="ekvzahlenfolgen"/>
            </w:pPr>
          </w:p>
        </w:tc>
      </w:tr>
      <w:tr w:rsidR="00246451" w:rsidTr="004248CD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</w:tr>
    </w:tbl>
    <w:p w:rsidR="00246451" w:rsidRDefault="00246451" w:rsidP="00246451">
      <w:pPr>
        <w:jc w:val="both"/>
      </w:pPr>
    </w:p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246451" w:rsidRPr="00BB4E61" w:rsidTr="004248CD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246451" w:rsidRPr="00BB4E61" w:rsidRDefault="00246451" w:rsidP="004248CD">
            <w:pPr>
              <w:pStyle w:val="ekvzahlenfolgen"/>
            </w:pPr>
            <w:r>
              <w:t>Immer + 2, - 3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246451" w:rsidRPr="00925E7A" w:rsidRDefault="00246451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246451" w:rsidRPr="00BB4E61" w:rsidRDefault="00246451" w:rsidP="004248CD">
            <w:pPr>
              <w:pStyle w:val="ekvzahlenfolgen"/>
              <w:jc w:val="center"/>
            </w:pPr>
            <w:r>
              <w:t>4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46451" w:rsidRPr="00925E7A" w:rsidRDefault="00246451" w:rsidP="004248CD">
            <w:pPr>
              <w:pStyle w:val="ekvzahlenfolgen"/>
              <w:jc w:val="center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246451" w:rsidRPr="00BB4E61" w:rsidRDefault="00246451" w:rsidP="004248CD">
            <w:pPr>
              <w:pStyle w:val="ekvzahlenfolgen"/>
              <w:jc w:val="center"/>
            </w:pPr>
            <w:r>
              <w:t>6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246451" w:rsidRPr="00925E7A" w:rsidRDefault="00246451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246451" w:rsidRPr="00BB4E61" w:rsidRDefault="00246451" w:rsidP="004248CD">
            <w:pPr>
              <w:pStyle w:val="ekvzahlenfolgen"/>
              <w:jc w:val="center"/>
            </w:pPr>
            <w:r>
              <w:t>3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46451" w:rsidRPr="00925E7A" w:rsidRDefault="00246451" w:rsidP="004248CD">
            <w:pPr>
              <w:pStyle w:val="ekvzahlenfolgen"/>
              <w:jc w:val="center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246451" w:rsidRPr="00BB4E61" w:rsidRDefault="00246451" w:rsidP="004248CD">
            <w:pPr>
              <w:pStyle w:val="ekvzahlenfolgen"/>
              <w:jc w:val="center"/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246451" w:rsidRPr="00925E7A" w:rsidRDefault="00246451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</w:tcPr>
          <w:p w:rsidR="00246451" w:rsidRPr="00BB4E61" w:rsidRDefault="00246451" w:rsidP="004248CD">
            <w:pPr>
              <w:pStyle w:val="ekvzahlenfolgen"/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246451" w:rsidRPr="00925E7A" w:rsidRDefault="00246451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</w:tcPr>
          <w:p w:rsidR="00246451" w:rsidRPr="00BB4E61" w:rsidRDefault="00246451" w:rsidP="004248CD">
            <w:pPr>
              <w:pStyle w:val="ekvzahlenfolgen"/>
            </w:pPr>
          </w:p>
        </w:tc>
      </w:tr>
      <w:tr w:rsidR="00246451" w:rsidTr="004248CD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</w:tr>
    </w:tbl>
    <w:p w:rsidR="00246451" w:rsidRDefault="00246451" w:rsidP="00246451">
      <w:pPr>
        <w:jc w:val="both"/>
      </w:pPr>
    </w:p>
    <w:p w:rsidR="00246451" w:rsidRDefault="00246451" w:rsidP="00246451">
      <w:pPr>
        <w:pStyle w:val="ekvnummerierung"/>
        <w:framePr w:wrap="around"/>
      </w:pPr>
      <w:r>
        <w:t>3</w:t>
      </w:r>
    </w:p>
    <w:p w:rsidR="00246451" w:rsidRPr="00287B24" w:rsidRDefault="00246451" w:rsidP="00246451">
      <w:pPr>
        <w:pStyle w:val="ekvpicto"/>
        <w:framePr w:wrap="around"/>
      </w:pPr>
    </w:p>
    <w:p w:rsidR="00246451" w:rsidRPr="00287B24" w:rsidRDefault="00246451" w:rsidP="00246451">
      <w:pPr>
        <w:pStyle w:val="ekvpicto"/>
        <w:framePr w:wrap="around" w:y="1441"/>
      </w:pPr>
    </w:p>
    <w:p w:rsidR="00246451" w:rsidRPr="00287B24" w:rsidRDefault="00246451" w:rsidP="00246451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6451" w:rsidRDefault="00246451" w:rsidP="00246451">
      <w:pPr>
        <w:jc w:val="both"/>
      </w:pPr>
    </w:p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246451" w:rsidRPr="00BB4E61" w:rsidTr="004248CD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246451" w:rsidRPr="00BB4E61" w:rsidRDefault="00246451" w:rsidP="004248CD">
            <w:pPr>
              <w:pStyle w:val="ekvzahlenfolgen"/>
            </w:pPr>
            <w:r>
              <w:t>Immer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246451" w:rsidRPr="00925E7A" w:rsidRDefault="00246451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246451" w:rsidRPr="00BB4E61" w:rsidRDefault="00246451" w:rsidP="004248CD">
            <w:pPr>
              <w:pStyle w:val="ekvzahlenfolgen"/>
              <w:jc w:val="center"/>
            </w:pPr>
            <w:r>
              <w:t>1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46451" w:rsidRPr="00925E7A" w:rsidRDefault="00246451" w:rsidP="004248CD">
            <w:pPr>
              <w:pStyle w:val="ekvzahlenfolgen"/>
              <w:jc w:val="center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246451" w:rsidRPr="00BB4E61" w:rsidRDefault="00246451" w:rsidP="004248CD">
            <w:pPr>
              <w:pStyle w:val="ekvzahlenfolgen"/>
              <w:jc w:val="center"/>
            </w:pPr>
            <w:r>
              <w:t>3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246451" w:rsidRPr="00925E7A" w:rsidRDefault="00246451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246451" w:rsidRPr="00BB4E61" w:rsidRDefault="00246451" w:rsidP="004248CD">
            <w:pPr>
              <w:pStyle w:val="ekvzahlenfolgen"/>
              <w:jc w:val="center"/>
            </w:pPr>
            <w:r>
              <w:t>5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46451" w:rsidRPr="00925E7A" w:rsidRDefault="00246451" w:rsidP="004248CD">
            <w:pPr>
              <w:pStyle w:val="ekvzahlenfolgen"/>
              <w:jc w:val="center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246451" w:rsidRPr="00BB4E61" w:rsidRDefault="00246451" w:rsidP="004248CD">
            <w:pPr>
              <w:pStyle w:val="ekvzahlenfolgen"/>
              <w:jc w:val="center"/>
            </w:pPr>
            <w:r>
              <w:t>7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246451" w:rsidRPr="00925E7A" w:rsidRDefault="00246451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</w:tcPr>
          <w:p w:rsidR="00246451" w:rsidRPr="00BB4E61" w:rsidRDefault="00246451" w:rsidP="004248CD">
            <w:pPr>
              <w:pStyle w:val="ekvzahlenfolgen"/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246451" w:rsidRPr="00925E7A" w:rsidRDefault="00246451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</w:tcPr>
          <w:p w:rsidR="00246451" w:rsidRPr="00BB4E61" w:rsidRDefault="00246451" w:rsidP="004248CD">
            <w:pPr>
              <w:pStyle w:val="ekvzahlenfolgen"/>
            </w:pPr>
          </w:p>
        </w:tc>
      </w:tr>
      <w:tr w:rsidR="00246451" w:rsidTr="004248CD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</w:tr>
    </w:tbl>
    <w:p w:rsidR="00246451" w:rsidRDefault="00246451" w:rsidP="00246451">
      <w:pPr>
        <w:jc w:val="both"/>
      </w:pPr>
    </w:p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246451" w:rsidRPr="00BB4E61" w:rsidTr="004248CD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246451" w:rsidRPr="00BB4E61" w:rsidRDefault="00246451" w:rsidP="00246451">
            <w:pPr>
              <w:pStyle w:val="ekvzahlenfolgen"/>
            </w:pPr>
            <w:r>
              <w:t>Immer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246451" w:rsidRPr="00925E7A" w:rsidRDefault="00246451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246451" w:rsidRPr="00BB4E61" w:rsidRDefault="00246451" w:rsidP="004248CD">
            <w:pPr>
              <w:pStyle w:val="ekvzahlenfolgen"/>
              <w:jc w:val="center"/>
            </w:pPr>
            <w:r>
              <w:t>19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46451" w:rsidRPr="00925E7A" w:rsidRDefault="00246451" w:rsidP="004248CD">
            <w:pPr>
              <w:pStyle w:val="ekvzahlenfolgen"/>
              <w:jc w:val="center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246451" w:rsidRPr="00BB4E61" w:rsidRDefault="00246451" w:rsidP="004248CD">
            <w:pPr>
              <w:pStyle w:val="ekvzahlenfolgen"/>
              <w:jc w:val="center"/>
            </w:pPr>
            <w:r>
              <w:t>16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246451" w:rsidRPr="00925E7A" w:rsidRDefault="00246451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246451" w:rsidRPr="00BB4E61" w:rsidRDefault="00246451" w:rsidP="004248CD">
            <w:pPr>
              <w:pStyle w:val="ekvzahlenfolgen"/>
              <w:jc w:val="center"/>
            </w:pPr>
            <w:r>
              <w:t>13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46451" w:rsidRPr="00925E7A" w:rsidRDefault="00246451" w:rsidP="004248CD">
            <w:pPr>
              <w:pStyle w:val="ekvzahlenfolgen"/>
              <w:jc w:val="center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246451" w:rsidRPr="00BB4E61" w:rsidRDefault="00246451" w:rsidP="004248CD">
            <w:pPr>
              <w:pStyle w:val="ekvzahlenfolgen"/>
              <w:jc w:val="center"/>
            </w:pPr>
            <w:r>
              <w:t>10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246451" w:rsidRPr="00925E7A" w:rsidRDefault="00246451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</w:tcPr>
          <w:p w:rsidR="00246451" w:rsidRPr="00BB4E61" w:rsidRDefault="00246451" w:rsidP="004248CD">
            <w:pPr>
              <w:pStyle w:val="ekvzahlenfolgen"/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246451" w:rsidRPr="00925E7A" w:rsidRDefault="00246451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</w:tcPr>
          <w:p w:rsidR="00246451" w:rsidRPr="00BB4E61" w:rsidRDefault="00246451" w:rsidP="004248CD">
            <w:pPr>
              <w:pStyle w:val="ekvzahlenfolgen"/>
            </w:pPr>
          </w:p>
        </w:tc>
      </w:tr>
      <w:tr w:rsidR="00246451" w:rsidTr="004248CD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</w:tr>
    </w:tbl>
    <w:p w:rsidR="00246451" w:rsidRDefault="00246451" w:rsidP="00246451">
      <w:pPr>
        <w:jc w:val="both"/>
      </w:pPr>
    </w:p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9637E2" w:rsidRPr="00BB4E61" w:rsidTr="004248CD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9637E2" w:rsidRPr="00BB4E61" w:rsidRDefault="009637E2" w:rsidP="004248CD">
            <w:pPr>
              <w:pStyle w:val="ekvzahlenfolgen"/>
            </w:pPr>
            <w:r>
              <w:t>Immer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9637E2" w:rsidRPr="00925E7A" w:rsidRDefault="009637E2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9637E2" w:rsidRPr="00BB4E61" w:rsidRDefault="009637E2" w:rsidP="004248CD">
            <w:pPr>
              <w:pStyle w:val="ekvzahlenfolgen"/>
              <w:jc w:val="center"/>
            </w:pPr>
            <w:r>
              <w:t>20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637E2" w:rsidRPr="00925E7A" w:rsidRDefault="009637E2" w:rsidP="004248CD">
            <w:pPr>
              <w:pStyle w:val="ekvzahlenfolgen"/>
              <w:jc w:val="center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9637E2" w:rsidRPr="00BB4E61" w:rsidRDefault="009637E2" w:rsidP="004248CD">
            <w:pPr>
              <w:pStyle w:val="ekvzahlenfolgen"/>
              <w:jc w:val="center"/>
            </w:pPr>
            <w:r>
              <w:t>16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9637E2" w:rsidRPr="00925E7A" w:rsidRDefault="009637E2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9637E2" w:rsidRPr="00BB4E61" w:rsidRDefault="009637E2" w:rsidP="004248CD">
            <w:pPr>
              <w:pStyle w:val="ekvzahlenfolgen"/>
              <w:jc w:val="center"/>
            </w:pPr>
            <w:r>
              <w:t>12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637E2" w:rsidRPr="00925E7A" w:rsidRDefault="009637E2" w:rsidP="004248CD">
            <w:pPr>
              <w:pStyle w:val="ekvzahlenfolgen"/>
              <w:jc w:val="center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9637E2" w:rsidRPr="00BB4E61" w:rsidRDefault="009637E2" w:rsidP="004248CD">
            <w:pPr>
              <w:pStyle w:val="ekvzahlenfolgen"/>
              <w:jc w:val="center"/>
            </w:pPr>
            <w:r>
              <w:t>8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9637E2" w:rsidRPr="00925E7A" w:rsidRDefault="009637E2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</w:tcPr>
          <w:p w:rsidR="009637E2" w:rsidRPr="00BB4E61" w:rsidRDefault="009637E2" w:rsidP="004248CD">
            <w:pPr>
              <w:pStyle w:val="ekvzahlenfolgen"/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9637E2" w:rsidRPr="00925E7A" w:rsidRDefault="009637E2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</w:tcPr>
          <w:p w:rsidR="009637E2" w:rsidRPr="00BB4E61" w:rsidRDefault="009637E2" w:rsidP="004248CD">
            <w:pPr>
              <w:pStyle w:val="ekvzahlenfolgen"/>
            </w:pPr>
          </w:p>
        </w:tc>
      </w:tr>
      <w:tr w:rsidR="009637E2" w:rsidTr="004248CD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9637E2" w:rsidRDefault="009637E2" w:rsidP="004248CD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9637E2" w:rsidRPr="00925E7A" w:rsidRDefault="009637E2" w:rsidP="004248CD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9637E2" w:rsidRDefault="009637E2" w:rsidP="004248CD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9637E2" w:rsidRPr="00925E7A" w:rsidRDefault="009637E2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9637E2" w:rsidRDefault="009637E2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9637E2" w:rsidRPr="00925E7A" w:rsidRDefault="009637E2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9637E2" w:rsidRDefault="009637E2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9637E2" w:rsidRPr="00925E7A" w:rsidRDefault="009637E2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9637E2" w:rsidRDefault="009637E2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9637E2" w:rsidRPr="00925E7A" w:rsidRDefault="009637E2" w:rsidP="004248CD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9637E2" w:rsidRDefault="009637E2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9637E2" w:rsidRPr="00925E7A" w:rsidRDefault="009637E2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9637E2" w:rsidRDefault="009637E2" w:rsidP="004248CD"/>
        </w:tc>
      </w:tr>
    </w:tbl>
    <w:p w:rsidR="009637E2" w:rsidRDefault="009637E2" w:rsidP="00246451">
      <w:pPr>
        <w:jc w:val="both"/>
      </w:pPr>
    </w:p>
    <w:p w:rsidR="009637E2" w:rsidRDefault="009637E2" w:rsidP="009637E2">
      <w:pPr>
        <w:pStyle w:val="ekvnummerierung"/>
        <w:framePr w:wrap="around"/>
      </w:pPr>
      <w:r>
        <w:t>4</w:t>
      </w:r>
    </w:p>
    <w:p w:rsidR="009637E2" w:rsidRPr="00287B24" w:rsidRDefault="009637E2" w:rsidP="009637E2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7E2" w:rsidRDefault="009637E2" w:rsidP="00246451">
      <w:pPr>
        <w:jc w:val="both"/>
      </w:pPr>
    </w:p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9637E2" w:rsidRPr="00BB4E61" w:rsidTr="009637E2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9637E2" w:rsidRPr="00BB4E61" w:rsidRDefault="009637E2" w:rsidP="009637E2">
            <w:pPr>
              <w:pStyle w:val="ekvzahlenfolgen"/>
            </w:pPr>
            <w:r>
              <w:t xml:space="preserve">Immer 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9637E2" w:rsidRPr="00925E7A" w:rsidRDefault="009637E2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9637E2" w:rsidRPr="00BB4E61" w:rsidRDefault="009637E2" w:rsidP="004248CD">
            <w:pPr>
              <w:pStyle w:val="ekvzahlenfolgen"/>
              <w:jc w:val="center"/>
            </w:pPr>
            <w:r>
              <w:t>3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637E2" w:rsidRPr="00925E7A" w:rsidRDefault="009637E2" w:rsidP="004248CD">
            <w:pPr>
              <w:pStyle w:val="ekvzahlenfolgen"/>
              <w:jc w:val="center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9637E2" w:rsidRPr="00BB4E61" w:rsidRDefault="009637E2" w:rsidP="004248CD">
            <w:pPr>
              <w:pStyle w:val="ekvzahlenfolgen"/>
              <w:jc w:val="center"/>
            </w:pPr>
            <w:r>
              <w:t>5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9637E2" w:rsidRPr="00925E7A" w:rsidRDefault="009637E2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9637E2" w:rsidRPr="00BB4E61" w:rsidRDefault="009637E2" w:rsidP="004248CD">
            <w:pPr>
              <w:pStyle w:val="ekvzahlenfolgen"/>
              <w:jc w:val="center"/>
            </w:pPr>
            <w:r>
              <w:t>8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637E2" w:rsidRPr="00925E7A" w:rsidRDefault="009637E2" w:rsidP="004248CD">
            <w:pPr>
              <w:pStyle w:val="ekvzahlenfolgen"/>
              <w:jc w:val="center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9637E2" w:rsidRPr="00BB4E61" w:rsidRDefault="009637E2" w:rsidP="004248CD">
            <w:pPr>
              <w:pStyle w:val="ekvzahlenfolgen"/>
              <w:jc w:val="center"/>
            </w:pPr>
            <w:r>
              <w:t>10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9637E2" w:rsidRPr="00925E7A" w:rsidRDefault="009637E2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9637E2" w:rsidRPr="00BB4E61" w:rsidRDefault="009637E2" w:rsidP="009637E2">
            <w:pPr>
              <w:pStyle w:val="ekvzahlenfolgen"/>
              <w:jc w:val="center"/>
            </w:pPr>
            <w:r>
              <w:t>13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9637E2" w:rsidRPr="00925E7A" w:rsidRDefault="009637E2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</w:tcPr>
          <w:p w:rsidR="009637E2" w:rsidRPr="00BB4E61" w:rsidRDefault="009637E2" w:rsidP="004248CD">
            <w:pPr>
              <w:pStyle w:val="ekvzahlenfolgen"/>
            </w:pPr>
          </w:p>
        </w:tc>
      </w:tr>
      <w:tr w:rsidR="009637E2" w:rsidTr="004248CD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9637E2" w:rsidRDefault="009637E2" w:rsidP="004248CD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9637E2" w:rsidRPr="00925E7A" w:rsidRDefault="009637E2" w:rsidP="004248CD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9637E2" w:rsidRDefault="009637E2" w:rsidP="004248CD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9637E2" w:rsidRPr="00925E7A" w:rsidRDefault="009637E2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9637E2" w:rsidRDefault="009637E2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9637E2" w:rsidRPr="00925E7A" w:rsidRDefault="009637E2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9637E2" w:rsidRDefault="009637E2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9637E2" w:rsidRPr="00925E7A" w:rsidRDefault="009637E2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9637E2" w:rsidRDefault="009637E2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9637E2" w:rsidRPr="00925E7A" w:rsidRDefault="009637E2" w:rsidP="004248CD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9637E2" w:rsidRDefault="009637E2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9637E2" w:rsidRPr="00925E7A" w:rsidRDefault="009637E2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9637E2" w:rsidRDefault="009637E2" w:rsidP="004248CD"/>
        </w:tc>
      </w:tr>
    </w:tbl>
    <w:p w:rsidR="009637E2" w:rsidRDefault="009637E2" w:rsidP="00246451">
      <w:pPr>
        <w:jc w:val="both"/>
      </w:pPr>
    </w:p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9637E2" w:rsidRPr="00BB4E61" w:rsidTr="004248CD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9637E2" w:rsidRPr="00BB4E61" w:rsidRDefault="009637E2" w:rsidP="009637E2">
            <w:pPr>
              <w:pStyle w:val="ekvzahlenfolgen"/>
            </w:pPr>
            <w:r>
              <w:t>Immer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9637E2" w:rsidRPr="00925E7A" w:rsidRDefault="009637E2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9637E2" w:rsidRPr="00BB4E61" w:rsidRDefault="009637E2" w:rsidP="004248CD">
            <w:pPr>
              <w:pStyle w:val="ekvzahlenfolgen"/>
              <w:jc w:val="center"/>
            </w:pPr>
            <w:r>
              <w:t>10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637E2" w:rsidRPr="00925E7A" w:rsidRDefault="009637E2" w:rsidP="004248CD">
            <w:pPr>
              <w:pStyle w:val="ekvzahlenfolgen"/>
              <w:jc w:val="center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9637E2" w:rsidRPr="00BB4E61" w:rsidRDefault="009637E2" w:rsidP="004248CD">
            <w:pPr>
              <w:pStyle w:val="ekvzahlenfolgen"/>
              <w:jc w:val="center"/>
            </w:pPr>
            <w:r>
              <w:t>8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9637E2" w:rsidRPr="00925E7A" w:rsidRDefault="009637E2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9637E2" w:rsidRPr="00BB4E61" w:rsidRDefault="009637E2" w:rsidP="004248CD">
            <w:pPr>
              <w:pStyle w:val="ekvzahlenfolgen"/>
              <w:jc w:val="center"/>
            </w:pPr>
            <w:r>
              <w:t>11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637E2" w:rsidRPr="00925E7A" w:rsidRDefault="009637E2" w:rsidP="004248CD">
            <w:pPr>
              <w:pStyle w:val="ekvzahlenfolgen"/>
              <w:jc w:val="center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9637E2" w:rsidRPr="00BB4E61" w:rsidRDefault="009637E2" w:rsidP="004248CD">
            <w:pPr>
              <w:pStyle w:val="ekvzahlenfolgen"/>
              <w:jc w:val="center"/>
            </w:pPr>
            <w:r>
              <w:t>9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9637E2" w:rsidRPr="00925E7A" w:rsidRDefault="009637E2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9637E2" w:rsidRPr="00BB4E61" w:rsidRDefault="009637E2" w:rsidP="004248CD">
            <w:pPr>
              <w:pStyle w:val="ekvzahlenfolgen"/>
              <w:jc w:val="center"/>
            </w:pPr>
            <w:r>
              <w:t>12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9637E2" w:rsidRPr="00925E7A" w:rsidRDefault="009637E2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</w:tcPr>
          <w:p w:rsidR="009637E2" w:rsidRPr="00BB4E61" w:rsidRDefault="009637E2" w:rsidP="004248CD">
            <w:pPr>
              <w:pStyle w:val="ekvzahlenfolgen"/>
            </w:pPr>
          </w:p>
        </w:tc>
      </w:tr>
      <w:tr w:rsidR="009637E2" w:rsidTr="004248CD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9637E2" w:rsidRDefault="009637E2" w:rsidP="004248CD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9637E2" w:rsidRPr="00925E7A" w:rsidRDefault="009637E2" w:rsidP="004248CD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9637E2" w:rsidRDefault="009637E2" w:rsidP="004248CD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9637E2" w:rsidRPr="00925E7A" w:rsidRDefault="009637E2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9637E2" w:rsidRDefault="009637E2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9637E2" w:rsidRPr="00925E7A" w:rsidRDefault="009637E2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9637E2" w:rsidRDefault="009637E2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9637E2" w:rsidRPr="00925E7A" w:rsidRDefault="009637E2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9637E2" w:rsidRDefault="009637E2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9637E2" w:rsidRPr="00925E7A" w:rsidRDefault="009637E2" w:rsidP="004248CD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9637E2" w:rsidRDefault="009637E2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9637E2" w:rsidRPr="00925E7A" w:rsidRDefault="009637E2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9637E2" w:rsidRDefault="009637E2" w:rsidP="004248CD"/>
        </w:tc>
      </w:tr>
    </w:tbl>
    <w:p w:rsidR="009637E2" w:rsidRDefault="009637E2" w:rsidP="00246451">
      <w:pPr>
        <w:jc w:val="both"/>
      </w:pPr>
    </w:p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9637E2" w:rsidRPr="00BB4E61" w:rsidTr="004248CD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9637E2" w:rsidRPr="00BB4E61" w:rsidRDefault="009637E2" w:rsidP="004248CD">
            <w:pPr>
              <w:pStyle w:val="ekvzahlenfolgen"/>
            </w:pPr>
            <w:r>
              <w:t xml:space="preserve">Immer 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9637E2" w:rsidRPr="00925E7A" w:rsidRDefault="009637E2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9637E2" w:rsidRPr="00BB4E61" w:rsidRDefault="009637E2" w:rsidP="004248CD">
            <w:pPr>
              <w:pStyle w:val="ekvzahlenfolgen"/>
              <w:jc w:val="center"/>
            </w:pPr>
            <w:r>
              <w:t>3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637E2" w:rsidRPr="00925E7A" w:rsidRDefault="009637E2" w:rsidP="004248CD">
            <w:pPr>
              <w:pStyle w:val="ekvzahlenfolgen"/>
              <w:jc w:val="center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9637E2" w:rsidRPr="00BB4E61" w:rsidRDefault="009637E2" w:rsidP="004248CD">
            <w:pPr>
              <w:pStyle w:val="ekvzahlenfolgen"/>
              <w:jc w:val="center"/>
            </w:pPr>
            <w:r>
              <w:t>5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9637E2" w:rsidRPr="00925E7A" w:rsidRDefault="009637E2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9637E2" w:rsidRPr="00BB4E61" w:rsidRDefault="009637E2" w:rsidP="004248CD">
            <w:pPr>
              <w:pStyle w:val="ekvzahlenfolgen"/>
              <w:jc w:val="center"/>
            </w:pPr>
            <w:r>
              <w:t>4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637E2" w:rsidRPr="00925E7A" w:rsidRDefault="009637E2" w:rsidP="004248CD">
            <w:pPr>
              <w:pStyle w:val="ekvzahlenfolgen"/>
              <w:jc w:val="center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9637E2" w:rsidRPr="00BB4E61" w:rsidRDefault="009637E2" w:rsidP="004248CD">
            <w:pPr>
              <w:pStyle w:val="ekvzahlenfolgen"/>
              <w:jc w:val="center"/>
            </w:pPr>
            <w:r>
              <w:t>6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9637E2" w:rsidRPr="00925E7A" w:rsidRDefault="009637E2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9637E2" w:rsidRPr="00BB4E61" w:rsidRDefault="009637E2" w:rsidP="004248CD">
            <w:pPr>
              <w:pStyle w:val="ekvzahlenfolgen"/>
              <w:jc w:val="center"/>
            </w:pPr>
            <w:r>
              <w:t>5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9637E2" w:rsidRPr="00925E7A" w:rsidRDefault="009637E2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</w:tcPr>
          <w:p w:rsidR="009637E2" w:rsidRPr="00BB4E61" w:rsidRDefault="009637E2" w:rsidP="004248CD">
            <w:pPr>
              <w:pStyle w:val="ekvzahlenfolgen"/>
            </w:pPr>
          </w:p>
        </w:tc>
      </w:tr>
      <w:tr w:rsidR="009637E2" w:rsidTr="004248CD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9637E2" w:rsidRDefault="009637E2" w:rsidP="004248CD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9637E2" w:rsidRPr="00925E7A" w:rsidRDefault="009637E2" w:rsidP="004248CD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9637E2" w:rsidRDefault="009637E2" w:rsidP="004248CD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9637E2" w:rsidRPr="00925E7A" w:rsidRDefault="009637E2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9637E2" w:rsidRDefault="009637E2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9637E2" w:rsidRPr="00925E7A" w:rsidRDefault="009637E2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9637E2" w:rsidRDefault="009637E2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9637E2" w:rsidRPr="00925E7A" w:rsidRDefault="009637E2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9637E2" w:rsidRDefault="009637E2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9637E2" w:rsidRPr="00925E7A" w:rsidRDefault="009637E2" w:rsidP="004248CD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9637E2" w:rsidRDefault="009637E2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9637E2" w:rsidRPr="00925E7A" w:rsidRDefault="009637E2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9637E2" w:rsidRDefault="009637E2" w:rsidP="004248CD"/>
        </w:tc>
      </w:tr>
    </w:tbl>
    <w:p w:rsidR="009637E2" w:rsidRDefault="009637E2" w:rsidP="00246451">
      <w:pPr>
        <w:jc w:val="both"/>
      </w:pPr>
    </w:p>
    <w:p w:rsidR="009637E2" w:rsidRDefault="009637E2" w:rsidP="009637E2">
      <w:pPr>
        <w:pStyle w:val="ekvnummerierung"/>
        <w:framePr w:wrap="around"/>
      </w:pPr>
      <w:r>
        <w:t>5</w:t>
      </w:r>
    </w:p>
    <w:p w:rsidR="009637E2" w:rsidRPr="00287B24" w:rsidRDefault="009637E2" w:rsidP="009637E2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194D" w:rsidRPr="00287B24" w:rsidRDefault="00B4194D" w:rsidP="00B4194D">
      <w:pPr>
        <w:pStyle w:val="ekvpicto"/>
        <w:framePr w:wrap="around" w:y="1441"/>
      </w:pPr>
    </w:p>
    <w:p w:rsidR="00B4194D" w:rsidRPr="00B4194D" w:rsidRDefault="00B4194D" w:rsidP="001114C6">
      <w:pPr>
        <w:jc w:val="both"/>
        <w:rPr>
          <w:sz w:val="30"/>
          <w:szCs w:val="30"/>
        </w:rPr>
      </w:pPr>
      <w:r>
        <w:rPr>
          <w:sz w:val="30"/>
          <w:szCs w:val="30"/>
        </w:rPr>
        <w:t>Erfinde eigene Zahlenfolgen. Dein Partner löst.</w:t>
      </w:r>
    </w:p>
    <w:p w:rsidR="00B4194D" w:rsidRPr="00287B24" w:rsidRDefault="00B4194D" w:rsidP="00B4194D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c_partnerarbeit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194D" w:rsidRDefault="00B4194D" w:rsidP="001114C6">
      <w:pPr>
        <w:jc w:val="both"/>
        <w:rPr>
          <w:sz w:val="2"/>
        </w:rPr>
      </w:pPr>
    </w:p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B4194D" w:rsidRPr="00BB4E61" w:rsidTr="009209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B4194D" w:rsidRPr="00BB4E61" w:rsidRDefault="00B4194D" w:rsidP="00920951">
            <w:pPr>
              <w:pStyle w:val="ekvzahlenfolgen"/>
            </w:pPr>
            <w:r>
              <w:t xml:space="preserve">Immer 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B4194D" w:rsidRPr="00925E7A" w:rsidRDefault="00B4194D" w:rsidP="00920951">
            <w:pPr>
              <w:pStyle w:val="ekvzahlenfolgen"/>
              <w:rPr>
                <w:color w:val="FFFFFF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B4194D" w:rsidRPr="00BB4E61" w:rsidRDefault="00B4194D" w:rsidP="00920951">
            <w:pPr>
              <w:pStyle w:val="ekvzahlenfolgen"/>
              <w:jc w:val="center"/>
            </w:pP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4194D" w:rsidRPr="00925E7A" w:rsidRDefault="00B4194D" w:rsidP="00920951">
            <w:pPr>
              <w:pStyle w:val="ekvzahlenfolgen"/>
              <w:jc w:val="center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B4194D" w:rsidRPr="00BB4E61" w:rsidRDefault="00B4194D" w:rsidP="00920951">
            <w:pPr>
              <w:pStyle w:val="ekvzahlenfolgen"/>
              <w:jc w:val="center"/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B4194D" w:rsidRPr="00925E7A" w:rsidRDefault="00B4194D" w:rsidP="00920951">
            <w:pPr>
              <w:pStyle w:val="ekvzahlenfolgen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B4194D" w:rsidRPr="00BB4E61" w:rsidRDefault="00B4194D" w:rsidP="00920951">
            <w:pPr>
              <w:pStyle w:val="ekvzahlenfolgen"/>
              <w:jc w:val="center"/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4194D" w:rsidRPr="00925E7A" w:rsidRDefault="00B4194D" w:rsidP="00920951">
            <w:pPr>
              <w:pStyle w:val="ekvzahlenfolgen"/>
              <w:jc w:val="center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B4194D" w:rsidRPr="00BB4E61" w:rsidRDefault="00B4194D" w:rsidP="00920951">
            <w:pPr>
              <w:pStyle w:val="ekvzahlenfolgen"/>
              <w:jc w:val="center"/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B4194D" w:rsidRPr="00925E7A" w:rsidRDefault="00B4194D" w:rsidP="00920951">
            <w:pPr>
              <w:pStyle w:val="ekvzahlenfolgen"/>
              <w:rPr>
                <w:color w:val="FFFFFF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B4194D" w:rsidRPr="00BB4E61" w:rsidRDefault="00B4194D" w:rsidP="00920951">
            <w:pPr>
              <w:pStyle w:val="ekvzahlenfolgen"/>
              <w:jc w:val="center"/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B4194D" w:rsidRPr="00925E7A" w:rsidRDefault="00B4194D" w:rsidP="00920951">
            <w:pPr>
              <w:pStyle w:val="ekvzahlenfolgen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</w:tcPr>
          <w:p w:rsidR="00B4194D" w:rsidRPr="00BB4E61" w:rsidRDefault="00B4194D" w:rsidP="00920951">
            <w:pPr>
              <w:pStyle w:val="ekvzahlenfolgen"/>
            </w:pPr>
          </w:p>
        </w:tc>
      </w:tr>
      <w:tr w:rsidR="00B4194D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B4194D" w:rsidRDefault="00B4194D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B4194D" w:rsidRPr="00925E7A" w:rsidRDefault="00B4194D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B4194D" w:rsidRDefault="00B4194D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B4194D" w:rsidRPr="00925E7A" w:rsidRDefault="00B4194D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B4194D" w:rsidRDefault="00B4194D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B4194D" w:rsidRPr="00925E7A" w:rsidRDefault="00B4194D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B4194D" w:rsidRDefault="00B4194D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B4194D" w:rsidRPr="00925E7A" w:rsidRDefault="00B4194D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B4194D" w:rsidRDefault="00B4194D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B4194D" w:rsidRPr="00925E7A" w:rsidRDefault="00B4194D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B4194D" w:rsidRDefault="00B4194D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B4194D" w:rsidRPr="00925E7A" w:rsidRDefault="00B4194D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B4194D" w:rsidRDefault="00B4194D" w:rsidP="00920951"/>
        </w:tc>
      </w:tr>
    </w:tbl>
    <w:p w:rsidR="00B4194D" w:rsidRDefault="00B4194D" w:rsidP="001114C6">
      <w:pPr>
        <w:jc w:val="both"/>
        <w:rPr>
          <w:sz w:val="2"/>
        </w:rPr>
      </w:pPr>
    </w:p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B4194D" w:rsidRPr="00BB4E61" w:rsidTr="009209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B4194D" w:rsidRPr="00BB4E61" w:rsidRDefault="00B4194D" w:rsidP="00920951">
            <w:pPr>
              <w:pStyle w:val="ekvzahlenfolgen"/>
            </w:pPr>
            <w:r>
              <w:t xml:space="preserve">Immer 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B4194D" w:rsidRPr="00925E7A" w:rsidRDefault="00B4194D" w:rsidP="00920951">
            <w:pPr>
              <w:pStyle w:val="ekvzahlenfolgen"/>
              <w:rPr>
                <w:color w:val="FFFFFF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B4194D" w:rsidRPr="00BB4E61" w:rsidRDefault="00B4194D" w:rsidP="00920951">
            <w:pPr>
              <w:pStyle w:val="ekvzahlenfolgen"/>
              <w:jc w:val="center"/>
            </w:pP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4194D" w:rsidRPr="00925E7A" w:rsidRDefault="00B4194D" w:rsidP="00920951">
            <w:pPr>
              <w:pStyle w:val="ekvzahlenfolgen"/>
              <w:jc w:val="center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B4194D" w:rsidRPr="00BB4E61" w:rsidRDefault="00B4194D" w:rsidP="00920951">
            <w:pPr>
              <w:pStyle w:val="ekvzahlenfolgen"/>
              <w:jc w:val="center"/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B4194D" w:rsidRPr="00925E7A" w:rsidRDefault="00B4194D" w:rsidP="00920951">
            <w:pPr>
              <w:pStyle w:val="ekvzahlenfolgen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B4194D" w:rsidRPr="00BB4E61" w:rsidRDefault="00B4194D" w:rsidP="00920951">
            <w:pPr>
              <w:pStyle w:val="ekvzahlenfolgen"/>
              <w:jc w:val="center"/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4194D" w:rsidRPr="00925E7A" w:rsidRDefault="00B4194D" w:rsidP="00920951">
            <w:pPr>
              <w:pStyle w:val="ekvzahlenfolgen"/>
              <w:jc w:val="center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B4194D" w:rsidRPr="00BB4E61" w:rsidRDefault="00B4194D" w:rsidP="00920951">
            <w:pPr>
              <w:pStyle w:val="ekvzahlenfolgen"/>
              <w:jc w:val="center"/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B4194D" w:rsidRPr="00925E7A" w:rsidRDefault="00B4194D" w:rsidP="00920951">
            <w:pPr>
              <w:pStyle w:val="ekvzahlenfolgen"/>
              <w:rPr>
                <w:color w:val="FFFFFF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B4194D" w:rsidRPr="00BB4E61" w:rsidRDefault="00B4194D" w:rsidP="00920951">
            <w:pPr>
              <w:pStyle w:val="ekvzahlenfolgen"/>
              <w:jc w:val="center"/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B4194D" w:rsidRPr="00925E7A" w:rsidRDefault="00B4194D" w:rsidP="00920951">
            <w:pPr>
              <w:pStyle w:val="ekvzahlenfolgen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</w:tcPr>
          <w:p w:rsidR="00B4194D" w:rsidRPr="00BB4E61" w:rsidRDefault="00B4194D" w:rsidP="00920951">
            <w:pPr>
              <w:pStyle w:val="ekvzahlenfolgen"/>
            </w:pPr>
          </w:p>
        </w:tc>
      </w:tr>
      <w:tr w:rsidR="00B4194D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B4194D" w:rsidRDefault="00B4194D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B4194D" w:rsidRPr="00925E7A" w:rsidRDefault="00B4194D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B4194D" w:rsidRDefault="00B4194D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B4194D" w:rsidRPr="00925E7A" w:rsidRDefault="00B4194D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B4194D" w:rsidRDefault="00B4194D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B4194D" w:rsidRPr="00925E7A" w:rsidRDefault="00B4194D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B4194D" w:rsidRDefault="00B4194D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B4194D" w:rsidRPr="00925E7A" w:rsidRDefault="00B4194D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B4194D" w:rsidRDefault="00B4194D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B4194D" w:rsidRPr="00925E7A" w:rsidRDefault="00B4194D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B4194D" w:rsidRDefault="00B4194D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B4194D" w:rsidRPr="00925E7A" w:rsidRDefault="00B4194D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B4194D" w:rsidRDefault="00B4194D" w:rsidP="00920951"/>
        </w:tc>
      </w:tr>
    </w:tbl>
    <w:p w:rsidR="00B4194D" w:rsidRDefault="00B4194D" w:rsidP="001114C6">
      <w:pPr>
        <w:jc w:val="both"/>
        <w:rPr>
          <w:sz w:val="2"/>
        </w:rPr>
      </w:pPr>
    </w:p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B4194D" w:rsidRPr="00BB4E61" w:rsidTr="009209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B4194D" w:rsidRPr="00BB4E61" w:rsidRDefault="00B4194D" w:rsidP="00920951">
            <w:pPr>
              <w:pStyle w:val="ekvzahlenfolgen"/>
            </w:pPr>
            <w:r>
              <w:t xml:space="preserve">Immer 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B4194D" w:rsidRPr="00925E7A" w:rsidRDefault="00B4194D" w:rsidP="00920951">
            <w:pPr>
              <w:pStyle w:val="ekvzahlenfolgen"/>
              <w:rPr>
                <w:color w:val="FFFFFF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B4194D" w:rsidRPr="00BB4E61" w:rsidRDefault="00B4194D" w:rsidP="00920951">
            <w:pPr>
              <w:pStyle w:val="ekvzahlenfolgen"/>
              <w:jc w:val="center"/>
            </w:pP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4194D" w:rsidRPr="00925E7A" w:rsidRDefault="00B4194D" w:rsidP="00920951">
            <w:pPr>
              <w:pStyle w:val="ekvzahlenfolgen"/>
              <w:jc w:val="center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B4194D" w:rsidRPr="00BB4E61" w:rsidRDefault="00B4194D" w:rsidP="00920951">
            <w:pPr>
              <w:pStyle w:val="ekvzahlenfolgen"/>
              <w:jc w:val="center"/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B4194D" w:rsidRPr="00925E7A" w:rsidRDefault="00B4194D" w:rsidP="00920951">
            <w:pPr>
              <w:pStyle w:val="ekvzahlenfolgen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B4194D" w:rsidRPr="00BB4E61" w:rsidRDefault="00B4194D" w:rsidP="00920951">
            <w:pPr>
              <w:pStyle w:val="ekvzahlenfolgen"/>
              <w:jc w:val="center"/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4194D" w:rsidRPr="00925E7A" w:rsidRDefault="00B4194D" w:rsidP="00920951">
            <w:pPr>
              <w:pStyle w:val="ekvzahlenfolgen"/>
              <w:jc w:val="center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B4194D" w:rsidRPr="00BB4E61" w:rsidRDefault="00B4194D" w:rsidP="00920951">
            <w:pPr>
              <w:pStyle w:val="ekvzahlenfolgen"/>
              <w:jc w:val="center"/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B4194D" w:rsidRPr="00925E7A" w:rsidRDefault="00B4194D" w:rsidP="00920951">
            <w:pPr>
              <w:pStyle w:val="ekvzahlenfolgen"/>
              <w:rPr>
                <w:color w:val="FFFFFF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B4194D" w:rsidRPr="00BB4E61" w:rsidRDefault="00B4194D" w:rsidP="00920951">
            <w:pPr>
              <w:pStyle w:val="ekvzahlenfolgen"/>
              <w:jc w:val="center"/>
            </w:pPr>
            <w:bookmarkStart w:id="1" w:name="_GoBack"/>
            <w:bookmarkEnd w:id="1"/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B4194D" w:rsidRPr="00925E7A" w:rsidRDefault="00B4194D" w:rsidP="00920951">
            <w:pPr>
              <w:pStyle w:val="ekvzahlenfolgen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</w:tcPr>
          <w:p w:rsidR="00B4194D" w:rsidRPr="00BB4E61" w:rsidRDefault="00B4194D" w:rsidP="00920951">
            <w:pPr>
              <w:pStyle w:val="ekvzahlenfolgen"/>
            </w:pPr>
          </w:p>
        </w:tc>
      </w:tr>
      <w:tr w:rsidR="00B4194D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B4194D" w:rsidRDefault="00B4194D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B4194D" w:rsidRPr="00925E7A" w:rsidRDefault="00B4194D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B4194D" w:rsidRDefault="00B4194D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B4194D" w:rsidRPr="00925E7A" w:rsidRDefault="00B4194D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B4194D" w:rsidRDefault="00B4194D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B4194D" w:rsidRPr="00925E7A" w:rsidRDefault="00B4194D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B4194D" w:rsidRDefault="00B4194D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B4194D" w:rsidRPr="00925E7A" w:rsidRDefault="00B4194D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B4194D" w:rsidRDefault="00B4194D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B4194D" w:rsidRPr="00925E7A" w:rsidRDefault="00B4194D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B4194D" w:rsidRDefault="00B4194D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B4194D" w:rsidRPr="00925E7A" w:rsidRDefault="00B4194D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B4194D" w:rsidRDefault="00B4194D" w:rsidP="00920951"/>
        </w:tc>
      </w:tr>
    </w:tbl>
    <w:p w:rsidR="00B4194D" w:rsidRPr="001114C6" w:rsidRDefault="00B4194D" w:rsidP="001114C6">
      <w:pPr>
        <w:jc w:val="both"/>
        <w:rPr>
          <w:sz w:val="2"/>
        </w:rPr>
      </w:pPr>
    </w:p>
    <w:sectPr w:rsidR="00B4194D" w:rsidRPr="001114C6" w:rsidSect="00054A9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451" w:rsidRDefault="00246451" w:rsidP="003C599D">
      <w:pPr>
        <w:spacing w:line="240" w:lineRule="auto"/>
      </w:pPr>
      <w:r>
        <w:separator/>
      </w:r>
    </w:p>
  </w:endnote>
  <w:endnote w:type="continuationSeparator" w:id="0">
    <w:p w:rsidR="00246451" w:rsidRDefault="00246451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1117" w:rsidRDefault="00AC1117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AC1117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913892" w:rsidRDefault="00193A18" w:rsidP="00AC1117">
          <w:pPr>
            <w:pStyle w:val="ekvquelle"/>
          </w:pPr>
          <w:r w:rsidRPr="00F5248B">
            <w:t xml:space="preserve">Textquellen: </w:t>
          </w:r>
          <w:r w:rsidR="00AC1117">
            <w:t>Klett-Archiv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1117" w:rsidRDefault="00AC111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451" w:rsidRDefault="00246451" w:rsidP="003C599D">
      <w:pPr>
        <w:spacing w:line="240" w:lineRule="auto"/>
      </w:pPr>
      <w:r>
        <w:separator/>
      </w:r>
    </w:p>
  </w:footnote>
  <w:footnote w:type="continuationSeparator" w:id="0">
    <w:p w:rsidR="00246451" w:rsidRDefault="00246451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1117" w:rsidRDefault="00AC1117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1117" w:rsidRDefault="00AC1117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1117" w:rsidRDefault="00AC111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451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114C6"/>
    <w:rsid w:val="00113038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451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870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37E2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111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194D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ekvzahlenfolgen">
    <w:name w:val="ekv.zahlenfolgen"/>
    <w:basedOn w:val="Standard"/>
    <w:rsid w:val="00246451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Arial"/>
      <w:noProof w:val="0"/>
      <w:sz w:val="30"/>
      <w:szCs w:val="18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ekvzahlenfolgen">
    <w:name w:val="ekv.zahlenfolgen"/>
    <w:basedOn w:val="Standard"/>
    <w:rsid w:val="00246451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Arial"/>
      <w:noProof w:val="0"/>
      <w:sz w:val="30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rken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2</cp:revision>
  <cp:lastPrinted>2016-12-08T14:25:00Z</cp:lastPrinted>
  <dcterms:created xsi:type="dcterms:W3CDTF">2018-10-04T15:49:00Z</dcterms:created>
  <dcterms:modified xsi:type="dcterms:W3CDTF">2018-10-08T08:20:00Z</dcterms:modified>
</cp:coreProperties>
</file>