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246451" w:rsidP="00246451">
            <w:pPr>
              <w:pStyle w:val="ekvue1arial"/>
              <w:rPr>
                <w:color w:val="FFFFFF" w:themeColor="background1"/>
              </w:rPr>
            </w:pPr>
            <w:r w:rsidRPr="00246451">
              <w:t>Zahlenfolgen</w:t>
            </w:r>
          </w:p>
        </w:tc>
      </w:tr>
    </w:tbl>
    <w:p w:rsidR="008E2194" w:rsidRDefault="008E2194" w:rsidP="00D60378">
      <w:bookmarkStart w:id="0" w:name="bmStart"/>
      <w:bookmarkEnd w:id="0"/>
    </w:p>
    <w:p w:rsidR="00246451" w:rsidRDefault="00246451" w:rsidP="00246451">
      <w:pPr>
        <w:pStyle w:val="ekvnummerierung"/>
        <w:framePr w:wrap="around"/>
      </w:pPr>
      <w:r>
        <w:t>1</w:t>
      </w:r>
    </w:p>
    <w:p w:rsidR="00246451" w:rsidRPr="00287B24" w:rsidRDefault="00246451" w:rsidP="0024645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51" w:rsidRDefault="00246451" w:rsidP="00D60378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 + 2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246451">
            <w:pPr>
              <w:pStyle w:val="ekvzahlenfolgen"/>
              <w:jc w:val="center"/>
            </w:pPr>
            <w:r>
              <w:t>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2464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246451">
            <w:pPr>
              <w:pStyle w:val="ekvzahlenfolgen"/>
              <w:jc w:val="center"/>
            </w:pPr>
            <w:r>
              <w:t>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2464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246451">
            <w:pPr>
              <w:pStyle w:val="ekvzahlenfolgen"/>
              <w:jc w:val="center"/>
            </w:pPr>
            <w:r>
              <w:t>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10</w:t>
            </w:r>
          </w:p>
        </w:tc>
      </w:tr>
      <w:tr w:rsidR="00246451" w:rsidTr="002464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D60378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1114C6" w:rsidP="004248CD">
            <w:pPr>
              <w:pStyle w:val="ekvzahlenfolgen"/>
            </w:pPr>
            <w:r>
              <w:t>Immer - 2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1114C6" w:rsidP="00246451">
            <w:pPr>
              <w:pStyle w:val="ekvzahlenfolgen"/>
              <w:jc w:val="center"/>
            </w:pPr>
            <w:r>
              <w:t>12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2464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1114C6" w:rsidP="00246451">
            <w:pPr>
              <w:pStyle w:val="ekvzahlenfolgen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2</w:t>
            </w: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1114C6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114C6" w:rsidRPr="00BB4E61" w:rsidRDefault="001114C6" w:rsidP="004248CD">
            <w:pPr>
              <w:pStyle w:val="ekvzahlenfolgen"/>
            </w:pPr>
            <w:r>
              <w:t>Immer - 3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1114C6" w:rsidRPr="00925E7A" w:rsidRDefault="001114C6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1114C6" w:rsidRPr="00BB4E61" w:rsidRDefault="001114C6" w:rsidP="004248CD">
            <w:pPr>
              <w:pStyle w:val="ekvzahlenfolgen"/>
              <w:jc w:val="center"/>
            </w:pPr>
            <w:r>
              <w:t>16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14C6" w:rsidRPr="00925E7A" w:rsidRDefault="001114C6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1114C6" w:rsidRPr="00BB4E61" w:rsidRDefault="001114C6" w:rsidP="004248CD">
            <w:pPr>
              <w:pStyle w:val="ekvzahlenfolgen"/>
              <w:jc w:val="center"/>
            </w:pPr>
            <w:r>
              <w:t>13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1114C6" w:rsidRPr="00925E7A" w:rsidRDefault="001114C6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1114C6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14C6" w:rsidRPr="00227AA1" w:rsidRDefault="001114C6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1114C6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14C6" w:rsidRPr="00227AA1" w:rsidRDefault="001114C6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1114C6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114C6" w:rsidRPr="00227AA1" w:rsidRDefault="001114C6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1114C6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1</w:t>
            </w:r>
          </w:p>
        </w:tc>
      </w:tr>
      <w:tr w:rsidR="001114C6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1114C6" w:rsidRPr="00925E7A" w:rsidRDefault="001114C6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1114C6" w:rsidRDefault="001114C6" w:rsidP="004248CD"/>
        </w:tc>
      </w:tr>
    </w:tbl>
    <w:p w:rsidR="001114C6" w:rsidRDefault="001114C6" w:rsidP="00246451">
      <w:pPr>
        <w:jc w:val="both"/>
      </w:pPr>
    </w:p>
    <w:p w:rsidR="00246451" w:rsidRDefault="00246451" w:rsidP="00246451">
      <w:pPr>
        <w:pStyle w:val="ekvnummerierung"/>
        <w:framePr w:wrap="around"/>
      </w:pPr>
      <w:r>
        <w:t>2</w:t>
      </w:r>
    </w:p>
    <w:p w:rsidR="00246451" w:rsidRPr="00287B24" w:rsidRDefault="00246451" w:rsidP="0024645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 + 1, + 2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2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1</w:t>
            </w: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 - 3, + 2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18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>
              <w:rPr>
                <w:rStyle w:val="ekvlsung"/>
                <w:sz w:val="24"/>
              </w:rPr>
              <w:t>14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>
              <w:rPr>
                <w:rStyle w:val="ekvlsung"/>
                <w:sz w:val="24"/>
              </w:rPr>
              <w:t>16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>
              <w:rPr>
                <w:rStyle w:val="ekvlsung"/>
                <w:sz w:val="24"/>
              </w:rPr>
              <w:t>13</w:t>
            </w: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 + 2, - 3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4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>
              <w:rPr>
                <w:rStyle w:val="ekvlsung"/>
                <w:sz w:val="24"/>
              </w:rP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>
              <w:rPr>
                <w:rStyle w:val="ekvlsung"/>
                <w:sz w:val="24"/>
              </w:rPr>
              <w:t>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>
              <w:rPr>
                <w:rStyle w:val="ekvlsung"/>
                <w:sz w:val="24"/>
              </w:rPr>
              <w:t>4</w:t>
            </w: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p w:rsidR="00246451" w:rsidRDefault="00246451" w:rsidP="00246451">
      <w:pPr>
        <w:pStyle w:val="ekvnummerierung"/>
        <w:framePr w:wrap="around"/>
      </w:pPr>
      <w:r>
        <w:t>3</w:t>
      </w:r>
    </w:p>
    <w:p w:rsidR="00246451" w:rsidRPr="00287B24" w:rsidRDefault="00246451" w:rsidP="00246451">
      <w:pPr>
        <w:pStyle w:val="ekvpicto"/>
        <w:framePr w:wrap="around"/>
      </w:pPr>
    </w:p>
    <w:p w:rsidR="00246451" w:rsidRPr="00287B24" w:rsidRDefault="00246451" w:rsidP="00246451">
      <w:pPr>
        <w:pStyle w:val="ekvpicto"/>
        <w:framePr w:wrap="around" w:y="1441"/>
      </w:pPr>
    </w:p>
    <w:p w:rsidR="00246451" w:rsidRPr="00287B24" w:rsidRDefault="00246451" w:rsidP="00246451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4248CD">
            <w:pPr>
              <w:pStyle w:val="ekvzahlenfolgen"/>
            </w:pPr>
            <w:r>
              <w:t>Immer</w:t>
            </w:r>
            <w:r w:rsidR="00227AA1">
              <w:t xml:space="preserve"> </w:t>
            </w:r>
            <w:r w:rsidR="00227AA1" w:rsidRPr="00227AA1">
              <w:rPr>
                <w:rStyle w:val="ekvlsung"/>
                <w:sz w:val="24"/>
              </w:rPr>
              <w:t>+ 2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9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11</w:t>
            </w: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246451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46451" w:rsidRPr="00BB4E61" w:rsidRDefault="00246451" w:rsidP="00246451">
            <w:pPr>
              <w:pStyle w:val="ekvzahlenfolgen"/>
            </w:pPr>
            <w:r>
              <w:t>Immer</w:t>
            </w:r>
            <w:r w:rsidR="00227AA1">
              <w:t xml:space="preserve"> </w:t>
            </w:r>
            <w:r w:rsidR="00227AA1" w:rsidRPr="00227AA1">
              <w:rPr>
                <w:rStyle w:val="ekvlsung"/>
                <w:sz w:val="24"/>
              </w:rPr>
              <w:t>- 3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19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925E7A" w:rsidRDefault="00246451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BB4E61" w:rsidRDefault="00246451" w:rsidP="004248CD">
            <w:pPr>
              <w:pStyle w:val="ekvzahlenfolgen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246451" w:rsidRPr="00925E7A" w:rsidRDefault="00246451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7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6451" w:rsidRPr="00227AA1" w:rsidRDefault="0024645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246451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4</w:t>
            </w:r>
          </w:p>
        </w:tc>
      </w:tr>
      <w:tr w:rsidR="00246451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246451" w:rsidRPr="00925E7A" w:rsidRDefault="00246451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46451" w:rsidRDefault="00246451" w:rsidP="004248CD"/>
        </w:tc>
      </w:tr>
    </w:tbl>
    <w:p w:rsidR="00246451" w:rsidRDefault="00246451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9637E2" w:rsidRPr="00BB4E61" w:rsidTr="00227AA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637E2" w:rsidRPr="00BB4E61" w:rsidRDefault="009637E2" w:rsidP="004248CD">
            <w:pPr>
              <w:pStyle w:val="ekvzahlenfolgen"/>
            </w:pPr>
            <w:r>
              <w:t>Immer</w:t>
            </w:r>
            <w:r w:rsidR="00227AA1">
              <w:t xml:space="preserve"> </w:t>
            </w:r>
            <w:r w:rsidR="00227AA1" w:rsidRPr="00227AA1">
              <w:rPr>
                <w:rStyle w:val="ekvlsung"/>
                <w:sz w:val="24"/>
              </w:rPr>
              <w:t>- 4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20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9637E2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227AA1" w:rsidRDefault="009637E2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227AA1" w:rsidRDefault="00227AA1" w:rsidP="00227AA1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227AA1">
              <w:rPr>
                <w:rStyle w:val="ekvlsung"/>
                <w:sz w:val="24"/>
              </w:rPr>
              <w:t>0</w:t>
            </w:r>
          </w:p>
        </w:tc>
      </w:tr>
      <w:tr w:rsidR="009637E2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</w:tr>
    </w:tbl>
    <w:p w:rsidR="009637E2" w:rsidRDefault="009637E2" w:rsidP="00246451">
      <w:pPr>
        <w:jc w:val="both"/>
      </w:pPr>
    </w:p>
    <w:p w:rsidR="009637E2" w:rsidRDefault="009637E2" w:rsidP="009637E2">
      <w:pPr>
        <w:pStyle w:val="ekvnummerierung"/>
        <w:framePr w:wrap="around"/>
      </w:pPr>
      <w:r>
        <w:t>4</w:t>
      </w:r>
    </w:p>
    <w:p w:rsidR="009637E2" w:rsidRPr="00287B24" w:rsidRDefault="009637E2" w:rsidP="009637E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7E2" w:rsidRDefault="009637E2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9637E2" w:rsidRPr="00BB4E61" w:rsidTr="00E75767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637E2" w:rsidRPr="00BB4E61" w:rsidRDefault="009637E2" w:rsidP="009637E2">
            <w:pPr>
              <w:pStyle w:val="ekvzahlenfolgen"/>
            </w:pPr>
            <w:r>
              <w:t xml:space="preserve">Immer </w:t>
            </w:r>
            <w:r w:rsidR="00E75767" w:rsidRPr="00E75767">
              <w:rPr>
                <w:rStyle w:val="ekvlsung"/>
                <w:sz w:val="24"/>
              </w:rPr>
              <w:t>+ 2, + 3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9637E2">
            <w:pPr>
              <w:pStyle w:val="ekvzahlenfolgen"/>
              <w:jc w:val="center"/>
            </w:pPr>
            <w:r>
              <w:t>13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E75767" w:rsidRDefault="00E75767" w:rsidP="00E75767">
            <w:pPr>
              <w:pStyle w:val="ekvzahlenfolgen"/>
              <w:jc w:val="center"/>
              <w:rPr>
                <w:rStyle w:val="ekvlsung"/>
              </w:rPr>
            </w:pPr>
            <w:r w:rsidRPr="00E75767">
              <w:rPr>
                <w:rStyle w:val="ekvlsung"/>
                <w:sz w:val="24"/>
              </w:rPr>
              <w:t>15</w:t>
            </w:r>
          </w:p>
        </w:tc>
      </w:tr>
      <w:tr w:rsidR="009637E2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</w:tr>
    </w:tbl>
    <w:p w:rsidR="009637E2" w:rsidRDefault="009637E2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9637E2" w:rsidRPr="00BB4E61" w:rsidTr="00E75767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637E2" w:rsidRPr="00BB4E61" w:rsidRDefault="009637E2" w:rsidP="009637E2">
            <w:pPr>
              <w:pStyle w:val="ekvzahlenfolgen"/>
            </w:pPr>
            <w:r>
              <w:t>Immer</w:t>
            </w:r>
            <w:r w:rsidR="00E75767">
              <w:t xml:space="preserve"> </w:t>
            </w:r>
            <w:r w:rsidR="00E75767" w:rsidRPr="00E75767">
              <w:rPr>
                <w:rStyle w:val="ekvlsung"/>
                <w:sz w:val="24"/>
              </w:rPr>
              <w:t>-2, + 3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8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11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9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12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E75767" w:rsidRDefault="00E75767" w:rsidP="00E75767">
            <w:pPr>
              <w:pStyle w:val="ekvzahlenfolgen"/>
              <w:jc w:val="center"/>
              <w:rPr>
                <w:rStyle w:val="ekvlsung"/>
              </w:rPr>
            </w:pPr>
            <w:r w:rsidRPr="00E75767">
              <w:rPr>
                <w:rStyle w:val="ekvlsung"/>
                <w:sz w:val="24"/>
              </w:rPr>
              <w:t>10</w:t>
            </w:r>
          </w:p>
        </w:tc>
      </w:tr>
      <w:tr w:rsidR="009637E2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</w:tr>
    </w:tbl>
    <w:p w:rsidR="009637E2" w:rsidRDefault="009637E2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9637E2" w:rsidRPr="00BB4E61" w:rsidTr="00E75767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637E2" w:rsidRPr="00BB4E61" w:rsidRDefault="009637E2" w:rsidP="004248CD">
            <w:pPr>
              <w:pStyle w:val="ekvzahlenfolgen"/>
            </w:pPr>
            <w:r>
              <w:t xml:space="preserve">Immer </w:t>
            </w:r>
            <w:r w:rsidR="00E75767" w:rsidRPr="00E75767">
              <w:rPr>
                <w:rStyle w:val="ekvlsung"/>
                <w:sz w:val="24"/>
              </w:rPr>
              <w:t>+ 2, - 1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3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4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637E2" w:rsidRPr="00925E7A" w:rsidRDefault="009637E2" w:rsidP="004248CD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9637E2" w:rsidRPr="00BB4E61" w:rsidRDefault="009637E2" w:rsidP="004248CD">
            <w:pPr>
              <w:pStyle w:val="ekvzahlenfolgen"/>
              <w:jc w:val="center"/>
            </w:pPr>
            <w:r>
              <w:t>5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9637E2" w:rsidRPr="00925E7A" w:rsidRDefault="009637E2" w:rsidP="004248CD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9637E2" w:rsidRPr="00E75767" w:rsidRDefault="00E75767" w:rsidP="00E75767">
            <w:pPr>
              <w:pStyle w:val="ekvzahlenfolgen"/>
              <w:jc w:val="center"/>
              <w:rPr>
                <w:rStyle w:val="ekvlsung"/>
                <w:sz w:val="24"/>
              </w:rPr>
            </w:pPr>
            <w:r w:rsidRPr="00E75767">
              <w:rPr>
                <w:rStyle w:val="ekvlsung"/>
                <w:sz w:val="24"/>
              </w:rPr>
              <w:t>7</w:t>
            </w:r>
          </w:p>
        </w:tc>
      </w:tr>
      <w:tr w:rsidR="009637E2" w:rsidTr="004248CD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9637E2" w:rsidRPr="00925E7A" w:rsidRDefault="009637E2" w:rsidP="004248CD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637E2" w:rsidRDefault="009637E2" w:rsidP="004248CD"/>
        </w:tc>
      </w:tr>
    </w:tbl>
    <w:p w:rsidR="009637E2" w:rsidRDefault="009637E2" w:rsidP="00246451">
      <w:pPr>
        <w:jc w:val="both"/>
      </w:pPr>
    </w:p>
    <w:p w:rsidR="009637E2" w:rsidRDefault="009637E2" w:rsidP="009637E2">
      <w:pPr>
        <w:pStyle w:val="ekvnummerierung"/>
        <w:framePr w:wrap="around"/>
      </w:pPr>
      <w:r>
        <w:t>5</w:t>
      </w:r>
    </w:p>
    <w:p w:rsidR="009637E2" w:rsidRPr="00287B24" w:rsidRDefault="009637E2" w:rsidP="009637E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7E2" w:rsidRDefault="00B2580F" w:rsidP="00246451">
      <w:pPr>
        <w:jc w:val="both"/>
      </w:pPr>
      <w:r>
        <w:t>Erfinde eigene Zahlenfolgen. Dein Partner löst.</w:t>
      </w:r>
    </w:p>
    <w:p w:rsidR="00B2580F" w:rsidRPr="00287B24" w:rsidRDefault="00B2580F" w:rsidP="00B2580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80F" w:rsidRDefault="00B2580F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B2580F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80F" w:rsidRPr="00BB4E61" w:rsidRDefault="00B2580F" w:rsidP="00920951">
            <w:pPr>
              <w:pStyle w:val="ekvzahlenfolgen"/>
            </w:pPr>
            <w: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580F" w:rsidRPr="00925E7A" w:rsidRDefault="00B2580F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580F" w:rsidRPr="00925E7A" w:rsidRDefault="00B2580F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B2580F" w:rsidRPr="00BB4E61" w:rsidRDefault="00B2580F" w:rsidP="00920951">
            <w:pPr>
              <w:pStyle w:val="ekvzahlenfolgen"/>
            </w:pPr>
          </w:p>
        </w:tc>
      </w:tr>
      <w:tr w:rsidR="00B2580F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</w:tr>
    </w:tbl>
    <w:p w:rsidR="00B2580F" w:rsidRDefault="00B2580F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B2580F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80F" w:rsidRPr="00BB4E61" w:rsidRDefault="00B2580F" w:rsidP="00920951">
            <w:pPr>
              <w:pStyle w:val="ekvzahlenfolgen"/>
            </w:pPr>
            <w: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580F" w:rsidRPr="00925E7A" w:rsidRDefault="00B2580F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580F" w:rsidRPr="00925E7A" w:rsidRDefault="00B2580F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B2580F" w:rsidRPr="00BB4E61" w:rsidRDefault="00B2580F" w:rsidP="00920951">
            <w:pPr>
              <w:pStyle w:val="ekvzahlenfolgen"/>
            </w:pPr>
          </w:p>
        </w:tc>
      </w:tr>
      <w:tr w:rsidR="00B2580F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</w:tr>
    </w:tbl>
    <w:p w:rsidR="00B2580F" w:rsidRDefault="00B2580F" w:rsidP="00246451">
      <w:pPr>
        <w:jc w:val="both"/>
      </w:pPr>
    </w:p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B2580F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B2580F" w:rsidRPr="00BB4E61" w:rsidRDefault="00B2580F" w:rsidP="00920951">
            <w:pPr>
              <w:pStyle w:val="ekvzahlenfolgen"/>
            </w:pPr>
            <w:r>
              <w:t xml:space="preserve">Immer 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580F" w:rsidRPr="00925E7A" w:rsidRDefault="00B2580F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2580F" w:rsidRPr="00925E7A" w:rsidRDefault="00B2580F" w:rsidP="00920951">
            <w:pPr>
              <w:pStyle w:val="ekvzahlenfolgen"/>
              <w:jc w:val="center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B2580F" w:rsidRPr="00BB4E61" w:rsidRDefault="00B2580F" w:rsidP="00920951">
            <w:pPr>
              <w:pStyle w:val="ekvzahlenfolgen"/>
              <w:jc w:val="center"/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B2580F" w:rsidRPr="00925E7A" w:rsidRDefault="00B2580F" w:rsidP="00920951">
            <w:pPr>
              <w:pStyle w:val="ekvzahlenfolgen"/>
              <w:rPr>
                <w:color w:val="FFFFFF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</w:tcPr>
          <w:p w:rsidR="00B2580F" w:rsidRPr="00BB4E61" w:rsidRDefault="00B2580F" w:rsidP="00920951">
            <w:pPr>
              <w:pStyle w:val="ekvzahlenfolgen"/>
            </w:pPr>
          </w:p>
        </w:tc>
      </w:tr>
      <w:tr w:rsidR="00B2580F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B2580F" w:rsidRPr="00925E7A" w:rsidRDefault="00B2580F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B2580F" w:rsidRDefault="00B2580F" w:rsidP="00920951"/>
        </w:tc>
      </w:tr>
    </w:tbl>
    <w:p w:rsidR="001114C6" w:rsidRPr="001114C6" w:rsidRDefault="001114C6" w:rsidP="001114C6">
      <w:pPr>
        <w:jc w:val="both"/>
        <w:rPr>
          <w:sz w:val="2"/>
        </w:rPr>
      </w:pPr>
      <w:bookmarkStart w:id="1" w:name="_GoBack"/>
      <w:bookmarkEnd w:id="1"/>
    </w:p>
    <w:sectPr w:rsidR="001114C6" w:rsidRPr="001114C6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AA1" w:rsidRDefault="00227AA1" w:rsidP="003C599D">
      <w:pPr>
        <w:spacing w:line="240" w:lineRule="auto"/>
      </w:pPr>
      <w:r>
        <w:separator/>
      </w:r>
    </w:p>
  </w:endnote>
  <w:endnote w:type="continuationSeparator" w:id="0">
    <w:p w:rsidR="00227AA1" w:rsidRDefault="00227AA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AC1117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AC1117">
          <w:pPr>
            <w:pStyle w:val="ekvquelle"/>
          </w:pPr>
          <w:r w:rsidRPr="00F5248B">
            <w:t xml:space="preserve">Textquellen: </w:t>
          </w:r>
          <w:r w:rsidR="00AC1117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AA1" w:rsidRDefault="00227AA1" w:rsidP="003C599D">
      <w:pPr>
        <w:spacing w:line="240" w:lineRule="auto"/>
      </w:pPr>
      <w:r>
        <w:separator/>
      </w:r>
    </w:p>
  </w:footnote>
  <w:footnote w:type="continuationSeparator" w:id="0">
    <w:p w:rsidR="00227AA1" w:rsidRDefault="00227AA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117" w:rsidRDefault="00AC111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51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14C6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27AA1"/>
    <w:rsid w:val="002301FF"/>
    <w:rsid w:val="00232213"/>
    <w:rsid w:val="00246451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37E2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11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2580F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576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246451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246451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2016-12-08T14:25:00Z</cp:lastPrinted>
  <dcterms:created xsi:type="dcterms:W3CDTF">2018-10-08T08:08:00Z</dcterms:created>
  <dcterms:modified xsi:type="dcterms:W3CDTF">2018-10-08T08:21:00Z</dcterms:modified>
</cp:coreProperties>
</file>