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AB0ECE" w:rsidRPr="00BF17F2" w:rsidRDefault="00AB0ECE" w:rsidP="00AB0ECE">
            <w:pPr>
              <w:pStyle w:val="ekvue1arial"/>
            </w:pPr>
            <w:r>
              <w:t>Zahlenfolgen</w:t>
            </w:r>
          </w:p>
        </w:tc>
      </w:tr>
    </w:tbl>
    <w:p w:rsidR="00CD7D9F" w:rsidRDefault="00CD7D9F" w:rsidP="00005AE2">
      <w:bookmarkStart w:id="0" w:name="bmStart"/>
      <w:bookmarkEnd w:id="0"/>
    </w:p>
    <w:p w:rsidR="00AB0ECE" w:rsidRPr="00D3427F" w:rsidRDefault="00AB0ECE" w:rsidP="00AB0ECE">
      <w:pPr>
        <w:pStyle w:val="ekvnummerierung"/>
        <w:framePr w:wrap="around"/>
      </w:pPr>
      <w:r>
        <w:t>1</w:t>
      </w:r>
    </w:p>
    <w:p w:rsidR="00AB0ECE" w:rsidRPr="00287B24" w:rsidRDefault="00AB0ECE" w:rsidP="00AB0ECE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Pr="00AB0ECE">
              <w:rPr>
                <w:sz w:val="23"/>
                <w:szCs w:val="23"/>
              </w:rPr>
              <w:t>+ 10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>12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>22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>32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</w:p>
        </w:tc>
      </w:tr>
      <w:tr w:rsidR="00AB0ECE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- 12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78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</w:p>
        </w:tc>
      </w:tr>
      <w:tr w:rsidR="00AB0ECE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+ 10, - 5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</w:p>
        </w:tc>
      </w:tr>
      <w:tr w:rsidR="00AB0ECE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- 22, + 15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</w:p>
        </w:tc>
      </w:tr>
      <w:tr w:rsidR="00AB0ECE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p w:rsidR="00AB0ECE" w:rsidRPr="00D3427F" w:rsidRDefault="00AB0ECE" w:rsidP="00AB0ECE">
      <w:pPr>
        <w:pStyle w:val="ekvnummerierung"/>
        <w:framePr w:wrap="around"/>
      </w:pPr>
      <w:r>
        <w:t>2</w:t>
      </w:r>
    </w:p>
    <w:p w:rsidR="00AB0ECE" w:rsidRPr="00287B24" w:rsidRDefault="00AB0ECE" w:rsidP="00AB0ECE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p w:rsidR="00DE6FDA" w:rsidRPr="00D3427F" w:rsidRDefault="00DE6FDA" w:rsidP="00DE6FDA">
      <w:pPr>
        <w:pStyle w:val="ekvnummerierung"/>
        <w:framePr w:wrap="around"/>
      </w:pPr>
      <w:r>
        <w:t>3</w:t>
      </w:r>
    </w:p>
    <w:p w:rsidR="00DE6FDA" w:rsidRPr="00287B24" w:rsidRDefault="00DE6FDA" w:rsidP="00DE6FD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DE6FDA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+ 14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DE6FDA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</w:t>
            </w: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DE6FDA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- 11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DE6FDA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- 5, +10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+ 12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- 18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+ 8, - 6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>
              <w:rPr>
                <w:sz w:val="23"/>
                <w:szCs w:val="23"/>
              </w:rPr>
              <w:t>- 13, - 7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p w:rsidR="00CF19BB" w:rsidRPr="00D3427F" w:rsidRDefault="00CF19BB" w:rsidP="00CF19BB">
      <w:pPr>
        <w:pStyle w:val="ekvnummerierung"/>
        <w:framePr w:wrap="around"/>
      </w:pPr>
      <w:r>
        <w:t>4</w:t>
      </w:r>
    </w:p>
    <w:p w:rsidR="00CF19BB" w:rsidRPr="00287B24" w:rsidRDefault="00CF19BB" w:rsidP="00CF19B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9BB" w:rsidRDefault="00CF19BB" w:rsidP="00005AE2">
      <w:r>
        <w:t>Erfinde eigene Zahlenfolgen. Dein Partner löst.</w:t>
      </w:r>
    </w:p>
    <w:p w:rsidR="00CF19BB" w:rsidRPr="00287B24" w:rsidRDefault="00CF19BB" w:rsidP="00CF19B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sectPr w:rsidR="00CF19BB" w:rsidSect="008D5A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ECE" w:rsidRDefault="00AB0ECE" w:rsidP="003C599D">
      <w:pPr>
        <w:spacing w:line="240" w:lineRule="auto"/>
      </w:pPr>
      <w:r>
        <w:separator/>
      </w:r>
    </w:p>
  </w:endnote>
  <w:endnote w:type="continuationSeparator" w:id="0">
    <w:p w:rsidR="00AB0ECE" w:rsidRDefault="00AB0EC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1A2BCE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1A2BCE">
          <w:pPr>
            <w:pStyle w:val="ekvquelle"/>
          </w:pPr>
          <w:r w:rsidRPr="00005AE2">
            <w:t xml:space="preserve">Textquellen: </w:t>
          </w:r>
          <w:r w:rsidR="001A2BCE">
            <w:t>Klett-Archiv</w:t>
          </w:r>
          <w:bookmarkStart w:id="1" w:name="_GoBack"/>
          <w:bookmarkEnd w:id="1"/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ECE" w:rsidRDefault="00AB0ECE" w:rsidP="003C599D">
      <w:pPr>
        <w:spacing w:line="240" w:lineRule="auto"/>
      </w:pPr>
      <w:r>
        <w:separator/>
      </w:r>
    </w:p>
  </w:footnote>
  <w:footnote w:type="continuationSeparator" w:id="0">
    <w:p w:rsidR="00AB0ECE" w:rsidRDefault="00AB0EC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ECE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A2BC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0ECE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19BB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E6FDA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zahlenfolgen">
    <w:name w:val="ekv.zahlenfolgen"/>
    <w:basedOn w:val="Standard"/>
    <w:rsid w:val="00AB0ECE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Arial"/>
      <w:noProof w:val="0"/>
      <w:sz w:val="30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zahlenfolgen">
    <w:name w:val="ekv.zahlenfolgen"/>
    <w:basedOn w:val="Standard"/>
    <w:rsid w:val="00AB0ECE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Arial"/>
      <w:noProof w:val="0"/>
      <w:sz w:val="30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2016-12-20T14:33:00Z</cp:lastPrinted>
  <dcterms:created xsi:type="dcterms:W3CDTF">2018-10-08T08:22:00Z</dcterms:created>
  <dcterms:modified xsi:type="dcterms:W3CDTF">2018-10-08T08:48:00Z</dcterms:modified>
</cp:coreProperties>
</file>