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AB0ECE" w:rsidRPr="00BF17F2" w:rsidRDefault="00AB0ECE" w:rsidP="00AB0ECE">
            <w:pPr>
              <w:pStyle w:val="ekvue1arial"/>
            </w:pPr>
            <w:r>
              <w:t>Zahlenfolgen</w:t>
            </w:r>
          </w:p>
        </w:tc>
      </w:tr>
    </w:tbl>
    <w:p w:rsidR="00CD7D9F" w:rsidRDefault="00CD7D9F" w:rsidP="00005AE2">
      <w:bookmarkStart w:id="0" w:name="bmStart"/>
      <w:bookmarkEnd w:id="0"/>
    </w:p>
    <w:p w:rsidR="00AB0ECE" w:rsidRPr="00D3427F" w:rsidRDefault="00AB0ECE" w:rsidP="00AB0ECE">
      <w:pPr>
        <w:pStyle w:val="ekvnummerierung"/>
        <w:framePr w:wrap="around"/>
      </w:pPr>
      <w:r>
        <w:t>1</w:t>
      </w:r>
    </w:p>
    <w:p w:rsidR="00AB0ECE" w:rsidRPr="00287B24" w:rsidRDefault="00AB0ECE" w:rsidP="00AB0ECE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7D5899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>Immer + 10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>12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>22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>32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7D5899" w:rsidRDefault="007D5899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42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7D5899" w:rsidRDefault="00AB0ECE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7D5899" w:rsidRDefault="007D5899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52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7D5899" w:rsidRDefault="00AB0ECE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7D5899" w:rsidRDefault="007D5899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62</w:t>
            </w:r>
          </w:p>
        </w:tc>
      </w:tr>
      <w:tr w:rsidR="00AB0ECE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7D5899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- 12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78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7D5899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 w:rsidRPr="007D5899">
              <w:rPr>
                <w:rStyle w:val="ekvlsung"/>
                <w:sz w:val="22"/>
              </w:rPr>
              <w:t>54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7D5899" w:rsidRDefault="007D5899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42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7D5899" w:rsidRDefault="00AB0ECE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7D5899" w:rsidRDefault="007D5899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30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7D5899" w:rsidRDefault="00AB0ECE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7D5899" w:rsidRDefault="007D5899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18</w:t>
            </w:r>
          </w:p>
        </w:tc>
      </w:tr>
      <w:tr w:rsidR="00AB0ECE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7D5899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+ 10, - 5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7D5899" w:rsidRDefault="007D5899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30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7D5899" w:rsidRDefault="00AB0ECE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7D5899" w:rsidRDefault="007D5899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25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7D5899" w:rsidRDefault="00AB0ECE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7D5899" w:rsidRDefault="007D5899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35</w:t>
            </w:r>
          </w:p>
        </w:tc>
      </w:tr>
      <w:tr w:rsidR="00AB0ECE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7D5899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- 22, + 15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7D5899" w:rsidRDefault="007D5899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71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7D5899" w:rsidRDefault="00AB0ECE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7D5899" w:rsidRDefault="007D5899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86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7D5899" w:rsidRDefault="00AB0ECE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7D5899" w:rsidRDefault="007D5899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64</w:t>
            </w:r>
          </w:p>
        </w:tc>
      </w:tr>
      <w:tr w:rsidR="00AB0ECE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p w:rsidR="00AB0ECE" w:rsidRPr="00D3427F" w:rsidRDefault="00AB0ECE" w:rsidP="00AB0ECE">
      <w:pPr>
        <w:pStyle w:val="ekvnummerierung"/>
        <w:framePr w:wrap="around"/>
      </w:pPr>
      <w:r>
        <w:t>2</w:t>
      </w:r>
    </w:p>
    <w:p w:rsidR="00AB0ECE" w:rsidRPr="00287B24" w:rsidRDefault="00AB0ECE" w:rsidP="00AB0ECE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7D5899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  <w:r w:rsidR="007D5899">
              <w:rPr>
                <w:sz w:val="23"/>
                <w:szCs w:val="23"/>
              </w:rPr>
              <w:t xml:space="preserve"> </w:t>
            </w:r>
            <w:r w:rsidR="007D5899" w:rsidRPr="007D5899">
              <w:rPr>
                <w:rStyle w:val="ekvlsung"/>
                <w:sz w:val="22"/>
              </w:rPr>
              <w:t>+ 4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7D5899" w:rsidRDefault="007D5899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32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7D5899" w:rsidRDefault="00DE6FDA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7D5899" w:rsidRDefault="007D5899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36</w:t>
            </w: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7D5899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  <w:r w:rsidR="007D5899">
              <w:rPr>
                <w:sz w:val="23"/>
                <w:szCs w:val="23"/>
              </w:rPr>
              <w:t xml:space="preserve"> </w:t>
            </w:r>
            <w:r w:rsidR="007D5899" w:rsidRPr="007D5899">
              <w:rPr>
                <w:rStyle w:val="ekvlsung"/>
                <w:sz w:val="22"/>
              </w:rPr>
              <w:t>- 15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7D5899" w:rsidRDefault="007D5899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25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7D5899" w:rsidRDefault="00DE6FDA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7D5899" w:rsidRDefault="007D5899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10</w:t>
            </w: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7D5899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  <w:r w:rsidR="007D5899">
              <w:rPr>
                <w:sz w:val="23"/>
                <w:szCs w:val="23"/>
              </w:rPr>
              <w:t xml:space="preserve"> </w:t>
            </w:r>
            <w:r w:rsidR="007D5899" w:rsidRPr="007D5899">
              <w:rPr>
                <w:rStyle w:val="ekvlsung"/>
                <w:sz w:val="22"/>
              </w:rPr>
              <w:t>- 10, + 8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7D5899" w:rsidRDefault="007D5899" w:rsidP="007D5899">
            <w:pPr>
              <w:pStyle w:val="ekvzahlenfolgen"/>
              <w:jc w:val="center"/>
              <w:rPr>
                <w:rStyle w:val="ekvlsung"/>
              </w:rPr>
            </w:pPr>
            <w:r w:rsidRPr="007D5899">
              <w:rPr>
                <w:rStyle w:val="ekvlsung"/>
                <w:sz w:val="22"/>
              </w:rPr>
              <w:t>86</w:t>
            </w: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7D5899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  <w:r w:rsidR="007D5899">
              <w:rPr>
                <w:sz w:val="23"/>
                <w:szCs w:val="23"/>
              </w:rPr>
              <w:t xml:space="preserve"> </w:t>
            </w:r>
            <w:r w:rsidR="007D5899" w:rsidRPr="007D5899">
              <w:rPr>
                <w:rStyle w:val="ekvlsung"/>
                <w:sz w:val="22"/>
              </w:rPr>
              <w:t>+ 5, - 11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7D5899" w:rsidRDefault="007D5899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29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7D5899" w:rsidRDefault="00DE6FDA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7D5899" w:rsidRDefault="007D5899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18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7D5899" w:rsidRDefault="00DE6FDA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7D5899" w:rsidRDefault="007D5899" w:rsidP="007D5899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D5899">
              <w:rPr>
                <w:rStyle w:val="ekvlsung"/>
                <w:sz w:val="22"/>
              </w:rPr>
              <w:t>23</w:t>
            </w: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p w:rsidR="00DE6FDA" w:rsidRPr="00D3427F" w:rsidRDefault="00DE6FDA" w:rsidP="00DE6FDA">
      <w:pPr>
        <w:pStyle w:val="ekvnummerierung"/>
        <w:framePr w:wrap="around"/>
      </w:pPr>
      <w:r>
        <w:t>3</w:t>
      </w:r>
    </w:p>
    <w:p w:rsidR="00DE6FDA" w:rsidRPr="00287B24" w:rsidRDefault="00DE6FDA" w:rsidP="00DE6FD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BB557F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+ 14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BB557F" w:rsidRDefault="00BB557F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12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BB557F" w:rsidRDefault="00DE6FDA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BB557F" w:rsidRDefault="00BB557F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26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BB557F" w:rsidRDefault="00DE6FDA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BB557F" w:rsidRDefault="00BB557F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40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BB557F" w:rsidRDefault="00DE6FDA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BB557F" w:rsidRDefault="00BB557F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54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DE6FDA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</w:t>
            </w: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BB557F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- 11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BB557F" w:rsidRDefault="00BB557F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77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BB557F" w:rsidRDefault="00DE6FDA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BB557F" w:rsidRDefault="00BB557F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66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BB557F" w:rsidRDefault="00DE6FDA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BB557F" w:rsidRDefault="00BB557F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55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BB557F" w:rsidRDefault="00DE6FDA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BB557F" w:rsidRDefault="00BB557F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44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DE6FDA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BB557F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- 5, +10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BB557F" w:rsidRDefault="00BB557F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14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BB557F" w:rsidRDefault="00DE6FDA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BB557F" w:rsidRDefault="00BB557F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9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BB557F" w:rsidRDefault="00DE6FDA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BB557F" w:rsidRDefault="00BB557F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19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BB557F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+ 12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BB557F" w:rsidRDefault="00BB557F" w:rsidP="00BB557F">
            <w:pPr>
              <w:pStyle w:val="ekvzahlenfolgen"/>
              <w:jc w:val="center"/>
              <w:rPr>
                <w:rStyle w:val="ekvlsung"/>
              </w:rPr>
            </w:pPr>
            <w:r w:rsidRPr="00BB557F">
              <w:rPr>
                <w:rStyle w:val="ekvlsung"/>
                <w:sz w:val="22"/>
              </w:rPr>
              <w:t>14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BB557F" w:rsidRDefault="00BB557F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62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BB557F" w:rsidRDefault="00CF19BB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BB557F" w:rsidRDefault="00BB557F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74</w:t>
            </w: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BB557F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- 18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BB557F" w:rsidRDefault="00BB557F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96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BB557F" w:rsidRDefault="00CF19BB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BB557F" w:rsidRDefault="00BB557F" w:rsidP="00BB557F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78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BB557F" w:rsidRDefault="00BB557F" w:rsidP="00BB557F">
            <w:pPr>
              <w:pStyle w:val="ekvzahlenfolgen"/>
              <w:jc w:val="center"/>
              <w:rPr>
                <w:rStyle w:val="ekvlsung"/>
              </w:rPr>
            </w:pPr>
            <w:r w:rsidRPr="00BB557F">
              <w:rPr>
                <w:rStyle w:val="ekvlsung"/>
                <w:sz w:val="22"/>
              </w:rPr>
              <w:t>6</w:t>
            </w: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+ 8, - 6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BB557F" w:rsidRDefault="00BB557F" w:rsidP="00920951">
            <w:pPr>
              <w:pStyle w:val="ekvzahlenfolgen"/>
              <w:jc w:val="center"/>
              <w:rPr>
                <w:rStyle w:val="ekvlsung"/>
              </w:rPr>
            </w:pPr>
            <w:r w:rsidRPr="00BB557F">
              <w:rPr>
                <w:rStyle w:val="ekvlsung"/>
                <w:sz w:val="22"/>
              </w:rPr>
              <w:t>14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BB557F" w:rsidRDefault="00BB557F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18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BB557F" w:rsidRDefault="00DE6FDA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BB557F" w:rsidRDefault="00BB557F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26</w:t>
            </w: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- 13, - 7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BB557F" w:rsidRDefault="00BB557F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100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BB557F" w:rsidRDefault="00CF19BB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BB557F" w:rsidRDefault="00BB557F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B557F">
              <w:rPr>
                <w:rStyle w:val="ekvlsung"/>
                <w:sz w:val="22"/>
              </w:rPr>
              <w:t>87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BB557F" w:rsidRDefault="00BB557F" w:rsidP="00920951">
            <w:pPr>
              <w:pStyle w:val="ekvzahlenfolgen"/>
              <w:jc w:val="center"/>
              <w:rPr>
                <w:rStyle w:val="ekvlsung"/>
              </w:rPr>
            </w:pPr>
            <w:bookmarkStart w:id="1" w:name="_GoBack"/>
            <w:r w:rsidRPr="00BB557F">
              <w:rPr>
                <w:rStyle w:val="ekvlsung"/>
                <w:sz w:val="22"/>
              </w:rPr>
              <w:t>47</w:t>
            </w:r>
            <w:bookmarkEnd w:id="1"/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p w:rsidR="00CF19BB" w:rsidRPr="00D3427F" w:rsidRDefault="00CF19BB" w:rsidP="00CF19BB">
      <w:pPr>
        <w:pStyle w:val="ekvnummerierung"/>
        <w:framePr w:wrap="around"/>
      </w:pPr>
      <w:r>
        <w:t>4</w:t>
      </w:r>
    </w:p>
    <w:p w:rsidR="00CF19BB" w:rsidRPr="00287B24" w:rsidRDefault="00CF19BB" w:rsidP="00CF19B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9BB" w:rsidRDefault="00CF19BB" w:rsidP="00005AE2">
      <w:r>
        <w:t>Erfinde eigene Zahlenfolgen. Dein Partner löst.</w:t>
      </w:r>
    </w:p>
    <w:p w:rsidR="00CF19BB" w:rsidRPr="00287B24" w:rsidRDefault="00CF19BB" w:rsidP="00CF19B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sectPr w:rsidR="00CF19BB" w:rsidSect="008D5A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899" w:rsidRDefault="007D5899" w:rsidP="003C599D">
      <w:pPr>
        <w:spacing w:line="240" w:lineRule="auto"/>
      </w:pPr>
      <w:r>
        <w:separator/>
      </w:r>
    </w:p>
  </w:endnote>
  <w:endnote w:type="continuationSeparator" w:id="0">
    <w:p w:rsidR="007D5899" w:rsidRDefault="007D589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1A2BCE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1A2BCE">
          <w:pPr>
            <w:pStyle w:val="ekvquelle"/>
          </w:pPr>
          <w:r w:rsidRPr="00005AE2">
            <w:t xml:space="preserve">Textquellen: </w:t>
          </w:r>
          <w:r w:rsidR="001A2BCE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899" w:rsidRDefault="007D5899" w:rsidP="003C599D">
      <w:pPr>
        <w:spacing w:line="240" w:lineRule="auto"/>
      </w:pPr>
      <w:r>
        <w:separator/>
      </w:r>
    </w:p>
  </w:footnote>
  <w:footnote w:type="continuationSeparator" w:id="0">
    <w:p w:rsidR="007D5899" w:rsidRDefault="007D589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ECE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A2BC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5899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0ECE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557F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19BB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E6FDA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zahlenfolgen">
    <w:name w:val="ekv.zahlenfolgen"/>
    <w:basedOn w:val="Standard"/>
    <w:rsid w:val="00AB0ECE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Arial"/>
      <w:noProof w:val="0"/>
      <w:sz w:val="30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zahlenfolgen">
    <w:name w:val="ekv.zahlenfolgen"/>
    <w:basedOn w:val="Standard"/>
    <w:rsid w:val="00AB0ECE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Arial"/>
      <w:noProof w:val="0"/>
      <w:sz w:val="30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2016-12-20T14:33:00Z</cp:lastPrinted>
  <dcterms:created xsi:type="dcterms:W3CDTF">2018-10-08T08:49:00Z</dcterms:created>
  <dcterms:modified xsi:type="dcterms:W3CDTF">2018-10-08T09:03:00Z</dcterms:modified>
</cp:coreProperties>
</file>