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B0ECE" w:rsidRPr="00BF17F2" w:rsidRDefault="00AB0ECE" w:rsidP="00AB0ECE">
            <w:pPr>
              <w:pStyle w:val="ekvue1arial"/>
            </w:pPr>
            <w:r>
              <w:t>Zahlenfolgen</w:t>
            </w:r>
          </w:p>
        </w:tc>
      </w:tr>
    </w:tbl>
    <w:p w:rsidR="00CD7D9F" w:rsidRDefault="00CD7D9F" w:rsidP="00005AE2">
      <w:bookmarkStart w:id="0" w:name="bmStart"/>
      <w:bookmarkEnd w:id="0"/>
    </w:p>
    <w:p w:rsidR="00AB0ECE" w:rsidRPr="00D3427F" w:rsidRDefault="00AB0ECE" w:rsidP="00AB0ECE">
      <w:pPr>
        <w:pStyle w:val="ekvnummerierung"/>
        <w:framePr w:wrap="around"/>
      </w:pPr>
      <w:r>
        <w:t>1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45C95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>Immer + 10</w:t>
            </w:r>
            <w:r w:rsidR="00333892">
              <w:rPr>
                <w:sz w:val="23"/>
                <w:szCs w:val="23"/>
              </w:rPr>
              <w:t>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236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336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436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536</w:t>
            </w: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45C95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- 60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700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640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580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520</w:t>
            </w: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45C95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+ 50, - 30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190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160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210</w:t>
            </w: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AB0ECE" w:rsidRPr="00BB4E61" w:rsidTr="00945C95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AB0ECE" w:rsidRPr="00AB0ECE" w:rsidRDefault="00AB0ECE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- 80, + 40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AB0ECE" w:rsidRPr="00AB0ECE" w:rsidRDefault="00AB0ECE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AB0ECE" w:rsidRDefault="00AB0ECE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820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860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B0ECE" w:rsidRPr="00945C95" w:rsidRDefault="00AB0ECE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AB0ECE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780</w:t>
            </w:r>
          </w:p>
        </w:tc>
      </w:tr>
      <w:tr w:rsidR="00AB0ECE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AB0ECE" w:rsidRPr="00925E7A" w:rsidRDefault="00AB0ECE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AB0ECE" w:rsidRDefault="00AB0ECE" w:rsidP="00920951"/>
        </w:tc>
      </w:tr>
    </w:tbl>
    <w:p w:rsidR="00AB0ECE" w:rsidRDefault="00AB0ECE" w:rsidP="00005AE2"/>
    <w:p w:rsidR="00AB0ECE" w:rsidRPr="00D3427F" w:rsidRDefault="00AB0ECE" w:rsidP="00AB0ECE">
      <w:pPr>
        <w:pStyle w:val="ekvnummerierung"/>
        <w:framePr w:wrap="around"/>
      </w:pPr>
      <w:r>
        <w:t>2</w:t>
      </w:r>
    </w:p>
    <w:p w:rsidR="00AB0ECE" w:rsidRPr="00287B24" w:rsidRDefault="00AB0ECE" w:rsidP="00AB0ECE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45C95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- 20, + 50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180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945C95" w:rsidRDefault="00DE6FDA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160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945C95" w:rsidRDefault="00DE6FDA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210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45C95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+ 90, - 80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170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945C95" w:rsidRDefault="00CF19BB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260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945C95" w:rsidRDefault="00CF19BB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180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45C95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+ 70, - 30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945C95" w:rsidRDefault="00945C95" w:rsidP="00945C95">
            <w:pPr>
              <w:pStyle w:val="ekvzahlenfolgen"/>
              <w:jc w:val="center"/>
              <w:rPr>
                <w:rStyle w:val="ekvlsung"/>
              </w:rPr>
            </w:pPr>
            <w:r w:rsidRPr="00945C95">
              <w:rPr>
                <w:rStyle w:val="ekvlsung"/>
                <w:sz w:val="22"/>
              </w:rPr>
              <w:t>100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180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945C95" w:rsidRDefault="00CF19BB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250</w:t>
            </w: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DE6FDA" w:rsidRPr="00BB4E61" w:rsidTr="00945C95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E6FDA" w:rsidRPr="00AB0ECE" w:rsidRDefault="00DE6FDA" w:rsidP="00920951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- 60, + 100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DE6FDA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240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945C95" w:rsidRDefault="00DE6FDA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945C95" w:rsidRDefault="00945C95" w:rsidP="00945C95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180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E6FDA" w:rsidRPr="00AB0ECE" w:rsidRDefault="00DE6FDA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DE6FDA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DE6FDA" w:rsidRPr="00AB0ECE" w:rsidRDefault="00DE6FDA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DE6FDA" w:rsidRPr="00945C95" w:rsidRDefault="00945C95" w:rsidP="00945C95">
            <w:pPr>
              <w:pStyle w:val="ekvzahlenfolgen"/>
              <w:jc w:val="center"/>
              <w:rPr>
                <w:rStyle w:val="ekvlsung"/>
              </w:rPr>
            </w:pPr>
            <w:r w:rsidRPr="00945C95">
              <w:rPr>
                <w:rStyle w:val="ekvlsung"/>
                <w:sz w:val="22"/>
              </w:rPr>
              <w:t>260</w:t>
            </w:r>
          </w:p>
        </w:tc>
      </w:tr>
      <w:tr w:rsidR="00DE6FDA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DE6FDA" w:rsidRPr="00925E7A" w:rsidRDefault="00DE6FDA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E6FDA" w:rsidRDefault="00DE6FDA" w:rsidP="00920951"/>
        </w:tc>
      </w:tr>
    </w:tbl>
    <w:p w:rsidR="00DE6FDA" w:rsidRDefault="00DE6FDA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333892">
            <w:pPr>
              <w:pStyle w:val="ekvzahlenfolgen"/>
              <w:rPr>
                <w:sz w:val="23"/>
                <w:szCs w:val="23"/>
              </w:rPr>
            </w:pPr>
            <w:r w:rsidRPr="00AB0ECE">
              <w:rPr>
                <w:sz w:val="23"/>
                <w:szCs w:val="23"/>
              </w:rPr>
              <w:t xml:space="preserve">Immer </w:t>
            </w:r>
            <w:r w:rsidR="00333892">
              <w:rPr>
                <w:sz w:val="23"/>
                <w:szCs w:val="23"/>
              </w:rPr>
              <w:t>+ 40, + 30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945C95" w:rsidRDefault="00945C95" w:rsidP="00920951">
            <w:pPr>
              <w:pStyle w:val="ekvzahlenfolgen"/>
              <w:jc w:val="center"/>
              <w:rPr>
                <w:rStyle w:val="ekvlsung"/>
              </w:rPr>
            </w:pPr>
            <w:r w:rsidRPr="00945C95">
              <w:rPr>
                <w:rStyle w:val="ekvlsung"/>
                <w:sz w:val="22"/>
              </w:rPr>
              <w:t>290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945C95" w:rsidRDefault="00945C95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430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945C95" w:rsidRDefault="00CF19BB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945C95" w:rsidRDefault="00945C95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945C95">
              <w:rPr>
                <w:rStyle w:val="ekvlsung"/>
                <w:sz w:val="22"/>
              </w:rPr>
              <w:t>470</w:t>
            </w: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p w:rsidR="00333892" w:rsidRPr="00D3427F" w:rsidRDefault="00333892" w:rsidP="00333892">
      <w:pPr>
        <w:pStyle w:val="ekvnummerierung"/>
        <w:framePr w:wrap="around"/>
      </w:pPr>
      <w:r>
        <w:t>3</w:t>
      </w:r>
    </w:p>
    <w:p w:rsidR="00333892" w:rsidRPr="00287B24" w:rsidRDefault="00333892" w:rsidP="00333892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892" w:rsidRDefault="00333892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333892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33892" w:rsidRPr="00AB0ECE" w:rsidRDefault="00333892" w:rsidP="00333892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BD1CF9">
              <w:rPr>
                <w:sz w:val="23"/>
                <w:szCs w:val="23"/>
              </w:rPr>
              <w:t xml:space="preserve"> </w:t>
            </w:r>
            <w:r w:rsidR="00BD1CF9" w:rsidRPr="00BD1CF9">
              <w:rPr>
                <w:rStyle w:val="ekvlsung"/>
                <w:sz w:val="22"/>
              </w:rPr>
              <w:t>+ 60, + 20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33892" w:rsidRPr="00AB0ECE" w:rsidRDefault="00333892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333892" w:rsidRPr="00AB0ECE" w:rsidRDefault="00333892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33892" w:rsidRPr="00AB0ECE" w:rsidRDefault="00333892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333892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333892" w:rsidRPr="00AB0ECE" w:rsidRDefault="00333892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333892" w:rsidRPr="00BD1CF9" w:rsidRDefault="00BD1CF9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D1CF9">
              <w:rPr>
                <w:rStyle w:val="ekvlsung"/>
                <w:sz w:val="22"/>
              </w:rPr>
              <w:t>410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333892" w:rsidRPr="00BD1CF9" w:rsidRDefault="00333892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333892" w:rsidRPr="00BD1CF9" w:rsidRDefault="00BD1CF9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BD1CF9">
              <w:rPr>
                <w:rStyle w:val="ekvlsung"/>
                <w:sz w:val="22"/>
              </w:rPr>
              <w:t>470</w:t>
            </w:r>
          </w:p>
        </w:tc>
      </w:tr>
      <w:tr w:rsidR="00333892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333892" w:rsidRPr="00925E7A" w:rsidRDefault="00333892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892" w:rsidRDefault="00333892" w:rsidP="00920951"/>
        </w:tc>
      </w:tr>
    </w:tbl>
    <w:p w:rsidR="00333892" w:rsidRDefault="00333892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CA13EE">
              <w:rPr>
                <w:sz w:val="23"/>
                <w:szCs w:val="23"/>
              </w:rPr>
              <w:t xml:space="preserve"> + 80, - 10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560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CA13EE" w:rsidRDefault="00ED642B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640</w:t>
            </w: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CA13EE">
              <w:rPr>
                <w:sz w:val="23"/>
                <w:szCs w:val="23"/>
              </w:rPr>
              <w:t xml:space="preserve"> </w:t>
            </w:r>
            <w:r w:rsidR="00CA13EE" w:rsidRPr="00CA13EE">
              <w:rPr>
                <w:rStyle w:val="ekvlsung"/>
                <w:sz w:val="22"/>
              </w:rPr>
              <w:t>+ 30, - 20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180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CA13EE" w:rsidRDefault="00ED642B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210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CA13EE" w:rsidRDefault="00ED642B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190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230</w:t>
            </w: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CA13EE">
              <w:rPr>
                <w:sz w:val="23"/>
                <w:szCs w:val="23"/>
              </w:rPr>
              <w:t xml:space="preserve"> - 70, + 60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900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CA13EE" w:rsidRDefault="00ED642B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830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CA13EE" w:rsidRDefault="00ED642B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890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810</w:t>
            </w: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CA13EE">
              <w:rPr>
                <w:sz w:val="23"/>
                <w:szCs w:val="23"/>
              </w:rPr>
              <w:t xml:space="preserve"> + 100, - 40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</w:rPr>
            </w:pPr>
            <w:r w:rsidRPr="00CA13EE">
              <w:rPr>
                <w:rStyle w:val="ekvlsung"/>
                <w:sz w:val="22"/>
              </w:rPr>
              <w:t>240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360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CA13EE" w:rsidRDefault="00ED642B" w:rsidP="00920951">
            <w:pPr>
              <w:pStyle w:val="ekvzahlenfolgen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CA13EE" w:rsidRDefault="00CA13EE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CA13EE">
              <w:rPr>
                <w:rStyle w:val="ekvlsung"/>
                <w:sz w:val="22"/>
              </w:rPr>
              <w:t>460</w:t>
            </w: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ED642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ED642B" w:rsidRPr="00AB0ECE" w:rsidRDefault="00ED642B" w:rsidP="00920951">
            <w:pPr>
              <w:pStyle w:val="ekvzahlenfolgen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Immer</w:t>
            </w:r>
            <w:r w:rsidR="00CA13EE">
              <w:rPr>
                <w:sz w:val="23"/>
                <w:szCs w:val="23"/>
              </w:rPr>
              <w:t xml:space="preserve"> - 40, + 60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ED642B" w:rsidRPr="0052081C" w:rsidRDefault="0052081C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>
              <w:rPr>
                <w:rStyle w:val="ekvlsung"/>
                <w:sz w:val="22"/>
              </w:rPr>
              <w:t>89</w:t>
            </w:r>
            <w:r w:rsidRPr="0052081C">
              <w:rPr>
                <w:rStyle w:val="ekvlsung"/>
                <w:sz w:val="22"/>
              </w:rPr>
              <w:t>0</w:t>
            </w: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52081C" w:rsidRDefault="00ED642B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52081C" w:rsidRDefault="0052081C" w:rsidP="00920951">
            <w:pPr>
              <w:pStyle w:val="ekvzahlenfolgen"/>
              <w:jc w:val="center"/>
              <w:rPr>
                <w:rStyle w:val="ekvlsung"/>
                <w:sz w:val="22"/>
              </w:rPr>
            </w:pPr>
            <w:r w:rsidRPr="0052081C">
              <w:rPr>
                <w:rStyle w:val="ekvlsung"/>
                <w:sz w:val="22"/>
              </w:rPr>
              <w:t>850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870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ED642B" w:rsidRPr="00AB0ECE" w:rsidRDefault="00ED642B" w:rsidP="00920951">
            <w:pPr>
              <w:pStyle w:val="ekvzahlenfolgen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930</w:t>
            </w: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ED642B" w:rsidRPr="00AB0ECE" w:rsidRDefault="00ED642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ED642B" w:rsidRPr="0052081C" w:rsidRDefault="0052081C" w:rsidP="00920951">
            <w:pPr>
              <w:pStyle w:val="ekvzahlenfolgen"/>
              <w:jc w:val="center"/>
              <w:rPr>
                <w:rStyle w:val="ekvlsung"/>
              </w:rPr>
            </w:pPr>
            <w:r w:rsidRPr="0052081C">
              <w:rPr>
                <w:rStyle w:val="ekvlsung"/>
                <w:sz w:val="22"/>
              </w:rPr>
              <w:t>890</w:t>
            </w:r>
          </w:p>
        </w:tc>
      </w:tr>
      <w:tr w:rsidR="00ED642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ED642B" w:rsidRPr="00925E7A" w:rsidRDefault="00ED642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ED642B" w:rsidRDefault="00ED642B" w:rsidP="00920951"/>
        </w:tc>
      </w:tr>
    </w:tbl>
    <w:p w:rsidR="00ED642B" w:rsidRDefault="00ED642B" w:rsidP="00005AE2"/>
    <w:p w:rsidR="00333892" w:rsidRDefault="00333892" w:rsidP="00005AE2">
      <w:bookmarkStart w:id="1" w:name="_GoBack"/>
      <w:bookmarkEnd w:id="1"/>
    </w:p>
    <w:p w:rsidR="00CF19BB" w:rsidRPr="00D3427F" w:rsidRDefault="00CF19BB" w:rsidP="00CF19BB">
      <w:pPr>
        <w:pStyle w:val="ekvnummerierung"/>
        <w:framePr w:wrap="around"/>
      </w:pPr>
      <w:r>
        <w:t>4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>
      <w:r>
        <w:t>Erfinde eigene Zahlenfolgen. Dein Partner löst.</w:t>
      </w:r>
    </w:p>
    <w:p w:rsidR="00CF19BB" w:rsidRPr="00287B24" w:rsidRDefault="00CF19BB" w:rsidP="00CF19B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tbl>
      <w:tblPr>
        <w:tblW w:w="895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238"/>
        <w:gridCol w:w="633"/>
        <w:gridCol w:w="330"/>
        <w:gridCol w:w="635"/>
        <w:gridCol w:w="332"/>
        <w:gridCol w:w="635"/>
        <w:gridCol w:w="332"/>
        <w:gridCol w:w="635"/>
        <w:gridCol w:w="332"/>
        <w:gridCol w:w="636"/>
        <w:gridCol w:w="332"/>
        <w:gridCol w:w="635"/>
      </w:tblGrid>
      <w:tr w:rsidR="00CF19BB" w:rsidRPr="00BB4E61" w:rsidTr="00920951">
        <w:trPr>
          <w:trHeight w:hRule="exact" w:val="198"/>
        </w:trPr>
        <w:tc>
          <w:tcPr>
            <w:tcW w:w="3251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F19BB" w:rsidRPr="00AB0ECE" w:rsidRDefault="00CF19BB" w:rsidP="00920951">
            <w:pPr>
              <w:pStyle w:val="ekvzahlenfolgen"/>
              <w:rPr>
                <w:sz w:val="23"/>
                <w:szCs w:val="23"/>
              </w:rPr>
            </w:pP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3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6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  <w:tc>
          <w:tcPr>
            <w:tcW w:w="3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</w:tcPr>
          <w:p w:rsidR="00CF19BB" w:rsidRPr="00AB0ECE" w:rsidRDefault="00CF19BB" w:rsidP="00920951">
            <w:pPr>
              <w:pStyle w:val="ekvzahlenfolgen"/>
              <w:rPr>
                <w:color w:val="FFFFFF"/>
                <w:sz w:val="23"/>
                <w:szCs w:val="23"/>
              </w:rPr>
            </w:pPr>
          </w:p>
        </w:tc>
        <w:tc>
          <w:tcPr>
            <w:tcW w:w="635" w:type="dxa"/>
            <w:vMerge w:val="restart"/>
            <w:shd w:val="clear" w:color="auto" w:fill="FFFFFF" w:themeFill="background1"/>
            <w:noWrap/>
            <w:vAlign w:val="center"/>
          </w:tcPr>
          <w:p w:rsidR="00CF19BB" w:rsidRPr="00AB0ECE" w:rsidRDefault="00CF19BB" w:rsidP="00920951">
            <w:pPr>
              <w:pStyle w:val="ekvzahlenfolgen"/>
              <w:jc w:val="center"/>
              <w:rPr>
                <w:sz w:val="23"/>
                <w:szCs w:val="23"/>
              </w:rPr>
            </w:pPr>
          </w:p>
        </w:tc>
      </w:tr>
      <w:tr w:rsidR="00CF19BB" w:rsidTr="00920951">
        <w:trPr>
          <w:trHeight w:hRule="exact" w:val="108"/>
        </w:trPr>
        <w:tc>
          <w:tcPr>
            <w:tcW w:w="32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238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3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0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  <w:tc>
          <w:tcPr>
            <w:tcW w:w="332" w:type="dxa"/>
            <w:tcBorders>
              <w:bottom w:val="nil"/>
            </w:tcBorders>
            <w:shd w:val="clear" w:color="auto" w:fill="auto"/>
            <w:noWrap/>
          </w:tcPr>
          <w:p w:rsidR="00CF19BB" w:rsidRPr="00925E7A" w:rsidRDefault="00CF19BB" w:rsidP="00920951">
            <w:pPr>
              <w:rPr>
                <w:color w:val="FFFFFF"/>
              </w:rPr>
            </w:pPr>
          </w:p>
        </w:tc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CF19BB" w:rsidRDefault="00CF19BB" w:rsidP="00920951"/>
        </w:tc>
      </w:tr>
    </w:tbl>
    <w:p w:rsidR="00CF19BB" w:rsidRDefault="00CF19BB" w:rsidP="00005AE2"/>
    <w:sectPr w:rsidR="00CF19BB" w:rsidSect="008D5A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C95" w:rsidRDefault="00945C95" w:rsidP="003C599D">
      <w:pPr>
        <w:spacing w:line="240" w:lineRule="auto"/>
      </w:pPr>
      <w:r>
        <w:separator/>
      </w:r>
    </w:p>
  </w:endnote>
  <w:endnote w:type="continuationSeparator" w:id="0">
    <w:p w:rsidR="00945C95" w:rsidRDefault="00945C9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1A2BC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1A2BCE">
          <w:pPr>
            <w:pStyle w:val="ekvquelle"/>
          </w:pPr>
          <w:r w:rsidRPr="00005AE2">
            <w:t xml:space="preserve">Textquellen: </w:t>
          </w:r>
          <w:r w:rsidR="001A2BCE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C95" w:rsidRDefault="00945C95" w:rsidP="003C599D">
      <w:pPr>
        <w:spacing w:line="240" w:lineRule="auto"/>
      </w:pPr>
      <w:r>
        <w:separator/>
      </w:r>
    </w:p>
  </w:footnote>
  <w:footnote w:type="continuationSeparator" w:id="0">
    <w:p w:rsidR="00945C95" w:rsidRDefault="00945C9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CE" w:rsidRDefault="001A2BC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CE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2BC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3892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081C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5C95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0ECE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1CF9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13EE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19BB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E6F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642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zahlenfolgen">
    <w:name w:val="ekv.zahlenfolgen"/>
    <w:basedOn w:val="Standard"/>
    <w:rsid w:val="00AB0ECE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Arial"/>
      <w:noProof w:val="0"/>
      <w:sz w:val="30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2018-10-08T09:28:00Z</dcterms:created>
  <dcterms:modified xsi:type="dcterms:W3CDTF">2018-10-08T09:39:00Z</dcterms:modified>
</cp:coreProperties>
</file>