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B0ECE" w:rsidRPr="00BF17F2" w:rsidRDefault="00AB0ECE" w:rsidP="00AB0ECE">
            <w:pPr>
              <w:pStyle w:val="ekvue1arial"/>
            </w:pPr>
            <w:r>
              <w:t>Zahlenfolgen</w:t>
            </w:r>
          </w:p>
        </w:tc>
      </w:tr>
    </w:tbl>
    <w:p w:rsidR="00CD7D9F" w:rsidRDefault="00CD7D9F" w:rsidP="00005AE2">
      <w:bookmarkStart w:id="0" w:name="bmStart"/>
      <w:bookmarkEnd w:id="0"/>
    </w:p>
    <w:p w:rsidR="00AB0ECE" w:rsidRPr="00D3427F" w:rsidRDefault="00AB0ECE" w:rsidP="00AB0ECE">
      <w:pPr>
        <w:pStyle w:val="ekvnummerierung"/>
        <w:framePr w:wrap="around"/>
      </w:pPr>
      <w:r>
        <w:t>1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411AA8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411AA8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+ 500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AB0ECE" w:rsidTr="00411AA8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- 400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+ </w:t>
            </w:r>
            <w:r>
              <w:rPr>
                <w:sz w:val="23"/>
                <w:szCs w:val="23"/>
              </w:rPr>
              <w:t>200, - 300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- 600, + 800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411AA8" w:rsidRDefault="00411AA8" w:rsidP="00005AE2"/>
    <w:p w:rsidR="00AB0ECE" w:rsidRDefault="00AB0ECE" w:rsidP="00005AE2"/>
    <w:p w:rsidR="00AB0ECE" w:rsidRPr="00D3427F" w:rsidRDefault="00AB0ECE" w:rsidP="00AB0ECE">
      <w:pPr>
        <w:pStyle w:val="ekvnummerierung"/>
        <w:framePr w:wrap="around"/>
      </w:pPr>
      <w:r>
        <w:t>2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411AA8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+ </w:t>
            </w:r>
            <w:r>
              <w:rPr>
                <w:sz w:val="23"/>
                <w:szCs w:val="23"/>
              </w:rPr>
              <w:t>300, - 200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411AA8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2300</w:t>
            </w: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411AA8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- 900, + 500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411AA8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6500</w:t>
            </w: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411AA8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+ </w:t>
            </w:r>
            <w:r>
              <w:rPr>
                <w:sz w:val="23"/>
                <w:szCs w:val="23"/>
              </w:rPr>
              <w:t>700, - 200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411AA8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 –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800, + 100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DE6FDA" w:rsidRDefault="00DE6FDA" w:rsidP="00005AE2"/>
    <w:p w:rsidR="00CF19BB" w:rsidRDefault="00CF19BB" w:rsidP="00005AE2"/>
    <w:p w:rsidR="00333892" w:rsidRPr="00D3427F" w:rsidRDefault="00333892" w:rsidP="00333892">
      <w:pPr>
        <w:pStyle w:val="ekvnummerierung"/>
        <w:framePr w:wrap="around"/>
      </w:pPr>
      <w:r>
        <w:t>3</w:t>
      </w:r>
    </w:p>
    <w:p w:rsidR="00333892" w:rsidRPr="00287B24" w:rsidRDefault="00333892" w:rsidP="0033389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892" w:rsidRDefault="00333892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411AA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11AA8" w:rsidRPr="00AB0ECE" w:rsidRDefault="00411AA8" w:rsidP="00411AA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411AA8" w:rsidRPr="00AB0ECE" w:rsidRDefault="00411AA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411AA8" w:rsidRPr="00AB0ECE" w:rsidRDefault="00411AA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411AA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411AA8" w:rsidRPr="00925E7A" w:rsidRDefault="00411AA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11AA8" w:rsidRDefault="00411AA8" w:rsidP="00920951"/>
        </w:tc>
      </w:tr>
    </w:tbl>
    <w:p w:rsidR="00333892" w:rsidRDefault="00333892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C58F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C58F8" w:rsidRPr="00AB0ECE" w:rsidRDefault="00CC58F8" w:rsidP="00CC58F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C58F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C58F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C58F8" w:rsidRPr="00AB0ECE" w:rsidRDefault="00CC58F8" w:rsidP="00CC58F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</w:t>
            </w:r>
          </w:p>
        </w:tc>
      </w:tr>
      <w:tr w:rsidR="00CC58F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</w:tr>
    </w:tbl>
    <w:p w:rsidR="00CC58F8" w:rsidRDefault="00CC58F8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C58F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C58F8" w:rsidRPr="00AB0ECE" w:rsidRDefault="00CC58F8" w:rsidP="00CC58F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4700</w:t>
            </w:r>
          </w:p>
        </w:tc>
      </w:tr>
      <w:tr w:rsidR="00CC58F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</w:tr>
    </w:tbl>
    <w:p w:rsidR="00CC58F8" w:rsidRDefault="00CC58F8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C58F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C58F8" w:rsidRPr="00AB0ECE" w:rsidRDefault="00CC58F8" w:rsidP="00CC58F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C58F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C58F8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C58F8" w:rsidRPr="00AB0ECE" w:rsidRDefault="00CC58F8" w:rsidP="00CC58F8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C58F8" w:rsidRPr="00AB0ECE" w:rsidRDefault="00CC58F8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C58F8" w:rsidRPr="00AB0ECE" w:rsidRDefault="00CC58F8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C58F8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C58F8" w:rsidRPr="00925E7A" w:rsidRDefault="00CC58F8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C58F8" w:rsidRDefault="00CC58F8" w:rsidP="00920951"/>
        </w:tc>
      </w:tr>
    </w:tbl>
    <w:p w:rsidR="00333892" w:rsidRDefault="00333892" w:rsidP="00005AE2">
      <w:bookmarkStart w:id="1" w:name="_GoBack"/>
      <w:bookmarkEnd w:id="1"/>
    </w:p>
    <w:p w:rsidR="00CF19BB" w:rsidRPr="00D3427F" w:rsidRDefault="00CF19BB" w:rsidP="00CF19BB">
      <w:pPr>
        <w:pStyle w:val="ekvnummerierung"/>
        <w:framePr w:wrap="around"/>
      </w:pPr>
      <w:r>
        <w:t>4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>
      <w:r>
        <w:t>Erfinde eigene Zahlenfolgen. Dein Partner löst.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sectPr w:rsidR="00CF19BB" w:rsidSect="008D5A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AA8" w:rsidRDefault="00411AA8" w:rsidP="003C599D">
      <w:pPr>
        <w:spacing w:line="240" w:lineRule="auto"/>
      </w:pPr>
      <w:r>
        <w:separator/>
      </w:r>
    </w:p>
  </w:endnote>
  <w:endnote w:type="continuationSeparator" w:id="0">
    <w:p w:rsidR="00411AA8" w:rsidRDefault="00411AA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1A2BCE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1A2BCE">
          <w:pPr>
            <w:pStyle w:val="ekvquelle"/>
          </w:pPr>
          <w:r w:rsidRPr="00005AE2">
            <w:t xml:space="preserve">Textquellen: </w:t>
          </w:r>
          <w:r w:rsidR="001A2BCE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AA8" w:rsidRDefault="00411AA8" w:rsidP="003C599D">
      <w:pPr>
        <w:spacing w:line="240" w:lineRule="auto"/>
      </w:pPr>
      <w:r>
        <w:separator/>
      </w:r>
    </w:p>
  </w:footnote>
  <w:footnote w:type="continuationSeparator" w:id="0">
    <w:p w:rsidR="00411AA8" w:rsidRDefault="00411AA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CE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2BC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3892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AA8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0ECE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58F8"/>
    <w:rsid w:val="00CC65A8"/>
    <w:rsid w:val="00CD6369"/>
    <w:rsid w:val="00CD6FE3"/>
    <w:rsid w:val="00CD7D9F"/>
    <w:rsid w:val="00CE2A37"/>
    <w:rsid w:val="00CF19BB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E6F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642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</cp:revision>
  <cp:lastPrinted>2016-12-20T14:33:00Z</cp:lastPrinted>
  <dcterms:created xsi:type="dcterms:W3CDTF">2018-10-08T09:40:00Z</dcterms:created>
  <dcterms:modified xsi:type="dcterms:W3CDTF">2018-10-08T10:29:00Z</dcterms:modified>
</cp:coreProperties>
</file>