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0ECE" w:rsidRPr="00BF17F2" w:rsidRDefault="00AB0ECE" w:rsidP="00AB0ECE">
            <w:pPr>
              <w:pStyle w:val="ekvue1arial"/>
            </w:pPr>
            <w:r>
              <w:t>Zahlenfolgen</w:t>
            </w:r>
          </w:p>
        </w:tc>
      </w:tr>
    </w:tbl>
    <w:p w:rsidR="00CD7D9F" w:rsidRDefault="00CD7D9F" w:rsidP="00005AE2">
      <w:bookmarkStart w:id="0" w:name="bmStart"/>
      <w:bookmarkEnd w:id="0"/>
    </w:p>
    <w:p w:rsidR="00AB0ECE" w:rsidRPr="00D3427F" w:rsidRDefault="00AB0ECE" w:rsidP="00AB0ECE">
      <w:pPr>
        <w:pStyle w:val="ekvnummerierung"/>
        <w:framePr w:wrap="around"/>
      </w:pPr>
      <w:r>
        <w:t>1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125A4A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+ 500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3000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125A4A" w:rsidRDefault="00AB0ECE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3500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125A4A" w:rsidRDefault="00AB0ECE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4000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125A4A" w:rsidRDefault="00AB0ECE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4500</w:t>
            </w:r>
          </w:p>
        </w:tc>
      </w:tr>
      <w:tr w:rsidR="00AB0ECE" w:rsidTr="00411AA8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125A4A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- 400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5600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5200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4800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4400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125A4A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+ 200, - 300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5300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5000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5200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125A4A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- 600, + 800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7600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8400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5A4A" w:rsidRDefault="00411AA8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5A4A" w:rsidRDefault="00125A4A" w:rsidP="00125A4A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5A4A">
              <w:rPr>
                <w:rStyle w:val="ekvlsung"/>
                <w:sz w:val="22"/>
              </w:rPr>
              <w:t>7800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411AA8" w:rsidRDefault="00411AA8" w:rsidP="00005AE2"/>
    <w:p w:rsidR="00AB0ECE" w:rsidRDefault="00AB0ECE" w:rsidP="00005AE2"/>
    <w:p w:rsidR="00AB0ECE" w:rsidRPr="00D3427F" w:rsidRDefault="00AB0ECE" w:rsidP="00AB0ECE">
      <w:pPr>
        <w:pStyle w:val="ekvnummerierung"/>
        <w:framePr w:wrap="around"/>
      </w:pPr>
      <w:r>
        <w:t>2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+ 300, - 200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7550A0" w:rsidRDefault="007550A0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550A0">
              <w:rPr>
                <w:rStyle w:val="ekvlsung"/>
                <w:sz w:val="22"/>
              </w:rPr>
              <w:t>1800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7550A0" w:rsidRDefault="00411AA8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7550A0" w:rsidRDefault="007550A0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550A0">
              <w:rPr>
                <w:rStyle w:val="ekvlsung"/>
                <w:sz w:val="22"/>
              </w:rPr>
              <w:t>2100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7550A0" w:rsidRDefault="00411AA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7550A0" w:rsidRDefault="007550A0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550A0">
              <w:rPr>
                <w:rStyle w:val="ekvlsung"/>
                <w:sz w:val="22"/>
              </w:rPr>
              <w:t>1900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411AA8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- 900, + 500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7550A0" w:rsidRDefault="007550A0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550A0">
              <w:rPr>
                <w:rStyle w:val="ekvlsung"/>
                <w:sz w:val="22"/>
              </w:rPr>
              <w:t>8200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7550A0" w:rsidRDefault="00411AA8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7550A0" w:rsidRDefault="007550A0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550A0">
              <w:rPr>
                <w:rStyle w:val="ekvlsung"/>
                <w:sz w:val="22"/>
              </w:rPr>
              <w:t>7300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7550A0" w:rsidRDefault="00411AA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7550A0" w:rsidRDefault="007550A0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7550A0">
              <w:rPr>
                <w:rStyle w:val="ekvlsung"/>
                <w:sz w:val="22"/>
              </w:rPr>
              <w:t>7800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411AA8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+ 700, - 200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2C54" w:rsidRDefault="00122C54" w:rsidP="00920951">
            <w:pPr>
              <w:pStyle w:val="ekvzahlenfolgen"/>
              <w:jc w:val="center"/>
              <w:rPr>
                <w:rStyle w:val="ekvlsung"/>
              </w:rPr>
            </w:pPr>
            <w:r w:rsidRPr="00122C54">
              <w:rPr>
                <w:rStyle w:val="ekvlsung"/>
                <w:sz w:val="22"/>
              </w:rPr>
              <w:t>2300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2C54" w:rsidRDefault="00122C54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2C54">
              <w:rPr>
                <w:rStyle w:val="ekvlsung"/>
                <w:sz w:val="22"/>
              </w:rPr>
              <w:t>3300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122C54" w:rsidRDefault="00411AA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2C54" w:rsidRDefault="00122C54" w:rsidP="00411AA8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122C54">
              <w:rPr>
                <w:rStyle w:val="ekvlsung"/>
                <w:sz w:val="22"/>
              </w:rPr>
              <w:t>4000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677711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-</w:t>
            </w:r>
            <w:r w:rsidR="00411AA8">
              <w:rPr>
                <w:sz w:val="23"/>
                <w:szCs w:val="23"/>
              </w:rPr>
              <w:t xml:space="preserve"> 800, + 100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2C54" w:rsidRDefault="00122C54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>
              <w:rPr>
                <w:rStyle w:val="ekvlsung"/>
                <w:sz w:val="22"/>
              </w:rPr>
              <w:t>72</w:t>
            </w:r>
            <w:r w:rsidRPr="00122C54">
              <w:rPr>
                <w:rStyle w:val="ekvlsung"/>
                <w:sz w:val="22"/>
              </w:rPr>
              <w:t>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122C54" w:rsidRDefault="00411AA8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2C54" w:rsidRDefault="00122C54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>
              <w:rPr>
                <w:rStyle w:val="ekvlsung"/>
                <w:sz w:val="22"/>
              </w:rPr>
              <w:t>64</w:t>
            </w:r>
            <w:r w:rsidRPr="00122C54">
              <w:rPr>
                <w:rStyle w:val="ekvlsung"/>
                <w:sz w:val="22"/>
              </w:rPr>
              <w:t>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122C54" w:rsidRDefault="00122C54" w:rsidP="00920951">
            <w:pPr>
              <w:pStyle w:val="ekvzahlenfolgen"/>
              <w:jc w:val="center"/>
              <w:rPr>
                <w:rStyle w:val="ekvlsung"/>
              </w:rPr>
            </w:pPr>
            <w:r w:rsidRPr="00122C54">
              <w:rPr>
                <w:rStyle w:val="ekvlsung"/>
                <w:sz w:val="22"/>
              </w:rPr>
              <w:t>5000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DE6FDA" w:rsidRDefault="00DE6FDA" w:rsidP="00005AE2"/>
    <w:p w:rsidR="00CF19BB" w:rsidRDefault="00CF19BB" w:rsidP="00005AE2"/>
    <w:p w:rsidR="00333892" w:rsidRPr="00D3427F" w:rsidRDefault="00333892" w:rsidP="00333892">
      <w:pPr>
        <w:pStyle w:val="ekvnummerierung"/>
        <w:framePr w:wrap="around"/>
      </w:pPr>
      <w:r>
        <w:t>3</w:t>
      </w:r>
    </w:p>
    <w:p w:rsidR="00333892" w:rsidRPr="00287B24" w:rsidRDefault="00333892" w:rsidP="0033389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 w:rsidR="00677711" w:rsidRPr="00677711">
              <w:rPr>
                <w:rStyle w:val="ekvlsung"/>
                <w:sz w:val="22"/>
              </w:rPr>
              <w:t>+ 800, - 400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2900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677711" w:rsidRDefault="00411AA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2500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677711" w:rsidRDefault="00411AA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3300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 w:rsidR="00677711" w:rsidRPr="00677711">
              <w:rPr>
                <w:rStyle w:val="ekvlsung"/>
                <w:sz w:val="22"/>
              </w:rPr>
              <w:t>- 600, + 200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6400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677711" w:rsidRDefault="00CC58F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6600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677711" w:rsidRDefault="00CC58F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6000</w:t>
            </w: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 w:rsidR="00677711" w:rsidRPr="00677711">
              <w:rPr>
                <w:rStyle w:val="ekvlsung"/>
                <w:sz w:val="22"/>
              </w:rPr>
              <w:t>+ 600, - 500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2200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677711" w:rsidRDefault="00CC58F8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2800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677711" w:rsidRDefault="00CC58F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2300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CC58F8" w:rsidRDefault="00CC58F8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 w:rsidR="00677711">
              <w:rPr>
                <w:rStyle w:val="ekvlsung"/>
                <w:sz w:val="22"/>
              </w:rPr>
              <w:t>-</w:t>
            </w:r>
            <w:r w:rsidR="00677711" w:rsidRPr="00677711">
              <w:rPr>
                <w:rStyle w:val="ekvlsung"/>
                <w:sz w:val="22"/>
              </w:rPr>
              <w:t xml:space="preserve"> 300, + 200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5200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677711" w:rsidRDefault="00CC58F8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4900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677711" w:rsidRDefault="00CC58F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5100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4700</w:t>
            </w: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CC58F8" w:rsidRDefault="00CC58F8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 w:rsidR="00677711" w:rsidRPr="00677711">
              <w:rPr>
                <w:rStyle w:val="ekvlsung"/>
                <w:sz w:val="22"/>
              </w:rPr>
              <w:t>- 500, + 100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</w:rPr>
            </w:pPr>
            <w:r w:rsidRPr="00677711">
              <w:rPr>
                <w:rStyle w:val="ekvlsung"/>
                <w:sz w:val="22"/>
              </w:rPr>
              <w:t>6500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5700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677711" w:rsidRDefault="00CC58F8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5200</w:t>
            </w: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 w:rsidR="00677711" w:rsidRPr="00677711">
              <w:rPr>
                <w:rStyle w:val="ekvlsung"/>
                <w:sz w:val="22"/>
              </w:rPr>
              <w:t>+ 200, - 400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3400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677711" w:rsidRDefault="00CC58F8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677711" w:rsidRDefault="00677711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677711">
              <w:rPr>
                <w:rStyle w:val="ekvlsung"/>
                <w:sz w:val="22"/>
              </w:rPr>
              <w:t>3600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CE4D8B" w:rsidRDefault="00CE4D8B" w:rsidP="00920951">
            <w:pPr>
              <w:pStyle w:val="ekvzahlenfolgen"/>
              <w:jc w:val="center"/>
              <w:rPr>
                <w:rStyle w:val="ekvlsung"/>
              </w:rPr>
            </w:pPr>
            <w:bookmarkStart w:id="1" w:name="_GoBack"/>
            <w:r w:rsidRPr="00CE4D8B">
              <w:rPr>
                <w:rStyle w:val="ekvlsung"/>
                <w:sz w:val="22"/>
              </w:rPr>
              <w:t>3200</w:t>
            </w:r>
            <w:bookmarkEnd w:id="1"/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333892" w:rsidRDefault="00333892" w:rsidP="00005AE2"/>
    <w:p w:rsidR="00CF19BB" w:rsidRPr="00D3427F" w:rsidRDefault="00CF19BB" w:rsidP="00CF19BB">
      <w:pPr>
        <w:pStyle w:val="ekvnummerierung"/>
        <w:framePr w:wrap="around"/>
      </w:pPr>
      <w:r>
        <w:t>4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>
      <w:r>
        <w:t>Erfinde eigene Zahlenfolgen. Dein Partner löst.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sectPr w:rsidR="00CF19B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A4A" w:rsidRDefault="00125A4A" w:rsidP="003C599D">
      <w:pPr>
        <w:spacing w:line="240" w:lineRule="auto"/>
      </w:pPr>
      <w:r>
        <w:separator/>
      </w:r>
    </w:p>
  </w:endnote>
  <w:endnote w:type="continuationSeparator" w:id="0">
    <w:p w:rsidR="00125A4A" w:rsidRDefault="00125A4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A2BC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A2BCE">
          <w:pPr>
            <w:pStyle w:val="ekvquelle"/>
          </w:pPr>
          <w:r w:rsidRPr="00005AE2">
            <w:t xml:space="preserve">Textquellen: </w:t>
          </w:r>
          <w:r w:rsidR="001A2BCE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A4A" w:rsidRDefault="00125A4A" w:rsidP="003C599D">
      <w:pPr>
        <w:spacing w:line="240" w:lineRule="auto"/>
      </w:pPr>
      <w:r>
        <w:separator/>
      </w:r>
    </w:p>
  </w:footnote>
  <w:footnote w:type="continuationSeparator" w:id="0">
    <w:p w:rsidR="00125A4A" w:rsidRDefault="00125A4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C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2C54"/>
    <w:rsid w:val="00124062"/>
    <w:rsid w:val="00125A4A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2BC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3892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AA8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77711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550A0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0ECE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58F8"/>
    <w:rsid w:val="00CC65A8"/>
    <w:rsid w:val="00CD6369"/>
    <w:rsid w:val="00CD6FE3"/>
    <w:rsid w:val="00CD7D9F"/>
    <w:rsid w:val="00CE2A37"/>
    <w:rsid w:val="00CE4D8B"/>
    <w:rsid w:val="00CF19BB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F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42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2016-12-20T14:33:00Z</cp:lastPrinted>
  <dcterms:created xsi:type="dcterms:W3CDTF">2018-10-08T10:29:00Z</dcterms:created>
  <dcterms:modified xsi:type="dcterms:W3CDTF">2018-10-08T10:40:00Z</dcterms:modified>
</cp:coreProperties>
</file>