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027596">
            <w:pPr>
              <w:pStyle w:val="ekvkvnummer"/>
            </w:pPr>
            <w:r w:rsidRPr="00B5701D">
              <w:t xml:space="preserve">KV </w:t>
            </w:r>
            <w:r w:rsidR="00380B28">
              <w:t>0</w:t>
            </w:r>
            <w:r w:rsidR="00027596">
              <w:t>2</w:t>
            </w:r>
            <w:r w:rsidR="008B3DC5">
              <w:t>/</w:t>
            </w:r>
            <w:r w:rsidR="00380B28">
              <w:t>1</w:t>
            </w:r>
          </w:p>
        </w:tc>
      </w:tr>
      <w:tr w:rsidR="00BB212F" w:rsidRPr="008F7BC3" w:rsidTr="00AC354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:rsidR="00BB212F" w:rsidRPr="00AC3544" w:rsidRDefault="00AC3544" w:rsidP="00AC3544">
            <w:pPr>
              <w:pStyle w:val="ekvue2arial"/>
              <w:ind w:left="1172"/>
            </w:pPr>
            <w:r w:rsidRPr="00AC3544">
              <w:t>Unser Wortspeicher zum Tausenderbuch</w:t>
            </w:r>
            <w:r w:rsidR="00153048">
              <w:t xml:space="preserve"> - Lösung</w:t>
            </w:r>
          </w:p>
        </w:tc>
      </w:tr>
    </w:tbl>
    <w:p w:rsidR="00AC3544" w:rsidRDefault="00AC3544" w:rsidP="00AC3544">
      <w:pPr>
        <w:pStyle w:val="ekvgrundtextarial"/>
      </w:pPr>
      <w:bookmarkStart w:id="1" w:name="start"/>
      <w:bookmarkEnd w:id="1"/>
    </w:p>
    <w:tbl>
      <w:tblPr>
        <w:tblW w:w="7543" w:type="dxa"/>
        <w:jc w:val="center"/>
        <w:tblInd w:w="-905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Pr="00901C85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153048" w:rsidTr="005447AA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176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53048" w:rsidRPr="005447AA" w:rsidRDefault="00153048" w:rsidP="00AC3544">
            <w:pPr>
              <w:pStyle w:val="ekvkreuzwortraetsel"/>
              <w:rPr>
                <w:color w:val="808080"/>
              </w:rPr>
            </w:pPr>
            <w:r w:rsidRPr="005447AA">
              <w:rPr>
                <w:color w:val="808080"/>
              </w:rPr>
              <w:t>Spalte</w:t>
            </w: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</w:tbl>
    <w:p w:rsidR="00AC3544" w:rsidRDefault="00AC3544" w:rsidP="00AC3544">
      <w:pPr>
        <w:pStyle w:val="ekvgrundtextarial"/>
      </w:pPr>
    </w:p>
    <w:p w:rsidR="00AC3544" w:rsidRDefault="00AC3544" w:rsidP="00AC3544">
      <w:pPr>
        <w:pStyle w:val="ekvgrundtextarial"/>
      </w:pPr>
    </w:p>
    <w:tbl>
      <w:tblPr>
        <w:tblW w:w="7543" w:type="dxa"/>
        <w:jc w:val="center"/>
        <w:tblInd w:w="-905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Pr="00901C85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153048" w:rsidTr="005447AA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176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53048" w:rsidRPr="005447AA" w:rsidRDefault="00153048" w:rsidP="00AC3544">
            <w:pPr>
              <w:pStyle w:val="ekvkreuzwortraetsel"/>
              <w:rPr>
                <w:color w:val="808080"/>
              </w:rPr>
            </w:pPr>
            <w:r w:rsidRPr="005447AA">
              <w:rPr>
                <w:color w:val="808080"/>
              </w:rPr>
              <w:t>Zeile</w:t>
            </w: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</w:tbl>
    <w:p w:rsidR="00AC3544" w:rsidRDefault="00AC3544" w:rsidP="00AC3544">
      <w:pPr>
        <w:pStyle w:val="ekvgrundtextarial"/>
      </w:pPr>
    </w:p>
    <w:tbl>
      <w:tblPr>
        <w:tblW w:w="7543" w:type="dxa"/>
        <w:jc w:val="center"/>
        <w:tblInd w:w="-905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Pr="00901C85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153048" w:rsidTr="005447AA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153048" w:rsidRDefault="00153048" w:rsidP="00AC3544">
            <w:pPr>
              <w:pStyle w:val="ekvkreuzwortraetsel"/>
            </w:pPr>
          </w:p>
        </w:tc>
        <w:tc>
          <w:tcPr>
            <w:tcW w:w="3176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53048" w:rsidRPr="005447AA" w:rsidRDefault="00153048" w:rsidP="00AC3544">
            <w:pPr>
              <w:pStyle w:val="ekvkreuzwortraetsel"/>
              <w:rPr>
                <w:color w:val="808080"/>
              </w:rPr>
            </w:pPr>
            <w:r w:rsidRPr="005447AA">
              <w:rPr>
                <w:color w:val="808080"/>
              </w:rPr>
              <w:t>Diagonale</w:t>
            </w: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AC3544" w:rsidRDefault="00AC3544" w:rsidP="00AC3544">
            <w:pPr>
              <w:pStyle w:val="ekvkreuzwortraetsel"/>
            </w:pPr>
          </w:p>
        </w:tc>
      </w:tr>
    </w:tbl>
    <w:p w:rsidR="00AC3544" w:rsidRDefault="00AC3544" w:rsidP="00AC3544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AC3544" w:rsidRPr="00B5701D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AC3544" w:rsidRPr="008F7BC3" w:rsidRDefault="00AC3544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AC3544" w:rsidRPr="00073FAE" w:rsidRDefault="00AC3544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AC3544" w:rsidRPr="00B5701D" w:rsidRDefault="00AC3544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AC3544" w:rsidRPr="00B5701D" w:rsidRDefault="00AC3544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AC3544" w:rsidRPr="00B5701D" w:rsidRDefault="00AC3544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AC3544" w:rsidRPr="00B5701D" w:rsidRDefault="00AC3544" w:rsidP="00027596">
            <w:pPr>
              <w:pStyle w:val="ekvkvnummer"/>
            </w:pPr>
            <w:r w:rsidRPr="00B5701D">
              <w:t xml:space="preserve">KV </w:t>
            </w:r>
            <w:r w:rsidR="00380B28">
              <w:t>0</w:t>
            </w:r>
            <w:r w:rsidR="00027596">
              <w:t>2</w:t>
            </w:r>
            <w:r w:rsidR="00380B28">
              <w:t>/2</w:t>
            </w:r>
          </w:p>
        </w:tc>
      </w:tr>
      <w:tr w:rsidR="00AC3544" w:rsidRPr="008F7BC3" w:rsidTr="00AC354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:rsidR="00AC3544" w:rsidRPr="008F7BC3" w:rsidRDefault="00AC3544" w:rsidP="00AC3544">
            <w:pPr>
              <w:pStyle w:val="ekvue2arial"/>
              <w:ind w:left="1172"/>
              <w:rPr>
                <w:color w:val="FFFFFF"/>
              </w:rPr>
            </w:pPr>
            <w:r w:rsidRPr="00AC3544">
              <w:t>Unser Wortspeicher zum Tausenderbuch</w:t>
            </w:r>
            <w:r w:rsidR="00153048">
              <w:t xml:space="preserve"> - Lösung</w:t>
            </w:r>
          </w:p>
        </w:tc>
      </w:tr>
    </w:tbl>
    <w:p w:rsidR="00AC3544" w:rsidRDefault="00AC3544" w:rsidP="00AC3544">
      <w:pPr>
        <w:pStyle w:val="ekvgrundtextarial"/>
      </w:pPr>
    </w:p>
    <w:tbl>
      <w:tblPr>
        <w:tblW w:w="7543" w:type="dxa"/>
        <w:jc w:val="center"/>
        <w:tblInd w:w="-905" w:type="dxa"/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Pr="00901C85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</w:tr>
      <w:tr w:rsidR="00153048" w:rsidTr="005447AA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3048" w:rsidRDefault="00153048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3048" w:rsidRDefault="00153048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153048" w:rsidRDefault="00153048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3048" w:rsidRDefault="00153048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3048" w:rsidRDefault="00153048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3048" w:rsidRDefault="00153048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3048" w:rsidRDefault="00153048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3048" w:rsidRDefault="00153048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3048" w:rsidRDefault="00153048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3048" w:rsidRDefault="00153048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153048" w:rsidRDefault="00153048" w:rsidP="0021125D">
            <w:pPr>
              <w:pStyle w:val="ekvkreuzwortraetsel"/>
            </w:pPr>
          </w:p>
        </w:tc>
        <w:tc>
          <w:tcPr>
            <w:tcW w:w="3176" w:type="dxa"/>
            <w:gridSpan w:val="8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53048" w:rsidRPr="005447AA" w:rsidRDefault="00153048" w:rsidP="005447AA">
            <w:pPr>
              <w:pStyle w:val="ekvkreuzwortraetsel"/>
              <w:rPr>
                <w:color w:val="808080"/>
              </w:rPr>
            </w:pPr>
            <w:r w:rsidRPr="005447AA">
              <w:rPr>
                <w:color w:val="808080"/>
              </w:rPr>
              <w:t>Diagonale</w:t>
            </w:r>
          </w:p>
          <w:p w:rsidR="00153048" w:rsidRDefault="00153048" w:rsidP="005447AA">
            <w:pPr>
              <w:pStyle w:val="ekvkreuzwortraetsel"/>
            </w:pPr>
            <w:r>
              <w:t>Diagonale</w:t>
            </w:r>
          </w:p>
          <w:p w:rsidR="00153048" w:rsidRDefault="00153048" w:rsidP="005447AA">
            <w:pPr>
              <w:pStyle w:val="ekvkreuzwortraetsel"/>
            </w:pPr>
            <w:r>
              <w:t>Diagonale</w:t>
            </w:r>
          </w:p>
          <w:p w:rsidR="00153048" w:rsidRDefault="00153048" w:rsidP="005447AA">
            <w:pPr>
              <w:pStyle w:val="ekvkreuzwortraetsel"/>
            </w:pPr>
            <w:r>
              <w:t>Diagonale</w:t>
            </w:r>
          </w:p>
          <w:p w:rsidR="00153048" w:rsidRDefault="00153048" w:rsidP="005447AA">
            <w:pPr>
              <w:pStyle w:val="ekvkreuzwortraetsel"/>
            </w:pPr>
            <w:r>
              <w:t>Diagonale</w:t>
            </w:r>
          </w:p>
          <w:p w:rsidR="00153048" w:rsidRDefault="00153048" w:rsidP="005447AA">
            <w:pPr>
              <w:pStyle w:val="ekvkreuzwortraetsel"/>
            </w:pPr>
            <w:r>
              <w:t>Diagonale</w:t>
            </w:r>
          </w:p>
          <w:p w:rsidR="00153048" w:rsidRDefault="00153048" w:rsidP="005447AA">
            <w:pPr>
              <w:pStyle w:val="ekvkreuzwortraetsel"/>
            </w:pPr>
            <w:r>
              <w:t>Diagonale</w:t>
            </w:r>
          </w:p>
          <w:p w:rsidR="00153048" w:rsidRDefault="00153048" w:rsidP="005447AA">
            <w:pPr>
              <w:pStyle w:val="ekvkreuzwortraetsel"/>
            </w:pPr>
            <w:r>
              <w:t>Diagonale</w:t>
            </w: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</w:tr>
      <w:tr w:rsidR="00AC3544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:rsidR="00AC3544" w:rsidRDefault="00AC3544" w:rsidP="0021125D">
            <w:pPr>
              <w:pStyle w:val="ekvkreuzwortraetsel"/>
            </w:pPr>
          </w:p>
        </w:tc>
      </w:tr>
    </w:tbl>
    <w:p w:rsidR="00AC3544" w:rsidRDefault="00AC3544" w:rsidP="00AC3544">
      <w:pPr>
        <w:pStyle w:val="ekvgrundtextarial"/>
      </w:pPr>
    </w:p>
    <w:p w:rsidR="00AC3544" w:rsidRDefault="00AC3544" w:rsidP="00AC3544">
      <w:pPr>
        <w:pStyle w:val="ekvgrundtextarial"/>
      </w:pPr>
    </w:p>
    <w:p w:rsidR="00AC3544" w:rsidRDefault="00AC3544" w:rsidP="00AC3544">
      <w:pPr>
        <w:pStyle w:val="ekvgrundtextarial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2"/>
        <w:gridCol w:w="1382"/>
        <w:gridCol w:w="1382"/>
        <w:gridCol w:w="1383"/>
      </w:tblGrid>
      <w:tr w:rsidR="00437FDD" w:rsidRPr="00437FDD" w:rsidTr="00437FDD">
        <w:tc>
          <w:tcPr>
            <w:tcW w:w="1382" w:type="dxa"/>
            <w:shd w:val="clear" w:color="auto" w:fill="auto"/>
          </w:tcPr>
          <w:p w:rsidR="00437FDD" w:rsidRPr="00437FDD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</w:rPr>
            </w:pPr>
            <w:r w:rsidRPr="00437FDD">
              <w:rPr>
                <w:rFonts w:ascii="Arial" w:hAnsi="Arial" w:cs="Arial"/>
              </w:rPr>
              <w:t>T</w:t>
            </w:r>
          </w:p>
        </w:tc>
        <w:tc>
          <w:tcPr>
            <w:tcW w:w="1382" w:type="dxa"/>
            <w:shd w:val="clear" w:color="auto" w:fill="auto"/>
          </w:tcPr>
          <w:p w:rsidR="00437FDD" w:rsidRPr="00437FDD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</w:rPr>
            </w:pPr>
            <w:r w:rsidRPr="00437FDD">
              <w:rPr>
                <w:rFonts w:ascii="Arial" w:hAnsi="Arial" w:cs="Arial"/>
              </w:rPr>
              <w:t>H</w:t>
            </w:r>
          </w:p>
        </w:tc>
        <w:tc>
          <w:tcPr>
            <w:tcW w:w="1382" w:type="dxa"/>
            <w:shd w:val="clear" w:color="auto" w:fill="auto"/>
          </w:tcPr>
          <w:p w:rsidR="00437FDD" w:rsidRPr="00437FDD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</w:rPr>
            </w:pPr>
            <w:r w:rsidRPr="00437FDD">
              <w:rPr>
                <w:rFonts w:ascii="Arial" w:hAnsi="Arial" w:cs="Arial"/>
              </w:rPr>
              <w:t>Z</w:t>
            </w:r>
          </w:p>
        </w:tc>
        <w:tc>
          <w:tcPr>
            <w:tcW w:w="1383" w:type="dxa"/>
            <w:shd w:val="clear" w:color="auto" w:fill="auto"/>
          </w:tcPr>
          <w:p w:rsidR="00437FDD" w:rsidRPr="00437FDD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</w:rPr>
            </w:pPr>
            <w:r w:rsidRPr="00437FDD">
              <w:rPr>
                <w:rFonts w:ascii="Arial" w:hAnsi="Arial" w:cs="Arial"/>
              </w:rPr>
              <w:t>E</w:t>
            </w:r>
          </w:p>
        </w:tc>
      </w:tr>
      <w:tr w:rsidR="00437FDD" w:rsidRPr="0062177A" w:rsidTr="00437FDD">
        <w:tc>
          <w:tcPr>
            <w:tcW w:w="1382" w:type="dxa"/>
            <w:shd w:val="clear" w:color="auto" w:fill="auto"/>
          </w:tcPr>
          <w:p w:rsidR="00437FDD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437FDD" w:rsidRPr="0062177A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437FDD" w:rsidRPr="0062177A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437FDD" w:rsidRPr="0062177A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83" w:type="dxa"/>
            <w:shd w:val="clear" w:color="auto" w:fill="auto"/>
          </w:tcPr>
          <w:p w:rsidR="00437FDD" w:rsidRPr="0062177A" w:rsidRDefault="00610068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1076960</wp:posOffset>
                      </wp:positionH>
                      <wp:positionV relativeFrom="paragraph">
                        <wp:posOffset>83820</wp:posOffset>
                      </wp:positionV>
                      <wp:extent cx="1870075" cy="300355"/>
                      <wp:effectExtent l="635" t="0" r="0" b="0"/>
                      <wp:wrapNone/>
                      <wp:docPr id="15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007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53048" w:rsidRPr="005447AA" w:rsidRDefault="00153048" w:rsidP="00153048">
                                  <w:pPr>
                                    <w:pStyle w:val="ekvkreuzwortraetsel"/>
                                    <w:rPr>
                                      <w:color w:val="808080"/>
                                    </w:rPr>
                                  </w:pPr>
                                  <w:r w:rsidRPr="005447AA">
                                    <w:rPr>
                                      <w:color w:val="808080"/>
                                    </w:rPr>
                                    <w:t>Stellentafel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84.8pt;margin-top:6.6pt;width:147.25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" filled="f" stroked="f">
                      <v:textbox>
                        <w:txbxContent>
                          <w:p w:rsidR="00153048" w:rsidRPr="005447AA" w:rsidRDefault="00153048" w:rsidP="00153048">
                            <w:pPr>
                              <w:pStyle w:val="ekvkreuzwortraetsel"/>
                              <w:rPr>
                                <w:color w:val="808080"/>
                              </w:rPr>
                            </w:pPr>
                            <w:r w:rsidRPr="005447AA">
                              <w:rPr>
                                <w:color w:val="808080"/>
                              </w:rPr>
                              <w:t>Stellentafel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357505</wp:posOffset>
                      </wp:positionV>
                      <wp:extent cx="2019935" cy="0"/>
                      <wp:effectExtent l="8890" t="5080" r="9525" b="13970"/>
                      <wp:wrapNone/>
                      <wp:docPr id="1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9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margin-left:79.45pt;margin-top:28.15pt;width:159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UQiIAIAAD0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"/>
                  </w:pict>
                </mc:Fallback>
              </mc:AlternateContent>
            </w:r>
          </w:p>
        </w:tc>
      </w:tr>
    </w:tbl>
    <w:p w:rsidR="00AC3544" w:rsidRDefault="00153048" w:rsidP="00C74B84">
      <w:pPr>
        <w:pStyle w:val="ekvgrundtextarial"/>
      </w:pPr>
      <w:r>
        <w:tab/>
      </w:r>
    </w:p>
    <w:p w:rsidR="00AC3544" w:rsidRDefault="00437FDD" w:rsidP="00437FDD">
      <w:pPr>
        <w:pStyle w:val="ekvgrundtextarial"/>
        <w:tabs>
          <w:tab w:val="right" w:pos="9072"/>
        </w:tabs>
        <w:ind w:right="-144"/>
      </w:pPr>
      <w:r>
        <w:tab/>
      </w:r>
      <w:r>
        <w:tab/>
      </w:r>
      <w:r>
        <w:tab/>
      </w:r>
      <w:r>
        <w:tab/>
      </w:r>
    </w:p>
    <w:p w:rsidR="00AC3544" w:rsidRDefault="00AC3544" w:rsidP="00C74B84">
      <w:pPr>
        <w:pStyle w:val="ekvgrundtextarial"/>
      </w:pPr>
    </w:p>
    <w:p w:rsidR="00AC3544" w:rsidRDefault="00AC3544" w:rsidP="00C74B84">
      <w:pPr>
        <w:pStyle w:val="ekvgrundtextarial"/>
      </w:pPr>
    </w:p>
    <w:p w:rsidR="00AC3544" w:rsidRDefault="00610068" w:rsidP="00C74B8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3614420</wp:posOffset>
                </wp:positionH>
                <wp:positionV relativeFrom="paragraph">
                  <wp:posOffset>77470</wp:posOffset>
                </wp:positionV>
                <wp:extent cx="2306955" cy="300355"/>
                <wp:effectExtent l="4445" t="1270" r="3175" b="3175"/>
                <wp:wrapNone/>
                <wp:docPr id="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9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048" w:rsidRPr="005447AA" w:rsidRDefault="00153048" w:rsidP="00153048">
                            <w:pPr>
                              <w:pStyle w:val="ekvkreuzwortraetsel"/>
                              <w:rPr>
                                <w:color w:val="808080"/>
                              </w:rPr>
                            </w:pPr>
                            <w:r w:rsidRPr="005447AA">
                              <w:rPr>
                                <w:color w:val="808080"/>
                              </w:rPr>
                              <w:t xml:space="preserve">(dreistellige) Zahl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284.6pt;margin-top:6.1pt;width:181.65pt;height:2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" filled="f" stroked="f">
                <v:textbox>
                  <w:txbxContent>
                    <w:p w:rsidR="00153048" w:rsidRPr="005447AA" w:rsidRDefault="00153048" w:rsidP="00153048">
                      <w:pPr>
                        <w:pStyle w:val="ekvkreuzwortraetsel"/>
                        <w:rPr>
                          <w:color w:val="808080"/>
                        </w:rPr>
                      </w:pPr>
                      <w:r w:rsidRPr="005447AA">
                        <w:rPr>
                          <w:color w:val="808080"/>
                        </w:rPr>
                        <w:t xml:space="preserve">(dreistellige) Zahl </w:t>
                      </w:r>
                    </w:p>
                  </w:txbxContent>
                </v:textbox>
              </v:shape>
            </w:pict>
          </mc:Fallback>
        </mc:AlternateContent>
      </w:r>
    </w:p>
    <w:p w:rsidR="00437FDD" w:rsidRDefault="00610068" w:rsidP="00437FDD">
      <w:pPr>
        <w:pStyle w:val="ekvgrundtextarial"/>
        <w:tabs>
          <w:tab w:val="right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2129155</wp:posOffset>
                </wp:positionH>
                <wp:positionV relativeFrom="paragraph">
                  <wp:posOffset>12700</wp:posOffset>
                </wp:positionV>
                <wp:extent cx="800100" cy="269875"/>
                <wp:effectExtent l="0" t="3175" r="4445" b="31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698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FDD" w:rsidRPr="00CC3328" w:rsidRDefault="00437FDD" w:rsidP="00437FDD">
                            <w:pPr>
                              <w:pStyle w:val="ekvkrtchen"/>
                              <w:jc w:val="center"/>
                            </w:pPr>
                            <w:r>
                              <w:t>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67.65pt;margin-top:1pt;width:63pt;height:2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" fillcolor="#ddd" stroked="f">
                <v:textbox>
                  <w:txbxContent>
                    <w:p w:rsidR="00437FDD" w:rsidRPr="00CC3328" w:rsidRDefault="00437FDD" w:rsidP="00437FDD">
                      <w:pPr>
                        <w:pStyle w:val="ekvkrtchen"/>
                        <w:jc w:val="center"/>
                      </w:pPr>
                      <w:r>
                        <w:t>365</w:t>
                      </w:r>
                    </w:p>
                  </w:txbxContent>
                </v:textbox>
              </v:shape>
            </w:pict>
          </mc:Fallback>
        </mc:AlternateContent>
      </w:r>
      <w:r w:rsidR="00437FDD">
        <w:tab/>
      </w:r>
      <w:r w:rsidR="00437FDD">
        <w:tab/>
      </w:r>
      <w:r w:rsidR="00437FDD">
        <w:tab/>
      </w:r>
      <w:r w:rsidR="00437FDD">
        <w:tab/>
        <w:t>_________________________</w:t>
      </w:r>
    </w:p>
    <w:p w:rsidR="00AC3544" w:rsidRDefault="00AC3544" w:rsidP="00C74B84">
      <w:pPr>
        <w:pStyle w:val="ekvgrundtextarial"/>
      </w:pPr>
    </w:p>
    <w:p w:rsidR="00AC3544" w:rsidRDefault="00AC3544" w:rsidP="00C74B84">
      <w:pPr>
        <w:pStyle w:val="ekvgrundtextarial"/>
      </w:pPr>
    </w:p>
    <w:p w:rsidR="00AC3544" w:rsidRDefault="00AC3544" w:rsidP="00C74B84">
      <w:pPr>
        <w:pStyle w:val="ekvgrundtextarial"/>
      </w:pPr>
    </w:p>
    <w:p w:rsidR="00AC3544" w:rsidRDefault="00AC3544" w:rsidP="00C74B84">
      <w:pPr>
        <w:pStyle w:val="ekvgrundtextarial"/>
      </w:pPr>
    </w:p>
    <w:p w:rsidR="00AC3544" w:rsidRDefault="00610068" w:rsidP="00C74B8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2129155</wp:posOffset>
                </wp:positionH>
                <wp:positionV relativeFrom="paragraph">
                  <wp:posOffset>71120</wp:posOffset>
                </wp:positionV>
                <wp:extent cx="800100" cy="269875"/>
                <wp:effectExtent l="0" t="4445" r="4445" b="1905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698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FDD" w:rsidRPr="00CC3328" w:rsidRDefault="00437FDD" w:rsidP="00437FDD">
                            <w:pPr>
                              <w:pStyle w:val="ekvkrtchen"/>
                              <w:jc w:val="center"/>
                            </w:pPr>
                            <w:r>
                              <w:t>3 6 5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167.65pt;margin-top:5.6pt;width:63pt;height:2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" fillcolor="#ddd" stroked="f">
                <v:textbox>
                  <w:txbxContent>
                    <w:p w:rsidR="00437FDD" w:rsidRPr="00CC3328" w:rsidRDefault="00437FDD" w:rsidP="00437FDD">
                      <w:pPr>
                        <w:pStyle w:val="ekvkrtchen"/>
                        <w:jc w:val="center"/>
                      </w:pPr>
                      <w:r>
                        <w:t>3 6 5</w:t>
                      </w:r>
                    </w:p>
                  </w:txbxContent>
                </v:textbox>
              </v:shape>
            </w:pict>
          </mc:Fallback>
        </mc:AlternateContent>
      </w:r>
    </w:p>
    <w:p w:rsidR="00AC3544" w:rsidRDefault="00610068" w:rsidP="00C74B8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2721610</wp:posOffset>
                </wp:positionH>
                <wp:positionV relativeFrom="paragraph">
                  <wp:posOffset>56515</wp:posOffset>
                </wp:positionV>
                <wp:extent cx="714375" cy="461645"/>
                <wp:effectExtent l="6985" t="8890" r="40640" b="53340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461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14.3pt;margin-top:4.45pt;width:56.25pt;height:3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109855</wp:posOffset>
                </wp:positionV>
                <wp:extent cx="0" cy="732790"/>
                <wp:effectExtent l="59690" t="5080" r="54610" b="14605"/>
                <wp:wrapNone/>
                <wp:docPr id="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2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98.95pt;margin-top:8.65pt;width:0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56515</wp:posOffset>
                </wp:positionV>
                <wp:extent cx="817880" cy="365760"/>
                <wp:effectExtent l="38100" t="8890" r="10795" b="5397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7880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18.5pt;margin-top:4.45pt;width:64.4pt;height:28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">
                <v:stroke endarrow="block"/>
              </v:shape>
            </w:pict>
          </mc:Fallback>
        </mc:AlternateContent>
      </w:r>
    </w:p>
    <w:p w:rsidR="00437FDD" w:rsidRDefault="00437FDD" w:rsidP="00C74B84">
      <w:pPr>
        <w:pStyle w:val="ekvgrundtextarial"/>
      </w:pPr>
    </w:p>
    <w:p w:rsidR="00437FDD" w:rsidRDefault="00610068" w:rsidP="00C74B8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26035</wp:posOffset>
                </wp:positionV>
                <wp:extent cx="2190750" cy="300355"/>
                <wp:effectExtent l="1905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048" w:rsidRPr="005447AA" w:rsidRDefault="00153048" w:rsidP="00153048">
                            <w:pPr>
                              <w:pStyle w:val="ekvkreuzwortraetsel"/>
                              <w:rPr>
                                <w:color w:val="808080"/>
                              </w:rPr>
                            </w:pPr>
                            <w:r w:rsidRPr="005447AA">
                              <w:rPr>
                                <w:color w:val="808080"/>
                              </w:rPr>
                              <w:t xml:space="preserve">Ziffer/Hunderterstelle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margin-left:.9pt;margin-top:2.05pt;width:172.5pt;height:2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W78uQ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" filled="f" stroked="f">
                <v:textbox>
                  <w:txbxContent>
                    <w:p w:rsidR="00153048" w:rsidRPr="005447AA" w:rsidRDefault="00153048" w:rsidP="00153048">
                      <w:pPr>
                        <w:pStyle w:val="ekvkreuzwortraetsel"/>
                        <w:rPr>
                          <w:color w:val="808080"/>
                        </w:rPr>
                      </w:pPr>
                      <w:r w:rsidRPr="005447AA">
                        <w:rPr>
                          <w:color w:val="808080"/>
                        </w:rPr>
                        <w:t xml:space="preserve">Ziffer/Hunderterstelle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3197225</wp:posOffset>
                </wp:positionH>
                <wp:positionV relativeFrom="paragraph">
                  <wp:posOffset>66040</wp:posOffset>
                </wp:positionV>
                <wp:extent cx="1830705" cy="300355"/>
                <wp:effectExtent l="0" t="0" r="1270" b="0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048" w:rsidRPr="005447AA" w:rsidRDefault="00153048" w:rsidP="00153048">
                            <w:pPr>
                              <w:pStyle w:val="ekvkreuzwortraetsel"/>
                              <w:rPr>
                                <w:color w:val="808080"/>
                              </w:rPr>
                            </w:pPr>
                            <w:r w:rsidRPr="005447AA">
                              <w:rPr>
                                <w:color w:val="808080"/>
                              </w:rPr>
                              <w:t xml:space="preserve">Ziffer/Einerstelle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251.75pt;margin-top:5.2pt;width:144.15pt;height:2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" filled="f" stroked="f">
                <v:textbox>
                  <w:txbxContent>
                    <w:p w:rsidR="00153048" w:rsidRPr="005447AA" w:rsidRDefault="00153048" w:rsidP="00153048">
                      <w:pPr>
                        <w:pStyle w:val="ekvkreuzwortraetsel"/>
                        <w:rPr>
                          <w:color w:val="808080"/>
                        </w:rPr>
                      </w:pPr>
                      <w:r w:rsidRPr="005447AA">
                        <w:rPr>
                          <w:color w:val="808080"/>
                        </w:rPr>
                        <w:t xml:space="preserve">Ziffer/Einerstelle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446405</wp:posOffset>
                </wp:positionV>
                <wp:extent cx="1830705" cy="300355"/>
                <wp:effectExtent l="0" t="0" r="0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048" w:rsidRPr="005447AA" w:rsidRDefault="00153048" w:rsidP="00153048">
                            <w:pPr>
                              <w:pStyle w:val="ekvkreuzwortraetsel"/>
                              <w:rPr>
                                <w:color w:val="808080"/>
                              </w:rPr>
                            </w:pPr>
                            <w:r w:rsidRPr="005447AA">
                              <w:rPr>
                                <w:color w:val="808080"/>
                              </w:rPr>
                              <w:t>Ziffer/Zehnerstelle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118.5pt;margin-top:35.15pt;width:144.15pt;height:2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" filled="f" stroked="f">
                <v:textbox>
                  <w:txbxContent>
                    <w:p w:rsidR="00153048" w:rsidRPr="005447AA" w:rsidRDefault="00153048" w:rsidP="00153048">
                      <w:pPr>
                        <w:pStyle w:val="ekvkreuzwortraetsel"/>
                        <w:rPr>
                          <w:color w:val="808080"/>
                        </w:rPr>
                      </w:pPr>
                      <w:r w:rsidRPr="005447AA">
                        <w:rPr>
                          <w:color w:val="808080"/>
                        </w:rPr>
                        <w:t>Ziffer/Zehnerstelle</w:t>
                      </w:r>
                    </w:p>
                  </w:txbxContent>
                </v:textbox>
              </v:shape>
            </w:pict>
          </mc:Fallback>
        </mc:AlternateContent>
      </w:r>
    </w:p>
    <w:p w:rsidR="00AC3544" w:rsidRDefault="00610068" w:rsidP="00C74B8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3477895</wp:posOffset>
                </wp:positionH>
                <wp:positionV relativeFrom="paragraph">
                  <wp:posOffset>129540</wp:posOffset>
                </wp:positionV>
                <wp:extent cx="1211580" cy="0"/>
                <wp:effectExtent l="10795" t="5715" r="6350" b="1333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1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73.85pt;margin-top:10.2pt;width:95.4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Zz9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1903730</wp:posOffset>
                </wp:positionH>
                <wp:positionV relativeFrom="paragraph">
                  <wp:posOffset>559435</wp:posOffset>
                </wp:positionV>
                <wp:extent cx="1211580" cy="0"/>
                <wp:effectExtent l="8255" t="6985" r="8890" b="1206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1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49.9pt;margin-top:44.05pt;width:95.4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/BQ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9kky6Zz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129540</wp:posOffset>
                </wp:positionV>
                <wp:extent cx="1211580" cy="0"/>
                <wp:effectExtent l="5715" t="5715" r="11430" b="1333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1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7.2pt;margin-top:10.2pt;width:95.4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"/>
            </w:pict>
          </mc:Fallback>
        </mc:AlternateContent>
      </w:r>
    </w:p>
    <w:p w:rsidR="00437FDD" w:rsidRDefault="00437FDD" w:rsidP="00C74B84">
      <w:pPr>
        <w:pStyle w:val="ekvgrundtextarial"/>
      </w:pPr>
    </w:p>
    <w:sectPr w:rsidR="00437FDD" w:rsidSect="006B4CC0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7AA" w:rsidRDefault="005447AA" w:rsidP="000C224E">
      <w:pPr>
        <w:pStyle w:val="ekvue1arial"/>
      </w:pPr>
      <w:r>
        <w:separator/>
      </w:r>
    </w:p>
  </w:endnote>
  <w:endnote w:type="continuationSeparator" w:id="0">
    <w:p w:rsidR="005447AA" w:rsidRDefault="005447AA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610068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64185" cy="231775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Pr="008F7BC3" w:rsidRDefault="00426E3A" w:rsidP="00AC3544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AC3544">
            <w:t>Maren Saam, Wiehl</w:t>
          </w: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7AA" w:rsidRDefault="005447AA" w:rsidP="000C224E">
      <w:pPr>
        <w:pStyle w:val="ekvue1arial"/>
      </w:pPr>
      <w:r>
        <w:separator/>
      </w:r>
    </w:p>
  </w:footnote>
  <w:footnote w:type="continuationSeparator" w:id="0">
    <w:p w:rsidR="005447AA" w:rsidRDefault="005447AA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44"/>
    <w:rsid w:val="0000256C"/>
    <w:rsid w:val="00003097"/>
    <w:rsid w:val="00003C5A"/>
    <w:rsid w:val="00003D0B"/>
    <w:rsid w:val="00011175"/>
    <w:rsid w:val="00015825"/>
    <w:rsid w:val="0002153B"/>
    <w:rsid w:val="000230D8"/>
    <w:rsid w:val="00027596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068D"/>
    <w:rsid w:val="00120A96"/>
    <w:rsid w:val="00122E9C"/>
    <w:rsid w:val="00145CAA"/>
    <w:rsid w:val="00146BDF"/>
    <w:rsid w:val="00153048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125D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0B28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37FDD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C3F5A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47AA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06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379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DC5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2B6D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C3544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0"/>
        <o:r id="V:Rule4" type="connector" idref="#_x0000_s1031"/>
        <o:r id="V:Rule5" type="connector" idref="#_x0000_s1032"/>
        <o:r id="V:Rule6" type="connector" idref="#_x0000_s1036"/>
        <o:r id="V:Rule7" type="connector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437FD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437FD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WD_KV_KL2.dot</Template>
  <TotalTime>0</TotalTime>
  <Pages>2</Pages>
  <Words>153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dc:description>03.03.2016</dc:description>
  <cp:lastModifiedBy>EKV</cp:lastModifiedBy>
  <cp:revision>2</cp:revision>
  <cp:lastPrinted>2016-03-02T08:03:00Z</cp:lastPrinted>
  <dcterms:created xsi:type="dcterms:W3CDTF">2017-10-09T07:25:00Z</dcterms:created>
  <dcterms:modified xsi:type="dcterms:W3CDTF">2017-10-09T07:25:00Z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