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306995">
            <w:pPr>
              <w:pStyle w:val="ekvkvnummer"/>
            </w:pPr>
            <w:r>
              <w:t xml:space="preserve">KV </w:t>
            </w:r>
            <w:r w:rsidR="004949A8">
              <w:t>5</w:t>
            </w:r>
            <w:r w:rsidR="00306995">
              <w:t>b</w:t>
            </w:r>
          </w:p>
        </w:tc>
      </w:tr>
      <w:tr w:rsidR="00BF17F2" w:rsidRPr="00BF17F2" w:rsidTr="0015609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BF17F2" w:rsidRDefault="00760B9F" w:rsidP="0015609C">
            <w:pPr>
              <w:pStyle w:val="ekvue2arial"/>
            </w:pPr>
            <w:r>
              <w:t>Spalte um Spalte</w:t>
            </w:r>
          </w:p>
        </w:tc>
      </w:tr>
    </w:tbl>
    <w:p w:rsidR="008E2194" w:rsidRDefault="008E2194" w:rsidP="00D60378">
      <w:bookmarkStart w:id="0" w:name="bmStart"/>
      <w:bookmarkEnd w:id="0"/>
    </w:p>
    <w:tbl>
      <w:tblPr>
        <w:tblpPr w:leftFromText="141" w:rightFromText="141" w:vertAnchor="text" w:tblpY="1"/>
        <w:tblOverlap w:val="never"/>
        <w:tblW w:w="2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737"/>
        <w:gridCol w:w="737"/>
      </w:tblGrid>
      <w:tr w:rsidR="000E3FAF" w:rsidRPr="0015609C" w:rsidTr="0015609C">
        <w:trPr>
          <w:trHeight w:hRule="exact" w:val="737"/>
        </w:trPr>
        <w:tc>
          <w:tcPr>
            <w:tcW w:w="737" w:type="dxa"/>
            <w:noWrap/>
            <w:vAlign w:val="center"/>
          </w:tcPr>
          <w:p w:rsidR="000E3FAF" w:rsidRPr="0015609C" w:rsidRDefault="00306995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42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306995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43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306995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44</w:t>
            </w:r>
          </w:p>
        </w:tc>
      </w:tr>
      <w:tr w:rsidR="000E3FAF" w:rsidRPr="0015609C" w:rsidTr="0015609C">
        <w:trPr>
          <w:trHeight w:hRule="exact" w:val="737"/>
        </w:trPr>
        <w:tc>
          <w:tcPr>
            <w:tcW w:w="737" w:type="dxa"/>
            <w:noWrap/>
            <w:vAlign w:val="center"/>
          </w:tcPr>
          <w:p w:rsidR="000E3FAF" w:rsidRPr="0015609C" w:rsidRDefault="00306995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52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306995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53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306995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54</w:t>
            </w:r>
          </w:p>
        </w:tc>
      </w:tr>
      <w:tr w:rsidR="000E3FAF" w:rsidRPr="0015609C" w:rsidTr="0015609C">
        <w:trPr>
          <w:trHeight w:hRule="exact" w:val="737"/>
        </w:trPr>
        <w:tc>
          <w:tcPr>
            <w:tcW w:w="737" w:type="dxa"/>
            <w:noWrap/>
            <w:vAlign w:val="center"/>
          </w:tcPr>
          <w:p w:rsidR="000E3FAF" w:rsidRPr="0015609C" w:rsidRDefault="00306995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62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306995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63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306995" w:rsidP="0015609C">
            <w:pPr>
              <w:pStyle w:val="ekvkreuzwortrtsel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3FAF" w:rsidRPr="0015609C">
              <w:rPr>
                <w:rFonts w:ascii="Arial" w:hAnsi="Arial" w:cs="Arial"/>
              </w:rPr>
              <w:t>64</w:t>
            </w:r>
          </w:p>
        </w:tc>
      </w:tr>
    </w:tbl>
    <w:p w:rsidR="008A5442" w:rsidRPr="0015609C" w:rsidRDefault="0015609C" w:rsidP="00D60378">
      <w:pPr>
        <w:rPr>
          <w:rFonts w:cs="Arial"/>
        </w:rPr>
      </w:pPr>
      <w:r>
        <w:rPr>
          <w:rFonts w:cs="Arial"/>
        </w:rPr>
        <w:br w:type="textWrapping" w:clear="all"/>
      </w:r>
      <w:bookmarkStart w:id="1" w:name="_GoBack"/>
      <w:bookmarkEnd w:id="1"/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E086F38" wp14:editId="349FA50A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09C" w:rsidRDefault="0015609C" w:rsidP="0015609C">
      <w:pPr>
        <w:pStyle w:val="ekvnummerierung"/>
        <w:framePr w:wrap="around"/>
      </w:pPr>
      <w:r>
        <w:t>1</w:t>
      </w:r>
    </w:p>
    <w:p w:rsidR="000E3FAF" w:rsidRPr="0015609C" w:rsidRDefault="000E3FAF" w:rsidP="00D60378">
      <w:pPr>
        <w:rPr>
          <w:rFonts w:cs="Arial"/>
        </w:rPr>
      </w:pPr>
      <w:r w:rsidRPr="0015609C">
        <w:rPr>
          <w:rFonts w:cs="Arial"/>
        </w:rPr>
        <w:t>Addiere jeweils die drei Zahlen einer Zeile.</w:t>
      </w:r>
    </w:p>
    <w:tbl>
      <w:tblPr>
        <w:tblpPr w:leftFromText="141" w:rightFromText="141" w:vertAnchor="text" w:horzAnchor="margin" w:tblpY="201"/>
        <w:tblW w:w="90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15609C">
        <w:trPr>
          <w:trHeight w:hRule="exact" w:val="283"/>
        </w:trPr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15609C">
        <w:trPr>
          <w:trHeight w:hRule="exact" w:val="283"/>
        </w:trPr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:rsidR="000E3FAF" w:rsidRDefault="000E3FAF" w:rsidP="00D60378">
      <w:pPr>
        <w:rPr>
          <w:rFonts w:cs="Arial"/>
        </w:rPr>
      </w:pPr>
    </w:p>
    <w:p w:rsidR="0015609C" w:rsidRPr="0015609C" w:rsidRDefault="0015609C" w:rsidP="00D60378">
      <w:pPr>
        <w:rPr>
          <w:rFonts w:cs="Arial"/>
        </w:rPr>
      </w:pPr>
    </w:p>
    <w:p w:rsidR="0015609C" w:rsidRDefault="0015609C" w:rsidP="0015609C">
      <w:pPr>
        <w:pStyle w:val="ekvnummerierung"/>
        <w:framePr w:wrap="around"/>
      </w:pPr>
      <w:r>
        <w:t>2</w:t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B8B4779" wp14:editId="5941DACD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FAF" w:rsidRPr="0015609C" w:rsidRDefault="000E3FAF" w:rsidP="000E3FAF">
      <w:pPr>
        <w:rPr>
          <w:rFonts w:cs="Arial"/>
        </w:rPr>
      </w:pPr>
      <w:r w:rsidRPr="0015609C">
        <w:rPr>
          <w:rFonts w:cs="Arial"/>
        </w:rPr>
        <w:t>Was fällt dir auf?</w:t>
      </w:r>
      <w:r w:rsidR="00715051" w:rsidRPr="0015609C">
        <w:rPr>
          <w:rFonts w:cs="Arial"/>
        </w:rPr>
        <w:t xml:space="preserve"> Schreibe auf und stelle mit Forschermitteln dar.</w:t>
      </w: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0E3FAF">
      <w:pPr>
        <w:rPr>
          <w:rFonts w:cs="Arial"/>
        </w:rPr>
      </w:pPr>
    </w:p>
    <w:p w:rsidR="0015609C" w:rsidRDefault="0015609C" w:rsidP="0015609C">
      <w:pPr>
        <w:pStyle w:val="ekvnummerierung"/>
        <w:framePr w:wrap="around"/>
      </w:pPr>
      <w:r>
        <w:t>3</w:t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C8C67FF" wp14:editId="017E5C4F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FAF" w:rsidRPr="0015609C" w:rsidRDefault="000E3FAF" w:rsidP="000E3FAF">
      <w:pPr>
        <w:rPr>
          <w:rFonts w:cs="Arial"/>
        </w:rPr>
      </w:pPr>
      <w:r w:rsidRPr="0015609C">
        <w:rPr>
          <w:rFonts w:cs="Arial"/>
        </w:rPr>
        <w:t>Warum ist das so? Begründe deine Entdeckungen.</w:t>
      </w: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0E3FAF">
      <w:pPr>
        <w:rPr>
          <w:rFonts w:cs="Arial"/>
        </w:rPr>
      </w:pPr>
    </w:p>
    <w:p w:rsidR="000E3FAF" w:rsidRPr="0015609C" w:rsidRDefault="000E3FAF" w:rsidP="00D60378">
      <w:pPr>
        <w:rPr>
          <w:rFonts w:cs="Arial"/>
        </w:rPr>
      </w:pPr>
      <w:r w:rsidRPr="0015609C">
        <w:rPr>
          <w:rFonts w:cs="Arial"/>
        </w:rPr>
        <w:t>TIPP: Wie verändern sich die Ergebnisse?</w:t>
      </w:r>
      <w:r w:rsidR="00385124" w:rsidRPr="0015609C">
        <w:rPr>
          <w:rFonts w:cs="Arial"/>
        </w:rPr>
        <w:t xml:space="preserve"> Warum ist das so?</w:t>
      </w:r>
    </w:p>
    <w:sectPr w:rsidR="000E3FAF" w:rsidRPr="0015609C" w:rsidSect="00054A93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13" w:rsidRDefault="00247C13" w:rsidP="003C599D">
      <w:pPr>
        <w:spacing w:line="240" w:lineRule="auto"/>
      </w:pPr>
      <w:r>
        <w:separator/>
      </w:r>
    </w:p>
  </w:endnote>
  <w:endnote w:type="continuationSeparator" w:id="0">
    <w:p w:rsidR="00247C13" w:rsidRDefault="00247C1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60F07E0" wp14:editId="19AE0700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9C453E">
            <w:t>M</w:t>
          </w:r>
          <w:r w:rsidR="0015609C">
            <w:t>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13" w:rsidRDefault="00247C13" w:rsidP="003C599D">
      <w:pPr>
        <w:spacing w:line="240" w:lineRule="auto"/>
      </w:pPr>
      <w:r>
        <w:separator/>
      </w:r>
    </w:p>
  </w:footnote>
  <w:footnote w:type="continuationSeparator" w:id="0">
    <w:p w:rsidR="00247C13" w:rsidRDefault="00247C1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9C" w:rsidRPr="00760B9F" w:rsidRDefault="004949A8" w:rsidP="00760B9F">
    <w:pPr>
      <w:pStyle w:val="Kopfzeile"/>
    </w:pPr>
    <w:r w:rsidRPr="004949A8">
      <mc:AlternateContent>
        <mc:Choice Requires="wpg">
          <w:drawing>
            <wp:anchor distT="0" distB="0" distL="114300" distR="114300" simplePos="0" relativeHeight="251660288" behindDoc="0" locked="0" layoutInCell="1" allowOverlap="1" wp14:anchorId="1E6A910C" wp14:editId="794B3A78">
              <wp:simplePos x="0" y="0"/>
              <wp:positionH relativeFrom="column">
                <wp:posOffset>355600</wp:posOffset>
              </wp:positionH>
              <wp:positionV relativeFrom="paragraph">
                <wp:posOffset>1320165</wp:posOffset>
              </wp:positionV>
              <wp:extent cx="697865" cy="923925"/>
              <wp:effectExtent l="1270" t="0" r="27305" b="27305"/>
              <wp:wrapNone/>
              <wp:docPr id="47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697865" cy="923925"/>
                        <a:chOff x="0" y="0"/>
                        <a:chExt cx="643504" cy="435098"/>
                      </a:xfrm>
                    </wpg:grpSpPr>
                    <wps:wsp>
                      <wps:cNvPr id="48" name="Gerade Verbindung 48"/>
                      <wps:cNvCnPr/>
                      <wps:spPr>
                        <a:xfrm rot="5400000">
                          <a:off x="537777" y="-105728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9" name="Gerade Verbindung 49"/>
                      <wps:cNvCnPr/>
                      <wps:spPr>
                        <a:xfrm rot="5400000">
                          <a:off x="105729" y="-102678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0" name="Gerade Verbindung 50"/>
                      <wps:cNvCnPr/>
                      <wps:spPr>
                        <a:xfrm rot="5400000">
                          <a:off x="537776" y="110296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1" name="Gerade Verbindung 51"/>
                      <wps:cNvCnPr/>
                      <wps:spPr>
                        <a:xfrm rot="5400000">
                          <a:off x="105728" y="113346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2" name="Gerade Verbindung 52"/>
                      <wps:cNvCnPr/>
                      <wps:spPr>
                        <a:xfrm rot="5400000">
                          <a:off x="537776" y="326320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3" name="Gerade Verbindung 53"/>
                      <wps:cNvCnPr/>
                      <wps:spPr>
                        <a:xfrm rot="5400000">
                          <a:off x="105728" y="329370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uppieren 10" o:spid="_x0000_s1026" style="position:absolute;margin-left:28pt;margin-top:103.95pt;width:54.95pt;height:72.75pt;rotation:90;z-index:251660288" coordsize="6435,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">
              <v:line id="Gerade Verbindung 48" o:spid="_x0000_s1027" style="position:absolute;rotation:90;visibility:visible;mso-wrap-style:square" from="5378,-1058" to="5378,1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mZMcMAAADbAAAADwAAAGRycy9kb3ducmV2LnhtbERPzWrCQBC+F/oOywi9FN1VpLbRVWrB&#10;WjwIVR9gmh2TkOxsyG417dM7h0KPH9//YtX7Rl2oi1VgC+ORAUWcB1dxYeF03AyfQcWE7LAJTBZ+&#10;KMJqeX+3wMyFK3/S5ZAKJSEcM7RQptRmWse8JI9xFFpi4c6h85gEdoV2HV4l3Dd6YsyT9lixNJTY&#10;0ltJeX349tK7Pv8WmzCdTR6/Xo7v29rsd7Wx9mHQv85BJerTv/jP/eEsTGWsfJEfo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JmTHDAAAA2wAAAA8AAAAAAAAAAAAA&#10;AAAAoQIAAGRycy9kb3ducmV2LnhtbFBLBQYAAAAABAAEAPkAAACRAwAAAAA=&#10;" strokecolor="black [3213]" strokeweight="1pt">
                <v:stroke joinstyle="miter"/>
              </v:line>
              <v:line id="Gerade Verbindung 49" o:spid="_x0000_s1028" style="position:absolute;rotation:90;visibility:visible;mso-wrap-style:square" from="1057,-1027" to="1057,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U8qsQAAADbAAAADwAAAGRycy9kb3ducmV2LnhtbESP32rCMBTG7wd7h3AG3ogmE3GzGmUK&#10;6vBiMPUBjs2xLW1OShO1+vSLIOzy4/vz45vOW1uJCzW+cKzhva9AEKfOFJxpOOxXvU8QPiAbrByT&#10;hht5mM9eX6aYGHflX7rsQibiCPsENeQh1ImUPs3Jou+7mjh6J9dYDFE2mTQNXuO4reRAqZG0WHAk&#10;5FjTMqe03J1t5C5O92zlhh+D7nG8X29K9bMtldadt/ZrAiJQG/7Dz/a30TAcw+NL/AFy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RTyqxAAAANsAAAAPAAAAAAAAAAAA&#10;AAAAAKECAABkcnMvZG93bnJldi54bWxQSwUGAAAAAAQABAD5AAAAkgMAAAAA&#10;" strokecolor="black [3213]" strokeweight="1pt">
                <v:stroke joinstyle="miter"/>
              </v:line>
              <v:line id="Gerade Verbindung 50" o:spid="_x0000_s1029" style="position:absolute;rotation:90;visibility:visible;mso-wrap-style:square" from="5378,1102" to="5378,3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YD6sMAAADbAAAADwAAAGRycy9kb3ducmV2LnhtbERPzU7CQBC+m/gOmzHhYmBXggKVhSgJ&#10;SjyYCDzA0B3apt3ZprtA9emdg4nHL9//YtX7Rl2oi1VgCw8jA4o4D67iwsJhvxnOQMWE7LAJTBa+&#10;KcJqeXuzwMyFK3/RZZcKJSEcM7RQptRmWse8JI9xFFpi4U6h85gEdoV2HV4l3Dd6bMyT9lixNJTY&#10;0rqkvN6dvfS+nn6KTZhMx/fH+f7tvTafH7WxdnDXvzyDStSnf/Gfe+ssPMp6+SI/QC9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mA+rDAAAA2wAAAA8AAAAAAAAAAAAA&#10;AAAAoQIAAGRycy9kb3ducmV2LnhtbFBLBQYAAAAABAAEAPkAAACRAwAAAAA=&#10;" strokecolor="black [3213]" strokeweight="1pt">
                <v:stroke joinstyle="miter"/>
              </v:line>
              <v:line id="Gerade Verbindung 51" o:spid="_x0000_s1030" style="position:absolute;rotation:90;visibility:visible;mso-wrap-style:square" from="1057,1133" to="1057,3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qmccUAAADbAAAADwAAAGRycy9kb3ducmV2LnhtbESP3WoCMRCF74W+QxjBm6KJ0lZdjVIL&#10;WumF4M8DjJtxd9nNZNmkuvXpm0LBy8P5+TjzZWsrcaXGF441DAcKBHHqTMGZhtNx3Z+A8AHZYOWY&#10;NPyQh+XiqTPHxLgb7+l6CJmII+wT1JCHUCdS+jQni37gauLoXVxjMUTZZNI0eIvjtpIjpd6kxYIj&#10;IceaPnJKy8O3jdzV5Z6t3ct49HyeHjefpdp9lUrrXrd9n4EI1IZH+L+9NRpeh/D3Jf4Au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uqmccUAAADbAAAADwAAAAAAAAAA&#10;AAAAAAChAgAAZHJzL2Rvd25yZXYueG1sUEsFBgAAAAAEAAQA+QAAAJMDAAAAAA==&#10;" strokecolor="black [3213]" strokeweight="1pt">
                <v:stroke joinstyle="miter"/>
              </v:line>
              <v:line id="Gerade Verbindung 52" o:spid="_x0000_s1031" style="position:absolute;rotation:90;visibility:visible;mso-wrap-style:square" from="5378,3262" to="5378,5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g4BsYAAADbAAAADwAAAGRycy9kb3ducmV2LnhtbESP22rCQBRF3wX/YThCX4rONFgvqaO0&#10;BW3pg+DlA04zxyQkcyZkphr9+k6h4ONmXxZ7sepsLc7U+tKxhqeRAkGcOVNyruF4WA9nIHxANlg7&#10;Jg1X8rBa9nsLTI278I7O+5CLOMI+RQ1FCE0qpc8KsuhHriGO3sm1FkOUbS5Ni5c4bmuZKDWRFkuO&#10;hAIbei8oq/Y/NnLfTrd87cbT5PF7fth8VGr7VSmtHwbd6wuIQF24h//bn0bDcwJ/X+IP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o4OAbGAAAA2wAAAA8AAAAAAAAA&#10;AAAAAAAAoQIAAGRycy9kb3ducmV2LnhtbFBLBQYAAAAABAAEAPkAAACUAwAAAAA=&#10;" strokecolor="black [3213]" strokeweight="1pt">
                <v:stroke joinstyle="miter"/>
              </v:line>
              <v:line id="Gerade Verbindung 53" o:spid="_x0000_s1032" style="position:absolute;rotation:90;visibility:visible;mso-wrap-style:square" from="1057,3293" to="1057,5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SdncUAAADbAAAADwAAAGRycy9kb3ducmV2LnhtbESP32rCMBTG74W9QzgDb0ST6eZcZxQn&#10;qGMXg6kPcNYc29LmpDSZVp/eDAQvP74/P77pvLWVOFLjC8cangYKBHHqTMGZhv1u1Z+A8AHZYOWY&#10;NJzJw3z20JliYtyJf+i4DZmII+wT1JCHUCdS+jQni37gauLoHVxjMUTZZNI0eIrjtpJDpcbSYsGR&#10;kGNNy5zScvtnI/fjcMlW7vl12Pt92603pfr+KpXW3cd28Q4iUBvu4Vv702h4GcH/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XSdncUAAADbAAAADwAAAAAAAAAA&#10;AAAAAAChAgAAZHJzL2Rvd25yZXYueG1sUEsFBgAAAAAEAAQA+QAAAJMDAAAAAA==&#10;" strokecolor="black [3213]" strokeweight="1pt">
                <v:stroke joinstyle="miter"/>
              </v:lin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83CDB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3FAF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609C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47C13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06995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85124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949A8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575E5"/>
    <w:rsid w:val="006779E5"/>
    <w:rsid w:val="006802C4"/>
    <w:rsid w:val="0068429A"/>
    <w:rsid w:val="00685FDD"/>
    <w:rsid w:val="00693676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051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B9F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3D0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4920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2016-12-08T14:25:00Z</cp:lastPrinted>
  <dcterms:created xsi:type="dcterms:W3CDTF">2019-05-02T08:10:00Z</dcterms:created>
  <dcterms:modified xsi:type="dcterms:W3CDTF">2019-05-02T08:11:00Z</dcterms:modified>
</cp:coreProperties>
</file>