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1E659C">
              <w:t>7</w:t>
            </w:r>
            <w:r w:rsidR="00CD33E7">
              <w:t>/</w:t>
            </w:r>
            <w:r w:rsidR="00741CD8">
              <w:t>1</w:t>
            </w:r>
          </w:p>
        </w:tc>
      </w:tr>
      <w:tr w:rsidR="00BF17F2" w:rsidRPr="00BF17F2" w:rsidTr="004E5E5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center"/>
          </w:tcPr>
          <w:p w:rsidR="00FB59FB" w:rsidRPr="00BF17F2" w:rsidRDefault="002127E3" w:rsidP="004E5E5E">
            <w:pPr>
              <w:pStyle w:val="ekvue2arial"/>
            </w:pPr>
            <w:r>
              <w:t>Randzahlen addieren</w:t>
            </w:r>
          </w:p>
        </w:tc>
      </w:tr>
    </w:tbl>
    <w:p w:rsidR="008E2194" w:rsidRDefault="008E2194" w:rsidP="00D60378">
      <w:bookmarkStart w:id="0" w:name="bmStart"/>
      <w:bookmarkEnd w:id="0"/>
    </w:p>
    <w:p w:rsidR="008A5442" w:rsidRDefault="004D00A5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BB49555" wp14:editId="79D1A0F0">
                <wp:simplePos x="0" y="0"/>
                <wp:positionH relativeFrom="column">
                  <wp:posOffset>10795</wp:posOffset>
                </wp:positionH>
                <wp:positionV relativeFrom="paragraph">
                  <wp:posOffset>3175</wp:posOffset>
                </wp:positionV>
                <wp:extent cx="1637665" cy="1601470"/>
                <wp:effectExtent l="0" t="0" r="0" b="0"/>
                <wp:wrapNone/>
                <wp:docPr id="71" name="Gruppieren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7665" cy="1601470"/>
                          <a:chOff x="0" y="0"/>
                          <a:chExt cx="1637665" cy="1601470"/>
                        </a:xfrm>
                      </wpg:grpSpPr>
                      <wps:wsp>
                        <wps:cNvPr id="58" name="Textfeld 58"/>
                        <wps:cNvSpPr txBox="1"/>
                        <wps:spPr>
                          <a:xfrm>
                            <a:off x="0" y="0"/>
                            <a:ext cx="1637665" cy="16014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W w:w="2211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737"/>
                                <w:gridCol w:w="737"/>
                                <w:gridCol w:w="737"/>
                              </w:tblGrid>
                              <w:tr w:rsidR="004D00A5" w:rsidRPr="004D00A5" w:rsidTr="008A5442">
                                <w:trPr>
                                  <w:trHeight w:hRule="exact" w:val="737"/>
                                </w:trPr>
                                <w:tc>
                                  <w:tcPr>
                                    <w:tcW w:w="737" w:type="dxa"/>
                                    <w:noWrap/>
                                    <w:vAlign w:val="center"/>
                                  </w:tcPr>
                                  <w:p w:rsidR="004D00A5" w:rsidRPr="004D00A5" w:rsidRDefault="004D00A5" w:rsidP="008A5442">
                                    <w:pPr>
                                      <w:pStyle w:val="ekvkreuzwortrtsel"/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4D00A5">
                                      <w:rPr>
                                        <w:rFonts w:ascii="Arial" w:hAnsi="Arial" w:cs="Arial"/>
                                      </w:rPr>
                                      <w:t>202</w:t>
                                    </w:r>
                                  </w:p>
                                </w:tc>
                                <w:tc>
                                  <w:tcPr>
                                    <w:tcW w:w="737" w:type="dxa"/>
                                    <w:noWrap/>
                                    <w:vAlign w:val="center"/>
                                  </w:tcPr>
                                  <w:p w:rsidR="004D00A5" w:rsidRPr="004D00A5" w:rsidRDefault="004D00A5" w:rsidP="008A5442">
                                    <w:pPr>
                                      <w:pStyle w:val="ekvkreuzwortrtsel"/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4D00A5">
                                      <w:rPr>
                                        <w:rFonts w:ascii="Arial" w:hAnsi="Arial" w:cs="Arial"/>
                                      </w:rPr>
                                      <w:t>203</w:t>
                                    </w:r>
                                  </w:p>
                                </w:tc>
                                <w:tc>
                                  <w:tcPr>
                                    <w:tcW w:w="737" w:type="dxa"/>
                                    <w:noWrap/>
                                    <w:vAlign w:val="center"/>
                                  </w:tcPr>
                                  <w:p w:rsidR="004D00A5" w:rsidRPr="004D00A5" w:rsidRDefault="004D00A5" w:rsidP="008A5442">
                                    <w:pPr>
                                      <w:pStyle w:val="ekvkreuzwortrtsel"/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4D00A5">
                                      <w:rPr>
                                        <w:rFonts w:ascii="Arial" w:hAnsi="Arial" w:cs="Arial"/>
                                      </w:rPr>
                                      <w:t>204</w:t>
                                    </w:r>
                                  </w:p>
                                </w:tc>
                              </w:tr>
                              <w:tr w:rsidR="004D00A5" w:rsidRPr="004D00A5" w:rsidTr="008A5442">
                                <w:trPr>
                                  <w:trHeight w:hRule="exact" w:val="737"/>
                                </w:trPr>
                                <w:tc>
                                  <w:tcPr>
                                    <w:tcW w:w="737" w:type="dxa"/>
                                    <w:noWrap/>
                                    <w:vAlign w:val="center"/>
                                  </w:tcPr>
                                  <w:p w:rsidR="004D00A5" w:rsidRPr="004D00A5" w:rsidRDefault="004D00A5" w:rsidP="008A5442">
                                    <w:pPr>
                                      <w:pStyle w:val="ekvkreuzwortrtsel"/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4D00A5">
                                      <w:rPr>
                                        <w:rFonts w:ascii="Arial" w:hAnsi="Arial" w:cs="Arial"/>
                                      </w:rPr>
                                      <w:t>212</w:t>
                                    </w:r>
                                  </w:p>
                                </w:tc>
                                <w:tc>
                                  <w:tcPr>
                                    <w:tcW w:w="737" w:type="dxa"/>
                                    <w:noWrap/>
                                    <w:vAlign w:val="center"/>
                                  </w:tcPr>
                                  <w:p w:rsidR="004D00A5" w:rsidRPr="004D00A5" w:rsidRDefault="004D00A5" w:rsidP="008A5442">
                                    <w:pPr>
                                      <w:pStyle w:val="ekvkreuzwortrtsel"/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4D00A5">
                                      <w:rPr>
                                        <w:rFonts w:ascii="Arial" w:hAnsi="Arial" w:cs="Arial"/>
                                      </w:rPr>
                                      <w:t>213</w:t>
                                    </w:r>
                                  </w:p>
                                </w:tc>
                                <w:tc>
                                  <w:tcPr>
                                    <w:tcW w:w="737" w:type="dxa"/>
                                    <w:noWrap/>
                                    <w:vAlign w:val="center"/>
                                  </w:tcPr>
                                  <w:p w:rsidR="004D00A5" w:rsidRPr="004D00A5" w:rsidRDefault="004D00A5" w:rsidP="008A5442">
                                    <w:pPr>
                                      <w:pStyle w:val="ekvkreuzwortrtsel"/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4D00A5">
                                      <w:rPr>
                                        <w:rFonts w:ascii="Arial" w:hAnsi="Arial" w:cs="Arial"/>
                                      </w:rPr>
                                      <w:t>214</w:t>
                                    </w:r>
                                  </w:p>
                                </w:tc>
                              </w:tr>
                              <w:tr w:rsidR="004D00A5" w:rsidRPr="004D00A5" w:rsidTr="008A5442">
                                <w:trPr>
                                  <w:trHeight w:hRule="exact" w:val="737"/>
                                </w:trPr>
                                <w:tc>
                                  <w:tcPr>
                                    <w:tcW w:w="737" w:type="dxa"/>
                                    <w:noWrap/>
                                    <w:vAlign w:val="center"/>
                                  </w:tcPr>
                                  <w:p w:rsidR="004D00A5" w:rsidRPr="004D00A5" w:rsidRDefault="004D00A5" w:rsidP="008A5442">
                                    <w:pPr>
                                      <w:pStyle w:val="ekvkreuzwortrtsel"/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4D00A5">
                                      <w:rPr>
                                        <w:rFonts w:ascii="Arial" w:hAnsi="Arial" w:cs="Arial"/>
                                      </w:rPr>
                                      <w:t>222</w:t>
                                    </w:r>
                                  </w:p>
                                </w:tc>
                                <w:tc>
                                  <w:tcPr>
                                    <w:tcW w:w="737" w:type="dxa"/>
                                    <w:noWrap/>
                                    <w:vAlign w:val="center"/>
                                  </w:tcPr>
                                  <w:p w:rsidR="004D00A5" w:rsidRPr="004D00A5" w:rsidRDefault="004D00A5" w:rsidP="008A5442">
                                    <w:pPr>
                                      <w:pStyle w:val="ekvkreuzwortrtsel"/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4D00A5">
                                      <w:rPr>
                                        <w:rFonts w:ascii="Arial" w:hAnsi="Arial" w:cs="Arial"/>
                                      </w:rPr>
                                      <w:t>223</w:t>
                                    </w:r>
                                  </w:p>
                                </w:tc>
                                <w:tc>
                                  <w:tcPr>
                                    <w:tcW w:w="737" w:type="dxa"/>
                                    <w:noWrap/>
                                    <w:vAlign w:val="center"/>
                                  </w:tcPr>
                                  <w:p w:rsidR="004D00A5" w:rsidRPr="004D00A5" w:rsidRDefault="004D00A5" w:rsidP="008A5442">
                                    <w:pPr>
                                      <w:pStyle w:val="ekvkreuzwortrtsel"/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4D00A5">
                                      <w:rPr>
                                        <w:rFonts w:ascii="Arial" w:hAnsi="Arial" w:cs="Arial"/>
                                      </w:rPr>
                                      <w:t>224</w:t>
                                    </w:r>
                                  </w:p>
                                </w:tc>
                              </w:tr>
                            </w:tbl>
                            <w:p w:rsidR="004D00A5" w:rsidRDefault="004D00A5" w:rsidP="004D00A5">
                              <w:pPr>
                                <w:pStyle w:val="ekvkreuzwortrtsel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2" name="Gruppieren 28"/>
                        <wpg:cNvGrpSpPr/>
                        <wpg:grpSpPr>
                          <a:xfrm>
                            <a:off x="107577" y="70339"/>
                            <a:ext cx="1355725" cy="1356360"/>
                            <a:chOff x="0" y="0"/>
                            <a:chExt cx="1355779" cy="1356945"/>
                          </a:xfrm>
                        </wpg:grpSpPr>
                        <wps:wsp>
                          <wps:cNvPr id="63" name="Ellipse 63"/>
                          <wps:cNvSpPr/>
                          <wps:spPr>
                            <a:xfrm>
                              <a:off x="939205" y="1"/>
                              <a:ext cx="416574" cy="416574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4D00A5" w:rsidRDefault="004D00A5" w:rsidP="004D00A5">
                                <w:pPr>
                                  <w:pStyle w:val="StandardWeb"/>
                                  <w:tabs>
                                    <w:tab w:val="left" w:pos="340"/>
                                    <w:tab w:val="left" w:pos="595"/>
                                    <w:tab w:val="left" w:pos="851"/>
                                  </w:tabs>
                                  <w:spacing w:before="0" w:beforeAutospacing="0" w:after="0" w:afterAutospacing="0" w:line="396" w:lineRule="exact"/>
                                  <w:jc w:val="center"/>
                                </w:pPr>
                                <w:r>
                                  <w:rPr>
                                    <w:rFonts w:ascii="Arial" w:eastAsia="Calibri" w:hAnsi="Arial"/>
                                    <w:color w:val="FFFFFF" w:themeColor="light1"/>
                                    <w:kern w:val="24"/>
                                    <w:sz w:val="29"/>
                                    <w:szCs w:val="29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" name="Ellipse 64"/>
                          <wps:cNvSpPr/>
                          <wps:spPr>
                            <a:xfrm>
                              <a:off x="6351" y="0"/>
                              <a:ext cx="416574" cy="416574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4D00A5" w:rsidRDefault="004D00A5" w:rsidP="004D00A5">
                                <w:pPr>
                                  <w:pStyle w:val="StandardWeb"/>
                                  <w:tabs>
                                    <w:tab w:val="left" w:pos="340"/>
                                    <w:tab w:val="left" w:pos="595"/>
                                    <w:tab w:val="left" w:pos="851"/>
                                  </w:tabs>
                                  <w:spacing w:before="0" w:beforeAutospacing="0" w:after="0" w:afterAutospacing="0" w:line="396" w:lineRule="exact"/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" name="Ellipse 65"/>
                          <wps:cNvSpPr/>
                          <wps:spPr>
                            <a:xfrm>
                              <a:off x="932854" y="940371"/>
                              <a:ext cx="416574" cy="416574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4D00A5" w:rsidRDefault="004D00A5" w:rsidP="004D00A5">
                                <w:pPr>
                                  <w:pStyle w:val="StandardWeb"/>
                                  <w:tabs>
                                    <w:tab w:val="left" w:pos="340"/>
                                    <w:tab w:val="left" w:pos="595"/>
                                    <w:tab w:val="left" w:pos="851"/>
                                  </w:tabs>
                                  <w:spacing w:before="0" w:beforeAutospacing="0" w:after="0" w:afterAutospacing="0" w:line="396" w:lineRule="exact"/>
                                  <w:jc w:val="center"/>
                                </w:pPr>
                                <w:r>
                                  <w:rPr>
                                    <w:rFonts w:ascii="Arial" w:eastAsia="Calibri" w:hAnsi="Arial"/>
                                    <w:color w:val="FFFFFF" w:themeColor="light1"/>
                                    <w:kern w:val="24"/>
                                    <w:sz w:val="29"/>
                                    <w:szCs w:val="29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" name="Ellipse 66"/>
                          <wps:cNvSpPr/>
                          <wps:spPr>
                            <a:xfrm>
                              <a:off x="0" y="940370"/>
                              <a:ext cx="416574" cy="416574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4D00A5" w:rsidRDefault="004D00A5" w:rsidP="004D00A5">
                                <w:pPr>
                                  <w:pStyle w:val="StandardWeb"/>
                                  <w:tabs>
                                    <w:tab w:val="left" w:pos="340"/>
                                    <w:tab w:val="left" w:pos="595"/>
                                    <w:tab w:val="left" w:pos="851"/>
                                  </w:tabs>
                                  <w:spacing w:before="0" w:beforeAutospacing="0" w:after="0" w:afterAutospacing="0" w:line="396" w:lineRule="exact"/>
                                  <w:jc w:val="center"/>
                                </w:pPr>
                                <w:r>
                                  <w:rPr>
                                    <w:rFonts w:ascii="Arial" w:eastAsia="Calibri" w:hAnsi="Arial"/>
                                    <w:color w:val="FFFFFF" w:themeColor="light1"/>
                                    <w:kern w:val="24"/>
                                    <w:sz w:val="29"/>
                                    <w:szCs w:val="29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" name="Rechteck 67"/>
                          <wps:cNvSpPr/>
                          <wps:spPr>
                            <a:xfrm>
                              <a:off x="969755" y="496134"/>
                              <a:ext cx="355471" cy="355471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" name="Rechteck 68"/>
                          <wps:cNvSpPr/>
                          <wps:spPr>
                            <a:xfrm>
                              <a:off x="506205" y="972384"/>
                              <a:ext cx="355471" cy="355471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" name="Rechteck 69"/>
                          <wps:cNvSpPr/>
                          <wps:spPr>
                            <a:xfrm>
                              <a:off x="36305" y="496134"/>
                              <a:ext cx="355471" cy="355471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" name="Rechteck 70"/>
                          <wps:cNvSpPr/>
                          <wps:spPr>
                            <a:xfrm>
                              <a:off x="506205" y="32584"/>
                              <a:ext cx="355471" cy="355471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71" o:spid="_x0000_s1026" style="position:absolute;margin-left:.85pt;margin-top:.25pt;width:128.95pt;height:126.1pt;z-index:251678720;mso-width-relative:margin;mso-height-relative:margin" coordsize="16376,16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58" o:spid="_x0000_s1027" type="#_x0000_t202" style="position:absolute;width:16376;height:160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uvScIA&#10;AADbAAAADwAAAGRycy9kb3ducmV2LnhtbERPTWvCQBC9F/wPywje6saARaKrSCBYxB5ivfQ2Zsck&#10;mJ2N2a2J/fXdg+Dx8b5Xm8E04k6dqy0rmE0jEMSF1TWXCk7f2fsChPPIGhvLpOBBDjbr0dsKE217&#10;zul+9KUIIewSVFB53yZSuqIig25qW+LAXWxn0AfYlVJ32Idw08g4ij6kwZpDQ4UtpRUV1+OvUbBP&#10;sy/Mz7FZ/DXp7nDZtrfTz1ypyXjYLkF4GvxL/HR/agXzMDZ8C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C69JwgAAANsAAAAPAAAAAAAAAAAAAAAAAJgCAABkcnMvZG93&#10;bnJldi54bWxQSwUGAAAAAAQABAD1AAAAhwMAAAAA&#10;" filled="f" stroked="f" strokeweight=".5pt">
                  <v:textbox>
                    <w:txbxContent>
                      <w:tbl>
                        <w:tblPr>
                          <w:tblW w:w="2211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 w:firstRow="1" w:lastRow="1" w:firstColumn="1" w:lastColumn="1" w:noHBand="0" w:noVBand="0"/>
                        </w:tblPr>
                        <w:tblGrid>
                          <w:gridCol w:w="737"/>
                          <w:gridCol w:w="737"/>
                          <w:gridCol w:w="737"/>
                        </w:tblGrid>
                        <w:tr w:rsidR="004D00A5" w:rsidRPr="004D00A5" w:rsidTr="008A5442">
                          <w:trPr>
                            <w:trHeight w:hRule="exact" w:val="737"/>
                          </w:trPr>
                          <w:tc>
                            <w:tcPr>
                              <w:tcW w:w="737" w:type="dxa"/>
                              <w:noWrap/>
                              <w:vAlign w:val="center"/>
                            </w:tcPr>
                            <w:p w:rsidR="004D00A5" w:rsidRPr="004D00A5" w:rsidRDefault="004D00A5" w:rsidP="008A5442">
                              <w:pPr>
                                <w:pStyle w:val="ekvkreuzwortrtsel"/>
                                <w:rPr>
                                  <w:rFonts w:ascii="Arial" w:hAnsi="Arial" w:cs="Arial"/>
                                </w:rPr>
                              </w:pPr>
                              <w:r w:rsidRPr="004D00A5">
                                <w:rPr>
                                  <w:rFonts w:ascii="Arial" w:hAnsi="Arial" w:cs="Arial"/>
                                </w:rPr>
                                <w:t>202</w:t>
                              </w:r>
                            </w:p>
                          </w:tc>
                          <w:tc>
                            <w:tcPr>
                              <w:tcW w:w="737" w:type="dxa"/>
                              <w:noWrap/>
                              <w:vAlign w:val="center"/>
                            </w:tcPr>
                            <w:p w:rsidR="004D00A5" w:rsidRPr="004D00A5" w:rsidRDefault="004D00A5" w:rsidP="008A5442">
                              <w:pPr>
                                <w:pStyle w:val="ekvkreuzwortrtsel"/>
                                <w:rPr>
                                  <w:rFonts w:ascii="Arial" w:hAnsi="Arial" w:cs="Arial"/>
                                </w:rPr>
                              </w:pPr>
                              <w:r w:rsidRPr="004D00A5">
                                <w:rPr>
                                  <w:rFonts w:ascii="Arial" w:hAnsi="Arial" w:cs="Arial"/>
                                </w:rPr>
                                <w:t>203</w:t>
                              </w:r>
                            </w:p>
                          </w:tc>
                          <w:tc>
                            <w:tcPr>
                              <w:tcW w:w="737" w:type="dxa"/>
                              <w:noWrap/>
                              <w:vAlign w:val="center"/>
                            </w:tcPr>
                            <w:p w:rsidR="004D00A5" w:rsidRPr="004D00A5" w:rsidRDefault="004D00A5" w:rsidP="008A5442">
                              <w:pPr>
                                <w:pStyle w:val="ekvkreuzwortrtsel"/>
                                <w:rPr>
                                  <w:rFonts w:ascii="Arial" w:hAnsi="Arial" w:cs="Arial"/>
                                </w:rPr>
                              </w:pPr>
                              <w:r w:rsidRPr="004D00A5">
                                <w:rPr>
                                  <w:rFonts w:ascii="Arial" w:hAnsi="Arial" w:cs="Arial"/>
                                </w:rPr>
                                <w:t>204</w:t>
                              </w:r>
                            </w:p>
                          </w:tc>
                        </w:tr>
                        <w:tr w:rsidR="004D00A5" w:rsidRPr="004D00A5" w:rsidTr="008A5442">
                          <w:trPr>
                            <w:trHeight w:hRule="exact" w:val="737"/>
                          </w:trPr>
                          <w:tc>
                            <w:tcPr>
                              <w:tcW w:w="737" w:type="dxa"/>
                              <w:noWrap/>
                              <w:vAlign w:val="center"/>
                            </w:tcPr>
                            <w:p w:rsidR="004D00A5" w:rsidRPr="004D00A5" w:rsidRDefault="004D00A5" w:rsidP="008A5442">
                              <w:pPr>
                                <w:pStyle w:val="ekvkreuzwortrtsel"/>
                                <w:rPr>
                                  <w:rFonts w:ascii="Arial" w:hAnsi="Arial" w:cs="Arial"/>
                                </w:rPr>
                              </w:pPr>
                              <w:r w:rsidRPr="004D00A5">
                                <w:rPr>
                                  <w:rFonts w:ascii="Arial" w:hAnsi="Arial" w:cs="Arial"/>
                                </w:rPr>
                                <w:t>212</w:t>
                              </w:r>
                            </w:p>
                          </w:tc>
                          <w:tc>
                            <w:tcPr>
                              <w:tcW w:w="737" w:type="dxa"/>
                              <w:noWrap/>
                              <w:vAlign w:val="center"/>
                            </w:tcPr>
                            <w:p w:rsidR="004D00A5" w:rsidRPr="004D00A5" w:rsidRDefault="004D00A5" w:rsidP="008A5442">
                              <w:pPr>
                                <w:pStyle w:val="ekvkreuzwortrtsel"/>
                                <w:rPr>
                                  <w:rFonts w:ascii="Arial" w:hAnsi="Arial" w:cs="Arial"/>
                                </w:rPr>
                              </w:pPr>
                              <w:r w:rsidRPr="004D00A5">
                                <w:rPr>
                                  <w:rFonts w:ascii="Arial" w:hAnsi="Arial" w:cs="Arial"/>
                                </w:rPr>
                                <w:t>213</w:t>
                              </w:r>
                            </w:p>
                          </w:tc>
                          <w:tc>
                            <w:tcPr>
                              <w:tcW w:w="737" w:type="dxa"/>
                              <w:noWrap/>
                              <w:vAlign w:val="center"/>
                            </w:tcPr>
                            <w:p w:rsidR="004D00A5" w:rsidRPr="004D00A5" w:rsidRDefault="004D00A5" w:rsidP="008A5442">
                              <w:pPr>
                                <w:pStyle w:val="ekvkreuzwortrtsel"/>
                                <w:rPr>
                                  <w:rFonts w:ascii="Arial" w:hAnsi="Arial" w:cs="Arial"/>
                                </w:rPr>
                              </w:pPr>
                              <w:r w:rsidRPr="004D00A5">
                                <w:rPr>
                                  <w:rFonts w:ascii="Arial" w:hAnsi="Arial" w:cs="Arial"/>
                                </w:rPr>
                                <w:t>214</w:t>
                              </w:r>
                            </w:p>
                          </w:tc>
                        </w:tr>
                        <w:tr w:rsidR="004D00A5" w:rsidRPr="004D00A5" w:rsidTr="008A5442">
                          <w:trPr>
                            <w:trHeight w:hRule="exact" w:val="737"/>
                          </w:trPr>
                          <w:tc>
                            <w:tcPr>
                              <w:tcW w:w="737" w:type="dxa"/>
                              <w:noWrap/>
                              <w:vAlign w:val="center"/>
                            </w:tcPr>
                            <w:p w:rsidR="004D00A5" w:rsidRPr="004D00A5" w:rsidRDefault="004D00A5" w:rsidP="008A5442">
                              <w:pPr>
                                <w:pStyle w:val="ekvkreuzwortrtsel"/>
                                <w:rPr>
                                  <w:rFonts w:ascii="Arial" w:hAnsi="Arial" w:cs="Arial"/>
                                </w:rPr>
                              </w:pPr>
                              <w:r w:rsidRPr="004D00A5">
                                <w:rPr>
                                  <w:rFonts w:ascii="Arial" w:hAnsi="Arial" w:cs="Arial"/>
                                </w:rPr>
                                <w:t>222</w:t>
                              </w:r>
                            </w:p>
                          </w:tc>
                          <w:tc>
                            <w:tcPr>
                              <w:tcW w:w="737" w:type="dxa"/>
                              <w:noWrap/>
                              <w:vAlign w:val="center"/>
                            </w:tcPr>
                            <w:p w:rsidR="004D00A5" w:rsidRPr="004D00A5" w:rsidRDefault="004D00A5" w:rsidP="008A5442">
                              <w:pPr>
                                <w:pStyle w:val="ekvkreuzwortrtsel"/>
                                <w:rPr>
                                  <w:rFonts w:ascii="Arial" w:hAnsi="Arial" w:cs="Arial"/>
                                </w:rPr>
                              </w:pPr>
                              <w:r w:rsidRPr="004D00A5">
                                <w:rPr>
                                  <w:rFonts w:ascii="Arial" w:hAnsi="Arial" w:cs="Arial"/>
                                </w:rPr>
                                <w:t>223</w:t>
                              </w:r>
                            </w:p>
                          </w:tc>
                          <w:tc>
                            <w:tcPr>
                              <w:tcW w:w="737" w:type="dxa"/>
                              <w:noWrap/>
                              <w:vAlign w:val="center"/>
                            </w:tcPr>
                            <w:p w:rsidR="004D00A5" w:rsidRPr="004D00A5" w:rsidRDefault="004D00A5" w:rsidP="008A5442">
                              <w:pPr>
                                <w:pStyle w:val="ekvkreuzwortrtsel"/>
                                <w:rPr>
                                  <w:rFonts w:ascii="Arial" w:hAnsi="Arial" w:cs="Arial"/>
                                </w:rPr>
                              </w:pPr>
                              <w:r w:rsidRPr="004D00A5">
                                <w:rPr>
                                  <w:rFonts w:ascii="Arial" w:hAnsi="Arial" w:cs="Arial"/>
                                </w:rPr>
                                <w:t>224</w:t>
                              </w:r>
                            </w:p>
                          </w:tc>
                        </w:tr>
                      </w:tbl>
                      <w:p w:rsidR="004D00A5" w:rsidRDefault="004D00A5" w:rsidP="004D00A5">
                        <w:pPr>
                          <w:pStyle w:val="ekvkreuzwortrtsel"/>
                        </w:pPr>
                      </w:p>
                    </w:txbxContent>
                  </v:textbox>
                </v:shape>
                <v:group id="Gruppieren 28" o:spid="_x0000_s1028" style="position:absolute;left:1075;top:703;width:13558;height:13563" coordsize="13557,135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oval id="Ellipse 63" o:spid="_x0000_s1029" style="position:absolute;left:9392;width:4165;height:4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uY1MQA&#10;AADbAAAADwAAAGRycy9kb3ducmV2LnhtbESPQWvCQBSE7wX/w/IEb3VjhbRGV7FiaI+N5uDxmX0m&#10;wezbkF2T9N93C4Ueh5n5htnsRtOInjpXW1awmEcgiAuray4V5Of0+Q2E88gaG8uk4Jsc7LaTpw0m&#10;2g6cUX/ypQgQdgkqqLxvEyldUZFBN7ctcfButjPog+xKqTscAtw08iWKYmmw5rBQYUuHior76WEU&#10;6DE7Xnrz+pVG92u+ysvle68/lJpNx/0ahKfR/4f/2p9aQbyE3y/hB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rmNTEAAAA2wAAAA8AAAAAAAAAAAAAAAAAmAIAAGRycy9k&#10;b3ducmV2LnhtbFBLBQYAAAAABAAEAPUAAACJAwAAAAA=&#10;" filled="f" strokecolor="black [3213]" strokeweight="1pt">
                    <v:stroke joinstyle="miter"/>
                    <v:textbox>
                      <w:txbxContent>
                        <w:p w:rsidR="004D00A5" w:rsidRDefault="004D00A5" w:rsidP="004D00A5">
                          <w:pPr>
                            <w:pStyle w:val="StandardWeb"/>
                            <w:tabs>
                              <w:tab w:val="left" w:pos="340"/>
                              <w:tab w:val="left" w:pos="595"/>
                              <w:tab w:val="left" w:pos="851"/>
                            </w:tabs>
                            <w:spacing w:before="0" w:beforeAutospacing="0" w:after="0" w:afterAutospacing="0" w:line="396" w:lineRule="exact"/>
                            <w:jc w:val="center"/>
                          </w:pPr>
                          <w:r>
                            <w:rPr>
                              <w:rFonts w:ascii="Arial" w:eastAsia="Calibri" w:hAnsi="Arial"/>
                              <w:color w:val="FFFFFF" w:themeColor="light1"/>
                              <w:kern w:val="24"/>
                              <w:sz w:val="29"/>
                              <w:szCs w:val="29"/>
                            </w:rPr>
                            <w:t xml:space="preserve"> </w:t>
                          </w:r>
                        </w:p>
                      </w:txbxContent>
                    </v:textbox>
                  </v:oval>
                  <v:oval id="Ellipse 64" o:spid="_x0000_s1030" style="position:absolute;left:63;width:4166;height:4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IAoMUA&#10;AADbAAAADwAAAGRycy9kb3ducmV2LnhtbESPzW7CMBCE75V4B2uRuBWHH6UlxUS0alSOhebAcRsv&#10;SUS8jmI3CW9fI1XqcTQz32i26Wga0VPnassKFvMIBHFhdc2lgvwre3wG4TyyxsYyKbiRg3Q3edhi&#10;ou3AR+pPvhQBwi5BBZX3bSKlKyoy6Oa2JQ7exXYGfZBdKXWHQ4CbRi6jKJYGaw4LFbb0VlFxPf0Y&#10;BXo8vp978/SZRdfvfJOXq9defyg1m477FxCeRv8f/msftIJ4Dfcv4QfI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AgCgxQAAANsAAAAPAAAAAAAAAAAAAAAAAJgCAABkcnMv&#10;ZG93bnJldi54bWxQSwUGAAAAAAQABAD1AAAAigMAAAAA&#10;" filled="f" strokecolor="black [3213]" strokeweight="1pt">
                    <v:stroke joinstyle="miter"/>
                    <v:textbox>
                      <w:txbxContent>
                        <w:p w:rsidR="004D00A5" w:rsidRDefault="004D00A5" w:rsidP="004D00A5">
                          <w:pPr>
                            <w:pStyle w:val="StandardWeb"/>
                            <w:tabs>
                              <w:tab w:val="left" w:pos="340"/>
                              <w:tab w:val="left" w:pos="595"/>
                              <w:tab w:val="left" w:pos="851"/>
                            </w:tabs>
                            <w:spacing w:before="0" w:beforeAutospacing="0" w:after="0" w:afterAutospacing="0" w:line="396" w:lineRule="exact"/>
                            <w:jc w:val="center"/>
                          </w:pPr>
                        </w:p>
                      </w:txbxContent>
                    </v:textbox>
                  </v:oval>
                  <v:oval id="Ellipse 65" o:spid="_x0000_s1031" style="position:absolute;left:9328;top:9403;width:4166;height:41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6lO8QA&#10;AADbAAAADwAAAGRycy9kb3ducmV2LnhtbESPQWvCQBSE7wX/w/IEb3WjYlpT12BLQz1Wm4PH1+wz&#10;CWbfhuw2if++KxR6HGbmG2abjqYRPXWutqxgMY9AEBdW11wqyL+yx2cQziNrbCyTghs5SHeThy0m&#10;2g58pP7kSxEg7BJUUHnfJlK6oiKDbm5b4uBdbGfQB9mVUnc4BLhp5DKKYmmw5rBQYUtvFRXX049R&#10;oMfj+7k3T59ZdP3ON3m5eu31h1Kz6bh/AeFp9P/hv/ZBK4jXcP8SfoD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OpTvEAAAA2wAAAA8AAAAAAAAAAAAAAAAAmAIAAGRycy9k&#10;b3ducmV2LnhtbFBLBQYAAAAABAAEAPUAAACJAwAAAAA=&#10;" filled="f" strokecolor="black [3213]" strokeweight="1pt">
                    <v:stroke joinstyle="miter"/>
                    <v:textbox>
                      <w:txbxContent>
                        <w:p w:rsidR="004D00A5" w:rsidRDefault="004D00A5" w:rsidP="004D00A5">
                          <w:pPr>
                            <w:pStyle w:val="StandardWeb"/>
                            <w:tabs>
                              <w:tab w:val="left" w:pos="340"/>
                              <w:tab w:val="left" w:pos="595"/>
                              <w:tab w:val="left" w:pos="851"/>
                            </w:tabs>
                            <w:spacing w:before="0" w:beforeAutospacing="0" w:after="0" w:afterAutospacing="0" w:line="396" w:lineRule="exact"/>
                            <w:jc w:val="center"/>
                          </w:pPr>
                          <w:r>
                            <w:rPr>
                              <w:rFonts w:ascii="Arial" w:eastAsia="Calibri" w:hAnsi="Arial"/>
                              <w:color w:val="FFFFFF" w:themeColor="light1"/>
                              <w:kern w:val="24"/>
                              <w:sz w:val="29"/>
                              <w:szCs w:val="29"/>
                            </w:rPr>
                            <w:t xml:space="preserve"> </w:t>
                          </w:r>
                        </w:p>
                      </w:txbxContent>
                    </v:textbox>
                  </v:oval>
                  <v:oval id="Ellipse 66" o:spid="_x0000_s1032" style="position:absolute;top:9403;width:4165;height:41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w7TMQA&#10;AADbAAAADwAAAGRycy9kb3ducmV2LnhtbESPQWvCQBSE74L/YXlCb2bTFtIaXUVLQz3WNAePz+xr&#10;Esy+Ddltkv57t1DwOMzMN8xmN5lWDNS7xrKCxygGQVxa3XCloPjKlq8gnEfW2FomBb/kYLedzzaY&#10;ajvyiYbcVyJA2KWooPa+S6V0ZU0GXWQ74uB9296gD7KvpO5xDHDTyqc4TqTBhsNCjR291VRe8x+j&#10;QE+n9/NgXj6z+HopVkX1fBj0h1IPi2m/BuFp8vfwf/uoFSQJ/H0JP0B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cO0zEAAAA2wAAAA8AAAAAAAAAAAAAAAAAmAIAAGRycy9k&#10;b3ducmV2LnhtbFBLBQYAAAAABAAEAPUAAACJAwAAAAA=&#10;" filled="f" strokecolor="black [3213]" strokeweight="1pt">
                    <v:stroke joinstyle="miter"/>
                    <v:textbox>
                      <w:txbxContent>
                        <w:p w:rsidR="004D00A5" w:rsidRDefault="004D00A5" w:rsidP="004D00A5">
                          <w:pPr>
                            <w:pStyle w:val="StandardWeb"/>
                            <w:tabs>
                              <w:tab w:val="left" w:pos="340"/>
                              <w:tab w:val="left" w:pos="595"/>
                              <w:tab w:val="left" w:pos="851"/>
                            </w:tabs>
                            <w:spacing w:before="0" w:beforeAutospacing="0" w:after="0" w:afterAutospacing="0" w:line="396" w:lineRule="exact"/>
                            <w:jc w:val="center"/>
                          </w:pPr>
                          <w:r>
                            <w:rPr>
                              <w:rFonts w:ascii="Arial" w:eastAsia="Calibri" w:hAnsi="Arial"/>
                              <w:color w:val="FFFFFF" w:themeColor="light1"/>
                              <w:kern w:val="24"/>
                              <w:sz w:val="29"/>
                              <w:szCs w:val="29"/>
                            </w:rPr>
                            <w:t xml:space="preserve"> </w:t>
                          </w:r>
                        </w:p>
                      </w:txbxContent>
                    </v:textbox>
                  </v:oval>
                  <v:rect id="Rechteck 67" o:spid="_x0000_s1033" style="position:absolute;left:9697;top:4961;width:3555;height:35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D9nMYA&#10;AADbAAAADwAAAGRycy9kb3ducmV2LnhtbESPT2vCQBTE74V+h+UVvIhu9GAlukppacmhFOqfg7dn&#10;9plNzb4N2VdNv323UPA4zMxvmOW69426UBfrwAYm4wwUcRlszZWB3fZ1NAcVBdliE5gM/FCE9er+&#10;bom5DVf+pMtGKpUgHHM04ETaXOtYOvIYx6ElTt4pdB4lya7StsNrgvtGT7Nspj3WnBYctvTsqDxv&#10;vr2BQ9FL9TV5k/czDvfDwh3Lj5ejMYOH/mkBSqiXW/i/XVgDs0f4+5J+gF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D9nMYAAADbAAAADwAAAAAAAAAAAAAAAACYAgAAZHJz&#10;L2Rvd25yZXYueG1sUEsFBgAAAAAEAAQA9QAAAIsDAAAAAA==&#10;" filled="f" strokecolor="black [3213]" strokeweight="1pt"/>
                  <v:rect id="Rechteck 68" o:spid="_x0000_s1034" style="position:absolute;left:5062;top:9723;width:3554;height:35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9p7sIA&#10;AADbAAAADwAAAGRycy9kb3ducmV2LnhtbERPS2vCQBC+C/6HZQpepG7sQSR1lVJpyUEEX4fexuw0&#10;m5qdDdmpxn/vHgo9fnzvxar3jbpSF+vABqaTDBRxGWzNlYHj4eN5DioKssUmMBm4U4TVcjhYYG7D&#10;jXd03UulUgjHHA04kTbXOpaOPMZJaIkT9x06j5JgV2nb4S2F+0a/ZNlMe6w5NThs6d1Redn/egNf&#10;RS/Vz/RTNhccn8aFO5fb9dmY0VP/9gpKqJd/8Z+7sAZmaWz6kn6AX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P2nuwgAAANsAAAAPAAAAAAAAAAAAAAAAAJgCAABkcnMvZG93&#10;bnJldi54bWxQSwUGAAAAAAQABAD1AAAAhwMAAAAA&#10;" filled="f" strokecolor="black [3213]" strokeweight="1pt"/>
                  <v:rect id="Rechteck 69" o:spid="_x0000_s1035" style="position:absolute;left:363;top:4961;width:3554;height:35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PMdcYA&#10;AADbAAAADwAAAGRycy9kb3ducmV2LnhtbESPT2vCQBTE74V+h+UVvIhu9CA1ukppacmhFOqfg7dn&#10;9plNzb4N2VdNv323UPA4zMxvmOW69426UBfrwAYm4wwUcRlszZWB3fZ19AgqCrLFJjAZ+KEI69X9&#10;3RJzG678SZeNVCpBOOZowIm0udaxdOQxjkNLnLxT6DxKkl2lbYfXBPeNnmbZTHusOS04bOnZUXne&#10;fHsDh6KX6mvyJu9nHO6HhTuWHy9HYwYP/dMClFAvt/B/u7AGZnP4+5J+gF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PMdcYAAADbAAAADwAAAAAAAAAAAAAAAACYAgAAZHJz&#10;L2Rvd25yZXYueG1sUEsFBgAAAAAEAAQA9QAAAIsDAAAAAA==&#10;" filled="f" strokecolor="black [3213]" strokeweight="1pt"/>
                  <v:rect id="Rechteck 70" o:spid="_x0000_s1036" style="position:absolute;left:5062;top:325;width:3554;height:35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DzNcIA&#10;AADbAAAADwAAAGRycy9kb3ducmV2LnhtbERPTWvCQBC9C/6HZYRepG7sQUvqKkVpyaEI2vbQ25id&#10;ZlOzsyE71fjv3YPg8fG+F6veN+pEXawDG5hOMlDEZbA1Vwa+Pt8en0FFQbbYBCYDF4qwWg4HC8xt&#10;OPOOTnupVArhmKMBJ9LmWsfSkcc4CS1x4n5D51ES7CptOzyncN/opyybaY81pwaHLa0dlcf9vzfw&#10;U/RS/U3f5eOI4+9x4Q7ldnMw5mHUv76AEurlLr65C2tgntanL+kH6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kPM1wgAAANsAAAAPAAAAAAAAAAAAAAAAAJgCAABkcnMvZG93&#10;bnJldi54bWxQSwUGAAAAAAQABAD1AAAAhwMAAAAA&#10;" filled="f" strokecolor="black [3213]" strokeweight="1pt"/>
                </v:group>
              </v:group>
            </w:pict>
          </mc:Fallback>
        </mc:AlternateContent>
      </w:r>
    </w:p>
    <w:p w:rsidR="004D00A5" w:rsidRDefault="004D00A5" w:rsidP="00D60378"/>
    <w:p w:rsidR="004D00A5" w:rsidRDefault="004D00A5" w:rsidP="00D60378">
      <w:bookmarkStart w:id="1" w:name="_GoBack"/>
      <w:bookmarkEnd w:id="1"/>
    </w:p>
    <w:p w:rsidR="004D00A5" w:rsidRDefault="004D00A5" w:rsidP="00D60378"/>
    <w:p w:rsidR="004D00A5" w:rsidRDefault="004D00A5" w:rsidP="00D60378"/>
    <w:p w:rsidR="004D00A5" w:rsidRDefault="004D00A5" w:rsidP="00D60378"/>
    <w:p w:rsidR="004D00A5" w:rsidRDefault="004D00A5" w:rsidP="00D60378"/>
    <w:p w:rsidR="00CD33E7" w:rsidRDefault="00CD33E7" w:rsidP="00D60378">
      <w:r>
        <w:t xml:space="preserve">Addiere jeweils die </w:t>
      </w:r>
      <w:r w:rsidR="00533A0A">
        <w:t>vier</w:t>
      </w:r>
      <w:r w:rsidR="00245D1E">
        <w:t xml:space="preserve"> gleich markierten</w:t>
      </w:r>
      <w:r>
        <w:t xml:space="preserve"> </w:t>
      </w:r>
      <w:r w:rsidR="00533A0A">
        <w:t>Randzahlen</w:t>
      </w:r>
      <w:r>
        <w:t>.</w:t>
      </w:r>
    </w:p>
    <w:tbl>
      <w:tblPr>
        <w:tblpPr w:leftFromText="141" w:rightFromText="141" w:vertAnchor="text" w:horzAnchor="margin" w:tblpY="201"/>
        <w:tblW w:w="90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45D1E" w:rsidRPr="005A7A9E" w:rsidTr="007E140A">
        <w:trPr>
          <w:trHeight w:hRule="exact" w:val="283"/>
        </w:trPr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245D1E" w:rsidRPr="005A7A9E" w:rsidTr="007E140A">
        <w:trPr>
          <w:trHeight w:hRule="exact" w:val="283"/>
        </w:trPr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245D1E" w:rsidRPr="005A7A9E" w:rsidTr="007E140A">
        <w:trPr>
          <w:trHeight w:hRule="exact" w:val="283"/>
        </w:trPr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245D1E" w:rsidRPr="005A7A9E" w:rsidTr="007E140A">
        <w:trPr>
          <w:trHeight w:hRule="exact" w:val="283"/>
        </w:trPr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245D1E" w:rsidRPr="005A7A9E" w:rsidTr="007E140A">
        <w:trPr>
          <w:trHeight w:hRule="exact" w:val="283"/>
        </w:trPr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245D1E" w:rsidRPr="005A7A9E" w:rsidTr="007E140A">
        <w:trPr>
          <w:trHeight w:hRule="exact" w:val="283"/>
        </w:trPr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245D1E" w:rsidRPr="005A7A9E" w:rsidTr="007E140A">
        <w:trPr>
          <w:trHeight w:hRule="exact" w:val="283"/>
        </w:trPr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245D1E" w:rsidRPr="005A7A9E" w:rsidTr="007E140A">
        <w:trPr>
          <w:trHeight w:hRule="exact" w:val="283"/>
        </w:trPr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245D1E" w:rsidRPr="005A7A9E" w:rsidTr="007E140A">
        <w:trPr>
          <w:trHeight w:hRule="exact" w:val="283"/>
        </w:trPr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</w:tbl>
    <w:p w:rsidR="00CD33E7" w:rsidRDefault="00CD33E7" w:rsidP="00D60378"/>
    <w:p w:rsidR="00245D1E" w:rsidRDefault="00245D1E" w:rsidP="00245D1E">
      <w:r>
        <w:t>Was fällt dir auf? Schreibe auf und stelle mit Forschermitteln dar.</w:t>
      </w:r>
    </w:p>
    <w:p w:rsidR="00245D1E" w:rsidRDefault="00245D1E" w:rsidP="004D00A5">
      <w:pPr>
        <w:pBdr>
          <w:bottom w:val="single" w:sz="4" w:space="1" w:color="auto"/>
          <w:between w:val="single" w:sz="4" w:space="1" w:color="auto"/>
        </w:pBdr>
      </w:pPr>
    </w:p>
    <w:p w:rsidR="00245D1E" w:rsidRDefault="00245D1E" w:rsidP="004D00A5">
      <w:pPr>
        <w:pBdr>
          <w:bottom w:val="single" w:sz="4" w:space="1" w:color="auto"/>
          <w:between w:val="single" w:sz="4" w:space="1" w:color="auto"/>
        </w:pBdr>
      </w:pPr>
    </w:p>
    <w:p w:rsidR="00245D1E" w:rsidRDefault="00245D1E" w:rsidP="004D00A5">
      <w:pPr>
        <w:pBdr>
          <w:bottom w:val="single" w:sz="4" w:space="1" w:color="auto"/>
          <w:between w:val="single" w:sz="4" w:space="1" w:color="auto"/>
        </w:pBdr>
      </w:pPr>
    </w:p>
    <w:p w:rsidR="00245D1E" w:rsidRDefault="00245D1E" w:rsidP="004D00A5">
      <w:pPr>
        <w:pBdr>
          <w:bottom w:val="single" w:sz="4" w:space="1" w:color="auto"/>
          <w:between w:val="single" w:sz="4" w:space="1" w:color="auto"/>
        </w:pBdr>
      </w:pPr>
    </w:p>
    <w:p w:rsidR="00245D1E" w:rsidRDefault="00245D1E" w:rsidP="004D00A5">
      <w:pPr>
        <w:pBdr>
          <w:bottom w:val="single" w:sz="4" w:space="1" w:color="auto"/>
          <w:between w:val="single" w:sz="4" w:space="1" w:color="auto"/>
        </w:pBdr>
      </w:pPr>
    </w:p>
    <w:p w:rsidR="00245D1E" w:rsidRDefault="00245D1E" w:rsidP="00245D1E"/>
    <w:p w:rsidR="00245D1E" w:rsidRDefault="00245D1E" w:rsidP="00245D1E">
      <w:r>
        <w:t>Warum ist das so? Begründe deine Entdeckungen.</w:t>
      </w:r>
    </w:p>
    <w:p w:rsidR="00245D1E" w:rsidRDefault="00245D1E" w:rsidP="004D00A5">
      <w:pPr>
        <w:pBdr>
          <w:bottom w:val="single" w:sz="4" w:space="1" w:color="auto"/>
          <w:between w:val="single" w:sz="4" w:space="1" w:color="auto"/>
        </w:pBdr>
      </w:pPr>
    </w:p>
    <w:p w:rsidR="00245D1E" w:rsidRDefault="00245D1E" w:rsidP="004D00A5">
      <w:pPr>
        <w:pBdr>
          <w:bottom w:val="single" w:sz="4" w:space="1" w:color="auto"/>
          <w:between w:val="single" w:sz="4" w:space="1" w:color="auto"/>
        </w:pBdr>
      </w:pPr>
    </w:p>
    <w:p w:rsidR="007D3DF7" w:rsidRDefault="007D3DF7" w:rsidP="004D00A5">
      <w:pPr>
        <w:pBdr>
          <w:bottom w:val="single" w:sz="4" w:space="1" w:color="auto"/>
          <w:between w:val="single" w:sz="4" w:space="1" w:color="auto"/>
        </w:pBdr>
      </w:pPr>
    </w:p>
    <w:p w:rsidR="007D3DF7" w:rsidRDefault="007D3DF7" w:rsidP="004D00A5">
      <w:pPr>
        <w:pBdr>
          <w:bottom w:val="single" w:sz="4" w:space="1" w:color="auto"/>
          <w:between w:val="single" w:sz="4" w:space="1" w:color="auto"/>
        </w:pBdr>
      </w:pPr>
    </w:p>
    <w:p w:rsidR="007D3DF7" w:rsidRDefault="007D3DF7" w:rsidP="004D00A5">
      <w:pPr>
        <w:pBdr>
          <w:bottom w:val="single" w:sz="4" w:space="1" w:color="auto"/>
          <w:between w:val="single" w:sz="4" w:space="1" w:color="auto"/>
        </w:pBdr>
      </w:pPr>
    </w:p>
    <w:p w:rsidR="007D3DF7" w:rsidRDefault="007D3DF7" w:rsidP="004D00A5">
      <w:pPr>
        <w:pBdr>
          <w:between w:val="single" w:sz="4" w:space="1" w:color="auto"/>
        </w:pBdr>
      </w:pPr>
    </w:p>
    <w:p w:rsidR="007D3DF7" w:rsidRDefault="007D3DF7" w:rsidP="00D60378">
      <w:r>
        <w:t xml:space="preserve">TIPP: Wie </w:t>
      </w:r>
      <w:r w:rsidR="00A54738">
        <w:t>hängen Mittelzahl und Randzahl zusammen</w:t>
      </w:r>
      <w:r w:rsidR="004D00A5">
        <w:t>?</w:t>
      </w:r>
      <w:r w:rsidR="004D00A5">
        <w:br/>
      </w:r>
      <w:r>
        <w:t>Warum ist das so?</w:t>
      </w:r>
    </w:p>
    <w:sectPr w:rsidR="007D3DF7" w:rsidSect="00054A93">
      <w:footerReference w:type="default" r:id="rId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9CF" w:rsidRDefault="009939CF" w:rsidP="003C599D">
      <w:pPr>
        <w:spacing w:line="240" w:lineRule="auto"/>
      </w:pPr>
      <w:r>
        <w:separator/>
      </w:r>
    </w:p>
  </w:endnote>
  <w:endnote w:type="continuationSeparator" w:id="0">
    <w:p w:rsidR="009939CF" w:rsidRDefault="009939C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6C3B4A4B" wp14:editId="399E0752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9C453E">
          <w:pPr>
            <w:pStyle w:val="ekvpagina"/>
          </w:pPr>
          <w:r w:rsidRPr="00913892">
            <w:t>© Ernst Klett Verlag GmbH, Stuttgart 201</w:t>
          </w:r>
          <w:r w:rsidR="009C453E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Pr="00913892" w:rsidRDefault="00823CAF" w:rsidP="009C453E">
          <w:pPr>
            <w:pStyle w:val="ekvquelle"/>
            <w:spacing w:line="240" w:lineRule="auto"/>
          </w:pPr>
          <w:r>
            <w:t xml:space="preserve">Textquellen: </w:t>
          </w:r>
          <w:r w:rsidR="004E5E5E">
            <w:t>Maren Saam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9CF" w:rsidRDefault="009939CF" w:rsidP="003C599D">
      <w:pPr>
        <w:spacing w:line="240" w:lineRule="auto"/>
      </w:pPr>
      <w:r>
        <w:separator/>
      </w:r>
    </w:p>
  </w:footnote>
  <w:footnote w:type="continuationSeparator" w:id="0">
    <w:p w:rsidR="009939CF" w:rsidRDefault="009939CF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442"/>
    <w:rsid w:val="000040E2"/>
    <w:rsid w:val="00005913"/>
    <w:rsid w:val="00020440"/>
    <w:rsid w:val="000332C3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716AE"/>
    <w:rsid w:val="000812E6"/>
    <w:rsid w:val="00084D7B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1DF9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2076"/>
    <w:rsid w:val="00193A18"/>
    <w:rsid w:val="001A4E8B"/>
    <w:rsid w:val="001A5BD5"/>
    <w:rsid w:val="001B1266"/>
    <w:rsid w:val="001C3792"/>
    <w:rsid w:val="001D2674"/>
    <w:rsid w:val="001D39FD"/>
    <w:rsid w:val="001E485B"/>
    <w:rsid w:val="001E659C"/>
    <w:rsid w:val="001F1E3D"/>
    <w:rsid w:val="001F53F1"/>
    <w:rsid w:val="0020055A"/>
    <w:rsid w:val="00201AA1"/>
    <w:rsid w:val="00202CC0"/>
    <w:rsid w:val="00205239"/>
    <w:rsid w:val="002127E3"/>
    <w:rsid w:val="00216D91"/>
    <w:rsid w:val="002240EA"/>
    <w:rsid w:val="002266E8"/>
    <w:rsid w:val="002277D2"/>
    <w:rsid w:val="002301FF"/>
    <w:rsid w:val="00232213"/>
    <w:rsid w:val="00245D1E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4FC2"/>
    <w:rsid w:val="00315EA9"/>
    <w:rsid w:val="00317D96"/>
    <w:rsid w:val="00320087"/>
    <w:rsid w:val="00321063"/>
    <w:rsid w:val="00322BBA"/>
    <w:rsid w:val="00322FDD"/>
    <w:rsid w:val="00323995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92989"/>
    <w:rsid w:val="004A66C3"/>
    <w:rsid w:val="004A66CF"/>
    <w:rsid w:val="004D00A5"/>
    <w:rsid w:val="004E5E5E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3A0A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A7A9E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779E5"/>
    <w:rsid w:val="006802C4"/>
    <w:rsid w:val="0068429A"/>
    <w:rsid w:val="00685FDD"/>
    <w:rsid w:val="00693676"/>
    <w:rsid w:val="006B2D23"/>
    <w:rsid w:val="006B6247"/>
    <w:rsid w:val="006C1D2F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1CD8"/>
    <w:rsid w:val="00745BC6"/>
    <w:rsid w:val="007507F9"/>
    <w:rsid w:val="00751B0E"/>
    <w:rsid w:val="00760C41"/>
    <w:rsid w:val="00764D73"/>
    <w:rsid w:val="00766405"/>
    <w:rsid w:val="0076691A"/>
    <w:rsid w:val="00772DA9"/>
    <w:rsid w:val="00787700"/>
    <w:rsid w:val="007A2F5A"/>
    <w:rsid w:val="007A5AA1"/>
    <w:rsid w:val="007D186F"/>
    <w:rsid w:val="007D3DF7"/>
    <w:rsid w:val="007D60BE"/>
    <w:rsid w:val="007E4DDC"/>
    <w:rsid w:val="007E5E71"/>
    <w:rsid w:val="00802E02"/>
    <w:rsid w:val="008158C7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A5442"/>
    <w:rsid w:val="008B0068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34C1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39CF"/>
    <w:rsid w:val="009A056D"/>
    <w:rsid w:val="009A17FC"/>
    <w:rsid w:val="009A2869"/>
    <w:rsid w:val="009A50D4"/>
    <w:rsid w:val="009A7614"/>
    <w:rsid w:val="009C26DF"/>
    <w:rsid w:val="009C2A7B"/>
    <w:rsid w:val="009C3C75"/>
    <w:rsid w:val="009C453E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54738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34A1"/>
    <w:rsid w:val="00BC6483"/>
    <w:rsid w:val="00BC69E3"/>
    <w:rsid w:val="00BC7335"/>
    <w:rsid w:val="00BD542D"/>
    <w:rsid w:val="00BD6E66"/>
    <w:rsid w:val="00BE1962"/>
    <w:rsid w:val="00BE4821"/>
    <w:rsid w:val="00BF17F2"/>
    <w:rsid w:val="00BF686D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01F0"/>
    <w:rsid w:val="00CB27C6"/>
    <w:rsid w:val="00CB463B"/>
    <w:rsid w:val="00CB5B82"/>
    <w:rsid w:val="00CB782D"/>
    <w:rsid w:val="00CC54E0"/>
    <w:rsid w:val="00CC65A8"/>
    <w:rsid w:val="00CD33E7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A3425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0BFE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0B39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9C453E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9C453E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8</cp:revision>
  <cp:lastPrinted>2016-12-08T14:25:00Z</cp:lastPrinted>
  <dcterms:created xsi:type="dcterms:W3CDTF">2019-03-08T15:37:00Z</dcterms:created>
  <dcterms:modified xsi:type="dcterms:W3CDTF">2019-05-02T08:15:00Z</dcterms:modified>
</cp:coreProperties>
</file>