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AE0A4D">
              <w:t>8</w:t>
            </w:r>
          </w:p>
        </w:tc>
      </w:tr>
      <w:tr w:rsidR="00BF17F2" w:rsidRPr="00BF17F2" w:rsidTr="00A37D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4E35A5" w:rsidP="00A37DCA">
            <w:pPr>
              <w:pStyle w:val="ekvue2arial"/>
            </w:pPr>
            <w:r>
              <w:t>Hin und her im Tausenderbuch</w:t>
            </w:r>
          </w:p>
        </w:tc>
      </w:tr>
    </w:tbl>
    <w:p w:rsidR="004E35A5" w:rsidRDefault="004E35A5" w:rsidP="004E35A5">
      <w:bookmarkStart w:id="0" w:name="bmStart"/>
      <w:bookmarkEnd w:id="0"/>
    </w:p>
    <w:p w:rsidR="00433185" w:rsidRDefault="004E35A5" w:rsidP="004E35A5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AF95A" wp14:editId="4C7CAF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7590" cy="16014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59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2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7"/>
                              <w:gridCol w:w="737"/>
                            </w:tblGrid>
                            <w:tr w:rsidR="004E35A5" w:rsidRPr="00A37DCA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4E35A5" w:rsidRPr="00A37DCA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4E35A5" w:rsidRPr="00A37DCA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4E35A5" w:rsidRPr="00A37DCA" w:rsidRDefault="004E35A5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37DCA">
                                    <w:rPr>
                                      <w:rFonts w:ascii="Arial" w:hAnsi="Arial" w:cs="Arial"/>
                                    </w:rPr>
                                    <w:t>36</w:t>
                                  </w:r>
                                </w:p>
                              </w:tc>
                            </w:tr>
                          </w:tbl>
                          <w:p w:rsidR="004E35A5" w:rsidRDefault="004E35A5" w:rsidP="004E35A5">
                            <w:pPr>
                              <w:pStyle w:val="ekvkreuzwortrts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-.05pt;width:128.95pt;height:1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4QgAIAAGMFAAAOAAAAZHJzL2Uyb0RvYy54bWysVN9P2zAQfp+0/8Hy+0hLSxkVKepATJMQ&#10;oMHEs+vYNJrt8+xrk+6v5+wkpWJ7YdpLcvZ9d7777sf5RWsN26oQa3AlHx+NOFNOQlW755L/eLz+&#10;9JmziMJVwoBTJd+pyC8WHz+cN36ujmENplKBkRMX540v+RrRz4siyrWyIh6BV46UGoIVSMfwXFRB&#10;NOTdmuJ4NJoVDYTKB5AqRrq96pR8kf1rrSTeaR0VMlNyig3zN+TvKn2LxbmYPwfh17XswxD/EIUV&#10;taNH966uBAq2CfUfrmwtA0TQeCTBFqB1LVXOgbIZj95k87AWXuVciJzo9zTF/+dW3m7vA6urkk84&#10;c8JSiR5Vi1qZik0SO42PcwI9eIJh+wVaqvJwH+kyJd3qYNOf0mGkJ553e27JGZPJaDY5PTkjlSTd&#10;eDYaT08z+8WruQ8RvyqwLAklD1S8zKnY3kSkUAg6QNJrDq5rY3IBjWNNyWeTk1E22GvIwriEVbkV&#10;ejcppS70LOHOqIQx7rvSREXOIF3kJlSXJrCtoPYRUiqHOfnsl9AJpSmI9xj2+Neo3mPc5TG8DA73&#10;xrZ2EHL2b8Kufg4h6w5PRB7knURsV21f6hVUO6p0gG5SopfXNVXjRkS8F4FGgypI44539NEGiHXo&#10;Jc7WEH7/7T7hqWNJy1lDo1by+GsjguLMfHPUy2fj6TTNZj5MT06P6RAONatDjdvYS6ByjGmxeJnF&#10;hEcziDqAfaKtsEyvkko4SW+XHAfxErsFQFtFquUyg2gavcAb9+Blcp2qk3rtsX0SwfcNidTLtzAM&#10;pZi/6csOmywdLDcIus5NmwjuWO2Jp0nOvdxvnbQqDs8Z9bobFy8AAAD//wMAUEsDBBQABgAIAAAA&#10;IQBn/oex3gAAAAYBAAAPAAAAZHJzL2Rvd25yZXYueG1sTI/BTsMwEETvSPyDtUjcWieRCiXEqapI&#10;FRKCQ0sv3DbxNomw1yF228DX457obUczmnlbrCZrxIlG3ztWkM4TEMSN0z23CvYfm9kShA/IGo1j&#10;UvBDHlbl7U2BuXZn3tJpF1oRS9jnqKALYcil9E1HFv3cDcTRO7jRYohybKUe8RzLrZFZkjxIiz3H&#10;hQ4HqjpqvnZHq+C12rzjts7s8tdUL2+H9fC9/1wodX83rZ9BBJrCfxgu+BEdyshUuyNrL4yC+EhQ&#10;MEtBRDNbPD6BqC9HloIsC3mNX/4BAAD//wMAUEsBAi0AFAAGAAgAAAAhALaDOJL+AAAA4QEAABMA&#10;AAAAAAAAAAAAAAAAAAAAAFtDb250ZW50X1R5cGVzXS54bWxQSwECLQAUAAYACAAAACEAOP0h/9YA&#10;AACUAQAACwAAAAAAAAAAAAAAAAAvAQAAX3JlbHMvLnJlbHNQSwECLQAUAAYACAAAACEArnMOEIAC&#10;AABjBQAADgAAAAAAAAAAAAAAAAAuAgAAZHJzL2Uyb0RvYy54bWxQSwECLQAUAAYACAAAACEAZ/6H&#10;sd4AAAAGAQAADwAAAAAAAAAAAAAAAADaBAAAZHJzL2Rvd25yZXYueG1sUEsFBgAAAAAEAAQA8wAA&#10;AOUFAAAAAA==&#10;" filled="f" stroked="f" strokeweight=".5pt">
                <v:textbox>
                  <w:txbxContent>
                    <w:tbl>
                      <w:tblPr>
                        <w:tblW w:w="22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7"/>
                        <w:gridCol w:w="737"/>
                      </w:tblGrid>
                      <w:tr w:rsidR="004E35A5" w:rsidRPr="00A37DCA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16</w:t>
                            </w:r>
                          </w:p>
                        </w:tc>
                      </w:tr>
                      <w:tr w:rsidR="004E35A5" w:rsidRPr="00A37DCA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26</w:t>
                            </w:r>
                          </w:p>
                        </w:tc>
                      </w:tr>
                      <w:tr w:rsidR="004E35A5" w:rsidRPr="00A37DCA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4E35A5" w:rsidRPr="00A37DCA" w:rsidRDefault="004E35A5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A37DCA">
                              <w:rPr>
                                <w:rFonts w:ascii="Arial" w:hAnsi="Arial" w:cs="Arial"/>
                              </w:rPr>
                              <w:t>36</w:t>
                            </w:r>
                          </w:p>
                        </w:tc>
                      </w:tr>
                    </w:tbl>
                    <w:p w:rsidR="004E35A5" w:rsidRDefault="004E35A5" w:rsidP="004E35A5">
                      <w:pPr>
                        <w:pStyle w:val="ekvkreuzwortrtsel"/>
                      </w:pPr>
                    </w:p>
                  </w:txbxContent>
                </v:textbox>
              </v:shape>
            </w:pict>
          </mc:Fallback>
        </mc:AlternateContent>
      </w:r>
    </w:p>
    <w:p w:rsidR="00433185" w:rsidRPr="00433185" w:rsidRDefault="00433185" w:rsidP="00433185">
      <w:bookmarkStart w:id="1" w:name="_GoBack"/>
      <w:bookmarkEnd w:id="1"/>
    </w:p>
    <w:p w:rsidR="00433185" w:rsidRPr="00433185" w:rsidRDefault="00433185" w:rsidP="00433185"/>
    <w:p w:rsidR="00433185" w:rsidRPr="00433185" w:rsidRDefault="00433185" w:rsidP="00433185"/>
    <w:p w:rsidR="00433185" w:rsidRPr="00433185" w:rsidRDefault="00433185" w:rsidP="00433185"/>
    <w:p w:rsidR="00433185" w:rsidRDefault="00433185" w:rsidP="00433185"/>
    <w:tbl>
      <w:tblPr>
        <w:tblpPr w:leftFromText="141" w:rightFromText="141" w:vertAnchor="text" w:horzAnchor="margin" w:tblpXSpec="right" w:tblpY="32"/>
        <w:tblW w:w="45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A37DCA" w:rsidRPr="005A7A9E" w:rsidTr="00A37DCA">
        <w:trPr>
          <w:trHeight w:hRule="exact" w:val="283"/>
        </w:trPr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A37DCA" w:rsidRPr="005A7A9E" w:rsidTr="00A37DCA">
        <w:trPr>
          <w:trHeight w:hRule="exact" w:val="283"/>
        </w:trPr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A37DCA" w:rsidRPr="005A7A9E" w:rsidTr="00A37DCA">
        <w:trPr>
          <w:trHeight w:hRule="exact" w:val="283"/>
        </w:trPr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A37DCA" w:rsidRPr="005A7A9E" w:rsidRDefault="00A37DCA" w:rsidP="00A37DC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8E2194" w:rsidRDefault="00433185" w:rsidP="00433185">
      <w:pPr>
        <w:pStyle w:val="Listenabsatz"/>
        <w:numPr>
          <w:ilvl w:val="0"/>
          <w:numId w:val="1"/>
        </w:numPr>
      </w:pPr>
      <w:r>
        <w:t>Addiere die drei Zahlen der ersten Zeile.</w:t>
      </w:r>
    </w:p>
    <w:p w:rsidR="00433185" w:rsidRDefault="00433185" w:rsidP="00433185">
      <w:pPr>
        <w:ind w:left="360"/>
      </w:pPr>
    </w:p>
    <w:p w:rsidR="00433185" w:rsidRDefault="00433185" w:rsidP="003A1F4F">
      <w:pPr>
        <w:pStyle w:val="Listenabsatz"/>
        <w:numPr>
          <w:ilvl w:val="0"/>
          <w:numId w:val="1"/>
        </w:numPr>
        <w:spacing w:line="360" w:lineRule="auto"/>
      </w:pPr>
      <w:r>
        <w:t>Nimm dein Tausenderbuch und suche d</w:t>
      </w:r>
      <w:r w:rsidR="003E676F">
        <w:t>en oberen</w:t>
      </w:r>
      <w:r>
        <w:t xml:space="preserve"> Ausschnitt.</w:t>
      </w:r>
    </w:p>
    <w:p w:rsidR="00433185" w:rsidRDefault="003A1F4F" w:rsidP="003A1F4F">
      <w:pPr>
        <w:pStyle w:val="Listenabsatz"/>
        <w:numPr>
          <w:ilvl w:val="0"/>
          <w:numId w:val="1"/>
        </w:numPr>
        <w:spacing w:line="360" w:lineRule="auto"/>
      </w:pPr>
      <w:r>
        <w:t>Nun suche diesen Ausschnitt im 2. Hunderter.</w:t>
      </w:r>
    </w:p>
    <w:tbl>
      <w:tblPr>
        <w:tblStyle w:val="Tabellenraster"/>
        <w:tblpPr w:leftFromText="141" w:rightFromText="141" w:vertAnchor="text" w:horzAnchor="page" w:tblpX="8803" w:tblpY="529"/>
        <w:tblW w:w="0" w:type="auto"/>
        <w:tblLook w:val="04A0" w:firstRow="1" w:lastRow="0" w:firstColumn="1" w:lastColumn="0" w:noHBand="0" w:noVBand="1"/>
      </w:tblPr>
      <w:tblGrid>
        <w:gridCol w:w="409"/>
        <w:gridCol w:w="426"/>
        <w:gridCol w:w="425"/>
      </w:tblGrid>
      <w:tr w:rsidR="00A37DCA" w:rsidTr="00A37DCA">
        <w:trPr>
          <w:trHeight w:val="274"/>
        </w:trPr>
        <w:tc>
          <w:tcPr>
            <w:tcW w:w="409" w:type="dxa"/>
          </w:tcPr>
          <w:p w:rsidR="00A37DCA" w:rsidRDefault="00A37DCA" w:rsidP="00A37DCA">
            <w:pPr>
              <w:pStyle w:val="Listenabsatz"/>
              <w:spacing w:line="360" w:lineRule="auto"/>
              <w:ind w:left="0"/>
            </w:pPr>
          </w:p>
        </w:tc>
        <w:tc>
          <w:tcPr>
            <w:tcW w:w="426" w:type="dxa"/>
          </w:tcPr>
          <w:p w:rsidR="00A37DCA" w:rsidRDefault="00A37DCA" w:rsidP="00A37DCA">
            <w:pPr>
              <w:pStyle w:val="Listenabsatz"/>
              <w:spacing w:line="360" w:lineRule="auto"/>
              <w:ind w:left="0"/>
            </w:pPr>
          </w:p>
        </w:tc>
        <w:tc>
          <w:tcPr>
            <w:tcW w:w="425" w:type="dxa"/>
          </w:tcPr>
          <w:p w:rsidR="00A37DCA" w:rsidRDefault="00A37DCA" w:rsidP="00A37DCA">
            <w:pPr>
              <w:pStyle w:val="Listenabsatz"/>
              <w:spacing w:line="360" w:lineRule="auto"/>
              <w:ind w:left="0"/>
            </w:pPr>
          </w:p>
        </w:tc>
      </w:tr>
    </w:tbl>
    <w:p w:rsidR="003A1F4F" w:rsidRDefault="003A1F4F" w:rsidP="003A1F4F">
      <w:pPr>
        <w:pStyle w:val="Listenabsatz"/>
        <w:numPr>
          <w:ilvl w:val="0"/>
          <w:numId w:val="1"/>
        </w:numPr>
        <w:spacing w:line="360" w:lineRule="auto"/>
      </w:pPr>
      <w:r>
        <w:t>Vermute</w:t>
      </w:r>
      <w:r w:rsidR="00A37DCA">
        <w:t>:</w:t>
      </w:r>
      <w:r>
        <w:t xml:space="preserve"> Wie lautet das Ergebnis, wenn du die Zahlen der ersten Zeile diese Abschnitts im 2. Hunderter addierst. </w:t>
      </w:r>
    </w:p>
    <w:p w:rsidR="00A37DCA" w:rsidRDefault="00A37DCA" w:rsidP="00A37DCA">
      <w:pPr>
        <w:pStyle w:val="Listenabsatz"/>
        <w:spacing w:line="360" w:lineRule="auto"/>
      </w:pPr>
    </w:p>
    <w:p w:rsidR="003A1F4F" w:rsidRDefault="00D13BAC" w:rsidP="003A1F4F">
      <w:pPr>
        <w:pStyle w:val="Listenabsatz"/>
        <w:numPr>
          <w:ilvl w:val="0"/>
          <w:numId w:val="1"/>
        </w:num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241300</wp:posOffset>
                </wp:positionV>
                <wp:extent cx="5562600" cy="15621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1F4F" w:rsidRDefault="003A1F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5" o:spid="_x0000_s1027" type="#_x0000_t202" style="position:absolute;left:0;text-align:left;margin-left:36.45pt;margin-top:19pt;width:438pt;height:12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tnlTQIAAKkEAAAOAAAAZHJzL2Uyb0RvYy54bWysVMFuGjEQvVfqP1i+NwsUaIqyRDRRqkpR&#10;EolUORuvDat6Pa5t2E2/vs9eICTtqerFzHjePs+8meHismsM2ykfarIlH54NOFNWUlXbdcm/P958&#10;OOcsRGErYciqkj+rwC/n799dtG6mRrQhUynPQGLDrHUl38ToZkUR5EY1IpyRUxZBTb4REa5fF5UX&#10;LdgbU4wGg2nRkq+cJ6lCwO11H+TzzK+1kvFe66AiMyVHbjGfPp+rdBbzCzFbe+E2tdynIf4hi0bU&#10;Fo8eqa5FFGzr6z+omlp6CqTjmaSmIK1rqXINqGY4eFPNciOcyrVAnOCOMoX/Ryvvdg+e1VXJJ5xZ&#10;0aBFj6qLWpmKTZI6rQszgJYOsNh9oQ5dPtwHXKaiO+2b9ItyGOLQ+fmoLciYxOVkMh1NBwhJxIZw&#10;hnDAX7x87nyIXxU1LBkl92he1lTsbkPsoQdIei2Qqaub2pjspIFRV8aznUCrTcxJgvwVyljWlnz6&#10;cTLIxK9iifr4/coI+WOf3gkKfMYi5yRKX3yyYrfqsoRHYVZUPUMvT/28BSdvatDfihAfhMeAQQcs&#10;TbzHoQ0hJ9pbnG3I//rbfcKj74hy1mJgSx5+boVXnJlvFhPxeTgepwnPznjyaQTHn0ZWpxG7ba4I&#10;Qg2xnk5mM+GjOZjaU/OE3VqkVxESVuLtkseDeRX7NcJuSrVYZBBm2ol4a5dOJurUmCTrY/ckvNu3&#10;NWIi7ugw2mL2prs9Nn1pabGNpOvc+qRzr+pefuxDHp797qaFO/Uz6uUfZv4bAAD//wMAUEsDBBQA&#10;BgAIAAAAIQAtKbh43AAAAAkBAAAPAAAAZHJzL2Rvd25yZXYueG1sTI/BTsMwEETvSPyDtUjcqEOo&#10;wAnZVIAKF04UxNmNXdsitiPbTcPfs5zguDOj2TfdZvEjm3XKLgaE61UFTIchKhcMwsf785UAlosM&#10;So4xaIRvnWHTn591slXxFN70vCuGUUnIrUSwpUwt53mw2su8ipMO5B1i8rLQmQxXSZ6o3I+8rqpb&#10;7qUL9MHKST9ZPXztjh5h+2gaMwiZ7FYo5+bl8/BqXhAvL5aHe2BFL+UvDL/4hA49Me3jMajMRoS7&#10;uqEkwo2gSeQ3a0HCHqEW6wp43/H/C/ofAAAA//8DAFBLAQItABQABgAIAAAAIQC2gziS/gAAAOEB&#10;AAATAAAAAAAAAAAAAAAAAAAAAABbQ29udGVudF9UeXBlc10ueG1sUEsBAi0AFAAGAAgAAAAhADj9&#10;If/WAAAAlAEAAAsAAAAAAAAAAAAAAAAALwEAAF9yZWxzLy5yZWxzUEsBAi0AFAAGAAgAAAAhAEPW&#10;2eVNAgAAqQQAAA4AAAAAAAAAAAAAAAAALgIAAGRycy9lMm9Eb2MueG1sUEsBAi0AFAAGAAgAAAAh&#10;AC0puHjcAAAACQEAAA8AAAAAAAAAAAAAAAAApwQAAGRycy9kb3ducmV2LnhtbFBLBQYAAAAABAAE&#10;APMAAACwBQAAAAA=&#10;" fillcolor="white [3201]" strokeweight=".5pt">
                <v:textbox>
                  <w:txbxContent>
                    <w:p w:rsidR="003A1F4F" w:rsidRDefault="003A1F4F"/>
                  </w:txbxContent>
                </v:textbox>
              </v:shape>
            </w:pict>
          </mc:Fallback>
        </mc:AlternateContent>
      </w:r>
      <w:r w:rsidR="003A1F4F">
        <w:t>Begründe deine Vermutung</w:t>
      </w:r>
      <w:r>
        <w:t xml:space="preserve"> mit Hilfe des Tausenderbuchs</w:t>
      </w:r>
      <w:r w:rsidR="00A37DCA">
        <w:t>.</w:t>
      </w:r>
    </w:p>
    <w:p w:rsidR="009E036E" w:rsidRDefault="009E036E" w:rsidP="003A1F4F">
      <w:pPr>
        <w:pStyle w:val="Listenabsatz"/>
      </w:pPr>
    </w:p>
    <w:p w:rsidR="009E036E" w:rsidRPr="009E036E" w:rsidRDefault="009E036E" w:rsidP="009E036E"/>
    <w:p w:rsidR="009E036E" w:rsidRPr="009E036E" w:rsidRDefault="009E036E" w:rsidP="009E036E"/>
    <w:p w:rsidR="009E036E" w:rsidRPr="009E036E" w:rsidRDefault="009E036E" w:rsidP="009E036E"/>
    <w:p w:rsidR="009E036E" w:rsidRPr="009E036E" w:rsidRDefault="009E036E" w:rsidP="009E036E"/>
    <w:p w:rsidR="009E036E" w:rsidRDefault="009E036E" w:rsidP="009E036E"/>
    <w:p w:rsidR="00A37DCA" w:rsidRDefault="00A37DCA" w:rsidP="00A37DCA">
      <w:pPr>
        <w:pStyle w:val="Listenabsatz"/>
      </w:pPr>
    </w:p>
    <w:p w:rsidR="003A1F4F" w:rsidRPr="009E036E" w:rsidRDefault="00D13BAC" w:rsidP="009E036E">
      <w:pPr>
        <w:pStyle w:val="Listenabsatz"/>
        <w:numPr>
          <w:ilvl w:val="0"/>
          <w:numId w:val="1"/>
        </w:num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13AC43" wp14:editId="19C46EDE">
                <wp:simplePos x="0" y="0"/>
                <wp:positionH relativeFrom="column">
                  <wp:posOffset>476250</wp:posOffset>
                </wp:positionH>
                <wp:positionV relativeFrom="paragraph">
                  <wp:posOffset>628650</wp:posOffset>
                </wp:positionV>
                <wp:extent cx="5562600" cy="15621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3BAC" w:rsidRDefault="00D13BAC" w:rsidP="00D13B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13AC43" id="Textfeld 6" o:spid="_x0000_s1028" type="#_x0000_t202" style="position:absolute;left:0;text-align:left;margin-left:37.5pt;margin-top:49.5pt;width:438pt;height:12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whbTgIAAKkEAAAOAAAAZHJzL2Uyb0RvYy54bWysVMFuGjEQvVfqP1i+NwsUaIqyRDRRqkpR&#10;EolUORuvDat6Pa5t2E2/vs9eICTtqerFzHjePs+8meHismsM2ykfarIlH54NOFNWUlXbdcm/P958&#10;OOcsRGErYciqkj+rwC/n799dtG6mRrQhUynPQGLDrHUl38ToZkUR5EY1IpyRUxZBTb4REa5fF5UX&#10;LdgbU4wGg2nRkq+cJ6lCwO11H+TzzK+1kvFe66AiMyVHbjGfPp+rdBbzCzFbe+E2tdynIf4hi0bU&#10;Fo8eqa5FFGzr6z+omlp6CqTjmaSmIK1rqXINqGY4eFPNciOcyrVAnOCOMoX/Ryvvdg+e1VXJp5xZ&#10;0aBFj6qLWpmKTZM6rQszgJYOsNh9oQ5dPtwHXKaiO+2b9ItyGOLQ+fmoLciYxOVkMh1NBwhJxIZw&#10;hnDAX7x87nyIXxU1LBkl92he1lTsbkPsoQdIei2Qqaub2pjspIFRV8aznUCrTcxJgvwVyljWotKP&#10;k0EmfhVL1MfvV0bIH/v0TlDgMxY5J1H64pMVu1WXJRwdhFlR9Qy9PPXzFpy8qUF/K0J8EB4DBh2w&#10;NPEehzaEnGhvcbYh/+tv9wmPviPKWYuBLXn4uRVecWa+WUzE5+F4nCY8O+PJpxEcfxpZnUbstrki&#10;CDXEejqZzYSP5mBqT80TdmuRXkVIWIm3Sx4P5lXs1wi7KdVikUGYaSfirV06mahTY5Ksj92T8G7f&#10;1oiJuKPDaIvZm+722PSlpcU2kq5z65POvap7+bEPeXj2u5sW7tTPqJd/mPlvAAAA//8DAFBLAwQU&#10;AAYACAAAACEAdZFh0twAAAAJAQAADwAAAGRycy9kb3ducmV2LnhtbEyPQU/DMAyF70j8h8hI3Fg6&#10;YNCWuhOgwWUnBuLsNVlS0SRVknXl32NOcLKt9/T8vWY9u0FMOqY+eITlogChfRdU7w3Cx/vLVQki&#10;ZfKKhuA1wrdOsG7PzxqqVTj5Nz3tshEc4lNNCDbnsZYydVY7Soswas/aIURHmc9opIp04nA3yOui&#10;uJOOes8fLI362erua3d0CJsnU5mupGg3per7af48bM0r4uXF/PgAIus5/5nhF5/RoWWmfTh6lcSA&#10;cL/iKhmhqniyXq2WvOwRbm5ZkW0j/zdofwAAAP//AwBQSwECLQAUAAYACAAAACEAtoM4kv4AAADh&#10;AQAAEwAAAAAAAAAAAAAAAAAAAAAAW0NvbnRlbnRfVHlwZXNdLnhtbFBLAQItABQABgAIAAAAIQA4&#10;/SH/1gAAAJQBAAALAAAAAAAAAAAAAAAAAC8BAABfcmVscy8ucmVsc1BLAQItABQABgAIAAAAIQB8&#10;qwhbTgIAAKkEAAAOAAAAAAAAAAAAAAAAAC4CAABkcnMvZTJvRG9jLnhtbFBLAQItABQABgAIAAAA&#10;IQB1kWHS3AAAAAkBAAAPAAAAAAAAAAAAAAAAAKgEAABkcnMvZG93bnJldi54bWxQSwUGAAAAAAQA&#10;BADzAAAAsQUAAAAA&#10;" fillcolor="white [3201]" strokeweight=".5pt">
                <v:textbox>
                  <w:txbxContent>
                    <w:p w:rsidR="00D13BAC" w:rsidRDefault="00D13BAC" w:rsidP="00D13BAC"/>
                  </w:txbxContent>
                </v:textbox>
              </v:shape>
            </w:pict>
          </mc:Fallback>
        </mc:AlternateContent>
      </w:r>
      <w:r>
        <w:t>Welches Ergebnis hat die obere Aufgabe im 5. und 7. Hunderter? Begrün</w:t>
      </w:r>
      <w:r w:rsidR="00A37DCA">
        <w:t>de mit Hilfe des Tausenderbuchs.</w:t>
      </w:r>
    </w:p>
    <w:sectPr w:rsidR="003A1F4F" w:rsidRPr="009E036E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094" w:rsidRDefault="00C80094" w:rsidP="003C599D">
      <w:pPr>
        <w:spacing w:line="240" w:lineRule="auto"/>
      </w:pPr>
      <w:r>
        <w:separator/>
      </w:r>
    </w:p>
  </w:endnote>
  <w:endnote w:type="continuationSeparator" w:id="0">
    <w:p w:rsidR="00C80094" w:rsidRDefault="00C8009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E6AAF3F" wp14:editId="6DD1DD46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A37DCA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094" w:rsidRDefault="00C80094" w:rsidP="003C599D">
      <w:pPr>
        <w:spacing w:line="240" w:lineRule="auto"/>
      </w:pPr>
      <w:r>
        <w:separator/>
      </w:r>
    </w:p>
  </w:footnote>
  <w:footnote w:type="continuationSeparator" w:id="0">
    <w:p w:rsidR="00C80094" w:rsidRDefault="00C8009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12F57"/>
    <w:multiLevelType w:val="hybridMultilevel"/>
    <w:tmpl w:val="63D2D9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5D1E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1F4F"/>
    <w:rsid w:val="003A5B0C"/>
    <w:rsid w:val="003B37E7"/>
    <w:rsid w:val="003C39DC"/>
    <w:rsid w:val="003C599D"/>
    <w:rsid w:val="003D03ED"/>
    <w:rsid w:val="003D70F5"/>
    <w:rsid w:val="003E21AC"/>
    <w:rsid w:val="003E6330"/>
    <w:rsid w:val="003E676F"/>
    <w:rsid w:val="003F362F"/>
    <w:rsid w:val="00405D0B"/>
    <w:rsid w:val="00410F77"/>
    <w:rsid w:val="00411B18"/>
    <w:rsid w:val="00415632"/>
    <w:rsid w:val="0042107E"/>
    <w:rsid w:val="00424375"/>
    <w:rsid w:val="0043318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E35A5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14ABB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3DF7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36E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7DCA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A4D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0094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33E7"/>
    <w:rsid w:val="00CD6369"/>
    <w:rsid w:val="00CE2A37"/>
    <w:rsid w:val="00CE47E4"/>
    <w:rsid w:val="00CF2E1A"/>
    <w:rsid w:val="00CF715C"/>
    <w:rsid w:val="00D022EC"/>
    <w:rsid w:val="00D05217"/>
    <w:rsid w:val="00D06182"/>
    <w:rsid w:val="00D12661"/>
    <w:rsid w:val="00D13BAC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67E5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433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433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2019-03-08T17:20:00Z</dcterms:created>
  <dcterms:modified xsi:type="dcterms:W3CDTF">2019-05-02T08:18:00Z</dcterms:modified>
</cp:coreProperties>
</file>