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4255F8" w:rsidRPr="004255F8" w14:paraId="2E58A49C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FB06EE3" w14:textId="77777777" w:rsidR="00FB59FB" w:rsidRPr="004255F8" w:rsidRDefault="00FB59FB" w:rsidP="00362B02">
            <w:pPr>
              <w:pageBreakBefore/>
              <w:rPr>
                <w:color w:val="0D0D0D" w:themeColor="text1" w:themeTint="F2"/>
              </w:rPr>
            </w:pPr>
          </w:p>
        </w:tc>
        <w:tc>
          <w:tcPr>
            <w:tcW w:w="4186" w:type="dxa"/>
            <w:noWrap/>
            <w:vAlign w:val="bottom"/>
          </w:tcPr>
          <w:p w14:paraId="5E9AF3D9" w14:textId="77777777" w:rsidR="00FB59FB" w:rsidRPr="004255F8" w:rsidRDefault="00FB59FB" w:rsidP="0006258C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7989AF8F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3220F816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5DA36A4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F6EF278" w14:textId="13EC5F6A" w:rsidR="00FB59FB" w:rsidRPr="004255F8" w:rsidRDefault="00E9368A" w:rsidP="005672A9">
            <w:pPr>
              <w:pStyle w:val="ekvkvnummer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1030FE0" wp14:editId="08EF15A7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-2389505</wp:posOffset>
                      </wp:positionV>
                      <wp:extent cx="17780" cy="7563485"/>
                      <wp:effectExtent l="0" t="0" r="20320" b="18415"/>
                      <wp:wrapNone/>
                      <wp:docPr id="50" name="Gerade Verbindung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" cy="756348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B9373E" id="Gerade Verbindung 5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pt,-188.15pt" to="105.4pt,4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" strokecolor="black [3213]">
                      <v:stroke dashstyle="dash" joinstyle="miter"/>
                    </v:line>
                  </w:pict>
                </mc:Fallback>
              </mc:AlternateContent>
            </w:r>
            <w:r w:rsidR="00FB59FB" w:rsidRPr="004255F8">
              <w:rPr>
                <w:color w:val="0D0D0D" w:themeColor="text1" w:themeTint="F2"/>
              </w:rPr>
              <w:t xml:space="preserve">KV </w:t>
            </w:r>
            <w:r w:rsidR="00B63D00" w:rsidRPr="004255F8">
              <w:rPr>
                <w:color w:val="0D0D0D" w:themeColor="text1" w:themeTint="F2"/>
              </w:rPr>
              <w:t>1</w:t>
            </w:r>
          </w:p>
        </w:tc>
      </w:tr>
      <w:tr w:rsidR="004255F8" w:rsidRPr="004255F8" w14:paraId="733C882D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9AFC54C" w14:textId="77777777" w:rsidR="00FB59FB" w:rsidRPr="004255F8" w:rsidRDefault="00FB59FB" w:rsidP="005672A9">
            <w:pPr>
              <w:pStyle w:val="StandardWeb"/>
              <w:spacing w:before="0" w:beforeAutospacing="0" w:after="0" w:afterAutospacing="0"/>
              <w:jc w:val="center"/>
              <w:rPr>
                <w:rFonts w:asciiTheme="minorHAnsi" w:hAnsi="Calibri" w:cstheme="minorBidi"/>
                <w:color w:val="0D0D0D" w:themeColor="text1" w:themeTint="F2"/>
                <w:kern w:val="24"/>
                <w:sz w:val="32"/>
                <w:szCs w:val="3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730B92C" w14:textId="32AEF9C4" w:rsidR="00FB59FB" w:rsidRPr="004255F8" w:rsidRDefault="00BC1C84" w:rsidP="003C22CA">
            <w:pPr>
              <w:pStyle w:val="ekvue2arial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Rot gegen Blau - Spiel</w:t>
            </w:r>
            <w:r w:rsidR="009B445F">
              <w:rPr>
                <w:color w:val="0D0D0D" w:themeColor="text1" w:themeTint="F2"/>
              </w:rPr>
              <w:t>pläne</w:t>
            </w:r>
          </w:p>
        </w:tc>
      </w:tr>
    </w:tbl>
    <w:p w14:paraId="74411337" w14:textId="088FD3DF" w:rsidR="008E2194" w:rsidRPr="004255F8" w:rsidRDefault="009B445F" w:rsidP="00D60378">
      <w:pPr>
        <w:rPr>
          <w:color w:val="0D0D0D" w:themeColor="text1" w:themeTint="F2"/>
        </w:rPr>
      </w:pPr>
      <w:bookmarkStart w:id="0" w:name="bmStart"/>
      <w:bookmarkEnd w:id="0"/>
      <w:r>
        <w:rPr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0BFD959" wp14:editId="75464FBA">
                <wp:simplePos x="0" y="0"/>
                <wp:positionH relativeFrom="column">
                  <wp:posOffset>3951683</wp:posOffset>
                </wp:positionH>
                <wp:positionV relativeFrom="paragraph">
                  <wp:posOffset>59690</wp:posOffset>
                </wp:positionV>
                <wp:extent cx="23751" cy="8478698"/>
                <wp:effectExtent l="0" t="0" r="33655" b="36830"/>
                <wp:wrapNone/>
                <wp:docPr id="17" name="Gerader Verbind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51" cy="847869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14AD29" id="Gerader Verbinder 17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15pt,4.7pt" to="313pt,6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" strokecolor="black [3213]" strokeweight="1pt">
                <v:stroke dashstyle="dash" joinstyle="miter"/>
              </v:line>
            </w:pict>
          </mc:Fallback>
        </mc:AlternateContent>
      </w:r>
      <w:r>
        <w:rPr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D37B64" wp14:editId="17D84916">
                <wp:simplePos x="0" y="0"/>
                <wp:positionH relativeFrom="column">
                  <wp:posOffset>1591516</wp:posOffset>
                </wp:positionH>
                <wp:positionV relativeFrom="paragraph">
                  <wp:posOffset>104425</wp:posOffset>
                </wp:positionV>
                <wp:extent cx="23751" cy="8478698"/>
                <wp:effectExtent l="0" t="0" r="33655" b="36830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51" cy="847869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064255" id="Gerader Verbinder 16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3pt,8.2pt" to="127.15pt,6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" strokecolor="black [3213]" strokeweight="1pt">
                <v:stroke dashstyle="dash" joinstyle="miter"/>
              </v:line>
            </w:pict>
          </mc:Fallback>
        </mc:AlternateContent>
      </w:r>
    </w:p>
    <w:p w14:paraId="7F8B2255" w14:textId="483D9046" w:rsidR="005672A9" w:rsidRDefault="005672A9" w:rsidP="00D60378">
      <w:pPr>
        <w:rPr>
          <w:color w:val="0D0D0D" w:themeColor="text1" w:themeTint="F2"/>
        </w:rPr>
      </w:pPr>
    </w:p>
    <w:p w14:paraId="7304E86F" w14:textId="7FF4B1CD" w:rsidR="00BC1C84" w:rsidRDefault="00BC1C84" w:rsidP="00D60378">
      <w:pPr>
        <w:rPr>
          <w:color w:val="0D0D0D" w:themeColor="text1" w:themeTint="F2"/>
        </w:rPr>
      </w:pPr>
    </w:p>
    <w:p w14:paraId="5E0DD1A7" w14:textId="063B116A" w:rsidR="00BC1C84" w:rsidRDefault="00BC1C84" w:rsidP="00D60378">
      <w:pPr>
        <w:rPr>
          <w:color w:val="0D0D0D" w:themeColor="text1" w:themeTint="F2"/>
        </w:rPr>
      </w:pPr>
    </w:p>
    <w:p w14:paraId="13B5D57A" w14:textId="79F60179" w:rsidR="00BC1C84" w:rsidRDefault="00BC1C84" w:rsidP="00D60378">
      <w:pPr>
        <w:rPr>
          <w:color w:val="0D0D0D" w:themeColor="text1" w:themeTint="F2"/>
        </w:rPr>
      </w:pPr>
    </w:p>
    <w:p w14:paraId="33B098E4" w14:textId="754B7DEF" w:rsidR="00BC1C84" w:rsidRDefault="00BC1C84" w:rsidP="00D60378">
      <w:pPr>
        <w:rPr>
          <w:color w:val="0D0D0D" w:themeColor="text1" w:themeTint="F2"/>
        </w:rPr>
      </w:pPr>
    </w:p>
    <w:p w14:paraId="538CDF79" w14:textId="13B7A7BE" w:rsidR="00BC1C84" w:rsidRDefault="00BC1C84" w:rsidP="00D60378">
      <w:pPr>
        <w:rPr>
          <w:color w:val="0D0D0D" w:themeColor="text1" w:themeTint="F2"/>
        </w:rPr>
      </w:pPr>
    </w:p>
    <w:p w14:paraId="0C22F04F" w14:textId="5512163F" w:rsidR="00BC1C84" w:rsidRDefault="00BC1C84" w:rsidP="00D60378">
      <w:pPr>
        <w:rPr>
          <w:color w:val="0D0D0D" w:themeColor="text1" w:themeTint="F2"/>
        </w:rPr>
      </w:pPr>
    </w:p>
    <w:p w14:paraId="79184D87" w14:textId="15F45869" w:rsidR="00BC1C84" w:rsidRDefault="00BC1C84" w:rsidP="00D60378">
      <w:pPr>
        <w:rPr>
          <w:color w:val="0D0D0D" w:themeColor="text1" w:themeTint="F2"/>
        </w:rPr>
      </w:pPr>
    </w:p>
    <w:p w14:paraId="5A40246E" w14:textId="722C1011" w:rsidR="00BC1C84" w:rsidRDefault="00BC1C84" w:rsidP="00D60378">
      <w:pPr>
        <w:rPr>
          <w:color w:val="0D0D0D" w:themeColor="text1" w:themeTint="F2"/>
        </w:rPr>
      </w:pPr>
    </w:p>
    <w:p w14:paraId="66FF19FD" w14:textId="5CC5A7EB" w:rsidR="00BC1C84" w:rsidRDefault="00BC1C84" w:rsidP="00D60378">
      <w:pPr>
        <w:rPr>
          <w:color w:val="0D0D0D" w:themeColor="text1" w:themeTint="F2"/>
        </w:rPr>
      </w:pPr>
    </w:p>
    <w:p w14:paraId="651D37F0" w14:textId="2DC79792" w:rsidR="00BC1C84" w:rsidRDefault="009B445F" w:rsidP="00D60378">
      <w:pPr>
        <w:rPr>
          <w:color w:val="0D0D0D" w:themeColor="text1" w:themeTint="F2"/>
        </w:rPr>
      </w:pPr>
      <w:r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5D0E97E6" wp14:editId="5A9FDC0D">
                <wp:simplePos x="0" y="0"/>
                <wp:positionH relativeFrom="page">
                  <wp:posOffset>-2610361</wp:posOffset>
                </wp:positionH>
                <wp:positionV relativeFrom="paragraph">
                  <wp:posOffset>531978</wp:posOffset>
                </wp:positionV>
                <wp:extent cx="8466841" cy="2108518"/>
                <wp:effectExtent l="0" t="2222" r="0" b="8573"/>
                <wp:wrapNone/>
                <wp:docPr id="1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8466841" cy="2108518"/>
                          <a:chOff x="0" y="0"/>
                          <a:chExt cx="4576059" cy="1049573"/>
                        </a:xfrm>
                      </wpg:grpSpPr>
                      <wpg:grpSp>
                        <wpg:cNvPr id="12" name="Gruppieren 12"/>
                        <wpg:cNvGrpSpPr/>
                        <wpg:grpSpPr>
                          <a:xfrm>
                            <a:off x="0" y="238540"/>
                            <a:ext cx="4576059" cy="811033"/>
                            <a:chOff x="0" y="0"/>
                            <a:chExt cx="5939790" cy="1100455"/>
                          </a:xfrm>
                        </wpg:grpSpPr>
                        <pic:pic xmlns:pic="http://schemas.openxmlformats.org/drawingml/2006/picture">
                          <pic:nvPicPr>
                            <pic:cNvPr id="13" name="Grafik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939790" cy="11004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Grafik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0934" y="179222"/>
                              <a:ext cx="1009015" cy="4413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" name="Grafik 15" descr="Kron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57632">
                            <a:off x="4010605" y="0"/>
                            <a:ext cx="498475" cy="498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F859BA" id="Gruppieren 11" o:spid="_x0000_s1026" style="position:absolute;margin-left:-205.55pt;margin-top:41.9pt;width:666.7pt;height:166.05pt;rotation:90;z-index:251697152;mso-position-horizontal-relative:page;mso-width-relative:margin;mso-height-relative:margin" coordsize="45760,10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">
                <v:group id="Gruppieren 12" o:spid="_x0000_s1027" style="position:absolute;top:2385;width:45760;height:8110" coordsize="59397,1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13" o:spid="_x0000_s1028" type="#_x0000_t75" style="position:absolute;width:59397;height:1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">
                    <v:imagedata r:id="rId11" o:title=""/>
                  </v:shape>
                  <v:shape id="Grafik 14" o:spid="_x0000_s1029" type="#_x0000_t75" style="position:absolute;left:1609;top:1792;width:10090;height:4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">
                    <v:imagedata r:id="rId12" o:title=""/>
                  </v:shape>
                </v:group>
                <v:shape id="Grafik 15" o:spid="_x0000_s1030" type="#_x0000_t75" alt="Krone" style="position:absolute;left:40106;width:4984;height:4984;rotation:4998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">
                  <v:imagedata r:id="rId13" o:title="Krone"/>
                </v:shape>
                <w10:wrap anchorx="page"/>
              </v:group>
            </w:pict>
          </mc:Fallback>
        </mc:AlternateContent>
      </w:r>
      <w:r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9C5071E" wp14:editId="14B0B86D">
                <wp:simplePos x="0" y="0"/>
                <wp:positionH relativeFrom="page">
                  <wp:posOffset>-288581</wp:posOffset>
                </wp:positionH>
                <wp:positionV relativeFrom="paragraph">
                  <wp:posOffset>531978</wp:posOffset>
                </wp:positionV>
                <wp:extent cx="8466841" cy="2108518"/>
                <wp:effectExtent l="0" t="2222" r="0" b="8573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8466841" cy="2108518"/>
                          <a:chOff x="0" y="0"/>
                          <a:chExt cx="4576059" cy="1049573"/>
                        </a:xfrm>
                      </wpg:grpSpPr>
                      <wpg:grpSp>
                        <wpg:cNvPr id="7" name="Gruppieren 7"/>
                        <wpg:cNvGrpSpPr/>
                        <wpg:grpSpPr>
                          <a:xfrm>
                            <a:off x="0" y="238540"/>
                            <a:ext cx="4576059" cy="811033"/>
                            <a:chOff x="0" y="0"/>
                            <a:chExt cx="5939790" cy="1100455"/>
                          </a:xfrm>
                        </wpg:grpSpPr>
                        <pic:pic xmlns:pic="http://schemas.openxmlformats.org/drawingml/2006/picture">
                          <pic:nvPicPr>
                            <pic:cNvPr id="8" name="Grafik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939790" cy="11004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" name="Grafik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0934" y="179222"/>
                              <a:ext cx="1009015" cy="4413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" name="Grafik 10" descr="Kron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57632">
                            <a:off x="4010605" y="0"/>
                            <a:ext cx="498475" cy="498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E8526A" id="Gruppieren 6" o:spid="_x0000_s1026" style="position:absolute;margin-left:-22.7pt;margin-top:41.9pt;width:666.7pt;height:166.05pt;rotation:90;z-index:251695104;mso-position-horizontal-relative:page;mso-width-relative:margin;mso-height-relative:margin" coordsize="45760,10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">
                <v:group id="Gruppieren 7" o:spid="_x0000_s1027" style="position:absolute;top:2385;width:45760;height:8110" coordsize="59397,1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Grafik 8" o:spid="_x0000_s1028" type="#_x0000_t75" style="position:absolute;width:59397;height:1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">
                    <v:imagedata r:id="rId11" o:title=""/>
                  </v:shape>
                  <v:shape id="Grafik 9" o:spid="_x0000_s1029" type="#_x0000_t75" style="position:absolute;left:1609;top:1792;width:10090;height:4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">
                    <v:imagedata r:id="rId12" o:title=""/>
                  </v:shape>
                </v:group>
                <v:shape id="Grafik 10" o:spid="_x0000_s1030" type="#_x0000_t75" alt="Krone" style="position:absolute;left:40106;width:4984;height:4984;rotation:4998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">
                  <v:imagedata r:id="rId13" o:title="Krone"/>
                </v:shape>
                <w10:wrap anchorx="page"/>
              </v:group>
            </w:pict>
          </mc:Fallback>
        </mc:AlternateContent>
      </w:r>
    </w:p>
    <w:p w14:paraId="3E8DDE56" w14:textId="0B4619FC" w:rsidR="00BC1C84" w:rsidRDefault="009B445F" w:rsidP="00D60378">
      <w:pPr>
        <w:rPr>
          <w:color w:val="0D0D0D" w:themeColor="text1" w:themeTint="F2"/>
        </w:rPr>
      </w:pPr>
      <w:r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9BF698B" wp14:editId="15D12CCF">
                <wp:simplePos x="0" y="0"/>
                <wp:positionH relativeFrom="page">
                  <wp:posOffset>2017298</wp:posOffset>
                </wp:positionH>
                <wp:positionV relativeFrom="paragraph">
                  <wp:posOffset>280518</wp:posOffset>
                </wp:positionV>
                <wp:extent cx="8466841" cy="2108518"/>
                <wp:effectExtent l="0" t="2222" r="0" b="8573"/>
                <wp:wrapNone/>
                <wp:docPr id="40" name="Gruppieren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8466841" cy="2108518"/>
                          <a:chOff x="0" y="0"/>
                          <a:chExt cx="4576059" cy="1049573"/>
                        </a:xfrm>
                      </wpg:grpSpPr>
                      <wpg:grpSp>
                        <wpg:cNvPr id="22" name="Gruppieren 22"/>
                        <wpg:cNvGrpSpPr/>
                        <wpg:grpSpPr>
                          <a:xfrm>
                            <a:off x="0" y="238540"/>
                            <a:ext cx="4576059" cy="811033"/>
                            <a:chOff x="0" y="0"/>
                            <a:chExt cx="5939790" cy="1100455"/>
                          </a:xfrm>
                        </wpg:grpSpPr>
                        <pic:pic xmlns:pic="http://schemas.openxmlformats.org/drawingml/2006/picture">
                          <pic:nvPicPr>
                            <pic:cNvPr id="20" name="Grafik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939790" cy="11004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Grafik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0934" y="179222"/>
                              <a:ext cx="1009015" cy="4413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5" name="Grafik 35" descr="Krone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457632">
                            <a:off x="4010605" y="0"/>
                            <a:ext cx="498475" cy="498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B39C0E" id="Gruppieren 40" o:spid="_x0000_s1026" style="position:absolute;margin-left:158.85pt;margin-top:22.1pt;width:666.7pt;height:166.05pt;rotation:90;z-index:251692032;mso-position-horizontal-relative:page;mso-width-relative:margin;mso-height-relative:margin" coordsize="45760,10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">
                <v:group id="Gruppieren 22" o:spid="_x0000_s1027" style="position:absolute;top:2385;width:45760;height:8110" coordsize="59397,1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Grafik 20" o:spid="_x0000_s1028" type="#_x0000_t75" style="position:absolute;width:59397;height:1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">
                    <v:imagedata r:id="rId11" o:title=""/>
                  </v:shape>
                  <v:shape id="Grafik 21" o:spid="_x0000_s1029" type="#_x0000_t75" style="position:absolute;left:1609;top:1792;width:10090;height:4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">
                    <v:imagedata r:id="rId12" o:title=""/>
                  </v:shape>
                </v:group>
                <v:shape id="Grafik 35" o:spid="_x0000_s1030" type="#_x0000_t75" alt="Krone" style="position:absolute;left:40106;width:4984;height:4984;rotation:49985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">
                  <v:imagedata r:id="rId13" o:title="Krone"/>
                </v:shape>
                <w10:wrap anchorx="page"/>
              </v:group>
            </w:pict>
          </mc:Fallback>
        </mc:AlternateContent>
      </w:r>
    </w:p>
    <w:p w14:paraId="4333BD9E" w14:textId="1B2B6BA2" w:rsidR="00BC1C84" w:rsidRDefault="00BC1C84" w:rsidP="00D60378">
      <w:pPr>
        <w:rPr>
          <w:color w:val="0D0D0D" w:themeColor="text1" w:themeTint="F2"/>
        </w:rPr>
      </w:pPr>
    </w:p>
    <w:p w14:paraId="680CC5E4" w14:textId="43F970B8" w:rsidR="00BC1C84" w:rsidRDefault="00BC1C84" w:rsidP="00D60378">
      <w:pPr>
        <w:rPr>
          <w:color w:val="0D0D0D" w:themeColor="text1" w:themeTint="F2"/>
        </w:rPr>
      </w:pPr>
    </w:p>
    <w:p w14:paraId="10F70B09" w14:textId="54C0174E" w:rsidR="00BC1C84" w:rsidRDefault="00BC1C84" w:rsidP="00D60378">
      <w:pPr>
        <w:rPr>
          <w:color w:val="0D0D0D" w:themeColor="text1" w:themeTint="F2"/>
        </w:rPr>
      </w:pPr>
    </w:p>
    <w:p w14:paraId="72418C1A" w14:textId="2A50AC20" w:rsidR="00BC1C84" w:rsidRDefault="00BC1C84" w:rsidP="00D60378">
      <w:pPr>
        <w:rPr>
          <w:color w:val="0D0D0D" w:themeColor="text1" w:themeTint="F2"/>
        </w:rPr>
      </w:pPr>
    </w:p>
    <w:p w14:paraId="00D1C6C7" w14:textId="5A5A67FD" w:rsidR="00BC1C84" w:rsidRDefault="00BC1C84" w:rsidP="00D60378">
      <w:pPr>
        <w:rPr>
          <w:color w:val="0D0D0D" w:themeColor="text1" w:themeTint="F2"/>
        </w:rPr>
      </w:pPr>
    </w:p>
    <w:p w14:paraId="08EF2AB7" w14:textId="4E3B599F" w:rsidR="00BC1C84" w:rsidRDefault="00BC1C84" w:rsidP="00D60378">
      <w:pPr>
        <w:rPr>
          <w:color w:val="0D0D0D" w:themeColor="text1" w:themeTint="F2"/>
        </w:rPr>
      </w:pPr>
    </w:p>
    <w:p w14:paraId="5AEC0E0D" w14:textId="25418AA1" w:rsidR="00A03602" w:rsidRDefault="00A03602" w:rsidP="00D60378">
      <w:pPr>
        <w:rPr>
          <w:color w:val="0D0D0D" w:themeColor="text1" w:themeTint="F2"/>
        </w:rPr>
      </w:pPr>
    </w:p>
    <w:p w14:paraId="3F436B4B" w14:textId="7C40A916" w:rsidR="00A03602" w:rsidRDefault="00A03602" w:rsidP="00D60378">
      <w:pPr>
        <w:rPr>
          <w:color w:val="0D0D0D" w:themeColor="text1" w:themeTint="F2"/>
        </w:rPr>
      </w:pPr>
    </w:p>
    <w:p w14:paraId="4C0348DB" w14:textId="5626B296" w:rsidR="00A03602" w:rsidRDefault="00A03602" w:rsidP="00D60378">
      <w:pPr>
        <w:rPr>
          <w:color w:val="0D0D0D" w:themeColor="text1" w:themeTint="F2"/>
        </w:rPr>
      </w:pPr>
    </w:p>
    <w:p w14:paraId="5D4DFD2A" w14:textId="20E7420A" w:rsidR="00BC1C84" w:rsidRDefault="00BC1C84" w:rsidP="00D60378">
      <w:pPr>
        <w:rPr>
          <w:color w:val="0D0D0D" w:themeColor="text1" w:themeTint="F2"/>
        </w:rPr>
      </w:pPr>
    </w:p>
    <w:p w14:paraId="6613D260" w14:textId="5DF8103A" w:rsidR="00BC1C84" w:rsidRDefault="00BC1C84" w:rsidP="00D60378">
      <w:pPr>
        <w:rPr>
          <w:color w:val="0D0D0D" w:themeColor="text1" w:themeTint="F2"/>
        </w:rPr>
      </w:pPr>
    </w:p>
    <w:p w14:paraId="10935824" w14:textId="7FA91319" w:rsidR="00A03602" w:rsidRDefault="00A03602" w:rsidP="00D60378">
      <w:pPr>
        <w:rPr>
          <w:color w:val="0D0D0D" w:themeColor="text1" w:themeTint="F2"/>
        </w:rPr>
      </w:pPr>
    </w:p>
    <w:sectPr w:rsidR="00A03602" w:rsidSect="00054A9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93101" w14:textId="77777777" w:rsidR="00630959" w:rsidRDefault="00630959" w:rsidP="003C599D">
      <w:pPr>
        <w:spacing w:line="240" w:lineRule="auto"/>
      </w:pPr>
      <w:r>
        <w:separator/>
      </w:r>
    </w:p>
  </w:endnote>
  <w:endnote w:type="continuationSeparator" w:id="0">
    <w:p w14:paraId="5356F16D" w14:textId="77777777" w:rsidR="00630959" w:rsidRDefault="0063095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AAA5B" w14:textId="77777777" w:rsidR="00CE1F7E" w:rsidRDefault="00CE1F7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14:paraId="50F5C1D0" w14:textId="77777777" w:rsidTr="00267B6D">
      <w:trPr>
        <w:trHeight w:hRule="exact" w:val="680"/>
      </w:trPr>
      <w:tc>
        <w:tcPr>
          <w:tcW w:w="1138" w:type="dxa"/>
          <w:noWrap/>
        </w:tcPr>
        <w:p w14:paraId="78108494" w14:textId="77777777"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B8492EE" wp14:editId="0805A3F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14:paraId="2CBB268A" w14:textId="77777777" w:rsidR="00823CAF" w:rsidRPr="00913892" w:rsidRDefault="00823CAF" w:rsidP="005672A9">
          <w:pPr>
            <w:pStyle w:val="ekvpagina"/>
          </w:pPr>
          <w:r w:rsidRPr="00913892">
            <w:t>© Ernst Klett Verlag GmbH, Stuttgart 20</w:t>
          </w:r>
          <w:r w:rsidR="0095234A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14:paraId="22C250E1" w14:textId="5140F7DB" w:rsidR="00823CAF" w:rsidRPr="00913892" w:rsidRDefault="003C22CA" w:rsidP="005672A9">
          <w:pPr>
            <w:pStyle w:val="ekvquelle"/>
            <w:spacing w:line="240" w:lineRule="auto"/>
          </w:pPr>
          <w:r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B6FAC45" wp14:editId="6630AABB">
                    <wp:simplePos x="0" y="0"/>
                    <wp:positionH relativeFrom="margin">
                      <wp:posOffset>1767840</wp:posOffset>
                    </wp:positionH>
                    <wp:positionV relativeFrom="page">
                      <wp:posOffset>49364</wp:posOffset>
                    </wp:positionV>
                    <wp:extent cx="1845945" cy="377825"/>
                    <wp:effectExtent l="0" t="0" r="0" b="3175"/>
                    <wp:wrapNone/>
                    <wp:docPr id="2" name="Textfeld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459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7531ED" w14:textId="77777777" w:rsidR="00823CAF" w:rsidRDefault="00823CAF" w:rsidP="00823CAF">
                                <w:pPr>
                                  <w:pStyle w:val="ekvinternetlink"/>
                                </w:pPr>
                                <w:r w:rsidRPr="00232213">
                                  <w:rPr>
                                    <w:rStyle w:val="ekvsymbol"/>
                                    <w:lang w:eastAsia="de-DE"/>
                                  </w:rPr>
                                  <w:drawing>
                                    <wp:inline distT="0" distB="0" distL="0" distR="0" wp14:anchorId="11C3599D" wp14:editId="0E51870C">
                                      <wp:extent cx="214685" cy="212219"/>
                                      <wp:effectExtent l="0" t="0" r="0" b="0"/>
                                      <wp:docPr id="4" name="Grafik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ic_internet.png"/>
                                              <pic:cNvPicPr/>
                                            </pic:nvPicPr>
                                            <pic:blipFill>
                                              <a:blip r:embed="rId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19859" cy="21733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DF74DB">
                                  <w:tab/>
                                </w:r>
                                <w:hyperlink r:id="rId3" w:history="1">
                                  <w:r w:rsidRPr="003C22CA">
                                    <w:rPr>
                                      <w:sz w:val="20"/>
                                      <w:szCs w:val="20"/>
                                    </w:rPr>
                                    <w:t>www.grundschul-blog.de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6FAC45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6" type="#_x0000_t202" style="position:absolute;left:0;text-align:left;margin-left:139.2pt;margin-top:3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Q2YOVuAAAAAIAQAADwAAAAAAAAAAAAAAAACiBAAAZHJzL2Rvd25yZXYueG1sUEsFBgAAAAAEAAQA&#10;8wAAAK8FAAAAAA==&#10;" fillcolor="white [3201]" stroked="f" strokeweight=".5pt">
                    <v:textbox>
                      <w:txbxContent>
                        <w:p w14:paraId="617531ED" w14:textId="77777777"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11C3599D" wp14:editId="0E51870C">
                                <wp:extent cx="214685" cy="212219"/>
                                <wp:effectExtent l="0" t="0" r="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9859" cy="2173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5" w:history="1">
                            <w:r w:rsidRPr="003C22CA">
                              <w:rPr>
                                <w:sz w:val="20"/>
                                <w:szCs w:val="20"/>
                              </w:rPr>
                              <w:t>www.grundschul-blog.de</w:t>
                            </w:r>
                          </w:hyperlink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823CAF">
            <w:t xml:space="preserve">Textquellen: </w:t>
          </w:r>
          <w:r w:rsidR="00CE1F7E">
            <w:t xml:space="preserve">Jennifer Tack, </w:t>
          </w:r>
          <w:r w:rsidR="00000688" w:rsidRPr="00000688">
            <w:t>Coesfeld</w:t>
          </w:r>
          <w:r w:rsidR="00CE1F7E">
            <w:t xml:space="preserve">; Maike Koschinski, </w:t>
          </w:r>
          <w:r w:rsidR="00000688" w:rsidRPr="00000688">
            <w:t>Stadtlohn</w:t>
          </w:r>
        </w:p>
      </w:tc>
      <w:tc>
        <w:tcPr>
          <w:tcW w:w="399" w:type="dxa"/>
        </w:tcPr>
        <w:p w14:paraId="13A58BED" w14:textId="77777777" w:rsidR="00823CAF" w:rsidRPr="00913892" w:rsidRDefault="00823CAF" w:rsidP="00F25AEA">
          <w:pPr>
            <w:pStyle w:val="ekvpagina"/>
          </w:pPr>
        </w:p>
      </w:tc>
    </w:tr>
  </w:tbl>
  <w:p w14:paraId="7F1923AC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72555" w14:textId="77777777" w:rsidR="00CE1F7E" w:rsidRDefault="00CE1F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8F822B" w14:textId="77777777" w:rsidR="00630959" w:rsidRDefault="00630959" w:rsidP="003C599D">
      <w:pPr>
        <w:spacing w:line="240" w:lineRule="auto"/>
      </w:pPr>
      <w:r>
        <w:separator/>
      </w:r>
    </w:p>
  </w:footnote>
  <w:footnote w:type="continuationSeparator" w:id="0">
    <w:p w14:paraId="11B35F82" w14:textId="77777777" w:rsidR="00630959" w:rsidRDefault="0063095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7C929" w14:textId="77777777" w:rsidR="00CE1F7E" w:rsidRDefault="00CE1F7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7C967" w14:textId="77777777" w:rsidR="00CE1F7E" w:rsidRDefault="00CE1F7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59118" w14:textId="77777777" w:rsidR="00CE1F7E" w:rsidRDefault="00CE1F7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A9"/>
    <w:rsid w:val="00000688"/>
    <w:rsid w:val="00001610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C502F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3550A"/>
    <w:rsid w:val="001524C9"/>
    <w:rsid w:val="001641FA"/>
    <w:rsid w:val="0016475A"/>
    <w:rsid w:val="00165ECC"/>
    <w:rsid w:val="001759BF"/>
    <w:rsid w:val="00182050"/>
    <w:rsid w:val="00182B7D"/>
    <w:rsid w:val="001845AC"/>
    <w:rsid w:val="00184BC3"/>
    <w:rsid w:val="00186866"/>
    <w:rsid w:val="00190B65"/>
    <w:rsid w:val="00193A18"/>
    <w:rsid w:val="00195A4F"/>
    <w:rsid w:val="001A4E8B"/>
    <w:rsid w:val="001A5BD5"/>
    <w:rsid w:val="001B1266"/>
    <w:rsid w:val="001B2E8D"/>
    <w:rsid w:val="001C3792"/>
    <w:rsid w:val="001D2674"/>
    <w:rsid w:val="001D2726"/>
    <w:rsid w:val="001D39FD"/>
    <w:rsid w:val="001E2675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7549"/>
    <w:rsid w:val="0028107C"/>
    <w:rsid w:val="0028231D"/>
    <w:rsid w:val="00287B24"/>
    <w:rsid w:val="00287DC0"/>
    <w:rsid w:val="002A25AE"/>
    <w:rsid w:val="002B3DF1"/>
    <w:rsid w:val="002B64EA"/>
    <w:rsid w:val="002D3B1C"/>
    <w:rsid w:val="002D41F4"/>
    <w:rsid w:val="002D7B0C"/>
    <w:rsid w:val="002D7B42"/>
    <w:rsid w:val="002E163A"/>
    <w:rsid w:val="002F1328"/>
    <w:rsid w:val="002F4ECE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742"/>
    <w:rsid w:val="00376A0A"/>
    <w:rsid w:val="0038356B"/>
    <w:rsid w:val="00383BBB"/>
    <w:rsid w:val="00384305"/>
    <w:rsid w:val="0039268F"/>
    <w:rsid w:val="00392F9B"/>
    <w:rsid w:val="003945FF"/>
    <w:rsid w:val="0039465E"/>
    <w:rsid w:val="003A1A19"/>
    <w:rsid w:val="003A5B0C"/>
    <w:rsid w:val="003B37E7"/>
    <w:rsid w:val="003C22CA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255F8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4F7527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72A9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0959"/>
    <w:rsid w:val="006320A6"/>
    <w:rsid w:val="0064692C"/>
    <w:rsid w:val="00653F68"/>
    <w:rsid w:val="0065576E"/>
    <w:rsid w:val="006765F8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B28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3658"/>
    <w:rsid w:val="00936CF0"/>
    <w:rsid w:val="00942106"/>
    <w:rsid w:val="0094260D"/>
    <w:rsid w:val="00946121"/>
    <w:rsid w:val="0095234A"/>
    <w:rsid w:val="00952B21"/>
    <w:rsid w:val="00956783"/>
    <w:rsid w:val="00957248"/>
    <w:rsid w:val="00957969"/>
    <w:rsid w:val="00962A4D"/>
    <w:rsid w:val="00964A22"/>
    <w:rsid w:val="00967C71"/>
    <w:rsid w:val="00973126"/>
    <w:rsid w:val="00977556"/>
    <w:rsid w:val="009800AB"/>
    <w:rsid w:val="00981DFC"/>
    <w:rsid w:val="009856A1"/>
    <w:rsid w:val="009915B2"/>
    <w:rsid w:val="00992B0E"/>
    <w:rsid w:val="00992B92"/>
    <w:rsid w:val="009A056D"/>
    <w:rsid w:val="009A063A"/>
    <w:rsid w:val="009A17FC"/>
    <w:rsid w:val="009A2869"/>
    <w:rsid w:val="009A50D4"/>
    <w:rsid w:val="009A7614"/>
    <w:rsid w:val="009B445F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602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05E74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63D00"/>
    <w:rsid w:val="00B7242A"/>
    <w:rsid w:val="00B82B4E"/>
    <w:rsid w:val="00B8420E"/>
    <w:rsid w:val="00B90CE1"/>
    <w:rsid w:val="00BA1A23"/>
    <w:rsid w:val="00BC1C84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20B4D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976A5"/>
    <w:rsid w:val="00CB27C6"/>
    <w:rsid w:val="00CB463B"/>
    <w:rsid w:val="00CB5B82"/>
    <w:rsid w:val="00CB782D"/>
    <w:rsid w:val="00CC54E0"/>
    <w:rsid w:val="00CC65A8"/>
    <w:rsid w:val="00CD6369"/>
    <w:rsid w:val="00CE1F7E"/>
    <w:rsid w:val="00CE2A37"/>
    <w:rsid w:val="00CF2B74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1850"/>
    <w:rsid w:val="00DC2340"/>
    <w:rsid w:val="00DC30DA"/>
    <w:rsid w:val="00DD5FF8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368A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A3416"/>
  <w15:docId w15:val="{4C509097-C6CB-4907-988A-5001AD66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TableContents">
    <w:name w:val="Table Contents"/>
    <w:basedOn w:val="Standard"/>
    <w:rsid w:val="005672A9"/>
    <w:pPr>
      <w:widowControl w:val="0"/>
      <w:suppressLineNumbers/>
      <w:tabs>
        <w:tab w:val="clear" w:pos="340"/>
        <w:tab w:val="clear" w:pos="595"/>
        <w:tab w:val="clear" w:pos="851"/>
      </w:tabs>
      <w:suppressAutoHyphens/>
      <w:autoSpaceDN w:val="0"/>
      <w:spacing w:line="240" w:lineRule="auto"/>
      <w:textAlignment w:val="baseline"/>
    </w:pPr>
    <w:rPr>
      <w:rFonts w:ascii="Times New Roman" w:eastAsia="SimSun" w:hAnsi="Times New Roman" w:cs="Lucida Sans"/>
      <w:noProof w:val="0"/>
      <w:kern w:val="3"/>
      <w:sz w:val="24"/>
      <w:szCs w:val="24"/>
      <w:lang w:eastAsia="zh-CN" w:bidi="hi-IN"/>
    </w:rPr>
  </w:style>
  <w:style w:type="paragraph" w:styleId="StandardWeb">
    <w:name w:val="Normal (Web)"/>
    <w:basedOn w:val="Standard"/>
    <w:uiPriority w:val="99"/>
    <w:semiHidden/>
    <w:unhideWhenUsed/>
    <w:rsid w:val="005672A9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sv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5" Type="http://schemas.openxmlformats.org/officeDocument/2006/relationships/hyperlink" Target="http://www.grundschul-blog.de" TargetMode="External"/><Relationship Id="rId4" Type="http://schemas.openxmlformats.org/officeDocument/2006/relationships/image" Target="media/image9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0F10E-9283-4052-A7FB-713080798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</Template>
  <TotalTime>0</TotalTime>
  <Pages>1</Pages>
  <Words>12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3</cp:revision>
  <cp:lastPrinted>2020-10-14T10:57:00Z</cp:lastPrinted>
  <dcterms:created xsi:type="dcterms:W3CDTF">2020-10-14T10:52:00Z</dcterms:created>
  <dcterms:modified xsi:type="dcterms:W3CDTF">2020-10-14T11:00:00Z</dcterms:modified>
</cp:coreProperties>
</file>