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BD6042">
            <w:pPr>
              <w:pStyle w:val="ekvkvnummer"/>
            </w:pPr>
            <w:r>
              <w:t xml:space="preserve">KV </w:t>
            </w:r>
            <w:r w:rsidR="00BD6042">
              <w:t>105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:rsidR="00974D5F" w:rsidRDefault="00974D5F" w:rsidP="00DA0789">
      <w:pPr>
        <w:pStyle w:val="ekvue1arial"/>
        <w:ind w:right="-2"/>
      </w:pPr>
      <w:bookmarkStart w:id="0" w:name="bmStart"/>
      <w:bookmarkEnd w:id="0"/>
      <w:r>
        <w:t>Erzählvorschlag: Geschichte vom Adventskalender</w:t>
      </w:r>
    </w:p>
    <w:p w:rsidR="0048248F" w:rsidRPr="00222CC6" w:rsidRDefault="0048248F" w:rsidP="00222CC6">
      <w:r>
        <w:rPr>
          <w:lang w:eastAsia="de-DE"/>
        </w:rPr>
        <w:drawing>
          <wp:anchor distT="0" distB="0" distL="114300" distR="114300" simplePos="0" relativeHeight="251658240" behindDoc="0" locked="0" layoutInCell="1" allowOverlap="1" wp14:anchorId="43D893EA" wp14:editId="66AF51EB">
            <wp:simplePos x="0" y="0"/>
            <wp:positionH relativeFrom="column">
              <wp:posOffset>3895725</wp:posOffset>
            </wp:positionH>
            <wp:positionV relativeFrom="paragraph">
              <wp:posOffset>85090</wp:posOffset>
            </wp:positionV>
            <wp:extent cx="2196465" cy="1645920"/>
            <wp:effectExtent l="0" t="0" r="0" b="0"/>
            <wp:wrapNone/>
            <wp:docPr id="1" name="Grafik 1" descr="C:\Users\arnold\Desktop\MATERIAL_HOMEOFFICE\Schulbuch\006107_Reli-Reise_LB\01_Bilder\S229006008_10_KV_3_Adventskalender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6465" cy="1645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4D5F" w:rsidRDefault="00974D5F" w:rsidP="00974D5F">
      <w:r>
        <w:t>Mit seinem Kollegen Reichold führte Gerhard</w:t>
      </w:r>
      <w:r w:rsidR="00222CC6">
        <w:br/>
      </w:r>
      <w:r>
        <w:t>Lang eine kleine Druckerei. Das Geschäft ging</w:t>
      </w:r>
      <w:r w:rsidR="00222CC6">
        <w:t xml:space="preserve"> </w:t>
      </w:r>
      <w:r w:rsidR="00222CC6">
        <w:br/>
      </w:r>
      <w:r>
        <w:t>eigentlich ganz gut. Manchmal war leider auch</w:t>
      </w:r>
      <w:r w:rsidR="00222CC6">
        <w:t xml:space="preserve"> </w:t>
      </w:r>
      <w:r w:rsidR="00222CC6">
        <w:br/>
      </w:r>
      <w:r>
        <w:t xml:space="preserve">weniger zu tun. Dann machten sich die beiden </w:t>
      </w:r>
      <w:r w:rsidR="00222CC6">
        <w:br/>
      </w:r>
      <w:r>
        <w:t>Sorgen. Und genauso war es im Jahr 1904.</w:t>
      </w:r>
      <w:r w:rsidR="00222CC6" w:rsidRPr="00222CC6">
        <w:rPr>
          <w:lang w:eastAsia="de-DE"/>
        </w:rPr>
        <w:t xml:space="preserve"> </w:t>
      </w:r>
    </w:p>
    <w:p w:rsidR="00974D5F" w:rsidRDefault="00974D5F" w:rsidP="00974D5F">
      <w:r>
        <w:t xml:space="preserve">Beide versuchten, neue Druckaufträge </w:t>
      </w:r>
      <w:r w:rsidR="00222CC6">
        <w:br/>
      </w:r>
      <w:r>
        <w:t>hereinzuholen. Aber viel war das</w:t>
      </w:r>
      <w:r w:rsidR="00C74F27">
        <w:t xml:space="preserve"> </w:t>
      </w:r>
      <w:r>
        <w:t>nicht. „Wir müssten etwas für die Weihnachtszeit machen“,</w:t>
      </w:r>
      <w:r w:rsidR="00C74F27">
        <w:t xml:space="preserve"> </w:t>
      </w:r>
      <w:r>
        <w:t xml:space="preserve">überlegten sie. </w:t>
      </w:r>
    </w:p>
    <w:p w:rsidR="00974D5F" w:rsidRDefault="00974D5F" w:rsidP="00974D5F">
      <w:r>
        <w:t>Gerhard Lang wanderte mit seinen Gedanken in die Kinderzeit zurück.</w:t>
      </w:r>
    </w:p>
    <w:p w:rsidR="00974D5F" w:rsidRDefault="00974D5F" w:rsidP="00974D5F">
      <w:r>
        <w:t xml:space="preserve">Sobald die erste Adventskerze brannte, hatte er seine Mutter </w:t>
      </w:r>
    </w:p>
    <w:p w:rsidR="00974D5F" w:rsidRDefault="00974D5F" w:rsidP="00974D5F">
      <w:r>
        <w:t>mit Fragen bedrängt: „Wann ist Weihnachten? Wie viele Tage noch? …“</w:t>
      </w:r>
    </w:p>
    <w:p w:rsidR="00974D5F" w:rsidRDefault="00974D5F" w:rsidP="00974D5F">
      <w:r>
        <w:t>Die Mutter konnte die Vorfreude ja verstehen, aber die ständige</w:t>
      </w:r>
    </w:p>
    <w:p w:rsidR="00974D5F" w:rsidRDefault="00974D5F" w:rsidP="00974D5F">
      <w:r>
        <w:t>Fragerei war lästig. Deshalb besorgte sie ein großes Stück Pappe und</w:t>
      </w:r>
    </w:p>
    <w:p w:rsidR="00974D5F" w:rsidRDefault="00974D5F" w:rsidP="00974D5F">
      <w:r>
        <w:t xml:space="preserve">malte 24 große Vierecke darauf. Sie zeigte Gerhard die Pappe mit </w:t>
      </w:r>
    </w:p>
    <w:p w:rsidR="00974D5F" w:rsidRDefault="00974D5F" w:rsidP="00974D5F">
      <w:r>
        <w:t xml:space="preserve">den Kästchen und sagte: „Jedes Viereck bedeutet einmal </w:t>
      </w:r>
    </w:p>
    <w:p w:rsidR="00974D5F" w:rsidRDefault="00974D5F" w:rsidP="00974D5F">
      <w:r>
        <w:t>morgens aufstehen und abends schlafen gehen. Und weil du noch nicht</w:t>
      </w:r>
    </w:p>
    <w:p w:rsidR="00974D5F" w:rsidRDefault="00974D5F" w:rsidP="00974D5F">
      <w:r>
        <w:t>zählen kannst, nähe ich ein Plätzchen auf jedes Viereck. Jeden Tag</w:t>
      </w:r>
    </w:p>
    <w:p w:rsidR="00974D5F" w:rsidRDefault="00974D5F" w:rsidP="00974D5F">
      <w:r>
        <w:t xml:space="preserve">darfst du eines davon essen. Und wenn alle Plätzchen weg sind, </w:t>
      </w:r>
    </w:p>
    <w:p w:rsidR="00974D5F" w:rsidRDefault="00974D5F" w:rsidP="00974D5F">
      <w:r>
        <w:t>dann ist Weihnachten.“</w:t>
      </w:r>
    </w:p>
    <w:p w:rsidR="00974D5F" w:rsidRDefault="00974D5F" w:rsidP="00974D5F">
      <w:r>
        <w:t xml:space="preserve">Gerhard Lang dachte: „Die Idee meiner Mutter ist gut. Was sie für mich gemacht hat, werde ich verbessern. Jedes Viereck bekommt </w:t>
      </w:r>
    </w:p>
    <w:p w:rsidR="00974D5F" w:rsidRDefault="00974D5F" w:rsidP="00974D5F">
      <w:r>
        <w:t>eine Nummer von eins bis vierundzwanzig. Dann werde ich 24</w:t>
      </w:r>
      <w:r w:rsidR="00B24DAC">
        <w:t> </w:t>
      </w:r>
      <w:r>
        <w:t>kleine Bilder drucken, Bilder mit Spielzeug und Engeln, mit dem Nikolaus</w:t>
      </w:r>
    </w:p>
    <w:p w:rsidR="00974D5F" w:rsidRDefault="00974D5F" w:rsidP="00974D5F">
      <w:r>
        <w:t xml:space="preserve">und einem Schlitten, mit Sternen und Kerzen. Jeden Tag können </w:t>
      </w:r>
    </w:p>
    <w:p w:rsidR="00974D5F" w:rsidRDefault="00974D5F" w:rsidP="00974D5F">
      <w:r>
        <w:t>die Kinder dann ein Bild ausschneiden und es auf ein Kästchen kleben.</w:t>
      </w:r>
    </w:p>
    <w:p w:rsidR="00974D5F" w:rsidRDefault="00974D5F" w:rsidP="00974D5F">
      <w:r>
        <w:t xml:space="preserve">Sind alle Vierecke voll, dann ist Weihnachten.“ </w:t>
      </w:r>
    </w:p>
    <w:p w:rsidR="00974D5F" w:rsidRDefault="00974D5F" w:rsidP="00974D5F">
      <w:r>
        <w:t>Pünktlich in der Vorweihnachtszeit des Jahres 1904 lagen die ersten gedruckten Kalender in den Geschäften. Und die verkauften sich gut.</w:t>
      </w:r>
    </w:p>
    <w:p w:rsidR="00974D5F" w:rsidRDefault="00974D5F" w:rsidP="00974D5F">
      <w:r>
        <w:t>Den Lehrern gefiel die Idee des Adventskalenders. Und bald wurden sie</w:t>
      </w:r>
    </w:p>
    <w:p w:rsidR="0058635A" w:rsidRDefault="00974D5F" w:rsidP="00974D5F">
      <w:r>
        <w:t>in der Schule gebastelt.</w:t>
      </w:r>
    </w:p>
    <w:sectPr w:rsidR="0058635A" w:rsidSect="00054A9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63A9" w:rsidRDefault="007863A9" w:rsidP="003C599D">
      <w:pPr>
        <w:spacing w:line="240" w:lineRule="auto"/>
      </w:pPr>
      <w:r>
        <w:separator/>
      </w:r>
    </w:p>
  </w:endnote>
  <w:endnote w:type="continuationSeparator" w:id="0">
    <w:p w:rsidR="007863A9" w:rsidRDefault="007863A9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59AD" w:rsidRDefault="005F59A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>© Ernst Klett Verlag GmbH, Stuttgart 20</w:t>
          </w:r>
          <w:r w:rsidR="00BF3F8F">
            <w:t>20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E0582B" w:rsidRDefault="00E0582B" w:rsidP="00BF3F8F">
          <w:pPr>
            <w:pStyle w:val="ekvquelle"/>
          </w:pPr>
          <w:r w:rsidRPr="00E0582B">
            <w:t>Autor: Christian Gauer</w:t>
          </w:r>
        </w:p>
        <w:p w:rsidR="00BF3F8F" w:rsidRDefault="001E4C26" w:rsidP="00BF3F8F">
          <w:pPr>
            <w:pStyle w:val="ekvquelle"/>
          </w:pPr>
          <w:bookmarkStart w:id="1" w:name="_GoBack"/>
          <w:bookmarkEnd w:id="1"/>
          <w:r>
            <w:t>Illustrationen</w:t>
          </w:r>
          <w:r w:rsidR="00BF3F8F">
            <w:t xml:space="preserve">: </w:t>
          </w:r>
          <w:r w:rsidR="00A8326B">
            <w:t>Liliane Oser, Hamburg</w:t>
          </w:r>
        </w:p>
        <w:p w:rsidR="00193A18" w:rsidRPr="00913892" w:rsidRDefault="00193A18" w:rsidP="00F5248B">
          <w:pPr>
            <w:pStyle w:val="ekvquelle"/>
          </w:pP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59AD" w:rsidRDefault="005F59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63A9" w:rsidRDefault="007863A9" w:rsidP="003C599D">
      <w:pPr>
        <w:spacing w:line="240" w:lineRule="auto"/>
      </w:pPr>
      <w:r>
        <w:separator/>
      </w:r>
    </w:p>
  </w:footnote>
  <w:footnote w:type="continuationSeparator" w:id="0">
    <w:p w:rsidR="007863A9" w:rsidRDefault="007863A9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59AD" w:rsidRDefault="005F59A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59AD" w:rsidRDefault="005F59AD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59AD" w:rsidRDefault="005F59A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323AA5"/>
    <w:multiLevelType w:val="hybridMultilevel"/>
    <w:tmpl w:val="000666D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8B4672"/>
    <w:multiLevelType w:val="hybridMultilevel"/>
    <w:tmpl w:val="9524F8A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484C69"/>
    <w:multiLevelType w:val="hybridMultilevel"/>
    <w:tmpl w:val="1CB25A8C"/>
    <w:lvl w:ilvl="0" w:tplc="0407000F">
      <w:start w:val="1"/>
      <w:numFmt w:val="decimal"/>
      <w:lvlText w:val="%1."/>
      <w:lvlJc w:val="left"/>
      <w:pPr>
        <w:ind w:left="3976" w:hanging="360"/>
      </w:pPr>
    </w:lvl>
    <w:lvl w:ilvl="1" w:tplc="04070019" w:tentative="1">
      <w:start w:val="1"/>
      <w:numFmt w:val="lowerLetter"/>
      <w:lvlText w:val="%2."/>
      <w:lvlJc w:val="left"/>
      <w:pPr>
        <w:ind w:left="4696" w:hanging="360"/>
      </w:pPr>
    </w:lvl>
    <w:lvl w:ilvl="2" w:tplc="0407001B" w:tentative="1">
      <w:start w:val="1"/>
      <w:numFmt w:val="lowerRoman"/>
      <w:lvlText w:val="%3."/>
      <w:lvlJc w:val="right"/>
      <w:pPr>
        <w:ind w:left="5416" w:hanging="180"/>
      </w:pPr>
    </w:lvl>
    <w:lvl w:ilvl="3" w:tplc="0407000F" w:tentative="1">
      <w:start w:val="1"/>
      <w:numFmt w:val="decimal"/>
      <w:lvlText w:val="%4."/>
      <w:lvlJc w:val="left"/>
      <w:pPr>
        <w:ind w:left="6136" w:hanging="360"/>
      </w:pPr>
    </w:lvl>
    <w:lvl w:ilvl="4" w:tplc="04070019" w:tentative="1">
      <w:start w:val="1"/>
      <w:numFmt w:val="lowerLetter"/>
      <w:lvlText w:val="%5."/>
      <w:lvlJc w:val="left"/>
      <w:pPr>
        <w:ind w:left="6856" w:hanging="360"/>
      </w:pPr>
    </w:lvl>
    <w:lvl w:ilvl="5" w:tplc="0407001B" w:tentative="1">
      <w:start w:val="1"/>
      <w:numFmt w:val="lowerRoman"/>
      <w:lvlText w:val="%6."/>
      <w:lvlJc w:val="right"/>
      <w:pPr>
        <w:ind w:left="7576" w:hanging="180"/>
      </w:pPr>
    </w:lvl>
    <w:lvl w:ilvl="6" w:tplc="0407000F" w:tentative="1">
      <w:start w:val="1"/>
      <w:numFmt w:val="decimal"/>
      <w:lvlText w:val="%7."/>
      <w:lvlJc w:val="left"/>
      <w:pPr>
        <w:ind w:left="8296" w:hanging="360"/>
      </w:pPr>
    </w:lvl>
    <w:lvl w:ilvl="7" w:tplc="04070019" w:tentative="1">
      <w:start w:val="1"/>
      <w:numFmt w:val="lowerLetter"/>
      <w:lvlText w:val="%8."/>
      <w:lvlJc w:val="left"/>
      <w:pPr>
        <w:ind w:left="9016" w:hanging="360"/>
      </w:pPr>
    </w:lvl>
    <w:lvl w:ilvl="8" w:tplc="0407001B" w:tentative="1">
      <w:start w:val="1"/>
      <w:numFmt w:val="lowerRoman"/>
      <w:lvlText w:val="%9."/>
      <w:lvlJc w:val="right"/>
      <w:pPr>
        <w:ind w:left="973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4D5F"/>
    <w:rsid w:val="000040E2"/>
    <w:rsid w:val="00005913"/>
    <w:rsid w:val="000065C2"/>
    <w:rsid w:val="000160A7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E6045"/>
    <w:rsid w:val="000F21E8"/>
    <w:rsid w:val="000F3A5C"/>
    <w:rsid w:val="000F5724"/>
    <w:rsid w:val="000F5DEF"/>
    <w:rsid w:val="000F7910"/>
    <w:rsid w:val="00103057"/>
    <w:rsid w:val="001034B1"/>
    <w:rsid w:val="00107D77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E4C26"/>
    <w:rsid w:val="001F1E3D"/>
    <w:rsid w:val="001F53F1"/>
    <w:rsid w:val="0020055A"/>
    <w:rsid w:val="00201AA1"/>
    <w:rsid w:val="00202CC0"/>
    <w:rsid w:val="00205239"/>
    <w:rsid w:val="0021213C"/>
    <w:rsid w:val="00216D91"/>
    <w:rsid w:val="00222CC6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164C4"/>
    <w:rsid w:val="00320087"/>
    <w:rsid w:val="00321063"/>
    <w:rsid w:val="00322BBA"/>
    <w:rsid w:val="00322FDD"/>
    <w:rsid w:val="0032667B"/>
    <w:rsid w:val="003323B5"/>
    <w:rsid w:val="003373EF"/>
    <w:rsid w:val="00350FBE"/>
    <w:rsid w:val="00352568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B2984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5922"/>
    <w:rsid w:val="004372DD"/>
    <w:rsid w:val="00441088"/>
    <w:rsid w:val="00441724"/>
    <w:rsid w:val="00454148"/>
    <w:rsid w:val="004621B3"/>
    <w:rsid w:val="00464DE4"/>
    <w:rsid w:val="0047471A"/>
    <w:rsid w:val="0048248F"/>
    <w:rsid w:val="0048316B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8635A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5F59AD"/>
    <w:rsid w:val="0060113C"/>
    <w:rsid w:val="00603AD5"/>
    <w:rsid w:val="006201CB"/>
    <w:rsid w:val="00622F6B"/>
    <w:rsid w:val="00627765"/>
    <w:rsid w:val="0064692C"/>
    <w:rsid w:val="00653F68"/>
    <w:rsid w:val="0065576E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63A9"/>
    <w:rsid w:val="00787700"/>
    <w:rsid w:val="00793822"/>
    <w:rsid w:val="007A2F5A"/>
    <w:rsid w:val="007A5AA1"/>
    <w:rsid w:val="007A79E2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0A73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471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4D5F"/>
    <w:rsid w:val="00977556"/>
    <w:rsid w:val="009800AB"/>
    <w:rsid w:val="00981DFC"/>
    <w:rsid w:val="009856A1"/>
    <w:rsid w:val="009915B2"/>
    <w:rsid w:val="00992B0E"/>
    <w:rsid w:val="00992B92"/>
    <w:rsid w:val="00995784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326B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180"/>
    <w:rsid w:val="00B155E8"/>
    <w:rsid w:val="00B15F75"/>
    <w:rsid w:val="00B2194E"/>
    <w:rsid w:val="00B24DAC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1904"/>
    <w:rsid w:val="00BD542D"/>
    <w:rsid w:val="00BD6042"/>
    <w:rsid w:val="00BD6E66"/>
    <w:rsid w:val="00BE1962"/>
    <w:rsid w:val="00BE4821"/>
    <w:rsid w:val="00BF17F2"/>
    <w:rsid w:val="00BF3F8F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74F27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0789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01FF5"/>
    <w:rsid w:val="00E0582B"/>
    <w:rsid w:val="00E126C1"/>
    <w:rsid w:val="00E21473"/>
    <w:rsid w:val="00E22935"/>
    <w:rsid w:val="00E22C67"/>
    <w:rsid w:val="00E26FC6"/>
    <w:rsid w:val="00E34F46"/>
    <w:rsid w:val="00E375D2"/>
    <w:rsid w:val="00E43E04"/>
    <w:rsid w:val="00E465ED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030FC"/>
    <w:rsid w:val="00F16DA0"/>
    <w:rsid w:val="00F23554"/>
    <w:rsid w:val="00F241DA"/>
    <w:rsid w:val="00F24740"/>
    <w:rsid w:val="00F30571"/>
    <w:rsid w:val="00F31747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D2397"/>
    <w:rsid w:val="00FD5870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4F122E"/>
  <w15:docId w15:val="{9DD8456D-D697-4D6F-977B-AE881129F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" w:qFormat="1"/>
    <w:lsdException w:name="Emphasis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9" w:qFormat="1"/>
    <w:lsdException w:name="Quote" w:uiPriority="9" w:qFormat="1"/>
    <w:lsdException w:name="Intense Quote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" w:qFormat="1"/>
    <w:lsdException w:name="Intense Emphasis" w:uiPriority="9" w:qFormat="1"/>
    <w:lsdException w:name="Subtle Reference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ekv.grundtext.arial"/>
    <w:qFormat/>
    <w:rsid w:val="003164C4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58635A"/>
    <w:pPr>
      <w:tabs>
        <w:tab w:val="left" w:pos="9327"/>
      </w:tabs>
      <w:spacing w:line="794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58635A"/>
    <w:rPr>
      <w:rFonts w:ascii="Times New Roman" w:hAnsi="Times New Roman"/>
      <w:i/>
      <w:color w:val="000000" w:themeColor="text1"/>
      <w:sz w:val="3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58635A"/>
    <w:rPr>
      <w:rFonts w:ascii="Times New Roman" w:hAnsi="Times New Roman"/>
      <w:i/>
      <w:color w:val="000000" w:themeColor="text1"/>
      <w:sz w:val="3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58635A"/>
    <w:rPr>
      <w:rFonts w:ascii="Times New Roman" w:hAnsi="Times New Roman"/>
      <w:i/>
      <w:color w:val="FFFFFF" w:themeColor="background1"/>
      <w:sz w:val="3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0160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58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rnold\AppData\Local\Packages\Microsoft.Office.Desktop_8wekyb3d8bbwe\LocalCache\Roaming\Microsoft\Templates\WD_KV_KL1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247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Ernst Klett Verlag, Stuttgart</dc:creator>
  <cp:lastModifiedBy/>
  <cp:revision>13</cp:revision>
  <cp:lastPrinted>2016-12-08T14:25:00Z</cp:lastPrinted>
  <dcterms:created xsi:type="dcterms:W3CDTF">2020-05-09T04:28:00Z</dcterms:created>
  <dcterms:modified xsi:type="dcterms:W3CDTF">2020-08-26T13:37:00Z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KL1 - Version 1.01</vt:lpwstr>
  </property>
</Properties>
</file>